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02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37"/>
        <w:gridCol w:w="2410"/>
        <w:gridCol w:w="560"/>
        <w:gridCol w:w="851"/>
        <w:gridCol w:w="2094"/>
        <w:gridCol w:w="191"/>
        <w:gridCol w:w="2201"/>
        <w:gridCol w:w="1380"/>
        <w:gridCol w:w="1013"/>
        <w:gridCol w:w="1785"/>
      </w:tblGrid>
      <w:tr w:rsidR="004E5F51" w14:paraId="641F5B3E" w14:textId="77777777">
        <w:tblPrEx>
          <w:tblCellMar>
            <w:top w:w="0" w:type="dxa"/>
            <w:bottom w:w="0" w:type="dxa"/>
          </w:tblCellMar>
        </w:tblPrEx>
        <w:trPr>
          <w:trHeight w:val="501"/>
        </w:trPr>
        <w:tc>
          <w:tcPr>
            <w:tcW w:w="2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35" w:type="dxa"/>
              <w:left w:w="105" w:type="dxa"/>
              <w:bottom w:w="0" w:type="dxa"/>
              <w:right w:w="77" w:type="dxa"/>
            </w:tcMar>
          </w:tcPr>
          <w:p w14:paraId="0066B4C0" w14:textId="77777777" w:rsidR="004E5F51" w:rsidRDefault="0098455A">
            <w:pPr>
              <w:spacing w:after="0"/>
              <w:ind w:left="60"/>
              <w:jc w:val="center"/>
            </w:pPr>
            <w:r>
              <w:rPr>
                <w:sz w:val="40"/>
              </w:rPr>
              <w:t xml:space="preserve"> </w:t>
            </w:r>
          </w:p>
        </w:tc>
        <w:tc>
          <w:tcPr>
            <w:tcW w:w="2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35" w:type="dxa"/>
              <w:left w:w="105" w:type="dxa"/>
              <w:bottom w:w="0" w:type="dxa"/>
              <w:right w:w="77" w:type="dxa"/>
            </w:tcMar>
          </w:tcPr>
          <w:p w14:paraId="7F30E158" w14:textId="77777777" w:rsidR="004E5F51" w:rsidRDefault="0098455A">
            <w:pPr>
              <w:spacing w:after="0"/>
              <w:ind w:left="698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453FCBFD" wp14:editId="3B817989">
                      <wp:extent cx="1265054" cy="163705"/>
                      <wp:effectExtent l="0" t="0" r="11296" b="7745"/>
                      <wp:docPr id="1" name="Group 3474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65054" cy="163705"/>
                                <a:chOff x="0" y="0"/>
                                <a:chExt cx="1265054" cy="163705"/>
                              </a:xfrm>
                            </wpg:grpSpPr>
                            <wps:wsp>
                              <wps:cNvPr id="2" name="Shape 7"/>
                              <wps:cNvSpPr/>
                              <wps:spPr>
                                <a:xfrm>
                                  <a:off x="36704" y="90809"/>
                                  <a:ext cx="16888" cy="47375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16891"/>
                                    <a:gd name="f4" fmla="val 47371"/>
                                    <a:gd name="f5" fmla="val 3302"/>
                                    <a:gd name="f6" fmla="val 6604"/>
                                    <a:gd name="f7" fmla="val 40767"/>
                                    <a:gd name="f8" fmla="val 1524"/>
                                    <a:gd name="f9" fmla="val 45847"/>
                                    <a:gd name="f10" fmla="val 44069"/>
                                    <a:gd name="f11" fmla="*/ f0 1 16891"/>
                                    <a:gd name="f12" fmla="*/ f1 1 47371"/>
                                    <a:gd name="f13" fmla="+- f4 0 f2"/>
                                    <a:gd name="f14" fmla="+- f3 0 f2"/>
                                    <a:gd name="f15" fmla="*/ f14 1 16891"/>
                                    <a:gd name="f16" fmla="*/ f13 1 47371"/>
                                    <a:gd name="f17" fmla="*/ 0 1 f15"/>
                                    <a:gd name="f18" fmla="*/ 16891 1 f15"/>
                                    <a:gd name="f19" fmla="*/ 0 1 f16"/>
                                    <a:gd name="f20" fmla="*/ 47371 1 f16"/>
                                    <a:gd name="f21" fmla="*/ f17 f11 1"/>
                                    <a:gd name="f22" fmla="*/ f18 f11 1"/>
                                    <a:gd name="f23" fmla="*/ f20 f12 1"/>
                                    <a:gd name="f24" fmla="*/ f19 f12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21" t="f24" r="f22" b="f23"/>
                                  <a:pathLst>
                                    <a:path w="16891" h="47371">
                                      <a:moveTo>
                                        <a:pt x="f5" y="f2"/>
                                      </a:moveTo>
                                      <a:lnTo>
                                        <a:pt x="f3" y="f2"/>
                                      </a:lnTo>
                                      <a:lnTo>
                                        <a:pt x="f3" y="f6"/>
                                      </a:lnTo>
                                      <a:lnTo>
                                        <a:pt x="f6" y="f6"/>
                                      </a:lnTo>
                                      <a:lnTo>
                                        <a:pt x="f6" y="f7"/>
                                      </a:lnTo>
                                      <a:lnTo>
                                        <a:pt x="f3" y="f7"/>
                                      </a:lnTo>
                                      <a:lnTo>
                                        <a:pt x="f3" y="f4"/>
                                      </a:lnTo>
                                      <a:lnTo>
                                        <a:pt x="f5" y="f4"/>
                                      </a:lnTo>
                                      <a:cubicBezTo>
                                        <a:pt x="f8" y="f4"/>
                                        <a:pt x="f2" y="f9"/>
                                        <a:pt x="f2" y="f10"/>
                                      </a:cubicBezTo>
                                      <a:lnTo>
                                        <a:pt x="f2" y="f5"/>
                                      </a:lnTo>
                                      <a:cubicBezTo>
                                        <a:pt x="f2" y="f8"/>
                                        <a:pt x="f8" y="f2"/>
                                        <a:pt x="f5" y="f2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7C30"/>
                                </a:solidFill>
                                <a:ln cap="flat">
                                  <a:noFill/>
                                  <a:prstDash val="solid"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3" name="Shape 8"/>
                              <wps:cNvSpPr/>
                              <wps:spPr>
                                <a:xfrm>
                                  <a:off x="36704" y="33147"/>
                                  <a:ext cx="16888" cy="41778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16891"/>
                                    <a:gd name="f4" fmla="val 41783"/>
                                    <a:gd name="f5" fmla="val 3302"/>
                                    <a:gd name="f6" fmla="val 6603"/>
                                    <a:gd name="f7" fmla="val 6604"/>
                                    <a:gd name="f8" fmla="val 35178"/>
                                    <a:gd name="f9" fmla="val 1524"/>
                                    <a:gd name="f10" fmla="val 40386"/>
                                    <a:gd name="f11" fmla="val 38481"/>
                                    <a:gd name="f12" fmla="val 3301"/>
                                    <a:gd name="f13" fmla="val 1397"/>
                                    <a:gd name="f14" fmla="*/ f0 1 16891"/>
                                    <a:gd name="f15" fmla="*/ f1 1 41783"/>
                                    <a:gd name="f16" fmla="+- f4 0 f2"/>
                                    <a:gd name="f17" fmla="+- f3 0 f2"/>
                                    <a:gd name="f18" fmla="*/ f17 1 16891"/>
                                    <a:gd name="f19" fmla="*/ f16 1 41783"/>
                                    <a:gd name="f20" fmla="*/ 0 1 f18"/>
                                    <a:gd name="f21" fmla="*/ 16891 1 f18"/>
                                    <a:gd name="f22" fmla="*/ 0 1 f19"/>
                                    <a:gd name="f23" fmla="*/ 41783 1 f19"/>
                                    <a:gd name="f24" fmla="*/ f20 f14 1"/>
                                    <a:gd name="f25" fmla="*/ f21 f14 1"/>
                                    <a:gd name="f26" fmla="*/ f23 f15 1"/>
                                    <a:gd name="f27" fmla="*/ f22 f15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24" t="f27" r="f25" b="f26"/>
                                  <a:pathLst>
                                    <a:path w="16891" h="41783">
                                      <a:moveTo>
                                        <a:pt x="f5" y="f2"/>
                                      </a:moveTo>
                                      <a:lnTo>
                                        <a:pt x="f3" y="f2"/>
                                      </a:lnTo>
                                      <a:lnTo>
                                        <a:pt x="f3" y="f6"/>
                                      </a:lnTo>
                                      <a:lnTo>
                                        <a:pt x="f7" y="f6"/>
                                      </a:lnTo>
                                      <a:lnTo>
                                        <a:pt x="f7" y="f8"/>
                                      </a:lnTo>
                                      <a:lnTo>
                                        <a:pt x="f3" y="f8"/>
                                      </a:lnTo>
                                      <a:lnTo>
                                        <a:pt x="f3" y="f4"/>
                                      </a:lnTo>
                                      <a:lnTo>
                                        <a:pt x="f5" y="f4"/>
                                      </a:lnTo>
                                      <a:cubicBezTo>
                                        <a:pt x="f9" y="f4"/>
                                        <a:pt x="f2" y="f10"/>
                                        <a:pt x="f2" y="f11"/>
                                      </a:cubicBezTo>
                                      <a:lnTo>
                                        <a:pt x="f2" y="f12"/>
                                      </a:lnTo>
                                      <a:cubicBezTo>
                                        <a:pt x="f2" y="f13"/>
                                        <a:pt x="f9" y="f2"/>
                                        <a:pt x="f5" y="f2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7C30"/>
                                </a:solidFill>
                                <a:ln cap="flat">
                                  <a:noFill/>
                                  <a:prstDash val="solid"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4" name="Shape 9"/>
                              <wps:cNvSpPr/>
                              <wps:spPr>
                                <a:xfrm>
                                  <a:off x="7488" y="10030"/>
                                  <a:ext cx="46104" cy="151132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46101"/>
                                    <a:gd name="f4" fmla="val 151130"/>
                                    <a:gd name="f5" fmla="val 11938"/>
                                    <a:gd name="f6" fmla="val 6603"/>
                                    <a:gd name="f7" fmla="val 12573"/>
                                    <a:gd name="f8" fmla="val 7874"/>
                                    <a:gd name="f9" fmla="val 8255"/>
                                    <a:gd name="f10" fmla="val 7112"/>
                                    <a:gd name="f11" fmla="val 9651"/>
                                    <a:gd name="f12" fmla="val 6604"/>
                                    <a:gd name="f13" fmla="val 12826"/>
                                    <a:gd name="f14" fmla="val 138302"/>
                                    <a:gd name="f15" fmla="val 141605"/>
                                    <a:gd name="f16" fmla="val 142875"/>
                                    <a:gd name="f17" fmla="val 144526"/>
                                    <a:gd name="f18" fmla="val 11557"/>
                                    <a:gd name="f19" fmla="val 11176"/>
                                    <a:gd name="f20" fmla="val 151002"/>
                                    <a:gd name="f21" fmla="val 10922"/>
                                    <a:gd name="f22" fmla="val 150876"/>
                                    <a:gd name="f23" fmla="val 4699"/>
                                    <a:gd name="f24" fmla="val 148717"/>
                                    <a:gd name="f25" fmla="val 3937"/>
                                    <a:gd name="f26" fmla="val 148463"/>
                                    <a:gd name="f27" fmla="val 3429"/>
                                    <a:gd name="f28" fmla="val 148082"/>
                                    <a:gd name="f29" fmla="val 3048"/>
                                    <a:gd name="f30" fmla="val 147447"/>
                                    <a:gd name="f31" fmla="val 1143"/>
                                    <a:gd name="f32" fmla="val 889"/>
                                    <a:gd name="f33" fmla="val 144145"/>
                                    <a:gd name="f34" fmla="val 635"/>
                                    <a:gd name="f35" fmla="val 143764"/>
                                    <a:gd name="f36" fmla="val 143256"/>
                                    <a:gd name="f37" fmla="val 139064"/>
                                    <a:gd name="f38" fmla="val 138811"/>
                                    <a:gd name="f39" fmla="val 138684"/>
                                    <a:gd name="f40" fmla="val 138557"/>
                                    <a:gd name="f41" fmla="val 12446"/>
                                    <a:gd name="f42" fmla="val 12319"/>
                                    <a:gd name="f43" fmla="val 12192"/>
                                    <a:gd name="f44" fmla="val 7493"/>
                                    <a:gd name="f45" fmla="val 6985"/>
                                    <a:gd name="f46" fmla="val 3683"/>
                                    <a:gd name="f47" fmla="val 3175"/>
                                    <a:gd name="f48" fmla="val 2667"/>
                                    <a:gd name="f49" fmla="val 2413"/>
                                    <a:gd name="f50" fmla="val 253"/>
                                    <a:gd name="f51" fmla="val 126"/>
                                    <a:gd name="f52" fmla="*/ f0 1 46101"/>
                                    <a:gd name="f53" fmla="*/ f1 1 151130"/>
                                    <a:gd name="f54" fmla="+- f4 0 f2"/>
                                    <a:gd name="f55" fmla="+- f3 0 f2"/>
                                    <a:gd name="f56" fmla="*/ f55 1 46101"/>
                                    <a:gd name="f57" fmla="*/ f54 1 151130"/>
                                    <a:gd name="f58" fmla="*/ 0 1 f56"/>
                                    <a:gd name="f59" fmla="*/ 46101 1 f56"/>
                                    <a:gd name="f60" fmla="*/ 0 1 f57"/>
                                    <a:gd name="f61" fmla="*/ 151130 1 f57"/>
                                    <a:gd name="f62" fmla="*/ f58 f52 1"/>
                                    <a:gd name="f63" fmla="*/ f59 f52 1"/>
                                    <a:gd name="f64" fmla="*/ f61 f53 1"/>
                                    <a:gd name="f65" fmla="*/ f60 f53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62" t="f65" r="f63" b="f64"/>
                                  <a:pathLst>
                                    <a:path w="46101" h="151130">
                                      <a:moveTo>
                                        <a:pt x="f5" y="f2"/>
                                      </a:moveTo>
                                      <a:lnTo>
                                        <a:pt x="f3" y="f2"/>
                                      </a:lnTo>
                                      <a:lnTo>
                                        <a:pt x="f3" y="f6"/>
                                      </a:lnTo>
                                      <a:lnTo>
                                        <a:pt x="f7" y="f6"/>
                                      </a:lnTo>
                                      <a:lnTo>
                                        <a:pt x="f8" y="f9"/>
                                      </a:lnTo>
                                      <a:lnTo>
                                        <a:pt x="f10" y="f11"/>
                                      </a:lnTo>
                                      <a:lnTo>
                                        <a:pt x="f12" y="f13"/>
                                      </a:lnTo>
                                      <a:lnTo>
                                        <a:pt x="f12" y="f14"/>
                                      </a:lnTo>
                                      <a:lnTo>
                                        <a:pt x="f10" y="f15"/>
                                      </a:lnTo>
                                      <a:lnTo>
                                        <a:pt x="f8" y="f16"/>
                                      </a:lnTo>
                                      <a:lnTo>
                                        <a:pt x="f7" y="f17"/>
                                      </a:lnTo>
                                      <a:lnTo>
                                        <a:pt x="f3" y="f17"/>
                                      </a:lnTo>
                                      <a:lnTo>
                                        <a:pt x="f3" y="f4"/>
                                      </a:lnTo>
                                      <a:lnTo>
                                        <a:pt x="f5" y="f4"/>
                                      </a:lnTo>
                                      <a:cubicBezTo>
                                        <a:pt x="f18" y="f4"/>
                                        <a:pt x="f19" y="f20"/>
                                        <a:pt x="f21" y="f22"/>
                                      </a:cubicBezTo>
                                      <a:lnTo>
                                        <a:pt x="f23" y="f24"/>
                                      </a:lnTo>
                                      <a:cubicBezTo>
                                        <a:pt x="f25" y="f26"/>
                                        <a:pt x="f27" y="f28"/>
                                        <a:pt x="f29" y="f30"/>
                                      </a:cubicBezTo>
                                      <a:lnTo>
                                        <a:pt x="f31" y="f17"/>
                                      </a:lnTo>
                                      <a:cubicBezTo>
                                        <a:pt x="f32" y="f33"/>
                                        <a:pt x="f34" y="f35"/>
                                        <a:pt x="f34" y="f36"/>
                                      </a:cubicBezTo>
                                      <a:lnTo>
                                        <a:pt x="f2" y="f37"/>
                                      </a:lnTo>
                                      <a:cubicBezTo>
                                        <a:pt x="f2" y="f38"/>
                                        <a:pt x="f2" y="f39"/>
                                        <a:pt x="f2" y="f40"/>
                                      </a:cubicBezTo>
                                      <a:lnTo>
                                        <a:pt x="f2" y="f7"/>
                                      </a:lnTo>
                                      <a:cubicBezTo>
                                        <a:pt x="f2" y="f41"/>
                                        <a:pt x="f2" y="f42"/>
                                        <a:pt x="f2" y="f43"/>
                                      </a:cubicBezTo>
                                      <a:lnTo>
                                        <a:pt x="f34" y="f8"/>
                                      </a:lnTo>
                                      <a:cubicBezTo>
                                        <a:pt x="f34" y="f44"/>
                                        <a:pt x="f32" y="f45"/>
                                        <a:pt x="f31" y="f6"/>
                                      </a:cubicBezTo>
                                      <a:lnTo>
                                        <a:pt x="f29" y="f46"/>
                                      </a:lnTo>
                                      <a:cubicBezTo>
                                        <a:pt x="f27" y="f47"/>
                                        <a:pt x="f25" y="f48"/>
                                        <a:pt x="f23" y="f49"/>
                                      </a:cubicBezTo>
                                      <a:lnTo>
                                        <a:pt x="f21" y="f50"/>
                                      </a:lnTo>
                                      <a:cubicBezTo>
                                        <a:pt x="f19" y="f51"/>
                                        <a:pt x="f18" y="f2"/>
                                        <a:pt x="f5" y="f2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7C30"/>
                                </a:solidFill>
                                <a:ln cap="flat">
                                  <a:noFill/>
                                  <a:prstDash val="solid"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5" name="Shape 10"/>
                              <wps:cNvSpPr/>
                              <wps:spPr>
                                <a:xfrm>
                                  <a:off x="53592" y="131573"/>
                                  <a:ext cx="46104" cy="29589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46101"/>
                                    <a:gd name="f4" fmla="val 29590"/>
                                    <a:gd name="f5" fmla="val 38481"/>
                                    <a:gd name="f6" fmla="val 38735"/>
                                    <a:gd name="f7" fmla="val 39116"/>
                                    <a:gd name="f8" fmla="val 39497"/>
                                    <a:gd name="f9" fmla="val 126"/>
                                    <a:gd name="f10" fmla="val 41275"/>
                                    <a:gd name="f11" fmla="val 762"/>
                                    <a:gd name="f12" fmla="val 41910"/>
                                    <a:gd name="f13" fmla="val 1015"/>
                                    <a:gd name="f14" fmla="val 42545"/>
                                    <a:gd name="f15" fmla="val 1397"/>
                                    <a:gd name="f16" fmla="val 42926"/>
                                    <a:gd name="f17" fmla="val 1905"/>
                                    <a:gd name="f18" fmla="val 44323"/>
                                    <a:gd name="f19" fmla="val 3937"/>
                                    <a:gd name="f20" fmla="val 44577"/>
                                    <a:gd name="f21" fmla="val 4318"/>
                                    <a:gd name="f22" fmla="val 44831"/>
                                    <a:gd name="f23" fmla="val 4699"/>
                                    <a:gd name="f24" fmla="val 5080"/>
                                    <a:gd name="f25" fmla="val 45720"/>
                                    <a:gd name="f26" fmla="val 8636"/>
                                    <a:gd name="f27" fmla="val 8762"/>
                                    <a:gd name="f28" fmla="val 45847"/>
                                    <a:gd name="f29" fmla="val 9017"/>
                                    <a:gd name="f30" fmla="val 9144"/>
                                    <a:gd name="f31" fmla="val 14605"/>
                                    <a:gd name="f32" fmla="val 20320"/>
                                    <a:gd name="f33" fmla="val 20574"/>
                                    <a:gd name="f34" fmla="val 20700"/>
                                    <a:gd name="f35" fmla="val 20955"/>
                                    <a:gd name="f36" fmla="val 24511"/>
                                    <a:gd name="f37" fmla="val 24892"/>
                                    <a:gd name="f38" fmla="val 25273"/>
                                    <a:gd name="f39" fmla="val 25653"/>
                                    <a:gd name="f40" fmla="val 27559"/>
                                    <a:gd name="f41" fmla="val 28194"/>
                                    <a:gd name="f42" fmla="val 28575"/>
                                    <a:gd name="f43" fmla="val 28828"/>
                                    <a:gd name="f44" fmla="val 29337"/>
                                    <a:gd name="f45" fmla="val 29463"/>
                                    <a:gd name="f46" fmla="val 22987"/>
                                    <a:gd name="f47" fmla="val 37846"/>
                                    <a:gd name="f48" fmla="val 38227"/>
                                    <a:gd name="f49" fmla="val 22860"/>
                                    <a:gd name="f50" fmla="val 38608"/>
                                    <a:gd name="f51" fmla="val 22351"/>
                                    <a:gd name="f52" fmla="val 39243"/>
                                    <a:gd name="f53" fmla="val 19685"/>
                                    <a:gd name="f54" fmla="val 14986"/>
                                    <a:gd name="f55" fmla="val 9778"/>
                                    <a:gd name="f56" fmla="val 7238"/>
                                    <a:gd name="f57" fmla="val 6731"/>
                                    <a:gd name="f58" fmla="val 6603"/>
                                    <a:gd name="f59" fmla="*/ f0 1 46101"/>
                                    <a:gd name="f60" fmla="*/ f1 1 29590"/>
                                    <a:gd name="f61" fmla="+- f4 0 f2"/>
                                    <a:gd name="f62" fmla="+- f3 0 f2"/>
                                    <a:gd name="f63" fmla="*/ f62 1 46101"/>
                                    <a:gd name="f64" fmla="*/ f61 1 29590"/>
                                    <a:gd name="f65" fmla="*/ 0 1 f63"/>
                                    <a:gd name="f66" fmla="*/ 46101 1 f63"/>
                                    <a:gd name="f67" fmla="*/ 0 1 f64"/>
                                    <a:gd name="f68" fmla="*/ 29590 1 f64"/>
                                    <a:gd name="f69" fmla="*/ f65 f59 1"/>
                                    <a:gd name="f70" fmla="*/ f66 f59 1"/>
                                    <a:gd name="f71" fmla="*/ f68 f60 1"/>
                                    <a:gd name="f72" fmla="*/ f67 f60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69" t="f72" r="f70" b="f71"/>
                                  <a:pathLst>
                                    <a:path w="46101" h="29590">
                                      <a:moveTo>
                                        <a:pt x="f2" y="f2"/>
                                      </a:moveTo>
                                      <a:lnTo>
                                        <a:pt x="f5" y="f2"/>
                                      </a:lnTo>
                                      <a:cubicBezTo>
                                        <a:pt x="f6" y="f2"/>
                                        <a:pt x="f7" y="f2"/>
                                        <a:pt x="f8" y="f9"/>
                                      </a:cubicBezTo>
                                      <a:lnTo>
                                        <a:pt x="f10" y="f11"/>
                                      </a:lnTo>
                                      <a:cubicBezTo>
                                        <a:pt x="f12" y="f13"/>
                                        <a:pt x="f14" y="f15"/>
                                        <a:pt x="f16" y="f17"/>
                                      </a:cubicBezTo>
                                      <a:lnTo>
                                        <a:pt x="f18" y="f19"/>
                                      </a:lnTo>
                                      <a:cubicBezTo>
                                        <a:pt x="f20" y="f21"/>
                                        <a:pt x="f22" y="f23"/>
                                        <a:pt x="f22" y="f24"/>
                                      </a:cubicBezTo>
                                      <a:lnTo>
                                        <a:pt x="f25" y="f26"/>
                                      </a:lnTo>
                                      <a:cubicBezTo>
                                        <a:pt x="f25" y="f27"/>
                                        <a:pt x="f28" y="f29"/>
                                        <a:pt x="f28" y="f30"/>
                                      </a:cubicBezTo>
                                      <a:lnTo>
                                        <a:pt x="f3" y="f31"/>
                                      </a:lnTo>
                                      <a:lnTo>
                                        <a:pt x="f28" y="f32"/>
                                      </a:lnTo>
                                      <a:cubicBezTo>
                                        <a:pt x="f28" y="f33"/>
                                        <a:pt x="f25" y="f34"/>
                                        <a:pt x="f25" y="f35"/>
                                      </a:cubicBezTo>
                                      <a:lnTo>
                                        <a:pt x="f22" y="f36"/>
                                      </a:lnTo>
                                      <a:cubicBezTo>
                                        <a:pt x="f22" y="f37"/>
                                        <a:pt x="f20" y="f38"/>
                                        <a:pt x="f18" y="f39"/>
                                      </a:cubicBezTo>
                                      <a:lnTo>
                                        <a:pt x="f16" y="f40"/>
                                      </a:lnTo>
                                      <a:cubicBezTo>
                                        <a:pt x="f14" y="f41"/>
                                        <a:pt x="f12" y="f42"/>
                                        <a:pt x="f10" y="f43"/>
                                      </a:cubicBezTo>
                                      <a:lnTo>
                                        <a:pt x="f8" y="f44"/>
                                      </a:lnTo>
                                      <a:cubicBezTo>
                                        <a:pt x="f7" y="f45"/>
                                        <a:pt x="f6" y="f4"/>
                                        <a:pt x="f5" y="f4"/>
                                      </a:cubicBezTo>
                                      <a:lnTo>
                                        <a:pt x="f2" y="f4"/>
                                      </a:lnTo>
                                      <a:lnTo>
                                        <a:pt x="f2" y="f46"/>
                                      </a:lnTo>
                                      <a:lnTo>
                                        <a:pt x="f47" y="f46"/>
                                      </a:lnTo>
                                      <a:lnTo>
                                        <a:pt x="f48" y="f49"/>
                                      </a:lnTo>
                                      <a:lnTo>
                                        <a:pt x="f50" y="f51"/>
                                      </a:lnTo>
                                      <a:lnTo>
                                        <a:pt x="f52" y="f53"/>
                                      </a:lnTo>
                                      <a:lnTo>
                                        <a:pt x="f8" y="f54"/>
                                      </a:lnTo>
                                      <a:lnTo>
                                        <a:pt x="f52" y="f55"/>
                                      </a:lnTo>
                                      <a:lnTo>
                                        <a:pt x="f50" y="f56"/>
                                      </a:lnTo>
                                      <a:lnTo>
                                        <a:pt x="f48" y="f57"/>
                                      </a:lnTo>
                                      <a:lnTo>
                                        <a:pt x="f47" y="f58"/>
                                      </a:lnTo>
                                      <a:lnTo>
                                        <a:pt x="f2" y="f58"/>
                                      </a:lnTo>
                                      <a:lnTo>
                                        <a:pt x="f2" y="f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7C30"/>
                                </a:solidFill>
                                <a:ln cap="flat">
                                  <a:noFill/>
                                  <a:prstDash val="solid"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6" name="Shape 11"/>
                              <wps:cNvSpPr/>
                              <wps:spPr>
                                <a:xfrm>
                                  <a:off x="53592" y="68323"/>
                                  <a:ext cx="37719" cy="29087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37719"/>
                                    <a:gd name="f4" fmla="val 29083"/>
                                    <a:gd name="f5" fmla="val 30099"/>
                                    <a:gd name="f6" fmla="val 30353"/>
                                    <a:gd name="f7" fmla="val 30734"/>
                                    <a:gd name="f8" fmla="val 127"/>
                                    <a:gd name="f9" fmla="val 31115"/>
                                    <a:gd name="f10" fmla="val 254"/>
                                    <a:gd name="f11" fmla="val 32893"/>
                                    <a:gd name="f12" fmla="val 762"/>
                                    <a:gd name="f13" fmla="val 33528"/>
                                    <a:gd name="f14" fmla="val 1016"/>
                                    <a:gd name="f15" fmla="val 34163"/>
                                    <a:gd name="f16" fmla="val 1397"/>
                                    <a:gd name="f17" fmla="val 34544"/>
                                    <a:gd name="f18" fmla="val 2032"/>
                                    <a:gd name="f19" fmla="val 35941"/>
                                    <a:gd name="f20" fmla="val 3937"/>
                                    <a:gd name="f21" fmla="val 36195"/>
                                    <a:gd name="f22" fmla="val 4191"/>
                                    <a:gd name="f23" fmla="val 36449"/>
                                    <a:gd name="f24" fmla="val 4699"/>
                                    <a:gd name="f25" fmla="val 5080"/>
                                    <a:gd name="f26" fmla="val 37338"/>
                                    <a:gd name="f27" fmla="val 8509"/>
                                    <a:gd name="f28" fmla="val 8763"/>
                                    <a:gd name="f29" fmla="val 37465"/>
                                    <a:gd name="f30" fmla="val 8890"/>
                                    <a:gd name="f31" fmla="val 9144"/>
                                    <a:gd name="f32" fmla="val 14478"/>
                                    <a:gd name="f33" fmla="val 20193"/>
                                    <a:gd name="f34" fmla="val 20320"/>
                                    <a:gd name="f35" fmla="val 20574"/>
                                    <a:gd name="f36" fmla="val 20701"/>
                                    <a:gd name="f37" fmla="val 24130"/>
                                    <a:gd name="f38" fmla="val 24638"/>
                                    <a:gd name="f39" fmla="val 25019"/>
                                    <a:gd name="f40" fmla="val 25400"/>
                                    <a:gd name="f41" fmla="val 27178"/>
                                    <a:gd name="f42" fmla="val 27813"/>
                                    <a:gd name="f43" fmla="val 28194"/>
                                    <a:gd name="f44" fmla="val 28322"/>
                                    <a:gd name="f45" fmla="val 30988"/>
                                    <a:gd name="f46" fmla="val 28956"/>
                                    <a:gd name="f47" fmla="val 22479"/>
                                    <a:gd name="f48" fmla="val 29591"/>
                                    <a:gd name="f49" fmla="val 29972"/>
                                    <a:gd name="f50" fmla="val 22352"/>
                                    <a:gd name="f51" fmla="val 30226"/>
                                    <a:gd name="f52" fmla="val 21972"/>
                                    <a:gd name="f53" fmla="val 30861"/>
                                    <a:gd name="f54" fmla="val 19431"/>
                                    <a:gd name="f55" fmla="val 14732"/>
                                    <a:gd name="f56" fmla="val 9779"/>
                                    <a:gd name="f57" fmla="val 7239"/>
                                    <a:gd name="f58" fmla="val 29845"/>
                                    <a:gd name="f59" fmla="val 6731"/>
                                    <a:gd name="f60" fmla="val 29464"/>
                                    <a:gd name="f61" fmla="val 6604"/>
                                    <a:gd name="f62" fmla="*/ f0 1 37719"/>
                                    <a:gd name="f63" fmla="*/ f1 1 29083"/>
                                    <a:gd name="f64" fmla="+- f4 0 f2"/>
                                    <a:gd name="f65" fmla="+- f3 0 f2"/>
                                    <a:gd name="f66" fmla="*/ f65 1 37719"/>
                                    <a:gd name="f67" fmla="*/ f64 1 29083"/>
                                    <a:gd name="f68" fmla="*/ 0 1 f66"/>
                                    <a:gd name="f69" fmla="*/ 37719 1 f66"/>
                                    <a:gd name="f70" fmla="*/ 0 1 f67"/>
                                    <a:gd name="f71" fmla="*/ 29083 1 f67"/>
                                    <a:gd name="f72" fmla="*/ f68 f62 1"/>
                                    <a:gd name="f73" fmla="*/ f69 f62 1"/>
                                    <a:gd name="f74" fmla="*/ f71 f63 1"/>
                                    <a:gd name="f75" fmla="*/ f70 f63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72" t="f75" r="f73" b="f74"/>
                                  <a:pathLst>
                                    <a:path w="37719" h="29083">
                                      <a:moveTo>
                                        <a:pt x="f2" y="f2"/>
                                      </a:moveTo>
                                      <a:lnTo>
                                        <a:pt x="f5" y="f2"/>
                                      </a:lnTo>
                                      <a:cubicBezTo>
                                        <a:pt x="f6" y="f2"/>
                                        <a:pt x="f7" y="f8"/>
                                        <a:pt x="f9" y="f10"/>
                                      </a:cubicBezTo>
                                      <a:lnTo>
                                        <a:pt x="f11" y="f12"/>
                                      </a:lnTo>
                                      <a:cubicBezTo>
                                        <a:pt x="f13" y="f14"/>
                                        <a:pt x="f15" y="f16"/>
                                        <a:pt x="f17" y="f18"/>
                                      </a:cubicBezTo>
                                      <a:lnTo>
                                        <a:pt x="f19" y="f20"/>
                                      </a:lnTo>
                                      <a:cubicBezTo>
                                        <a:pt x="f21" y="f22"/>
                                        <a:pt x="f23" y="f24"/>
                                        <a:pt x="f23" y="f25"/>
                                      </a:cubicBezTo>
                                      <a:lnTo>
                                        <a:pt x="f26" y="f27"/>
                                      </a:lnTo>
                                      <a:cubicBezTo>
                                        <a:pt x="f26" y="f28"/>
                                        <a:pt x="f29" y="f30"/>
                                        <a:pt x="f29" y="f31"/>
                                      </a:cubicBezTo>
                                      <a:lnTo>
                                        <a:pt x="f3" y="f32"/>
                                      </a:lnTo>
                                      <a:lnTo>
                                        <a:pt x="f29" y="f33"/>
                                      </a:lnTo>
                                      <a:cubicBezTo>
                                        <a:pt x="f29" y="f34"/>
                                        <a:pt x="f26" y="f35"/>
                                        <a:pt x="f26" y="f36"/>
                                      </a:cubicBezTo>
                                      <a:lnTo>
                                        <a:pt x="f23" y="f37"/>
                                      </a:lnTo>
                                      <a:cubicBezTo>
                                        <a:pt x="f23" y="f38"/>
                                        <a:pt x="f21" y="f39"/>
                                        <a:pt x="f19" y="f40"/>
                                      </a:cubicBezTo>
                                      <a:lnTo>
                                        <a:pt x="f17" y="f41"/>
                                      </a:lnTo>
                                      <a:cubicBezTo>
                                        <a:pt x="f15" y="f42"/>
                                        <a:pt x="f13" y="f43"/>
                                        <a:pt x="f11" y="f44"/>
                                      </a:cubicBezTo>
                                      <a:lnTo>
                                        <a:pt x="f45" y="f46"/>
                                      </a:lnTo>
                                      <a:cubicBezTo>
                                        <a:pt x="f7" y="f4"/>
                                        <a:pt x="f6" y="f4"/>
                                        <a:pt x="f5" y="f4"/>
                                      </a:cubicBezTo>
                                      <a:lnTo>
                                        <a:pt x="f2" y="f4"/>
                                      </a:lnTo>
                                      <a:lnTo>
                                        <a:pt x="f2" y="f47"/>
                                      </a:lnTo>
                                      <a:lnTo>
                                        <a:pt x="f48" y="f47"/>
                                      </a:lnTo>
                                      <a:lnTo>
                                        <a:pt x="f49" y="f50"/>
                                      </a:lnTo>
                                      <a:lnTo>
                                        <a:pt x="f51" y="f52"/>
                                      </a:lnTo>
                                      <a:lnTo>
                                        <a:pt x="f53" y="f54"/>
                                      </a:lnTo>
                                      <a:lnTo>
                                        <a:pt x="f9" y="f55"/>
                                      </a:lnTo>
                                      <a:lnTo>
                                        <a:pt x="f53" y="f56"/>
                                      </a:lnTo>
                                      <a:lnTo>
                                        <a:pt x="f51" y="f57"/>
                                      </a:lnTo>
                                      <a:lnTo>
                                        <a:pt x="f58" y="f59"/>
                                      </a:lnTo>
                                      <a:lnTo>
                                        <a:pt x="f60" y="f61"/>
                                      </a:lnTo>
                                      <a:lnTo>
                                        <a:pt x="f2" y="f61"/>
                                      </a:lnTo>
                                      <a:lnTo>
                                        <a:pt x="f2" y="f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7C30"/>
                                </a:solidFill>
                                <a:ln cap="flat">
                                  <a:noFill/>
                                  <a:prstDash val="solid"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7" name="Shape 12"/>
                              <wps:cNvSpPr/>
                              <wps:spPr>
                                <a:xfrm>
                                  <a:off x="118615" y="10030"/>
                                  <a:ext cx="62800" cy="151762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62801"/>
                                    <a:gd name="f4" fmla="val 151764"/>
                                    <a:gd name="f5" fmla="val 13843"/>
                                    <a:gd name="f6" fmla="val 29591"/>
                                    <a:gd name="f7" fmla="val 37084"/>
                                    <a:gd name="f8" fmla="val 762"/>
                                    <a:gd name="f9" fmla="val 37465"/>
                                    <a:gd name="f10" fmla="val 889"/>
                                    <a:gd name="f11" fmla="val 37846"/>
                                    <a:gd name="f12" fmla="val 38100"/>
                                    <a:gd name="f13" fmla="val 1143"/>
                                    <a:gd name="f14" fmla="val 43307"/>
                                    <a:gd name="f15" fmla="val 3428"/>
                                    <a:gd name="f16" fmla="val 43688"/>
                                    <a:gd name="f17" fmla="val 3683"/>
                                    <a:gd name="f18" fmla="val 44069"/>
                                    <a:gd name="f19" fmla="val 3937"/>
                                    <a:gd name="f20" fmla="val 44323"/>
                                    <a:gd name="f21" fmla="val 4190"/>
                                    <a:gd name="f22" fmla="val 48641"/>
                                    <a:gd name="f23" fmla="val 8889"/>
                                    <a:gd name="f24" fmla="val 48895"/>
                                    <a:gd name="f25" fmla="val 9017"/>
                                    <a:gd name="f26" fmla="val 49022"/>
                                    <a:gd name="f27" fmla="val 9271"/>
                                    <a:gd name="f28" fmla="val 49149"/>
                                    <a:gd name="f29" fmla="val 9525"/>
                                    <a:gd name="f30" fmla="val 53213"/>
                                    <a:gd name="f31" fmla="val 16764"/>
                                    <a:gd name="f32" fmla="val 34775"/>
                                    <a:gd name="f33" fmla="val 48803"/>
                                    <a:gd name="f34" fmla="val 47498"/>
                                    <a:gd name="f35" fmla="val 20065"/>
                                    <a:gd name="f36" fmla="val 43561"/>
                                    <a:gd name="f37" fmla="val 13081"/>
                                    <a:gd name="f38" fmla="val 40005"/>
                                    <a:gd name="f39" fmla="val 35814"/>
                                    <a:gd name="f40" fmla="val 7365"/>
                                    <a:gd name="f41" fmla="val 6603"/>
                                    <a:gd name="f42" fmla="val 14097"/>
                                    <a:gd name="f43" fmla="val 10922"/>
                                    <a:gd name="f44" fmla="val 7239"/>
                                    <a:gd name="f45" fmla="val 8636"/>
                                    <a:gd name="f46" fmla="val 8509"/>
                                    <a:gd name="f47" fmla="val 7112"/>
                                    <a:gd name="f48" fmla="val 10540"/>
                                    <a:gd name="f49" fmla="val 6604"/>
                                    <a:gd name="f50" fmla="val 143256"/>
                                    <a:gd name="f51" fmla="val 6731"/>
                                    <a:gd name="f52" fmla="val 143764"/>
                                    <a:gd name="f53" fmla="val 144145"/>
                                    <a:gd name="f54" fmla="val 10287"/>
                                    <a:gd name="f55" fmla="val 144907"/>
                                    <a:gd name="f56" fmla="val 16129"/>
                                    <a:gd name="f57" fmla="val 145161"/>
                                    <a:gd name="f58" fmla="val 22479"/>
                                    <a:gd name="f59" fmla="val 25654"/>
                                    <a:gd name="f60" fmla="val 26289"/>
                                    <a:gd name="f61" fmla="val 143637"/>
                                    <a:gd name="f62" fmla="val 26416"/>
                                    <a:gd name="f63" fmla="val 143128"/>
                                    <a:gd name="f64" fmla="val 68199"/>
                                    <a:gd name="f65" fmla="val 26162"/>
                                    <a:gd name="f66" fmla="val 51815"/>
                                    <a:gd name="f67" fmla="val 25527"/>
                                    <a:gd name="f68" fmla="val 34798"/>
                                    <a:gd name="f69" fmla="val 25781"/>
                                    <a:gd name="f70" fmla="val 34036"/>
                                    <a:gd name="f71" fmla="val 33274"/>
                                    <a:gd name="f72" fmla="val 27051"/>
                                    <a:gd name="f73" fmla="val 32639"/>
                                    <a:gd name="f74" fmla="val 27940"/>
                                    <a:gd name="f75" fmla="val 32258"/>
                                    <a:gd name="f76" fmla="val 28829"/>
                                    <a:gd name="f77" fmla="val 29083"/>
                                    <a:gd name="f78" fmla="val 30353"/>
                                    <a:gd name="f79" fmla="val 31623"/>
                                    <a:gd name="f80" fmla="val 33147"/>
                                    <a:gd name="f81" fmla="val 32131"/>
                                    <a:gd name="f82" fmla="val 34289"/>
                                    <a:gd name="f83" fmla="val 47751"/>
                                    <a:gd name="f84" fmla="val 60578"/>
                                    <a:gd name="f85" fmla="val 95793"/>
                                    <a:gd name="f86" fmla="val 109711"/>
                                    <a:gd name="f87" fmla="val 38354"/>
                                    <a:gd name="f88" fmla="val 63753"/>
                                    <a:gd name="f89" fmla="val 32766"/>
                                    <a:gd name="f90" fmla="val 52577"/>
                                    <a:gd name="f91" fmla="val 33020"/>
                                    <a:gd name="f92" fmla="val 68072"/>
                                    <a:gd name="f93" fmla="val 144018"/>
                                    <a:gd name="f94" fmla="val 144272"/>
                                    <a:gd name="f95" fmla="val 32893"/>
                                    <a:gd name="f96" fmla="val 144652"/>
                                    <a:gd name="f97" fmla="val 146685"/>
                                    <a:gd name="f98" fmla="val 32004"/>
                                    <a:gd name="f99" fmla="val 147320"/>
                                    <a:gd name="f100" fmla="val 147955"/>
                                    <a:gd name="f101" fmla="val 30988"/>
                                    <a:gd name="f102" fmla="val 148336"/>
                                    <a:gd name="f103" fmla="val 28956"/>
                                    <a:gd name="f104" fmla="val 149860"/>
                                    <a:gd name="f105" fmla="val 28575"/>
                                    <a:gd name="f106" fmla="val 150114"/>
                                    <a:gd name="f107" fmla="val 28194"/>
                                    <a:gd name="f108" fmla="val 150240"/>
                                    <a:gd name="f109" fmla="val 27686"/>
                                    <a:gd name="f110" fmla="val 150368"/>
                                    <a:gd name="f111" fmla="val 23622"/>
                                    <a:gd name="f112" fmla="val 151384"/>
                                    <a:gd name="f113" fmla="val 23495"/>
                                    <a:gd name="f114" fmla="val 23241"/>
                                    <a:gd name="f115" fmla="val 23114"/>
                                    <a:gd name="f116" fmla="val 16510"/>
                                    <a:gd name="f117" fmla="val 9652"/>
                                    <a:gd name="f118" fmla="val 9144"/>
                                    <a:gd name="f119" fmla="val 5080"/>
                                    <a:gd name="f120" fmla="val 4572"/>
                                    <a:gd name="f121" fmla="val 4191"/>
                                    <a:gd name="f122" fmla="val 3810"/>
                                    <a:gd name="f123" fmla="val 1778"/>
                                    <a:gd name="f124" fmla="val 1270"/>
                                    <a:gd name="f125" fmla="val 147827"/>
                                    <a:gd name="f126" fmla="val 635"/>
                                    <a:gd name="f127" fmla="val 146558"/>
                                    <a:gd name="f128" fmla="val 127"/>
                                    <a:gd name="f129" fmla="val 144526"/>
                                    <a:gd name="f130" fmla="val 13715"/>
                                    <a:gd name="f131" fmla="val 13462"/>
                                    <a:gd name="f132" fmla="val 13335"/>
                                    <a:gd name="f133" fmla="val 8763"/>
                                    <a:gd name="f134" fmla="val 8255"/>
                                    <a:gd name="f135" fmla="val 1016"/>
                                    <a:gd name="f136" fmla="val 7747"/>
                                    <a:gd name="f137" fmla="val 4064"/>
                                    <a:gd name="f138" fmla="val 4318"/>
                                    <a:gd name="f139" fmla="val 3301"/>
                                    <a:gd name="f140" fmla="val 4699"/>
                                    <a:gd name="f141" fmla="val 3175"/>
                                    <a:gd name="f142" fmla="val 8128"/>
                                    <a:gd name="f143" fmla="val 1015"/>
                                    <a:gd name="f144" fmla="val 8890"/>
                                    <a:gd name="f145" fmla="val 126"/>
                                    <a:gd name="f146" fmla="val 13716"/>
                                    <a:gd name="f147" fmla="*/ f0 1 62801"/>
                                    <a:gd name="f148" fmla="*/ f1 1 151764"/>
                                    <a:gd name="f149" fmla="+- f4 0 f2"/>
                                    <a:gd name="f150" fmla="+- f3 0 f2"/>
                                    <a:gd name="f151" fmla="*/ f150 1 62801"/>
                                    <a:gd name="f152" fmla="*/ f149 1 151764"/>
                                    <a:gd name="f153" fmla="*/ 0 1 f151"/>
                                    <a:gd name="f154" fmla="*/ 62801 1 f151"/>
                                    <a:gd name="f155" fmla="*/ 0 1 f152"/>
                                    <a:gd name="f156" fmla="*/ 151764 1 f152"/>
                                    <a:gd name="f157" fmla="*/ f153 f147 1"/>
                                    <a:gd name="f158" fmla="*/ f154 f147 1"/>
                                    <a:gd name="f159" fmla="*/ f156 f148 1"/>
                                    <a:gd name="f160" fmla="*/ f155 f148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157" t="f160" r="f158" b="f159"/>
                                  <a:pathLst>
                                    <a:path w="62801" h="151764">
                                      <a:moveTo>
                                        <a:pt x="f5" y="f2"/>
                                      </a:moveTo>
                                      <a:lnTo>
                                        <a:pt x="f6" y="f2"/>
                                      </a:lnTo>
                                      <a:lnTo>
                                        <a:pt x="f7" y="f8"/>
                                      </a:lnTo>
                                      <a:cubicBezTo>
                                        <a:pt x="f9" y="f10"/>
                                        <a:pt x="f11" y="f10"/>
                                        <a:pt x="f12" y="f13"/>
                                      </a:cubicBezTo>
                                      <a:lnTo>
                                        <a:pt x="f14" y="f15"/>
                                      </a:lnTo>
                                      <a:cubicBezTo>
                                        <a:pt x="f16" y="f17"/>
                                        <a:pt x="f18" y="f19"/>
                                        <a:pt x="f20" y="f21"/>
                                      </a:cubicBezTo>
                                      <a:lnTo>
                                        <a:pt x="f22" y="f23"/>
                                      </a:lnTo>
                                      <a:cubicBezTo>
                                        <a:pt x="f24" y="f25"/>
                                        <a:pt x="f26" y="f27"/>
                                        <a:pt x="f28" y="f29"/>
                                      </a:cubicBezTo>
                                      <a:lnTo>
                                        <a:pt x="f30" y="f31"/>
                                      </a:lnTo>
                                      <a:lnTo>
                                        <a:pt x="f3" y="f32"/>
                                      </a:lnTo>
                                      <a:lnTo>
                                        <a:pt x="f3" y="f33"/>
                                      </a:lnTo>
                                      <a:lnTo>
                                        <a:pt x="f34" y="f35"/>
                                      </a:lnTo>
                                      <a:lnTo>
                                        <a:pt x="f36" y="f37"/>
                                      </a:lnTo>
                                      <a:lnTo>
                                        <a:pt x="f38" y="f27"/>
                                      </a:lnTo>
                                      <a:lnTo>
                                        <a:pt x="f39" y="f40"/>
                                      </a:lnTo>
                                      <a:lnTo>
                                        <a:pt x="f6" y="f41"/>
                                      </a:lnTo>
                                      <a:lnTo>
                                        <a:pt x="f42" y="f41"/>
                                      </a:lnTo>
                                      <a:lnTo>
                                        <a:pt x="f43" y="f44"/>
                                      </a:lnTo>
                                      <a:lnTo>
                                        <a:pt x="f45" y="f46"/>
                                      </a:lnTo>
                                      <a:lnTo>
                                        <a:pt x="f47" y="f48"/>
                                      </a:lnTo>
                                      <a:lnTo>
                                        <a:pt x="f49" y="f42"/>
                                      </a:lnTo>
                                      <a:lnTo>
                                        <a:pt x="f49" y="f50"/>
                                      </a:lnTo>
                                      <a:lnTo>
                                        <a:pt x="f51" y="f52"/>
                                      </a:lnTo>
                                      <a:lnTo>
                                        <a:pt x="f44" y="f53"/>
                                      </a:lnTo>
                                      <a:lnTo>
                                        <a:pt x="f54" y="f55"/>
                                      </a:lnTo>
                                      <a:lnTo>
                                        <a:pt x="f56" y="f57"/>
                                      </a:lnTo>
                                      <a:lnTo>
                                        <a:pt x="f58" y="f55"/>
                                      </a:lnTo>
                                      <a:lnTo>
                                        <a:pt x="f59" y="f53"/>
                                      </a:lnTo>
                                      <a:lnTo>
                                        <a:pt x="f60" y="f61"/>
                                      </a:lnTo>
                                      <a:lnTo>
                                        <a:pt x="f62" y="f63"/>
                                      </a:lnTo>
                                      <a:lnTo>
                                        <a:pt x="f62" y="f64"/>
                                      </a:lnTo>
                                      <a:lnTo>
                                        <a:pt x="f65" y="f66"/>
                                      </a:lnTo>
                                      <a:lnTo>
                                        <a:pt x="f67" y="f39"/>
                                      </a:lnTo>
                                      <a:cubicBezTo>
                                        <a:pt x="f67" y="f68"/>
                                        <a:pt x="f69" y="f70"/>
                                        <a:pt x="f62" y="f71"/>
                                      </a:cubicBezTo>
                                      <a:cubicBezTo>
                                        <a:pt x="f72" y="f73"/>
                                        <a:pt x="f74" y="f75"/>
                                        <a:pt x="f76" y="f75"/>
                                      </a:cubicBezTo>
                                      <a:lnTo>
                                        <a:pt x="f77" y="f75"/>
                                      </a:lnTo>
                                      <a:cubicBezTo>
                                        <a:pt x="f78" y="f75"/>
                                        <a:pt x="f79" y="f80"/>
                                        <a:pt x="f81" y="f82"/>
                                      </a:cubicBezTo>
                                      <a:lnTo>
                                        <a:pt x="f11" y="f83"/>
                                      </a:lnTo>
                                      <a:lnTo>
                                        <a:pt x="f18" y="f84"/>
                                      </a:lnTo>
                                      <a:lnTo>
                                        <a:pt x="f3" y="f85"/>
                                      </a:lnTo>
                                      <a:lnTo>
                                        <a:pt x="f3" y="f86"/>
                                      </a:lnTo>
                                      <a:lnTo>
                                        <a:pt x="f87" y="f88"/>
                                      </a:lnTo>
                                      <a:lnTo>
                                        <a:pt x="f89" y="f90"/>
                                      </a:lnTo>
                                      <a:lnTo>
                                        <a:pt x="f91" y="f92"/>
                                      </a:lnTo>
                                      <a:lnTo>
                                        <a:pt x="f91" y="f61"/>
                                      </a:lnTo>
                                      <a:cubicBezTo>
                                        <a:pt x="f91" y="f93"/>
                                        <a:pt x="f91" y="f94"/>
                                        <a:pt x="f95" y="f96"/>
                                      </a:cubicBezTo>
                                      <a:lnTo>
                                        <a:pt x="f75" y="f97"/>
                                      </a:lnTo>
                                      <a:cubicBezTo>
                                        <a:pt x="f98" y="f99"/>
                                        <a:pt x="f79" y="f100"/>
                                        <a:pt x="f101" y="f102"/>
                                      </a:cubicBezTo>
                                      <a:lnTo>
                                        <a:pt x="f103" y="f104"/>
                                      </a:lnTo>
                                      <a:cubicBezTo>
                                        <a:pt x="f105" y="f106"/>
                                        <a:pt x="f107" y="f108"/>
                                        <a:pt x="f109" y="f110"/>
                                      </a:cubicBezTo>
                                      <a:lnTo>
                                        <a:pt x="f111" y="f112"/>
                                      </a:lnTo>
                                      <a:cubicBezTo>
                                        <a:pt x="f113" y="f112"/>
                                        <a:pt x="f114" y="f112"/>
                                        <a:pt x="f115" y="f112"/>
                                      </a:cubicBezTo>
                                      <a:lnTo>
                                        <a:pt x="f116" y="f4"/>
                                      </a:lnTo>
                                      <a:lnTo>
                                        <a:pt x="f117" y="f112"/>
                                      </a:lnTo>
                                      <a:cubicBezTo>
                                        <a:pt x="f29" y="f112"/>
                                        <a:pt x="f27" y="f112"/>
                                        <a:pt x="f118" y="f112"/>
                                      </a:cubicBezTo>
                                      <a:lnTo>
                                        <a:pt x="f119" y="f110"/>
                                      </a:lnTo>
                                      <a:cubicBezTo>
                                        <a:pt x="f120" y="f108"/>
                                        <a:pt x="f121" y="f106"/>
                                        <a:pt x="f122" y="f104"/>
                                      </a:cubicBezTo>
                                      <a:lnTo>
                                        <a:pt x="f123" y="f102"/>
                                      </a:lnTo>
                                      <a:cubicBezTo>
                                        <a:pt x="f124" y="f125"/>
                                        <a:pt x="f10" y="f99"/>
                                        <a:pt x="f126" y="f127"/>
                                      </a:cubicBezTo>
                                      <a:lnTo>
                                        <a:pt x="f128" y="f129"/>
                                      </a:lnTo>
                                      <a:cubicBezTo>
                                        <a:pt x="f2" y="f94"/>
                                        <a:pt x="f2" y="f93"/>
                                        <a:pt x="f2" y="f61"/>
                                      </a:cubicBezTo>
                                      <a:lnTo>
                                        <a:pt x="f2" y="f5"/>
                                      </a:lnTo>
                                      <a:cubicBezTo>
                                        <a:pt x="f2" y="f130"/>
                                        <a:pt x="f2" y="f131"/>
                                        <a:pt x="f2" y="f132"/>
                                      </a:cubicBezTo>
                                      <a:lnTo>
                                        <a:pt x="f8" y="f133"/>
                                      </a:lnTo>
                                      <a:cubicBezTo>
                                        <a:pt x="f10" y="f134"/>
                                        <a:pt x="f135" y="f136"/>
                                        <a:pt x="f124" y="f40"/>
                                      </a:cubicBezTo>
                                      <a:lnTo>
                                        <a:pt x="f17" y="f137"/>
                                      </a:lnTo>
                                      <a:cubicBezTo>
                                        <a:pt x="f19" y="f17"/>
                                        <a:pt x="f138" y="f139"/>
                                        <a:pt x="f140" y="f141"/>
                                      </a:cubicBezTo>
                                      <a:lnTo>
                                        <a:pt x="f142" y="f13"/>
                                      </a:lnTo>
                                      <a:cubicBezTo>
                                        <a:pt x="f46" y="f143"/>
                                        <a:pt x="f144" y="f8"/>
                                        <a:pt x="f27" y="f8"/>
                                      </a:cubicBezTo>
                                      <a:lnTo>
                                        <a:pt x="f132" y="f145"/>
                                      </a:lnTo>
                                      <a:cubicBezTo>
                                        <a:pt x="f131" y="f145"/>
                                        <a:pt x="f146" y="f2"/>
                                        <a:pt x="f5" y="f2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7C30"/>
                                </a:solidFill>
                                <a:ln cap="flat">
                                  <a:noFill/>
                                  <a:prstDash val="solid"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8" name="Shape 13"/>
                              <wps:cNvSpPr/>
                              <wps:spPr>
                                <a:xfrm>
                                  <a:off x="53592" y="10030"/>
                                  <a:ext cx="45463" cy="29718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45466"/>
                                    <a:gd name="f4" fmla="val 29718"/>
                                    <a:gd name="f5" fmla="val 37973"/>
                                    <a:gd name="f6" fmla="val 38354"/>
                                    <a:gd name="f7" fmla="val 38608"/>
                                    <a:gd name="f8" fmla="val 126"/>
                                    <a:gd name="f9" fmla="val 38989"/>
                                    <a:gd name="f10" fmla="val 253"/>
                                    <a:gd name="f11" fmla="val 40767"/>
                                    <a:gd name="f12" fmla="val 762"/>
                                    <a:gd name="f13" fmla="val 41402"/>
                                    <a:gd name="f14" fmla="val 1015"/>
                                    <a:gd name="f15" fmla="val 42037"/>
                                    <a:gd name="f16" fmla="val 1397"/>
                                    <a:gd name="f17" fmla="val 42545"/>
                                    <a:gd name="f18" fmla="val 2032"/>
                                    <a:gd name="f19" fmla="val 43815"/>
                                    <a:gd name="f20" fmla="val 4064"/>
                                    <a:gd name="f21" fmla="val 44069"/>
                                    <a:gd name="f22" fmla="val 4318"/>
                                    <a:gd name="f23" fmla="val 44196"/>
                                    <a:gd name="f24" fmla="val 4699"/>
                                    <a:gd name="f25" fmla="val 44323"/>
                                    <a:gd name="f26" fmla="val 5080"/>
                                    <a:gd name="f27" fmla="val 45212"/>
                                    <a:gd name="f28" fmla="val 8636"/>
                                    <a:gd name="f29" fmla="val 8889"/>
                                    <a:gd name="f30" fmla="val 9144"/>
                                    <a:gd name="f31" fmla="val 9271"/>
                                    <a:gd name="f32" fmla="val 14859"/>
                                    <a:gd name="f33" fmla="val 20447"/>
                                    <a:gd name="f34" fmla="val 20701"/>
                                    <a:gd name="f35" fmla="val 20827"/>
                                    <a:gd name="f36" fmla="val 21082"/>
                                    <a:gd name="f37" fmla="val 24511"/>
                                    <a:gd name="f38" fmla="val 24892"/>
                                    <a:gd name="f39" fmla="val 25273"/>
                                    <a:gd name="f40" fmla="val 25653"/>
                                    <a:gd name="f41" fmla="val 27559"/>
                                    <a:gd name="f42" fmla="val 28194"/>
                                    <a:gd name="f43" fmla="val 41529"/>
                                    <a:gd name="f44" fmla="val 28575"/>
                                    <a:gd name="f45" fmla="val 40894"/>
                                    <a:gd name="f46" fmla="val 28828"/>
                                    <a:gd name="f47" fmla="val 29464"/>
                                    <a:gd name="f48" fmla="val 38735"/>
                                    <a:gd name="f49" fmla="val 29590"/>
                                    <a:gd name="f50" fmla="val 23114"/>
                                    <a:gd name="f51" fmla="val 37465"/>
                                    <a:gd name="f52" fmla="val 37719"/>
                                    <a:gd name="f53" fmla="val 22987"/>
                                    <a:gd name="f54" fmla="val 22478"/>
                                    <a:gd name="f55" fmla="val 19812"/>
                                    <a:gd name="f56" fmla="val 38862"/>
                                    <a:gd name="f57" fmla="val 15113"/>
                                    <a:gd name="f58" fmla="val 9906"/>
                                    <a:gd name="f59" fmla="val 7239"/>
                                    <a:gd name="f60" fmla="val 6731"/>
                                    <a:gd name="f61" fmla="val 6603"/>
                                    <a:gd name="f62" fmla="*/ f0 1 45466"/>
                                    <a:gd name="f63" fmla="*/ f1 1 29718"/>
                                    <a:gd name="f64" fmla="+- f4 0 f2"/>
                                    <a:gd name="f65" fmla="+- f3 0 f2"/>
                                    <a:gd name="f66" fmla="*/ f65 1 45466"/>
                                    <a:gd name="f67" fmla="*/ f64 1 29718"/>
                                    <a:gd name="f68" fmla="*/ 0 1 f66"/>
                                    <a:gd name="f69" fmla="*/ 45466 1 f66"/>
                                    <a:gd name="f70" fmla="*/ 0 1 f67"/>
                                    <a:gd name="f71" fmla="*/ 29718 1 f67"/>
                                    <a:gd name="f72" fmla="*/ f68 f62 1"/>
                                    <a:gd name="f73" fmla="*/ f69 f62 1"/>
                                    <a:gd name="f74" fmla="*/ f71 f63 1"/>
                                    <a:gd name="f75" fmla="*/ f70 f63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72" t="f75" r="f73" b="f74"/>
                                  <a:pathLst>
                                    <a:path w="45466" h="29718">
                                      <a:moveTo>
                                        <a:pt x="f2" y="f2"/>
                                      </a:moveTo>
                                      <a:lnTo>
                                        <a:pt x="f5" y="f2"/>
                                      </a:lnTo>
                                      <a:cubicBezTo>
                                        <a:pt x="f6" y="f2"/>
                                        <a:pt x="f7" y="f8"/>
                                        <a:pt x="f9" y="f10"/>
                                      </a:cubicBezTo>
                                      <a:lnTo>
                                        <a:pt x="f11" y="f12"/>
                                      </a:lnTo>
                                      <a:cubicBezTo>
                                        <a:pt x="f13" y="f14"/>
                                        <a:pt x="f15" y="f16"/>
                                        <a:pt x="f17" y="f18"/>
                                      </a:cubicBezTo>
                                      <a:lnTo>
                                        <a:pt x="f19" y="f20"/>
                                      </a:lnTo>
                                      <a:cubicBezTo>
                                        <a:pt x="f21" y="f22"/>
                                        <a:pt x="f23" y="f24"/>
                                        <a:pt x="f25" y="f26"/>
                                      </a:cubicBezTo>
                                      <a:lnTo>
                                        <a:pt x="f27" y="f28"/>
                                      </a:lnTo>
                                      <a:cubicBezTo>
                                        <a:pt x="f27" y="f29"/>
                                        <a:pt x="f27" y="f30"/>
                                        <a:pt x="f27" y="f31"/>
                                      </a:cubicBezTo>
                                      <a:lnTo>
                                        <a:pt x="f3" y="f32"/>
                                      </a:lnTo>
                                      <a:lnTo>
                                        <a:pt x="f27" y="f33"/>
                                      </a:lnTo>
                                      <a:cubicBezTo>
                                        <a:pt x="f27" y="f34"/>
                                        <a:pt x="f27" y="f35"/>
                                        <a:pt x="f27" y="f36"/>
                                      </a:cubicBezTo>
                                      <a:lnTo>
                                        <a:pt x="f25" y="f37"/>
                                      </a:lnTo>
                                      <a:cubicBezTo>
                                        <a:pt x="f23" y="f38"/>
                                        <a:pt x="f21" y="f39"/>
                                        <a:pt x="f19" y="f40"/>
                                      </a:cubicBezTo>
                                      <a:lnTo>
                                        <a:pt x="f17" y="f41"/>
                                      </a:lnTo>
                                      <a:cubicBezTo>
                                        <a:pt x="f15" y="f42"/>
                                        <a:pt x="f43" y="f44"/>
                                        <a:pt x="f45" y="f46"/>
                                      </a:cubicBezTo>
                                      <a:lnTo>
                                        <a:pt x="f9" y="f47"/>
                                      </a:lnTo>
                                      <a:cubicBezTo>
                                        <a:pt x="f48" y="f49"/>
                                        <a:pt x="f6" y="f4"/>
                                        <a:pt x="f5" y="f4"/>
                                      </a:cubicBezTo>
                                      <a:lnTo>
                                        <a:pt x="f2" y="f4"/>
                                      </a:lnTo>
                                      <a:lnTo>
                                        <a:pt x="f2" y="f50"/>
                                      </a:lnTo>
                                      <a:lnTo>
                                        <a:pt x="f51" y="f50"/>
                                      </a:lnTo>
                                      <a:lnTo>
                                        <a:pt x="f52" y="f53"/>
                                      </a:lnTo>
                                      <a:lnTo>
                                        <a:pt x="f5" y="f54"/>
                                      </a:lnTo>
                                      <a:lnTo>
                                        <a:pt x="f7" y="f55"/>
                                      </a:lnTo>
                                      <a:lnTo>
                                        <a:pt x="f56" y="f57"/>
                                      </a:lnTo>
                                      <a:lnTo>
                                        <a:pt x="f7" y="f58"/>
                                      </a:lnTo>
                                      <a:lnTo>
                                        <a:pt x="f5" y="f59"/>
                                      </a:lnTo>
                                      <a:lnTo>
                                        <a:pt x="f52" y="f60"/>
                                      </a:lnTo>
                                      <a:lnTo>
                                        <a:pt x="f51" y="f61"/>
                                      </a:lnTo>
                                      <a:lnTo>
                                        <a:pt x="f2" y="f61"/>
                                      </a:lnTo>
                                      <a:lnTo>
                                        <a:pt x="f2" y="f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7C30"/>
                                </a:solidFill>
                                <a:ln cap="flat">
                                  <a:noFill/>
                                  <a:prstDash val="solid"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9" name="Shape 14"/>
                              <wps:cNvSpPr/>
                              <wps:spPr>
                                <a:xfrm>
                                  <a:off x="253361" y="10030"/>
                                  <a:ext cx="58549" cy="151753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58547"/>
                                    <a:gd name="f4" fmla="val 151751"/>
                                    <a:gd name="f5" fmla="val 7747"/>
                                    <a:gd name="f6" fmla="val 6603"/>
                                    <a:gd name="f7" fmla="val 8255"/>
                                    <a:gd name="f8" fmla="val 7874"/>
                                    <a:gd name="f9" fmla="val 6731"/>
                                    <a:gd name="f10" fmla="val 7493"/>
                                    <a:gd name="f11" fmla="val 7365"/>
                                    <a:gd name="f12" fmla="val 6858"/>
                                    <a:gd name="f13" fmla="val 10160"/>
                                    <a:gd name="f14" fmla="val 6604"/>
                                    <a:gd name="f15" fmla="val 15239"/>
                                    <a:gd name="f16" fmla="val 20447"/>
                                    <a:gd name="f17" fmla="val 23368"/>
                                    <a:gd name="f18" fmla="val 8001"/>
                                    <a:gd name="f19" fmla="val 24002"/>
                                    <a:gd name="f20" fmla="val 43815"/>
                                    <a:gd name="f21" fmla="val 45720"/>
                                    <a:gd name="f22" fmla="val 47117"/>
                                    <a:gd name="f23" fmla="val 25526"/>
                                    <a:gd name="f24" fmla="val 27305"/>
                                    <a:gd name="f25" fmla="val 143256"/>
                                    <a:gd name="f26" fmla="val 47244"/>
                                    <a:gd name="f27" fmla="val 143510"/>
                                    <a:gd name="f28" fmla="val 48260"/>
                                    <a:gd name="f29" fmla="val 144145"/>
                                    <a:gd name="f30" fmla="val 51943"/>
                                    <a:gd name="f31" fmla="val 144907"/>
                                    <a:gd name="f32" fmla="val 58420"/>
                                    <a:gd name="f33" fmla="val 145161"/>
                                    <a:gd name="f34" fmla="val 145156"/>
                                    <a:gd name="f35" fmla="val 51308"/>
                                    <a:gd name="f36" fmla="val 151384"/>
                                    <a:gd name="f37" fmla="val 51181"/>
                                    <a:gd name="f38" fmla="val 51054"/>
                                    <a:gd name="f39" fmla="val 50927"/>
                                    <a:gd name="f40" fmla="val 46355"/>
                                    <a:gd name="f41" fmla="val 150495"/>
                                    <a:gd name="f42" fmla="val 45974"/>
                                    <a:gd name="f43" fmla="val 150368"/>
                                    <a:gd name="f44" fmla="val 45593"/>
                                    <a:gd name="f45" fmla="val 150240"/>
                                    <a:gd name="f46" fmla="val 45339"/>
                                    <a:gd name="f47" fmla="val 150114"/>
                                    <a:gd name="f48" fmla="val 42926"/>
                                    <a:gd name="f49" fmla="val 148589"/>
                                    <a:gd name="f50" fmla="val 42291"/>
                                    <a:gd name="f51" fmla="val 148209"/>
                                    <a:gd name="f52" fmla="val 41783"/>
                                    <a:gd name="f53" fmla="val 147574"/>
                                    <a:gd name="f54" fmla="val 41529"/>
                                    <a:gd name="f55" fmla="val 146939"/>
                                    <a:gd name="f56" fmla="val 40767"/>
                                    <a:gd name="f57" fmla="val 40640"/>
                                    <a:gd name="f58" fmla="val 144526"/>
                                    <a:gd name="f59" fmla="val 40513"/>
                                    <a:gd name="f60" fmla="val 143764"/>
                                    <a:gd name="f61" fmla="val 30607"/>
                                    <a:gd name="f62" fmla="val 7366"/>
                                    <a:gd name="f63" fmla="val 6985"/>
                                    <a:gd name="f64" fmla="val 30480"/>
                                    <a:gd name="f65" fmla="val 4699"/>
                                    <a:gd name="f66" fmla="val 29845"/>
                                    <a:gd name="f67" fmla="val 4064"/>
                                    <a:gd name="f68" fmla="val 29590"/>
                                    <a:gd name="f69" fmla="val 3429"/>
                                    <a:gd name="f70" fmla="val 29083"/>
                                    <a:gd name="f71" fmla="val 3048"/>
                                    <a:gd name="f72" fmla="val 28448"/>
                                    <a:gd name="f73" fmla="val 1651"/>
                                    <a:gd name="f74" fmla="val 26415"/>
                                    <a:gd name="f75" fmla="val 1524"/>
                                    <a:gd name="f76" fmla="val 26035"/>
                                    <a:gd name="f77" fmla="val 1270"/>
                                    <a:gd name="f78" fmla="val 25781"/>
                                    <a:gd name="f79" fmla="val 25400"/>
                                    <a:gd name="f80" fmla="val 381"/>
                                    <a:gd name="f81" fmla="val 21717"/>
                                    <a:gd name="f82" fmla="val 21463"/>
                                    <a:gd name="f83" fmla="val 21336"/>
                                    <a:gd name="f84" fmla="val 21082"/>
                                    <a:gd name="f85" fmla="val 15621"/>
                                    <a:gd name="f86" fmla="val 9525"/>
                                    <a:gd name="f87" fmla="val 9398"/>
                                    <a:gd name="f88" fmla="val 9144"/>
                                    <a:gd name="f89" fmla="val 9017"/>
                                    <a:gd name="f90" fmla="val 5207"/>
                                    <a:gd name="f91" fmla="val 4826"/>
                                    <a:gd name="f92" fmla="val 4445"/>
                                    <a:gd name="f93" fmla="val 4190"/>
                                    <a:gd name="f94" fmla="val 2159"/>
                                    <a:gd name="f95" fmla="val 1015"/>
                                    <a:gd name="f96" fmla="val 889"/>
                                    <a:gd name="f97" fmla="val 253"/>
                                    <a:gd name="f98" fmla="val 126"/>
                                    <a:gd name="f99" fmla="*/ f0 1 58547"/>
                                    <a:gd name="f100" fmla="*/ f1 1 151751"/>
                                    <a:gd name="f101" fmla="+- f4 0 f2"/>
                                    <a:gd name="f102" fmla="+- f3 0 f2"/>
                                    <a:gd name="f103" fmla="*/ f102 1 58547"/>
                                    <a:gd name="f104" fmla="*/ f101 1 151751"/>
                                    <a:gd name="f105" fmla="*/ 0 1 f103"/>
                                    <a:gd name="f106" fmla="*/ 58547 1 f103"/>
                                    <a:gd name="f107" fmla="*/ 0 1 f104"/>
                                    <a:gd name="f108" fmla="*/ 151751 1 f104"/>
                                    <a:gd name="f109" fmla="*/ f105 f99 1"/>
                                    <a:gd name="f110" fmla="*/ f106 f99 1"/>
                                    <a:gd name="f111" fmla="*/ f108 f100 1"/>
                                    <a:gd name="f112" fmla="*/ f107 f100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109" t="f112" r="f110" b="f111"/>
                                  <a:pathLst>
                                    <a:path w="58547" h="151751">
                                      <a:moveTo>
                                        <a:pt x="f5" y="f2"/>
                                      </a:moveTo>
                                      <a:lnTo>
                                        <a:pt x="f3" y="f2"/>
                                      </a:lnTo>
                                      <a:lnTo>
                                        <a:pt x="f3" y="f6"/>
                                      </a:lnTo>
                                      <a:lnTo>
                                        <a:pt x="f7" y="f6"/>
                                      </a:lnTo>
                                      <a:lnTo>
                                        <a:pt x="f8" y="f9"/>
                                      </a:lnTo>
                                      <a:lnTo>
                                        <a:pt x="f10" y="f11"/>
                                      </a:lnTo>
                                      <a:lnTo>
                                        <a:pt x="f12" y="f13"/>
                                      </a:lnTo>
                                      <a:lnTo>
                                        <a:pt x="f14" y="f15"/>
                                      </a:lnTo>
                                      <a:lnTo>
                                        <a:pt x="f12" y="f16"/>
                                      </a:lnTo>
                                      <a:lnTo>
                                        <a:pt x="f10" y="f17"/>
                                      </a:lnTo>
                                      <a:lnTo>
                                        <a:pt x="f18" y="f19"/>
                                      </a:lnTo>
                                      <a:lnTo>
                                        <a:pt x="f20" y="f19"/>
                                      </a:lnTo>
                                      <a:cubicBezTo>
                                        <a:pt x="f21" y="f19"/>
                                        <a:pt x="f22" y="f23"/>
                                        <a:pt x="f22" y="f24"/>
                                      </a:cubicBezTo>
                                      <a:lnTo>
                                        <a:pt x="f22" y="f25"/>
                                      </a:lnTo>
                                      <a:lnTo>
                                        <a:pt x="f26" y="f27"/>
                                      </a:lnTo>
                                      <a:lnTo>
                                        <a:pt x="f28" y="f29"/>
                                      </a:lnTo>
                                      <a:lnTo>
                                        <a:pt x="f30" y="f31"/>
                                      </a:lnTo>
                                      <a:lnTo>
                                        <a:pt x="f32" y="f33"/>
                                      </a:lnTo>
                                      <a:lnTo>
                                        <a:pt x="f3" y="f34"/>
                                      </a:lnTo>
                                      <a:lnTo>
                                        <a:pt x="f3" y="f4"/>
                                      </a:lnTo>
                                      <a:lnTo>
                                        <a:pt x="f35" y="f36"/>
                                      </a:lnTo>
                                      <a:cubicBezTo>
                                        <a:pt x="f37" y="f36"/>
                                        <a:pt x="f38" y="f36"/>
                                        <a:pt x="f39" y="f36"/>
                                      </a:cubicBezTo>
                                      <a:lnTo>
                                        <a:pt x="f40" y="f41"/>
                                      </a:lnTo>
                                      <a:cubicBezTo>
                                        <a:pt x="f42" y="f43"/>
                                        <a:pt x="f44" y="f45"/>
                                        <a:pt x="f46" y="f47"/>
                                      </a:cubicBezTo>
                                      <a:lnTo>
                                        <a:pt x="f48" y="f49"/>
                                      </a:lnTo>
                                      <a:cubicBezTo>
                                        <a:pt x="f50" y="f51"/>
                                        <a:pt x="f52" y="f53"/>
                                        <a:pt x="f54" y="f55"/>
                                      </a:cubicBezTo>
                                      <a:lnTo>
                                        <a:pt x="f56" y="f31"/>
                                      </a:lnTo>
                                      <a:cubicBezTo>
                                        <a:pt x="f57" y="f58"/>
                                        <a:pt x="f59" y="f29"/>
                                        <a:pt x="f59" y="f60"/>
                                      </a:cubicBezTo>
                                      <a:lnTo>
                                        <a:pt x="f59" y="f61"/>
                                      </a:lnTo>
                                      <a:lnTo>
                                        <a:pt x="f5" y="f61"/>
                                      </a:lnTo>
                                      <a:cubicBezTo>
                                        <a:pt x="f62" y="f61"/>
                                        <a:pt x="f63" y="f61"/>
                                        <a:pt x="f14" y="f64"/>
                                      </a:cubicBezTo>
                                      <a:lnTo>
                                        <a:pt x="f65" y="f66"/>
                                      </a:lnTo>
                                      <a:cubicBezTo>
                                        <a:pt x="f67" y="f68"/>
                                        <a:pt x="f69" y="f70"/>
                                        <a:pt x="f71" y="f72"/>
                                      </a:cubicBezTo>
                                      <a:lnTo>
                                        <a:pt x="f73" y="f74"/>
                                      </a:lnTo>
                                      <a:cubicBezTo>
                                        <a:pt x="f75" y="f76"/>
                                        <a:pt x="f77" y="f78"/>
                                        <a:pt x="f77" y="f79"/>
                                      </a:cubicBezTo>
                                      <a:lnTo>
                                        <a:pt x="f80" y="f81"/>
                                      </a:lnTo>
                                      <a:cubicBezTo>
                                        <a:pt x="f80" y="f82"/>
                                        <a:pt x="f80" y="f83"/>
                                        <a:pt x="f80" y="f84"/>
                                      </a:cubicBezTo>
                                      <a:lnTo>
                                        <a:pt x="f2" y="f85"/>
                                      </a:lnTo>
                                      <a:lnTo>
                                        <a:pt x="f80" y="f86"/>
                                      </a:lnTo>
                                      <a:cubicBezTo>
                                        <a:pt x="f80" y="f87"/>
                                        <a:pt x="f80" y="f88"/>
                                        <a:pt x="f80" y="f89"/>
                                      </a:cubicBezTo>
                                      <a:lnTo>
                                        <a:pt x="f77" y="f90"/>
                                      </a:lnTo>
                                      <a:cubicBezTo>
                                        <a:pt x="f77" y="f91"/>
                                        <a:pt x="f75" y="f92"/>
                                        <a:pt x="f73" y="f93"/>
                                      </a:cubicBezTo>
                                      <a:lnTo>
                                        <a:pt x="f71" y="f94"/>
                                      </a:lnTo>
                                      <a:cubicBezTo>
                                        <a:pt x="f69" y="f75"/>
                                        <a:pt x="f67" y="f95"/>
                                        <a:pt x="f91" y="f96"/>
                                      </a:cubicBezTo>
                                      <a:lnTo>
                                        <a:pt x="f9" y="f97"/>
                                      </a:lnTo>
                                      <a:cubicBezTo>
                                        <a:pt x="f63" y="f98"/>
                                        <a:pt x="f62" y="f2"/>
                                        <a:pt x="f5" y="f2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7C30"/>
                                </a:solidFill>
                                <a:ln cap="flat">
                                  <a:noFill/>
                                  <a:prstDash val="solid"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10" name="Shape 15"/>
                              <wps:cNvSpPr/>
                              <wps:spPr>
                                <a:xfrm>
                                  <a:off x="181416" y="9656"/>
                                  <a:ext cx="62800" cy="151762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62802"/>
                                    <a:gd name="f4" fmla="val 151765"/>
                                    <a:gd name="f5" fmla="val 46546"/>
                                    <a:gd name="f6" fmla="val 53277"/>
                                    <a:gd name="f7" fmla="val 254"/>
                                    <a:gd name="f8" fmla="val 53404"/>
                                    <a:gd name="f9" fmla="val 53658"/>
                                    <a:gd name="f10" fmla="val 53912"/>
                                    <a:gd name="f11" fmla="val 381"/>
                                    <a:gd name="f12" fmla="val 57849"/>
                                    <a:gd name="f13" fmla="val 1270"/>
                                    <a:gd name="f14" fmla="val 58230"/>
                                    <a:gd name="f15" fmla="val 1397"/>
                                    <a:gd name="f16" fmla="val 58738"/>
                                    <a:gd name="f17" fmla="val 1651"/>
                                    <a:gd name="f18" fmla="val 59118"/>
                                    <a:gd name="f19" fmla="val 1905"/>
                                    <a:gd name="f20" fmla="val 61024"/>
                                    <a:gd name="f21" fmla="val 3556"/>
                                    <a:gd name="f22" fmla="val 61659"/>
                                    <a:gd name="f23" fmla="val 3937"/>
                                    <a:gd name="f24" fmla="val 62040"/>
                                    <a:gd name="f25" fmla="val 4572"/>
                                    <a:gd name="f26" fmla="val 62167"/>
                                    <a:gd name="f27" fmla="val 5207"/>
                                    <a:gd name="f28" fmla="val 7239"/>
                                    <a:gd name="f29" fmla="val 7493"/>
                                    <a:gd name="f30" fmla="val 7747"/>
                                    <a:gd name="f31" fmla="val 8128"/>
                                    <a:gd name="f32" fmla="val 137922"/>
                                    <a:gd name="f33" fmla="val 138176"/>
                                    <a:gd name="f34" fmla="val 138303"/>
                                    <a:gd name="f35" fmla="val 138557"/>
                                    <a:gd name="f36" fmla="val 61913"/>
                                    <a:gd name="f37" fmla="val 143129"/>
                                    <a:gd name="f38" fmla="val 61786"/>
                                    <a:gd name="f39" fmla="val 143637"/>
                                    <a:gd name="f40" fmla="val 144018"/>
                                    <a:gd name="f41" fmla="val 61405"/>
                                    <a:gd name="f42" fmla="val 144399"/>
                                    <a:gd name="f43" fmla="val 58992"/>
                                    <a:gd name="f44" fmla="val 147701"/>
                                    <a:gd name="f45" fmla="val 58611"/>
                                    <a:gd name="f46" fmla="val 148209"/>
                                    <a:gd name="f47" fmla="val 148463"/>
                                    <a:gd name="f48" fmla="val 148717"/>
                                    <a:gd name="f49" fmla="val 54293"/>
                                    <a:gd name="f50" fmla="val 150749"/>
                                    <a:gd name="f51" fmla="val 150876"/>
                                    <a:gd name="f52" fmla="val 53531"/>
                                    <a:gd name="f53" fmla="val 151003"/>
                                    <a:gd name="f54" fmla="val 53150"/>
                                    <a:gd name="f55" fmla="val 48959"/>
                                    <a:gd name="f56" fmla="val 151638"/>
                                    <a:gd name="f57" fmla="val 48832"/>
                                    <a:gd name="f58" fmla="val 48705"/>
                                    <a:gd name="f59" fmla="val 48451"/>
                                    <a:gd name="f60" fmla="val 36005"/>
                                    <a:gd name="f61" fmla="val 28893"/>
                                    <a:gd name="f62" fmla="val 28512"/>
                                    <a:gd name="f63" fmla="val 28004"/>
                                    <a:gd name="f64" fmla="val 27623"/>
                                    <a:gd name="f65" fmla="val 150495"/>
                                    <a:gd name="f66" fmla="val 22415"/>
                                    <a:gd name="f67" fmla="val 22035"/>
                                    <a:gd name="f68" fmla="val 147447"/>
                                    <a:gd name="f69" fmla="val 21781"/>
                                    <a:gd name="f70" fmla="val 147193"/>
                                    <a:gd name="f71" fmla="val 21527"/>
                                    <a:gd name="f72" fmla="val 146939"/>
                                    <a:gd name="f73" fmla="val 16828"/>
                                    <a:gd name="f74" fmla="val 141351"/>
                                    <a:gd name="f75" fmla="val 16701"/>
                                    <a:gd name="f76" fmla="val 141097"/>
                                    <a:gd name="f77" fmla="val 16574"/>
                                    <a:gd name="f78" fmla="val 140970"/>
                                    <a:gd name="f79" fmla="val 16447"/>
                                    <a:gd name="f80" fmla="val 140843"/>
                                    <a:gd name="f81" fmla="val 11493"/>
                                    <a:gd name="f82" fmla="val 131699"/>
                                    <a:gd name="f83" fmla="val 110093"/>
                                    <a:gd name="f84" fmla="val 96174"/>
                                    <a:gd name="f85" fmla="val 17209"/>
                                    <a:gd name="f86" fmla="val 128524"/>
                                    <a:gd name="f87" fmla="val 22162"/>
                                    <a:gd name="f88" fmla="val 137287"/>
                                    <a:gd name="f89" fmla="val 26099"/>
                                    <a:gd name="f90" fmla="val 142240"/>
                                    <a:gd name="f91" fmla="val 30290"/>
                                    <a:gd name="f92" fmla="val 145161"/>
                                    <a:gd name="f93" fmla="val 48324"/>
                                    <a:gd name="f94" fmla="val 51626"/>
                                    <a:gd name="f95" fmla="val 144653"/>
                                    <a:gd name="f96" fmla="val 54039"/>
                                    <a:gd name="f97" fmla="val 143256"/>
                                    <a:gd name="f98" fmla="val 55563"/>
                                    <a:gd name="f99" fmla="val 56198"/>
                                    <a:gd name="f100" fmla="val 137541"/>
                                    <a:gd name="f101" fmla="val 8509"/>
                                    <a:gd name="f102" fmla="val 56071"/>
                                    <a:gd name="f103" fmla="val 8001"/>
                                    <a:gd name="f104" fmla="val 7620"/>
                                    <a:gd name="f105" fmla="val 52642"/>
                                    <a:gd name="f106" fmla="val 6858"/>
                                    <a:gd name="f107" fmla="val 46927"/>
                                    <a:gd name="f108" fmla="val 6604"/>
                                    <a:gd name="f109" fmla="val 40577"/>
                                    <a:gd name="f110" fmla="val 37402"/>
                                    <a:gd name="f111" fmla="val 36513"/>
                                    <a:gd name="f112" fmla="val 36386"/>
                                    <a:gd name="f113" fmla="val 8636"/>
                                    <a:gd name="f114" fmla="val 75819"/>
                                    <a:gd name="f115" fmla="val 91948"/>
                                    <a:gd name="f116" fmla="val 37021"/>
                                    <a:gd name="f117" fmla="val 108204"/>
                                    <a:gd name="f118" fmla="val 37148"/>
                                    <a:gd name="f119" fmla="val 109093"/>
                                    <a:gd name="f120" fmla="val 36767"/>
                                    <a:gd name="f121" fmla="val 109982"/>
                                    <a:gd name="f122" fmla="val 36132"/>
                                    <a:gd name="f123" fmla="val 110617"/>
                                    <a:gd name="f124" fmla="val 35497"/>
                                    <a:gd name="f125" fmla="val 111252"/>
                                    <a:gd name="f126" fmla="val 34735"/>
                                    <a:gd name="f127" fmla="val 111633"/>
                                    <a:gd name="f128" fmla="val 33718"/>
                                    <a:gd name="f129" fmla="val 32322"/>
                                    <a:gd name="f130" fmla="val 31179"/>
                                    <a:gd name="f131" fmla="val 110871"/>
                                    <a:gd name="f132" fmla="val 30671"/>
                                    <a:gd name="f133" fmla="val 109728"/>
                                    <a:gd name="f134" fmla="val 26607"/>
                                    <a:gd name="f135" fmla="val 100838"/>
                                    <a:gd name="f136" fmla="val 22289"/>
                                    <a:gd name="f137" fmla="val 91821"/>
                                    <a:gd name="f138" fmla="val 17590"/>
                                    <a:gd name="f139" fmla="val 82550"/>
                                    <a:gd name="f140" fmla="val 12764"/>
                                    <a:gd name="f141" fmla="val 73152"/>
                                    <a:gd name="f142" fmla="val 49184"/>
                                    <a:gd name="f143" fmla="val 35156"/>
                                    <a:gd name="f144" fmla="val 18606"/>
                                    <a:gd name="f145" fmla="val 70104"/>
                                    <a:gd name="f146" fmla="val 23432"/>
                                    <a:gd name="f147" fmla="val 79502"/>
                                    <a:gd name="f148" fmla="val 28131"/>
                                    <a:gd name="f149" fmla="val 88773"/>
                                    <a:gd name="f150" fmla="val 30036"/>
                                    <a:gd name="f151" fmla="val 92710"/>
                                    <a:gd name="f152" fmla="val 92075"/>
                                    <a:gd name="f153" fmla="val 29782"/>
                                    <a:gd name="f154" fmla="val 75946"/>
                                    <a:gd name="f155" fmla="val 29909"/>
                                    <a:gd name="f156" fmla="val 7366"/>
                                    <a:gd name="f157" fmla="val 7112"/>
                                    <a:gd name="f158" fmla="val 5080"/>
                                    <a:gd name="f159" fmla="val 30925"/>
                                    <a:gd name="f160" fmla="val 4318"/>
                                    <a:gd name="f161" fmla="val 31306"/>
                                    <a:gd name="f162" fmla="val 3810"/>
                                    <a:gd name="f163" fmla="val 31940"/>
                                    <a:gd name="f164" fmla="val 3429"/>
                                    <a:gd name="f165" fmla="val 34100"/>
                                    <a:gd name="f166" fmla="val 1778"/>
                                    <a:gd name="f167" fmla="val 34481"/>
                                    <a:gd name="f168" fmla="val 1524"/>
                                    <a:gd name="f169" fmla="val 34862"/>
                                    <a:gd name="f170" fmla="val 35243"/>
                                    <a:gd name="f171" fmla="val 39434"/>
                                    <a:gd name="f172" fmla="val 39561"/>
                                    <a:gd name="f173" fmla="val 39815"/>
                                    <a:gd name="f174" fmla="val 39942"/>
                                    <a:gd name="f175" fmla="*/ f0 1 62802"/>
                                    <a:gd name="f176" fmla="*/ f1 1 151765"/>
                                    <a:gd name="f177" fmla="+- f4 0 f2"/>
                                    <a:gd name="f178" fmla="+- f3 0 f2"/>
                                    <a:gd name="f179" fmla="*/ f178 1 62802"/>
                                    <a:gd name="f180" fmla="*/ f177 1 151765"/>
                                    <a:gd name="f181" fmla="*/ 0 1 f179"/>
                                    <a:gd name="f182" fmla="*/ 62802 1 f179"/>
                                    <a:gd name="f183" fmla="*/ 0 1 f180"/>
                                    <a:gd name="f184" fmla="*/ 151765 1 f180"/>
                                    <a:gd name="f185" fmla="*/ f181 f175 1"/>
                                    <a:gd name="f186" fmla="*/ f182 f175 1"/>
                                    <a:gd name="f187" fmla="*/ f184 f176 1"/>
                                    <a:gd name="f188" fmla="*/ f183 f176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185" t="f188" r="f186" b="f187"/>
                                  <a:pathLst>
                                    <a:path w="62802" h="151765">
                                      <a:moveTo>
                                        <a:pt x="f5" y="f2"/>
                                      </a:moveTo>
                                      <a:lnTo>
                                        <a:pt x="f6" y="f7"/>
                                      </a:lnTo>
                                      <a:cubicBezTo>
                                        <a:pt x="f8" y="f7"/>
                                        <a:pt x="f9" y="f7"/>
                                        <a:pt x="f10" y="f11"/>
                                      </a:cubicBezTo>
                                      <a:lnTo>
                                        <a:pt x="f12" y="f13"/>
                                      </a:lnTo>
                                      <a:cubicBezTo>
                                        <a:pt x="f14" y="f15"/>
                                        <a:pt x="f16" y="f17"/>
                                        <a:pt x="f18" y="f19"/>
                                      </a:cubicBezTo>
                                      <a:lnTo>
                                        <a:pt x="f20" y="f21"/>
                                      </a:lnTo>
                                      <a:cubicBezTo>
                                        <a:pt x="f22" y="f23"/>
                                        <a:pt x="f24" y="f25"/>
                                        <a:pt x="f26" y="f27"/>
                                      </a:cubicBezTo>
                                      <a:lnTo>
                                        <a:pt x="f3" y="f28"/>
                                      </a:lnTo>
                                      <a:cubicBezTo>
                                        <a:pt x="f3" y="f29"/>
                                        <a:pt x="f3" y="f30"/>
                                        <a:pt x="f3" y="f31"/>
                                      </a:cubicBezTo>
                                      <a:lnTo>
                                        <a:pt x="f3" y="f32"/>
                                      </a:lnTo>
                                      <a:cubicBezTo>
                                        <a:pt x="f3" y="f33"/>
                                        <a:pt x="f3" y="f34"/>
                                        <a:pt x="f3" y="f35"/>
                                      </a:cubicBezTo>
                                      <a:lnTo>
                                        <a:pt x="f36" y="f37"/>
                                      </a:lnTo>
                                      <a:cubicBezTo>
                                        <a:pt x="f38" y="f39"/>
                                        <a:pt x="f22" y="f40"/>
                                        <a:pt x="f41" y="f42"/>
                                      </a:cubicBezTo>
                                      <a:lnTo>
                                        <a:pt x="f43" y="f44"/>
                                      </a:lnTo>
                                      <a:cubicBezTo>
                                        <a:pt x="f45" y="f46"/>
                                        <a:pt x="f14" y="f47"/>
                                        <a:pt x="f12" y="f48"/>
                                      </a:cubicBezTo>
                                      <a:lnTo>
                                        <a:pt x="f49" y="f50"/>
                                      </a:lnTo>
                                      <a:cubicBezTo>
                                        <a:pt x="f10" y="f51"/>
                                        <a:pt x="f52" y="f53"/>
                                        <a:pt x="f54" y="f53"/>
                                      </a:cubicBezTo>
                                      <a:lnTo>
                                        <a:pt x="f55" y="f56"/>
                                      </a:lnTo>
                                      <a:cubicBezTo>
                                        <a:pt x="f57" y="f56"/>
                                        <a:pt x="f58" y="f4"/>
                                        <a:pt x="f59" y="f4"/>
                                      </a:cubicBezTo>
                                      <a:lnTo>
                                        <a:pt x="f60" y="f4"/>
                                      </a:lnTo>
                                      <a:lnTo>
                                        <a:pt x="f61" y="f51"/>
                                      </a:lnTo>
                                      <a:cubicBezTo>
                                        <a:pt x="f62" y="f51"/>
                                        <a:pt x="f63" y="f50"/>
                                        <a:pt x="f64" y="f65"/>
                                      </a:cubicBezTo>
                                      <a:lnTo>
                                        <a:pt x="f66" y="f44"/>
                                      </a:lnTo>
                                      <a:cubicBezTo>
                                        <a:pt x="f67" y="f68"/>
                                        <a:pt x="f69" y="f70"/>
                                        <a:pt x="f71" y="f72"/>
                                      </a:cubicBezTo>
                                      <a:lnTo>
                                        <a:pt x="f73" y="f74"/>
                                      </a:lnTo>
                                      <a:cubicBezTo>
                                        <a:pt x="f75" y="f76"/>
                                        <a:pt x="f77" y="f78"/>
                                        <a:pt x="f79" y="f80"/>
                                      </a:cubicBezTo>
                                      <a:lnTo>
                                        <a:pt x="f81" y="f82"/>
                                      </a:lnTo>
                                      <a:lnTo>
                                        <a:pt x="f2" y="f83"/>
                                      </a:lnTo>
                                      <a:lnTo>
                                        <a:pt x="f2" y="f84"/>
                                      </a:lnTo>
                                      <a:lnTo>
                                        <a:pt x="f85" y="f86"/>
                                      </a:lnTo>
                                      <a:lnTo>
                                        <a:pt x="f87" y="f88"/>
                                      </a:lnTo>
                                      <a:lnTo>
                                        <a:pt x="f89" y="f90"/>
                                      </a:lnTo>
                                      <a:lnTo>
                                        <a:pt x="f91" y="f42"/>
                                      </a:lnTo>
                                      <a:lnTo>
                                        <a:pt x="f60" y="f92"/>
                                      </a:lnTo>
                                      <a:lnTo>
                                        <a:pt x="f93" y="f92"/>
                                      </a:lnTo>
                                      <a:lnTo>
                                        <a:pt x="f94" y="f95"/>
                                      </a:lnTo>
                                      <a:lnTo>
                                        <a:pt x="f96" y="f97"/>
                                      </a:lnTo>
                                      <a:lnTo>
                                        <a:pt x="f98" y="f76"/>
                                      </a:lnTo>
                                      <a:lnTo>
                                        <a:pt x="f99" y="f100"/>
                                      </a:lnTo>
                                      <a:lnTo>
                                        <a:pt x="f99" y="f101"/>
                                      </a:lnTo>
                                      <a:lnTo>
                                        <a:pt x="f102" y="f103"/>
                                      </a:lnTo>
                                      <a:lnTo>
                                        <a:pt x="f98" y="f104"/>
                                      </a:lnTo>
                                      <a:lnTo>
                                        <a:pt x="f105" y="f106"/>
                                      </a:lnTo>
                                      <a:lnTo>
                                        <a:pt x="f107" y="f108"/>
                                      </a:lnTo>
                                      <a:lnTo>
                                        <a:pt x="f109" y="f106"/>
                                      </a:lnTo>
                                      <a:lnTo>
                                        <a:pt x="f110" y="f104"/>
                                      </a:lnTo>
                                      <a:lnTo>
                                        <a:pt x="f111" y="f31"/>
                                      </a:lnTo>
                                      <a:lnTo>
                                        <a:pt x="f112" y="f113"/>
                                      </a:lnTo>
                                      <a:lnTo>
                                        <a:pt x="f112" y="f114"/>
                                      </a:lnTo>
                                      <a:lnTo>
                                        <a:pt x="f111" y="f115"/>
                                      </a:lnTo>
                                      <a:lnTo>
                                        <a:pt x="f116" y="f117"/>
                                      </a:lnTo>
                                      <a:cubicBezTo>
                                        <a:pt x="f118" y="f119"/>
                                        <a:pt x="f120" y="f121"/>
                                        <a:pt x="f122" y="f123"/>
                                      </a:cubicBezTo>
                                      <a:cubicBezTo>
                                        <a:pt x="f124" y="f125"/>
                                        <a:pt x="f126" y="f127"/>
                                        <a:pt x="f128" y="f127"/>
                                      </a:cubicBezTo>
                                      <a:cubicBezTo>
                                        <a:pt x="f129" y="f127"/>
                                        <a:pt x="f130" y="f131"/>
                                        <a:pt x="f132" y="f133"/>
                                      </a:cubicBezTo>
                                      <a:lnTo>
                                        <a:pt x="f134" y="f135"/>
                                      </a:lnTo>
                                      <a:lnTo>
                                        <a:pt x="f136" y="f137"/>
                                      </a:lnTo>
                                      <a:lnTo>
                                        <a:pt x="f138" y="f139"/>
                                      </a:lnTo>
                                      <a:lnTo>
                                        <a:pt x="f140" y="f141"/>
                                      </a:lnTo>
                                      <a:lnTo>
                                        <a:pt x="f2" y="f142"/>
                                      </a:lnTo>
                                      <a:lnTo>
                                        <a:pt x="f2" y="f143"/>
                                      </a:lnTo>
                                      <a:lnTo>
                                        <a:pt x="f144" y="f145"/>
                                      </a:lnTo>
                                      <a:lnTo>
                                        <a:pt x="f146" y="f147"/>
                                      </a:lnTo>
                                      <a:lnTo>
                                        <a:pt x="f148" y="f149"/>
                                      </a:lnTo>
                                      <a:lnTo>
                                        <a:pt x="f150" y="f151"/>
                                      </a:lnTo>
                                      <a:lnTo>
                                        <a:pt x="f150" y="f152"/>
                                      </a:lnTo>
                                      <a:lnTo>
                                        <a:pt x="f153" y="f154"/>
                                      </a:lnTo>
                                      <a:lnTo>
                                        <a:pt x="f153" y="f31"/>
                                      </a:lnTo>
                                      <a:cubicBezTo>
                                        <a:pt x="f153" y="f30"/>
                                        <a:pt x="f155" y="f156"/>
                                        <a:pt x="f150" y="f157"/>
                                      </a:cubicBezTo>
                                      <a:lnTo>
                                        <a:pt x="f132" y="f158"/>
                                      </a:lnTo>
                                      <a:cubicBezTo>
                                        <a:pt x="f159" y="f160"/>
                                        <a:pt x="f161" y="f162"/>
                                        <a:pt x="f163" y="f164"/>
                                      </a:cubicBezTo>
                                      <a:lnTo>
                                        <a:pt x="f165" y="f166"/>
                                      </a:lnTo>
                                      <a:cubicBezTo>
                                        <a:pt x="f167" y="f168"/>
                                        <a:pt x="f169" y="f15"/>
                                        <a:pt x="f170" y="f13"/>
                                      </a:cubicBezTo>
                                      <a:lnTo>
                                        <a:pt x="f171" y="f11"/>
                                      </a:lnTo>
                                      <a:cubicBezTo>
                                        <a:pt x="f172" y="f7"/>
                                        <a:pt x="f173" y="f7"/>
                                        <a:pt x="f174" y="f7"/>
                                      </a:cubicBezTo>
                                      <a:lnTo>
                                        <a:pt x="f5" y="f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7C30"/>
                                </a:solidFill>
                                <a:ln cap="flat">
                                  <a:noFill/>
                                  <a:prstDash val="solid"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11" name="Shape 16"/>
                              <wps:cNvSpPr/>
                              <wps:spPr>
                                <a:xfrm>
                                  <a:off x="311910" y="10030"/>
                                  <a:ext cx="58549" cy="151762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58547"/>
                                    <a:gd name="f4" fmla="val 151764"/>
                                    <a:gd name="f5" fmla="val 50927"/>
                                    <a:gd name="f6" fmla="val 51308"/>
                                    <a:gd name="f7" fmla="val 51689"/>
                                    <a:gd name="f8" fmla="val 126"/>
                                    <a:gd name="f9" fmla="val 51943"/>
                                    <a:gd name="f10" fmla="val 253"/>
                                    <a:gd name="f11" fmla="val 53848"/>
                                    <a:gd name="f12" fmla="val 889"/>
                                    <a:gd name="f13" fmla="val 54483"/>
                                    <a:gd name="f14" fmla="val 1015"/>
                                    <a:gd name="f15" fmla="val 55118"/>
                                    <a:gd name="f16" fmla="val 1524"/>
                                    <a:gd name="f17" fmla="val 55499"/>
                                    <a:gd name="f18" fmla="val 2032"/>
                                    <a:gd name="f19" fmla="val 56896"/>
                                    <a:gd name="f20" fmla="val 4064"/>
                                    <a:gd name="f21" fmla="val 57150"/>
                                    <a:gd name="f22" fmla="val 4445"/>
                                    <a:gd name="f23" fmla="val 57277"/>
                                    <a:gd name="f24" fmla="val 4826"/>
                                    <a:gd name="f25" fmla="val 57404"/>
                                    <a:gd name="f26" fmla="val 5207"/>
                                    <a:gd name="f27" fmla="val 58293"/>
                                    <a:gd name="f28" fmla="val 9017"/>
                                    <a:gd name="f29" fmla="val 9144"/>
                                    <a:gd name="f30" fmla="val 9398"/>
                                    <a:gd name="f31" fmla="val 9525"/>
                                    <a:gd name="f32" fmla="val 15239"/>
                                    <a:gd name="f33" fmla="val 21082"/>
                                    <a:gd name="f34" fmla="val 21336"/>
                                    <a:gd name="f35" fmla="val 21463"/>
                                    <a:gd name="f36" fmla="val 21717"/>
                                    <a:gd name="f37" fmla="val 25400"/>
                                    <a:gd name="f38" fmla="val 25781"/>
                                    <a:gd name="f39" fmla="val 26162"/>
                                    <a:gd name="f40" fmla="val 26415"/>
                                    <a:gd name="f41" fmla="val 28575"/>
                                    <a:gd name="f42" fmla="val 29083"/>
                                    <a:gd name="f43" fmla="val 54610"/>
                                    <a:gd name="f44" fmla="val 29590"/>
                                    <a:gd name="f45" fmla="val 53975"/>
                                    <a:gd name="f46" fmla="val 29845"/>
                                    <a:gd name="f47" fmla="val 52070"/>
                                    <a:gd name="f48" fmla="val 30480"/>
                                    <a:gd name="f49" fmla="val 30607"/>
                                    <a:gd name="f50" fmla="val 18034"/>
                                    <a:gd name="f51" fmla="val 143764"/>
                                    <a:gd name="f52" fmla="val 144145"/>
                                    <a:gd name="f53" fmla="val 144526"/>
                                    <a:gd name="f54" fmla="val 17907"/>
                                    <a:gd name="f55" fmla="val 144907"/>
                                    <a:gd name="f56" fmla="val 17145"/>
                                    <a:gd name="f57" fmla="val 146939"/>
                                    <a:gd name="f58" fmla="val 16891"/>
                                    <a:gd name="f59" fmla="val 147574"/>
                                    <a:gd name="f60" fmla="val 16383"/>
                                    <a:gd name="f61" fmla="val 148209"/>
                                    <a:gd name="f62" fmla="val 15748"/>
                                    <a:gd name="f63" fmla="val 148589"/>
                                    <a:gd name="f64" fmla="val 13335"/>
                                    <a:gd name="f65" fmla="val 150114"/>
                                    <a:gd name="f66" fmla="val 13081"/>
                                    <a:gd name="f67" fmla="val 150240"/>
                                    <a:gd name="f68" fmla="val 12700"/>
                                    <a:gd name="f69" fmla="val 150368"/>
                                    <a:gd name="f70" fmla="val 12319"/>
                                    <a:gd name="f71" fmla="val 150495"/>
                                    <a:gd name="f72" fmla="val 7747"/>
                                    <a:gd name="f73" fmla="val 151384"/>
                                    <a:gd name="f74" fmla="val 7620"/>
                                    <a:gd name="f75" fmla="val 7493"/>
                                    <a:gd name="f76" fmla="val 7239"/>
                                    <a:gd name="f77" fmla="val 254"/>
                                    <a:gd name="f78" fmla="val 151751"/>
                                    <a:gd name="f79" fmla="val 145156"/>
                                    <a:gd name="f80" fmla="val 6731"/>
                                    <a:gd name="f81" fmla="val 10414"/>
                                    <a:gd name="f82" fmla="val 11303"/>
                                    <a:gd name="f83" fmla="val 143510"/>
                                    <a:gd name="f84" fmla="val 11430"/>
                                    <a:gd name="f85" fmla="val 143256"/>
                                    <a:gd name="f86" fmla="val 27305"/>
                                    <a:gd name="f87" fmla="val 25526"/>
                                    <a:gd name="f88" fmla="val 12954"/>
                                    <a:gd name="f89" fmla="val 24002"/>
                                    <a:gd name="f90" fmla="val 14732"/>
                                    <a:gd name="f91" fmla="val 50673"/>
                                    <a:gd name="f92" fmla="val 51054"/>
                                    <a:gd name="f93" fmla="val 23240"/>
                                    <a:gd name="f94" fmla="val 20447"/>
                                    <a:gd name="f95" fmla="val 15621"/>
                                    <a:gd name="f96" fmla="val 10160"/>
                                    <a:gd name="f97" fmla="val 7365"/>
                                    <a:gd name="f98" fmla="val 50419"/>
                                    <a:gd name="f99" fmla="val 6603"/>
                                    <a:gd name="f100" fmla="*/ f0 1 58547"/>
                                    <a:gd name="f101" fmla="*/ f1 1 151764"/>
                                    <a:gd name="f102" fmla="+- f4 0 f2"/>
                                    <a:gd name="f103" fmla="+- f3 0 f2"/>
                                    <a:gd name="f104" fmla="*/ f103 1 58547"/>
                                    <a:gd name="f105" fmla="*/ f102 1 151764"/>
                                    <a:gd name="f106" fmla="*/ 0 1 f104"/>
                                    <a:gd name="f107" fmla="*/ 58547 1 f104"/>
                                    <a:gd name="f108" fmla="*/ 0 1 f105"/>
                                    <a:gd name="f109" fmla="*/ 151764 1 f105"/>
                                    <a:gd name="f110" fmla="*/ f106 f100 1"/>
                                    <a:gd name="f111" fmla="*/ f107 f100 1"/>
                                    <a:gd name="f112" fmla="*/ f109 f101 1"/>
                                    <a:gd name="f113" fmla="*/ f108 f101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110" t="f113" r="f111" b="f112"/>
                                  <a:pathLst>
                                    <a:path w="58547" h="151764">
                                      <a:moveTo>
                                        <a:pt x="f2" y="f2"/>
                                      </a:moveTo>
                                      <a:lnTo>
                                        <a:pt x="f5" y="f2"/>
                                      </a:lnTo>
                                      <a:cubicBezTo>
                                        <a:pt x="f6" y="f2"/>
                                        <a:pt x="f7" y="f8"/>
                                        <a:pt x="f9" y="f10"/>
                                      </a:cubicBezTo>
                                      <a:lnTo>
                                        <a:pt x="f11" y="f12"/>
                                      </a:lnTo>
                                      <a:cubicBezTo>
                                        <a:pt x="f13" y="f14"/>
                                        <a:pt x="f15" y="f16"/>
                                        <a:pt x="f17" y="f18"/>
                                      </a:cubicBezTo>
                                      <a:lnTo>
                                        <a:pt x="f19" y="f20"/>
                                      </a:lnTo>
                                      <a:cubicBezTo>
                                        <a:pt x="f21" y="f22"/>
                                        <a:pt x="f23" y="f24"/>
                                        <a:pt x="f25" y="f26"/>
                                      </a:cubicBezTo>
                                      <a:lnTo>
                                        <a:pt x="f27" y="f28"/>
                                      </a:lnTo>
                                      <a:cubicBezTo>
                                        <a:pt x="f27" y="f29"/>
                                        <a:pt x="f27" y="f30"/>
                                        <a:pt x="f27" y="f31"/>
                                      </a:cubicBezTo>
                                      <a:lnTo>
                                        <a:pt x="f3" y="f32"/>
                                      </a:lnTo>
                                      <a:lnTo>
                                        <a:pt x="f27" y="f33"/>
                                      </a:lnTo>
                                      <a:cubicBezTo>
                                        <a:pt x="f27" y="f34"/>
                                        <a:pt x="f27" y="f35"/>
                                        <a:pt x="f27" y="f36"/>
                                      </a:cubicBezTo>
                                      <a:lnTo>
                                        <a:pt x="f25" y="f37"/>
                                      </a:lnTo>
                                      <a:cubicBezTo>
                                        <a:pt x="f23" y="f38"/>
                                        <a:pt x="f21" y="f39"/>
                                        <a:pt x="f19" y="f40"/>
                                      </a:cubicBezTo>
                                      <a:lnTo>
                                        <a:pt x="f17" y="f41"/>
                                      </a:lnTo>
                                      <a:cubicBezTo>
                                        <a:pt x="f15" y="f42"/>
                                        <a:pt x="f43" y="f44"/>
                                        <a:pt x="f45" y="f46"/>
                                      </a:cubicBezTo>
                                      <a:lnTo>
                                        <a:pt x="f47" y="f48"/>
                                      </a:lnTo>
                                      <a:cubicBezTo>
                                        <a:pt x="f7" y="f49"/>
                                        <a:pt x="f6" y="f49"/>
                                        <a:pt x="f5" y="f49"/>
                                      </a:cubicBezTo>
                                      <a:lnTo>
                                        <a:pt x="f50" y="f49"/>
                                      </a:lnTo>
                                      <a:lnTo>
                                        <a:pt x="f50" y="f51"/>
                                      </a:lnTo>
                                      <a:cubicBezTo>
                                        <a:pt x="f50" y="f52"/>
                                        <a:pt x="f50" y="f53"/>
                                        <a:pt x="f54" y="f55"/>
                                      </a:cubicBezTo>
                                      <a:lnTo>
                                        <a:pt x="f56" y="f57"/>
                                      </a:lnTo>
                                      <a:cubicBezTo>
                                        <a:pt x="f58" y="f59"/>
                                        <a:pt x="f60" y="f61"/>
                                        <a:pt x="f62" y="f63"/>
                                      </a:cubicBezTo>
                                      <a:lnTo>
                                        <a:pt x="f64" y="f65"/>
                                      </a:lnTo>
                                      <a:cubicBezTo>
                                        <a:pt x="f66" y="f67"/>
                                        <a:pt x="f68" y="f69"/>
                                        <a:pt x="f70" y="f71"/>
                                      </a:cubicBezTo>
                                      <a:lnTo>
                                        <a:pt x="f72" y="f73"/>
                                      </a:lnTo>
                                      <a:cubicBezTo>
                                        <a:pt x="f74" y="f73"/>
                                        <a:pt x="f75" y="f73"/>
                                        <a:pt x="f76" y="f73"/>
                                      </a:cubicBezTo>
                                      <a:lnTo>
                                        <a:pt x="f77" y="f4"/>
                                      </a:lnTo>
                                      <a:lnTo>
                                        <a:pt x="f2" y="f78"/>
                                      </a:lnTo>
                                      <a:lnTo>
                                        <a:pt x="f2" y="f79"/>
                                      </a:lnTo>
                                      <a:lnTo>
                                        <a:pt x="f80" y="f55"/>
                                      </a:lnTo>
                                      <a:lnTo>
                                        <a:pt x="f81" y="f52"/>
                                      </a:lnTo>
                                      <a:lnTo>
                                        <a:pt x="f82" y="f83"/>
                                      </a:lnTo>
                                      <a:lnTo>
                                        <a:pt x="f84" y="f85"/>
                                      </a:lnTo>
                                      <a:lnTo>
                                        <a:pt x="f84" y="f86"/>
                                      </a:lnTo>
                                      <a:cubicBezTo>
                                        <a:pt x="f84" y="f87"/>
                                        <a:pt x="f88" y="f89"/>
                                        <a:pt x="f90" y="f89"/>
                                      </a:cubicBezTo>
                                      <a:lnTo>
                                        <a:pt x="f91" y="f89"/>
                                      </a:lnTo>
                                      <a:lnTo>
                                        <a:pt x="f92" y="f93"/>
                                      </a:lnTo>
                                      <a:lnTo>
                                        <a:pt x="f7" y="f94"/>
                                      </a:lnTo>
                                      <a:lnTo>
                                        <a:pt x="f9" y="f95"/>
                                      </a:lnTo>
                                      <a:lnTo>
                                        <a:pt x="f7" y="f96"/>
                                      </a:lnTo>
                                      <a:lnTo>
                                        <a:pt x="f92" y="f97"/>
                                      </a:lnTo>
                                      <a:lnTo>
                                        <a:pt x="f91" y="f80"/>
                                      </a:lnTo>
                                      <a:lnTo>
                                        <a:pt x="f98" y="f99"/>
                                      </a:lnTo>
                                      <a:lnTo>
                                        <a:pt x="f2" y="f99"/>
                                      </a:lnTo>
                                      <a:lnTo>
                                        <a:pt x="f2" y="f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7C30"/>
                                </a:solidFill>
                                <a:ln cap="flat">
                                  <a:noFill/>
                                  <a:prstDash val="solid"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12" name="Shape 17"/>
                              <wps:cNvSpPr/>
                              <wps:spPr>
                                <a:xfrm>
                                  <a:off x="382146" y="9400"/>
                                  <a:ext cx="59628" cy="152403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59626"/>
                                    <a:gd name="f4" fmla="val 152400"/>
                                    <a:gd name="f5" fmla="val 17780"/>
                                    <a:gd name="f6" fmla="val 25273"/>
                                    <a:gd name="f7" fmla="val 381"/>
                                    <a:gd name="f8" fmla="val 25400"/>
                                    <a:gd name="f9" fmla="val 25654"/>
                                    <a:gd name="f10" fmla="val 25781"/>
                                    <a:gd name="f11" fmla="val 30226"/>
                                    <a:gd name="f12" fmla="val 1270"/>
                                    <a:gd name="f13" fmla="val 30607"/>
                                    <a:gd name="f14" fmla="val 1398"/>
                                    <a:gd name="f15" fmla="val 30988"/>
                                    <a:gd name="f16" fmla="val 1525"/>
                                    <a:gd name="f17" fmla="val 31369"/>
                                    <a:gd name="f18" fmla="val 1778"/>
                                    <a:gd name="f19" fmla="val 33655"/>
                                    <a:gd name="f20" fmla="val 3175"/>
                                    <a:gd name="f21" fmla="val 34290"/>
                                    <a:gd name="f22" fmla="val 3556"/>
                                    <a:gd name="f23" fmla="val 34798"/>
                                    <a:gd name="f24" fmla="val 4191"/>
                                    <a:gd name="f25" fmla="val 35052"/>
                                    <a:gd name="f26" fmla="val 4953"/>
                                    <a:gd name="f27" fmla="val 35814"/>
                                    <a:gd name="f28" fmla="val 6986"/>
                                    <a:gd name="f29" fmla="val 7366"/>
                                    <a:gd name="f30" fmla="val 35941"/>
                                    <a:gd name="f31" fmla="val 7620"/>
                                    <a:gd name="f32" fmla="val 8001"/>
                                    <a:gd name="f33" fmla="val 57786"/>
                                    <a:gd name="f34" fmla="val 64389"/>
                                    <a:gd name="f35" fmla="val 32639"/>
                                    <a:gd name="f36" fmla="val 30734"/>
                                    <a:gd name="f37" fmla="val 29337"/>
                                    <a:gd name="f38" fmla="val 62865"/>
                                    <a:gd name="f39" fmla="val 61087"/>
                                    <a:gd name="f40" fmla="val 8510"/>
                                    <a:gd name="f41" fmla="val 29210"/>
                                    <a:gd name="f42" fmla="val 8128"/>
                                    <a:gd name="f43" fmla="val 28321"/>
                                    <a:gd name="f44" fmla="val 24765"/>
                                    <a:gd name="f45" fmla="val 18161"/>
                                    <a:gd name="f46" fmla="val 6604"/>
                                    <a:gd name="f47" fmla="val 11303"/>
                                    <a:gd name="f48" fmla="val 6731"/>
                                    <a:gd name="f49" fmla="val 8255"/>
                                    <a:gd name="f50" fmla="val 8637"/>
                                    <a:gd name="f51" fmla="val 143891"/>
                                    <a:gd name="f52" fmla="val 144145"/>
                                    <a:gd name="f53" fmla="val 144780"/>
                                    <a:gd name="f54" fmla="val 145542"/>
                                    <a:gd name="f55" fmla="val 145797"/>
                                    <a:gd name="f56" fmla="val 144273"/>
                                    <a:gd name="f57" fmla="val 85979"/>
                                    <a:gd name="f58" fmla="val 84201"/>
                                    <a:gd name="f59" fmla="val 82677"/>
                                    <a:gd name="f60" fmla="val 89281"/>
                                    <a:gd name="f61" fmla="val 144400"/>
                                    <a:gd name="f62" fmla="val 145162"/>
                                    <a:gd name="f63" fmla="val 145415"/>
                                    <a:gd name="f64" fmla="val 147448"/>
                                    <a:gd name="f65" fmla="val 148210"/>
                                    <a:gd name="f66" fmla="val 148844"/>
                                    <a:gd name="f67" fmla="val 149225"/>
                                    <a:gd name="f68" fmla="val 150623"/>
                                    <a:gd name="f69" fmla="val 150876"/>
                                    <a:gd name="f70" fmla="val 151003"/>
                                    <a:gd name="f71" fmla="val 151130"/>
                                    <a:gd name="f72" fmla="val 152019"/>
                                    <a:gd name="f73" fmla="val 10795"/>
                                    <a:gd name="f74" fmla="val 10541"/>
                                    <a:gd name="f75" fmla="val 10414"/>
                                    <a:gd name="f76" fmla="val 10287"/>
                                    <a:gd name="f77" fmla="val 5715"/>
                                    <a:gd name="f78" fmla="val 5334"/>
                                    <a:gd name="f79" fmla="val 4699"/>
                                    <a:gd name="f80" fmla="val 150750"/>
                                    <a:gd name="f81" fmla="val 2286"/>
                                    <a:gd name="f82" fmla="val 1651"/>
                                    <a:gd name="f83" fmla="val 1143"/>
                                    <a:gd name="f84" fmla="val 889"/>
                                    <a:gd name="f85" fmla="val 147575"/>
                                    <a:gd name="f86" fmla="val 127"/>
                                    <a:gd name="f87" fmla="val 7239"/>
                                    <a:gd name="f88" fmla="val 6858"/>
                                    <a:gd name="f89" fmla="val 4826"/>
                                    <a:gd name="f90" fmla="*/ f0 1 59626"/>
                                    <a:gd name="f91" fmla="*/ f1 1 152400"/>
                                    <a:gd name="f92" fmla="+- f4 0 f2"/>
                                    <a:gd name="f93" fmla="+- f3 0 f2"/>
                                    <a:gd name="f94" fmla="*/ f93 1 59626"/>
                                    <a:gd name="f95" fmla="*/ f92 1 152400"/>
                                    <a:gd name="f96" fmla="*/ 0 1 f94"/>
                                    <a:gd name="f97" fmla="*/ 59626 1 f94"/>
                                    <a:gd name="f98" fmla="*/ 0 1 f95"/>
                                    <a:gd name="f99" fmla="*/ 152400 1 f95"/>
                                    <a:gd name="f100" fmla="*/ f96 f90 1"/>
                                    <a:gd name="f101" fmla="*/ f97 f90 1"/>
                                    <a:gd name="f102" fmla="*/ f99 f91 1"/>
                                    <a:gd name="f103" fmla="*/ f98 f91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100" t="f103" r="f101" b="f102"/>
                                  <a:pathLst>
                                    <a:path w="59626" h="152400">
                                      <a:moveTo>
                                        <a:pt x="f5" y="f2"/>
                                      </a:moveTo>
                                      <a:lnTo>
                                        <a:pt x="f6" y="f7"/>
                                      </a:lnTo>
                                      <a:cubicBezTo>
                                        <a:pt x="f8" y="f7"/>
                                        <a:pt x="f9" y="f7"/>
                                        <a:pt x="f10" y="f7"/>
                                      </a:cubicBezTo>
                                      <a:lnTo>
                                        <a:pt x="f11" y="f12"/>
                                      </a:lnTo>
                                      <a:cubicBezTo>
                                        <a:pt x="f13" y="f14"/>
                                        <a:pt x="f15" y="f16"/>
                                        <a:pt x="f17" y="f18"/>
                                      </a:cubicBezTo>
                                      <a:lnTo>
                                        <a:pt x="f19" y="f20"/>
                                      </a:lnTo>
                                      <a:cubicBezTo>
                                        <a:pt x="f21" y="f22"/>
                                        <a:pt x="f23" y="f24"/>
                                        <a:pt x="f25" y="f26"/>
                                      </a:cubicBezTo>
                                      <a:lnTo>
                                        <a:pt x="f27" y="f28"/>
                                      </a:lnTo>
                                      <a:cubicBezTo>
                                        <a:pt x="f27" y="f29"/>
                                        <a:pt x="f30" y="f31"/>
                                        <a:pt x="f30" y="f32"/>
                                      </a:cubicBezTo>
                                      <a:lnTo>
                                        <a:pt x="f30" y="f33"/>
                                      </a:lnTo>
                                      <a:lnTo>
                                        <a:pt x="f3" y="f33"/>
                                      </a:lnTo>
                                      <a:lnTo>
                                        <a:pt x="f3" y="f34"/>
                                      </a:lnTo>
                                      <a:lnTo>
                                        <a:pt x="f35" y="f34"/>
                                      </a:lnTo>
                                      <a:cubicBezTo>
                                        <a:pt x="f36" y="f34"/>
                                        <a:pt x="f37" y="f38"/>
                                        <a:pt x="f37" y="f39"/>
                                      </a:cubicBezTo>
                                      <a:lnTo>
                                        <a:pt x="f37" y="f40"/>
                                      </a:lnTo>
                                      <a:lnTo>
                                        <a:pt x="f41" y="f42"/>
                                      </a:lnTo>
                                      <a:lnTo>
                                        <a:pt x="f43" y="f31"/>
                                      </a:lnTo>
                                      <a:lnTo>
                                        <a:pt x="f44" y="f28"/>
                                      </a:lnTo>
                                      <a:lnTo>
                                        <a:pt x="f45" y="f46"/>
                                      </a:lnTo>
                                      <a:lnTo>
                                        <a:pt x="f47" y="f28"/>
                                      </a:lnTo>
                                      <a:lnTo>
                                        <a:pt x="f31" y="f31"/>
                                      </a:lnTo>
                                      <a:lnTo>
                                        <a:pt x="f48" y="f49"/>
                                      </a:lnTo>
                                      <a:lnTo>
                                        <a:pt x="f46" y="f50"/>
                                      </a:lnTo>
                                      <a:lnTo>
                                        <a:pt x="f46" y="f51"/>
                                      </a:lnTo>
                                      <a:lnTo>
                                        <a:pt x="f48" y="f52"/>
                                      </a:lnTo>
                                      <a:lnTo>
                                        <a:pt x="f31" y="f53"/>
                                      </a:lnTo>
                                      <a:lnTo>
                                        <a:pt x="f47" y="f54"/>
                                      </a:lnTo>
                                      <a:lnTo>
                                        <a:pt x="f5" y="f55"/>
                                      </a:lnTo>
                                      <a:lnTo>
                                        <a:pt x="f44" y="f54"/>
                                      </a:lnTo>
                                      <a:lnTo>
                                        <a:pt x="f43" y="f53"/>
                                      </a:lnTo>
                                      <a:lnTo>
                                        <a:pt x="f41" y="f56"/>
                                      </a:lnTo>
                                      <a:lnTo>
                                        <a:pt x="f37" y="f51"/>
                                      </a:lnTo>
                                      <a:lnTo>
                                        <a:pt x="f37" y="f57"/>
                                      </a:lnTo>
                                      <a:cubicBezTo>
                                        <a:pt x="f37" y="f58"/>
                                        <a:pt x="f36" y="f59"/>
                                        <a:pt x="f35" y="f59"/>
                                      </a:cubicBezTo>
                                      <a:lnTo>
                                        <a:pt x="f3" y="f59"/>
                                      </a:lnTo>
                                      <a:lnTo>
                                        <a:pt x="f3" y="f60"/>
                                      </a:lnTo>
                                      <a:lnTo>
                                        <a:pt x="f30" y="f60"/>
                                      </a:lnTo>
                                      <a:lnTo>
                                        <a:pt x="f30" y="f61"/>
                                      </a:lnTo>
                                      <a:cubicBezTo>
                                        <a:pt x="f30" y="f53"/>
                                        <a:pt x="f27" y="f62"/>
                                        <a:pt x="f27" y="f63"/>
                                      </a:cubicBezTo>
                                      <a:lnTo>
                                        <a:pt x="f25" y="f64"/>
                                      </a:lnTo>
                                      <a:cubicBezTo>
                                        <a:pt x="f23" y="f65"/>
                                        <a:pt x="f21" y="f66"/>
                                        <a:pt x="f19" y="f67"/>
                                      </a:cubicBezTo>
                                      <a:lnTo>
                                        <a:pt x="f17" y="f68"/>
                                      </a:lnTo>
                                      <a:cubicBezTo>
                                        <a:pt x="f15" y="f69"/>
                                        <a:pt x="f13" y="f70"/>
                                        <a:pt x="f11" y="f71"/>
                                      </a:cubicBezTo>
                                      <a:lnTo>
                                        <a:pt x="f10" y="f72"/>
                                      </a:lnTo>
                                      <a:cubicBezTo>
                                        <a:pt x="f9" y="f72"/>
                                        <a:pt x="f8" y="f72"/>
                                        <a:pt x="f6" y="f72"/>
                                      </a:cubicBezTo>
                                      <a:lnTo>
                                        <a:pt x="f45" y="f4"/>
                                      </a:lnTo>
                                      <a:lnTo>
                                        <a:pt x="f73" y="f72"/>
                                      </a:lnTo>
                                      <a:cubicBezTo>
                                        <a:pt x="f74" y="f72"/>
                                        <a:pt x="f75" y="f72"/>
                                        <a:pt x="f76" y="f72"/>
                                      </a:cubicBezTo>
                                      <a:lnTo>
                                        <a:pt x="f77" y="f71"/>
                                      </a:lnTo>
                                      <a:cubicBezTo>
                                        <a:pt x="f78" y="f70"/>
                                        <a:pt x="f26" y="f69"/>
                                        <a:pt x="f79" y="f80"/>
                                      </a:cubicBezTo>
                                      <a:lnTo>
                                        <a:pt x="f81" y="f67"/>
                                      </a:lnTo>
                                      <a:cubicBezTo>
                                        <a:pt x="f82" y="f66"/>
                                        <a:pt x="f83" y="f65"/>
                                        <a:pt x="f84" y="f85"/>
                                      </a:cubicBezTo>
                                      <a:lnTo>
                                        <a:pt x="f86" y="f54"/>
                                      </a:lnTo>
                                      <a:cubicBezTo>
                                        <a:pt x="f2" y="f62"/>
                                        <a:pt x="f2" y="f53"/>
                                        <a:pt x="f2" y="f61"/>
                                      </a:cubicBezTo>
                                      <a:lnTo>
                                        <a:pt x="f2" y="f32"/>
                                      </a:lnTo>
                                      <a:cubicBezTo>
                                        <a:pt x="f2" y="f31"/>
                                        <a:pt x="f2" y="f87"/>
                                        <a:pt x="f86" y="f88"/>
                                      </a:cubicBezTo>
                                      <a:lnTo>
                                        <a:pt x="f84" y="f89"/>
                                      </a:lnTo>
                                      <a:cubicBezTo>
                                        <a:pt x="f83" y="f24"/>
                                        <a:pt x="f82" y="f22"/>
                                        <a:pt x="f81" y="f20"/>
                                      </a:cubicBezTo>
                                      <a:lnTo>
                                        <a:pt x="f79" y="f18"/>
                                      </a:lnTo>
                                      <a:cubicBezTo>
                                        <a:pt x="f26" y="f16"/>
                                        <a:pt x="f78" y="f14"/>
                                        <a:pt x="f77" y="f12"/>
                                      </a:cubicBezTo>
                                      <a:lnTo>
                                        <a:pt x="f76" y="f7"/>
                                      </a:lnTo>
                                      <a:cubicBezTo>
                                        <a:pt x="f75" y="f7"/>
                                        <a:pt x="f74" y="f7"/>
                                        <a:pt x="f73" y="f7"/>
                                      </a:cubicBezTo>
                                      <a:lnTo>
                                        <a:pt x="f5" y="f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7C30"/>
                                </a:solidFill>
                                <a:ln cap="flat">
                                  <a:noFill/>
                                  <a:prstDash val="solid"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13" name="Shape 18"/>
                              <wps:cNvSpPr/>
                              <wps:spPr>
                                <a:xfrm>
                                  <a:off x="524893" y="9400"/>
                                  <a:ext cx="62288" cy="154305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62293"/>
                                    <a:gd name="f4" fmla="val 154305"/>
                                    <a:gd name="f5" fmla="val 17907"/>
                                    <a:gd name="f6" fmla="val 25146"/>
                                    <a:gd name="f7" fmla="val 381"/>
                                    <a:gd name="f8" fmla="val 25400"/>
                                    <a:gd name="f9" fmla="val 25527"/>
                                    <a:gd name="f10" fmla="val 25654"/>
                                    <a:gd name="f11" fmla="val 30099"/>
                                    <a:gd name="f12" fmla="val 1270"/>
                                    <a:gd name="f13" fmla="val 30480"/>
                                    <a:gd name="f14" fmla="val 1398"/>
                                    <a:gd name="f15" fmla="val 30861"/>
                                    <a:gd name="f16" fmla="val 1525"/>
                                    <a:gd name="f17" fmla="val 31242"/>
                                    <a:gd name="f18" fmla="val 1778"/>
                                    <a:gd name="f19" fmla="val 33655"/>
                                    <a:gd name="f20" fmla="val 3175"/>
                                    <a:gd name="f21" fmla="val 34290"/>
                                    <a:gd name="f22" fmla="val 3556"/>
                                    <a:gd name="f23" fmla="val 34798"/>
                                    <a:gd name="f24" fmla="val 4191"/>
                                    <a:gd name="f25" fmla="val 35052"/>
                                    <a:gd name="f26" fmla="val 4826"/>
                                    <a:gd name="f27" fmla="val 35687"/>
                                    <a:gd name="f28" fmla="val 6858"/>
                                    <a:gd name="f29" fmla="val 35814"/>
                                    <a:gd name="f30" fmla="val 7239"/>
                                    <a:gd name="f31" fmla="val 35941"/>
                                    <a:gd name="f32" fmla="val 7620"/>
                                    <a:gd name="f33" fmla="val 8001"/>
                                    <a:gd name="f34" fmla="val 93345"/>
                                    <a:gd name="f35" fmla="val 37973"/>
                                    <a:gd name="f36" fmla="val 107062"/>
                                    <a:gd name="f37" fmla="val 43307"/>
                                    <a:gd name="f38" fmla="val 116332"/>
                                    <a:gd name="f39" fmla="val 51562"/>
                                    <a:gd name="f40" fmla="val 121666"/>
                                    <a:gd name="f41" fmla="val 123517"/>
                                    <a:gd name="f42" fmla="val 130175"/>
                                    <a:gd name="f43" fmla="val 62103"/>
                                    <a:gd name="f44" fmla="val 49784"/>
                                    <a:gd name="f45" fmla="val 128143"/>
                                    <a:gd name="f46" fmla="val 49276"/>
                                    <a:gd name="f47" fmla="val 128016"/>
                                    <a:gd name="f48" fmla="val 48895"/>
                                    <a:gd name="f49" fmla="val 127889"/>
                                    <a:gd name="f50" fmla="val 48514"/>
                                    <a:gd name="f51" fmla="val 127636"/>
                                    <a:gd name="f52" fmla="val 38989"/>
                                    <a:gd name="f53" fmla="val 121412"/>
                                    <a:gd name="f54" fmla="val 38608"/>
                                    <a:gd name="f55" fmla="val 121159"/>
                                    <a:gd name="f56" fmla="val 38227"/>
                                    <a:gd name="f57" fmla="val 120777"/>
                                    <a:gd name="f58" fmla="val 120269"/>
                                    <a:gd name="f59" fmla="val 31877"/>
                                    <a:gd name="f60" fmla="val 109855"/>
                                    <a:gd name="f61" fmla="val 31750"/>
                                    <a:gd name="f62" fmla="val 109475"/>
                                    <a:gd name="f63" fmla="val 31496"/>
                                    <a:gd name="f64" fmla="val 109093"/>
                                    <a:gd name="f65" fmla="val 108712"/>
                                    <a:gd name="f66" fmla="val 29337"/>
                                    <a:gd name="f67" fmla="val 8637"/>
                                    <a:gd name="f68" fmla="val 29210"/>
                                    <a:gd name="f69" fmla="val 8255"/>
                                    <a:gd name="f70" fmla="val 28321"/>
                                    <a:gd name="f71" fmla="val 24638"/>
                                    <a:gd name="f72" fmla="val 6986"/>
                                    <a:gd name="f73" fmla="val 18161"/>
                                    <a:gd name="f74" fmla="val 6604"/>
                                    <a:gd name="f75" fmla="val 11303"/>
                                    <a:gd name="f76" fmla="val 6731"/>
                                    <a:gd name="f77" fmla="val 8510"/>
                                    <a:gd name="f78" fmla="val 95631"/>
                                    <a:gd name="f79" fmla="val 7493"/>
                                    <a:gd name="f80" fmla="val 108331"/>
                                    <a:gd name="f81" fmla="val 10287"/>
                                    <a:gd name="f82" fmla="val 118873"/>
                                    <a:gd name="f83" fmla="val 14859"/>
                                    <a:gd name="f84" fmla="val 20955"/>
                                    <a:gd name="f85" fmla="val 134875"/>
                                    <a:gd name="f86" fmla="val 28702"/>
                                    <a:gd name="f87" fmla="val 140462"/>
                                    <a:gd name="f88" fmla="val 144400"/>
                                    <a:gd name="f89" fmla="val 49022"/>
                                    <a:gd name="f90" fmla="val 146812"/>
                                    <a:gd name="f91" fmla="val 61214"/>
                                    <a:gd name="f92" fmla="val 147701"/>
                                    <a:gd name="f93" fmla="val 147629"/>
                                    <a:gd name="f94" fmla="val 154263"/>
                                    <a:gd name="f95" fmla="val 61722"/>
                                    <a:gd name="f96" fmla="val 48260"/>
                                    <a:gd name="f97" fmla="val 153416"/>
                                    <a:gd name="f98" fmla="val 48133"/>
                                    <a:gd name="f99" fmla="val 48006"/>
                                    <a:gd name="f100" fmla="val 47752"/>
                                    <a:gd name="f101" fmla="val 36322"/>
                                    <a:gd name="f102" fmla="val 150876"/>
                                    <a:gd name="f103" fmla="val 36068"/>
                                    <a:gd name="f104" fmla="val 150750"/>
                                    <a:gd name="f105" fmla="val 150623"/>
                                    <a:gd name="f106" fmla="val 146304"/>
                                    <a:gd name="f107" fmla="val 25273"/>
                                    <a:gd name="f108" fmla="val 146177"/>
                                    <a:gd name="f109" fmla="val 25019"/>
                                    <a:gd name="f110" fmla="val 145924"/>
                                    <a:gd name="f111" fmla="val 16764"/>
                                    <a:gd name="f112" fmla="val 139954"/>
                                    <a:gd name="f113" fmla="val 16510"/>
                                    <a:gd name="f114" fmla="val 139827"/>
                                    <a:gd name="f115" fmla="val 16383"/>
                                    <a:gd name="f116" fmla="val 139574"/>
                                    <a:gd name="f117" fmla="val 16129"/>
                                    <a:gd name="f118" fmla="val 139447"/>
                                    <a:gd name="f119" fmla="val 9525"/>
                                    <a:gd name="f120" fmla="val 131700"/>
                                    <a:gd name="f121" fmla="val 9398"/>
                                    <a:gd name="f122" fmla="val 131445"/>
                                    <a:gd name="f123" fmla="val 9271"/>
                                    <a:gd name="f124" fmla="val 131191"/>
                                    <a:gd name="f125" fmla="val 9144"/>
                                    <a:gd name="f126" fmla="val 131064"/>
                                    <a:gd name="f127" fmla="val 4318"/>
                                    <a:gd name="f128" fmla="val 121539"/>
                                    <a:gd name="f129" fmla="val 121286"/>
                                    <a:gd name="f130" fmla="val 4064"/>
                                    <a:gd name="f131" fmla="val 120904"/>
                                    <a:gd name="f132" fmla="val 1016"/>
                                    <a:gd name="f133" fmla="val 109728"/>
                                    <a:gd name="f134" fmla="val 109220"/>
                                    <a:gd name="f135" fmla="val 96139"/>
                                    <a:gd name="f136" fmla="val 7366"/>
                                    <a:gd name="f137" fmla="val 127"/>
                                    <a:gd name="f138" fmla="val 762"/>
                                    <a:gd name="f139" fmla="val 4953"/>
                                    <a:gd name="f140" fmla="val 1524"/>
                                    <a:gd name="f141" fmla="val 2286"/>
                                    <a:gd name="f142" fmla="val 4699"/>
                                    <a:gd name="f143" fmla="val 5334"/>
                                    <a:gd name="f144" fmla="val 5715"/>
                                    <a:gd name="f145" fmla="val 10414"/>
                                    <a:gd name="f146" fmla="val 10541"/>
                                    <a:gd name="f147" fmla="val 10668"/>
                                    <a:gd name="f148" fmla="*/ f0 1 62293"/>
                                    <a:gd name="f149" fmla="*/ f1 1 154305"/>
                                    <a:gd name="f150" fmla="+- f4 0 f2"/>
                                    <a:gd name="f151" fmla="+- f3 0 f2"/>
                                    <a:gd name="f152" fmla="*/ f151 1 62293"/>
                                    <a:gd name="f153" fmla="*/ f150 1 154305"/>
                                    <a:gd name="f154" fmla="*/ 0 1 f152"/>
                                    <a:gd name="f155" fmla="*/ 62293 1 f152"/>
                                    <a:gd name="f156" fmla="*/ 0 1 f153"/>
                                    <a:gd name="f157" fmla="*/ 154305 1 f153"/>
                                    <a:gd name="f158" fmla="*/ f154 f148 1"/>
                                    <a:gd name="f159" fmla="*/ f155 f148 1"/>
                                    <a:gd name="f160" fmla="*/ f157 f149 1"/>
                                    <a:gd name="f161" fmla="*/ f156 f149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158" t="f161" r="f159" b="f160"/>
                                  <a:pathLst>
                                    <a:path w="62293" h="154305">
                                      <a:moveTo>
                                        <a:pt x="f5" y="f2"/>
                                      </a:moveTo>
                                      <a:lnTo>
                                        <a:pt x="f6" y="f7"/>
                                      </a:lnTo>
                                      <a:cubicBezTo>
                                        <a:pt x="f8" y="f7"/>
                                        <a:pt x="f9" y="f7"/>
                                        <a:pt x="f10" y="f7"/>
                                      </a:cubicBezTo>
                                      <a:lnTo>
                                        <a:pt x="f11" y="f12"/>
                                      </a:lnTo>
                                      <a:cubicBezTo>
                                        <a:pt x="f13" y="f14"/>
                                        <a:pt x="f15" y="f16"/>
                                        <a:pt x="f17" y="f18"/>
                                      </a:cubicBezTo>
                                      <a:lnTo>
                                        <a:pt x="f19" y="f20"/>
                                      </a:lnTo>
                                      <a:cubicBezTo>
                                        <a:pt x="f21" y="f22"/>
                                        <a:pt x="f23" y="f24"/>
                                        <a:pt x="f25" y="f26"/>
                                      </a:cubicBezTo>
                                      <a:lnTo>
                                        <a:pt x="f27" y="f28"/>
                                      </a:lnTo>
                                      <a:cubicBezTo>
                                        <a:pt x="f29" y="f30"/>
                                        <a:pt x="f31" y="f32"/>
                                        <a:pt x="f31" y="f33"/>
                                      </a:cubicBezTo>
                                      <a:lnTo>
                                        <a:pt x="f31" y="f34"/>
                                      </a:lnTo>
                                      <a:lnTo>
                                        <a:pt x="f35" y="f36"/>
                                      </a:lnTo>
                                      <a:lnTo>
                                        <a:pt x="f37" y="f38"/>
                                      </a:lnTo>
                                      <a:lnTo>
                                        <a:pt x="f39" y="f40"/>
                                      </a:lnTo>
                                      <a:lnTo>
                                        <a:pt x="f3" y="f41"/>
                                      </a:lnTo>
                                      <a:lnTo>
                                        <a:pt x="f3" y="f42"/>
                                      </a:lnTo>
                                      <a:lnTo>
                                        <a:pt x="f43" y="f42"/>
                                      </a:lnTo>
                                      <a:lnTo>
                                        <a:pt x="f44" y="f45"/>
                                      </a:lnTo>
                                      <a:cubicBezTo>
                                        <a:pt x="f46" y="f47"/>
                                        <a:pt x="f48" y="f49"/>
                                        <a:pt x="f50" y="f51"/>
                                      </a:cubicBezTo>
                                      <a:lnTo>
                                        <a:pt x="f52" y="f53"/>
                                      </a:lnTo>
                                      <a:cubicBezTo>
                                        <a:pt x="f54" y="f55"/>
                                        <a:pt x="f56" y="f57"/>
                                        <a:pt x="f35" y="f58"/>
                                      </a:cubicBezTo>
                                      <a:lnTo>
                                        <a:pt x="f59" y="f60"/>
                                      </a:lnTo>
                                      <a:cubicBezTo>
                                        <a:pt x="f61" y="f62"/>
                                        <a:pt x="f63" y="f64"/>
                                        <a:pt x="f63" y="f65"/>
                                      </a:cubicBezTo>
                                      <a:lnTo>
                                        <a:pt x="f66" y="f34"/>
                                      </a:lnTo>
                                      <a:lnTo>
                                        <a:pt x="f66" y="f67"/>
                                      </a:lnTo>
                                      <a:lnTo>
                                        <a:pt x="f68" y="f69"/>
                                      </a:lnTo>
                                      <a:lnTo>
                                        <a:pt x="f70" y="f32"/>
                                      </a:lnTo>
                                      <a:lnTo>
                                        <a:pt x="f71" y="f72"/>
                                      </a:lnTo>
                                      <a:lnTo>
                                        <a:pt x="f73" y="f74"/>
                                      </a:lnTo>
                                      <a:lnTo>
                                        <a:pt x="f75" y="f72"/>
                                      </a:lnTo>
                                      <a:lnTo>
                                        <a:pt x="f32" y="f32"/>
                                      </a:lnTo>
                                      <a:lnTo>
                                        <a:pt x="f76" y="f69"/>
                                      </a:lnTo>
                                      <a:lnTo>
                                        <a:pt x="f74" y="f77"/>
                                      </a:lnTo>
                                      <a:lnTo>
                                        <a:pt x="f74" y="f78"/>
                                      </a:lnTo>
                                      <a:lnTo>
                                        <a:pt x="f79" y="f80"/>
                                      </a:lnTo>
                                      <a:lnTo>
                                        <a:pt x="f81" y="f82"/>
                                      </a:lnTo>
                                      <a:lnTo>
                                        <a:pt x="f83" y="f51"/>
                                      </a:lnTo>
                                      <a:lnTo>
                                        <a:pt x="f84" y="f85"/>
                                      </a:lnTo>
                                      <a:lnTo>
                                        <a:pt x="f86" y="f87"/>
                                      </a:lnTo>
                                      <a:lnTo>
                                        <a:pt x="f35" y="f88"/>
                                      </a:lnTo>
                                      <a:lnTo>
                                        <a:pt x="f89" y="f90"/>
                                      </a:lnTo>
                                      <a:lnTo>
                                        <a:pt x="f91" y="f92"/>
                                      </a:lnTo>
                                      <a:lnTo>
                                        <a:pt x="f3" y="f93"/>
                                      </a:lnTo>
                                      <a:lnTo>
                                        <a:pt x="f3" y="f94"/>
                                      </a:lnTo>
                                      <a:lnTo>
                                        <a:pt x="f95" y="f4"/>
                                      </a:lnTo>
                                      <a:lnTo>
                                        <a:pt x="f96" y="f97"/>
                                      </a:lnTo>
                                      <a:cubicBezTo>
                                        <a:pt x="f98" y="f97"/>
                                        <a:pt x="f99" y="f97"/>
                                        <a:pt x="f100" y="f97"/>
                                      </a:cubicBezTo>
                                      <a:lnTo>
                                        <a:pt x="f101" y="f102"/>
                                      </a:lnTo>
                                      <a:cubicBezTo>
                                        <a:pt x="f103" y="f104"/>
                                        <a:pt x="f29" y="f104"/>
                                        <a:pt x="f27" y="f105"/>
                                      </a:cubicBezTo>
                                      <a:lnTo>
                                        <a:pt x="f10" y="f106"/>
                                      </a:lnTo>
                                      <a:cubicBezTo>
                                        <a:pt x="f9" y="f106"/>
                                        <a:pt x="f107" y="f108"/>
                                        <a:pt x="f109" y="f110"/>
                                      </a:cubicBezTo>
                                      <a:lnTo>
                                        <a:pt x="f111" y="f112"/>
                                      </a:lnTo>
                                      <a:cubicBezTo>
                                        <a:pt x="f113" y="f114"/>
                                        <a:pt x="f115" y="f116"/>
                                        <a:pt x="f117" y="f118"/>
                                      </a:cubicBezTo>
                                      <a:lnTo>
                                        <a:pt x="f119" y="f120"/>
                                      </a:lnTo>
                                      <a:cubicBezTo>
                                        <a:pt x="f121" y="f122"/>
                                        <a:pt x="f123" y="f124"/>
                                        <a:pt x="f125" y="f126"/>
                                      </a:cubicBezTo>
                                      <a:lnTo>
                                        <a:pt x="f127" y="f128"/>
                                      </a:lnTo>
                                      <a:cubicBezTo>
                                        <a:pt x="f24" y="f129"/>
                                        <a:pt x="f130" y="f55"/>
                                        <a:pt x="f130" y="f131"/>
                                      </a:cubicBezTo>
                                      <a:lnTo>
                                        <a:pt x="f132" y="f133"/>
                                      </a:lnTo>
                                      <a:cubicBezTo>
                                        <a:pt x="f132" y="f62"/>
                                        <a:pt x="f132" y="f134"/>
                                        <a:pt x="f132" y="f64"/>
                                      </a:cubicBezTo>
                                      <a:lnTo>
                                        <a:pt x="f2" y="f135"/>
                                      </a:lnTo>
                                      <a:lnTo>
                                        <a:pt x="f2" y="f33"/>
                                      </a:lnTo>
                                      <a:cubicBezTo>
                                        <a:pt x="f2" y="f32"/>
                                        <a:pt x="f2" y="f136"/>
                                        <a:pt x="f137" y="f72"/>
                                      </a:cubicBezTo>
                                      <a:lnTo>
                                        <a:pt x="f138" y="f139"/>
                                      </a:lnTo>
                                      <a:cubicBezTo>
                                        <a:pt x="f132" y="f24"/>
                                        <a:pt x="f140" y="f22"/>
                                        <a:pt x="f141" y="f20"/>
                                      </a:cubicBezTo>
                                      <a:lnTo>
                                        <a:pt x="f142" y="f18"/>
                                      </a:lnTo>
                                      <a:cubicBezTo>
                                        <a:pt x="f139" y="f16"/>
                                        <a:pt x="f143" y="f14"/>
                                        <a:pt x="f144" y="f12"/>
                                      </a:cubicBezTo>
                                      <a:lnTo>
                                        <a:pt x="f81" y="f7"/>
                                      </a:lnTo>
                                      <a:cubicBezTo>
                                        <a:pt x="f145" y="f7"/>
                                        <a:pt x="f146" y="f7"/>
                                        <a:pt x="f147" y="f7"/>
                                      </a:cubicBezTo>
                                      <a:lnTo>
                                        <a:pt x="f5" y="f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7C30"/>
                                </a:solidFill>
                                <a:ln cap="flat">
                                  <a:noFill/>
                                  <a:prstDash val="solid"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14" name="Shape 19"/>
                              <wps:cNvSpPr/>
                              <wps:spPr>
                                <a:xfrm>
                                  <a:off x="441764" y="9400"/>
                                  <a:ext cx="59628" cy="152403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59627"/>
                                    <a:gd name="f4" fmla="val 152400"/>
                                    <a:gd name="f5" fmla="val 41593"/>
                                    <a:gd name="f6" fmla="val 48959"/>
                                    <a:gd name="f7" fmla="val 381"/>
                                    <a:gd name="f8" fmla="val 49086"/>
                                    <a:gd name="f9" fmla="val 49213"/>
                                    <a:gd name="f10" fmla="val 49467"/>
                                    <a:gd name="f11" fmla="val 53912"/>
                                    <a:gd name="f12" fmla="val 1270"/>
                                    <a:gd name="f13" fmla="val 54293"/>
                                    <a:gd name="f14" fmla="val 1398"/>
                                    <a:gd name="f15" fmla="val 54674"/>
                                    <a:gd name="f16" fmla="val 1525"/>
                                    <a:gd name="f17" fmla="val 54928"/>
                                    <a:gd name="f18" fmla="val 1778"/>
                                    <a:gd name="f19" fmla="val 57340"/>
                                    <a:gd name="f20" fmla="val 3175"/>
                                    <a:gd name="f21" fmla="val 57976"/>
                                    <a:gd name="f22" fmla="val 3556"/>
                                    <a:gd name="f23" fmla="val 58484"/>
                                    <a:gd name="f24" fmla="val 4191"/>
                                    <a:gd name="f25" fmla="val 58738"/>
                                    <a:gd name="f26" fmla="val 4826"/>
                                    <a:gd name="f27" fmla="val 59500"/>
                                    <a:gd name="f28" fmla="val 6858"/>
                                    <a:gd name="f29" fmla="val 7239"/>
                                    <a:gd name="f30" fmla="val 7620"/>
                                    <a:gd name="f31" fmla="val 8001"/>
                                    <a:gd name="f32" fmla="val 144400"/>
                                    <a:gd name="f33" fmla="val 144780"/>
                                    <a:gd name="f34" fmla="val 145162"/>
                                    <a:gd name="f35" fmla="val 145542"/>
                                    <a:gd name="f36" fmla="val 147575"/>
                                    <a:gd name="f37" fmla="val 148210"/>
                                    <a:gd name="f38" fmla="val 148844"/>
                                    <a:gd name="f39" fmla="val 149225"/>
                                    <a:gd name="f40" fmla="val 150750"/>
                                    <a:gd name="f41" fmla="val 150876"/>
                                    <a:gd name="f42" fmla="val 151003"/>
                                    <a:gd name="f43" fmla="val 151130"/>
                                    <a:gd name="f44" fmla="val 152019"/>
                                    <a:gd name="f45" fmla="val 41847"/>
                                    <a:gd name="f46" fmla="val 34354"/>
                                    <a:gd name="f47" fmla="val 34227"/>
                                    <a:gd name="f48" fmla="val 34100"/>
                                    <a:gd name="f49" fmla="val 33846"/>
                                    <a:gd name="f50" fmla="val 29401"/>
                                    <a:gd name="f51" fmla="val 29020"/>
                                    <a:gd name="f52" fmla="val 28639"/>
                                    <a:gd name="f53" fmla="val 28385"/>
                                    <a:gd name="f54" fmla="val 150623"/>
                                    <a:gd name="f55" fmla="val 25972"/>
                                    <a:gd name="f56" fmla="val 25337"/>
                                    <a:gd name="f57" fmla="val 24829"/>
                                    <a:gd name="f58" fmla="val 24702"/>
                                    <a:gd name="f59" fmla="val 23940"/>
                                    <a:gd name="f60" fmla="val 23813"/>
                                    <a:gd name="f61" fmla="val 23686"/>
                                    <a:gd name="f62" fmla="val 89281"/>
                                    <a:gd name="f63" fmla="val 82677"/>
                                    <a:gd name="f64" fmla="val 26988"/>
                                    <a:gd name="f65" fmla="val 28893"/>
                                    <a:gd name="f66" fmla="val 30290"/>
                                    <a:gd name="f67" fmla="val 84201"/>
                                    <a:gd name="f68" fmla="val 85979"/>
                                    <a:gd name="f69" fmla="val 143891"/>
                                    <a:gd name="f70" fmla="val 30417"/>
                                    <a:gd name="f71" fmla="val 144273"/>
                                    <a:gd name="f72" fmla="val 31306"/>
                                    <a:gd name="f73" fmla="val 34989"/>
                                    <a:gd name="f74" fmla="val 145797"/>
                                    <a:gd name="f75" fmla="val 48324"/>
                                    <a:gd name="f76" fmla="val 52007"/>
                                    <a:gd name="f77" fmla="val 52896"/>
                                    <a:gd name="f78" fmla="val 144145"/>
                                    <a:gd name="f79" fmla="val 53023"/>
                                    <a:gd name="f80" fmla="val 8637"/>
                                    <a:gd name="f81" fmla="val 8255"/>
                                    <a:gd name="f82" fmla="val 6986"/>
                                    <a:gd name="f83" fmla="val 6604"/>
                                    <a:gd name="f84" fmla="val 61087"/>
                                    <a:gd name="f85" fmla="val 62865"/>
                                    <a:gd name="f86" fmla="val 64389"/>
                                    <a:gd name="f87" fmla="val 57786"/>
                                    <a:gd name="f88" fmla="*/ f0 1 59627"/>
                                    <a:gd name="f89" fmla="*/ f1 1 152400"/>
                                    <a:gd name="f90" fmla="+- f4 0 f2"/>
                                    <a:gd name="f91" fmla="+- f3 0 f2"/>
                                    <a:gd name="f92" fmla="*/ f91 1 59627"/>
                                    <a:gd name="f93" fmla="*/ f90 1 152400"/>
                                    <a:gd name="f94" fmla="*/ 0 1 f92"/>
                                    <a:gd name="f95" fmla="*/ 59627 1 f92"/>
                                    <a:gd name="f96" fmla="*/ 0 1 f93"/>
                                    <a:gd name="f97" fmla="*/ 152400 1 f93"/>
                                    <a:gd name="f98" fmla="*/ f94 f88 1"/>
                                    <a:gd name="f99" fmla="*/ f95 f88 1"/>
                                    <a:gd name="f100" fmla="*/ f97 f89 1"/>
                                    <a:gd name="f101" fmla="*/ f96 f89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98" t="f101" r="f99" b="f100"/>
                                  <a:pathLst>
                                    <a:path w="59627" h="152400">
                                      <a:moveTo>
                                        <a:pt x="f5" y="f2"/>
                                      </a:moveTo>
                                      <a:lnTo>
                                        <a:pt x="f6" y="f7"/>
                                      </a:lnTo>
                                      <a:cubicBezTo>
                                        <a:pt x="f8" y="f7"/>
                                        <a:pt x="f9" y="f7"/>
                                        <a:pt x="f10" y="f7"/>
                                      </a:cubicBezTo>
                                      <a:lnTo>
                                        <a:pt x="f11" y="f12"/>
                                      </a:lnTo>
                                      <a:cubicBezTo>
                                        <a:pt x="f13" y="f14"/>
                                        <a:pt x="f15" y="f16"/>
                                        <a:pt x="f17" y="f18"/>
                                      </a:cubicBezTo>
                                      <a:lnTo>
                                        <a:pt x="f19" y="f20"/>
                                      </a:lnTo>
                                      <a:cubicBezTo>
                                        <a:pt x="f21" y="f22"/>
                                        <a:pt x="f23" y="f24"/>
                                        <a:pt x="f25" y="f26"/>
                                      </a:cubicBezTo>
                                      <a:lnTo>
                                        <a:pt x="f27" y="f28"/>
                                      </a:lnTo>
                                      <a:cubicBezTo>
                                        <a:pt x="f3" y="f29"/>
                                        <a:pt x="f3" y="f30"/>
                                        <a:pt x="f3" y="f31"/>
                                      </a:cubicBezTo>
                                      <a:lnTo>
                                        <a:pt x="f3" y="f32"/>
                                      </a:lnTo>
                                      <a:cubicBezTo>
                                        <a:pt x="f3" y="f33"/>
                                        <a:pt x="f3" y="f34"/>
                                        <a:pt x="f27" y="f35"/>
                                      </a:cubicBezTo>
                                      <a:lnTo>
                                        <a:pt x="f25" y="f36"/>
                                      </a:lnTo>
                                      <a:cubicBezTo>
                                        <a:pt x="f23" y="f37"/>
                                        <a:pt x="f21" y="f38"/>
                                        <a:pt x="f19" y="f39"/>
                                      </a:cubicBezTo>
                                      <a:lnTo>
                                        <a:pt x="f17" y="f40"/>
                                      </a:lnTo>
                                      <a:cubicBezTo>
                                        <a:pt x="f15" y="f41"/>
                                        <a:pt x="f13" y="f42"/>
                                        <a:pt x="f11" y="f43"/>
                                      </a:cubicBezTo>
                                      <a:lnTo>
                                        <a:pt x="f10" y="f44"/>
                                      </a:lnTo>
                                      <a:cubicBezTo>
                                        <a:pt x="f9" y="f44"/>
                                        <a:pt x="f8" y="f44"/>
                                        <a:pt x="f6" y="f44"/>
                                      </a:cubicBezTo>
                                      <a:lnTo>
                                        <a:pt x="f45" y="f4"/>
                                      </a:lnTo>
                                      <a:lnTo>
                                        <a:pt x="f46" y="f44"/>
                                      </a:lnTo>
                                      <a:cubicBezTo>
                                        <a:pt x="f47" y="f44"/>
                                        <a:pt x="f48" y="f44"/>
                                        <a:pt x="f49" y="f44"/>
                                      </a:cubicBezTo>
                                      <a:lnTo>
                                        <a:pt x="f50" y="f43"/>
                                      </a:lnTo>
                                      <a:cubicBezTo>
                                        <a:pt x="f51" y="f42"/>
                                        <a:pt x="f52" y="f41"/>
                                        <a:pt x="f53" y="f54"/>
                                      </a:cubicBezTo>
                                      <a:lnTo>
                                        <a:pt x="f55" y="f39"/>
                                      </a:lnTo>
                                      <a:cubicBezTo>
                                        <a:pt x="f56" y="f38"/>
                                        <a:pt x="f57" y="f37"/>
                                        <a:pt x="f58" y="f36"/>
                                      </a:cubicBezTo>
                                      <a:lnTo>
                                        <a:pt x="f59" y="f35"/>
                                      </a:lnTo>
                                      <a:cubicBezTo>
                                        <a:pt x="f60" y="f34"/>
                                        <a:pt x="f61" y="f33"/>
                                        <a:pt x="f61" y="f32"/>
                                      </a:cubicBezTo>
                                      <a:lnTo>
                                        <a:pt x="f61" y="f62"/>
                                      </a:lnTo>
                                      <a:lnTo>
                                        <a:pt x="f2" y="f62"/>
                                      </a:lnTo>
                                      <a:lnTo>
                                        <a:pt x="f2" y="f63"/>
                                      </a:lnTo>
                                      <a:lnTo>
                                        <a:pt x="f64" y="f63"/>
                                      </a:lnTo>
                                      <a:cubicBezTo>
                                        <a:pt x="f65" y="f63"/>
                                        <a:pt x="f66" y="f67"/>
                                        <a:pt x="f66" y="f68"/>
                                      </a:cubicBezTo>
                                      <a:lnTo>
                                        <a:pt x="f66" y="f69"/>
                                      </a:lnTo>
                                      <a:lnTo>
                                        <a:pt x="f70" y="f71"/>
                                      </a:lnTo>
                                      <a:lnTo>
                                        <a:pt x="f72" y="f33"/>
                                      </a:lnTo>
                                      <a:lnTo>
                                        <a:pt x="f73" y="f35"/>
                                      </a:lnTo>
                                      <a:lnTo>
                                        <a:pt x="f5" y="f74"/>
                                      </a:lnTo>
                                      <a:lnTo>
                                        <a:pt x="f75" y="f35"/>
                                      </a:lnTo>
                                      <a:lnTo>
                                        <a:pt x="f76" y="f33"/>
                                      </a:lnTo>
                                      <a:lnTo>
                                        <a:pt x="f77" y="f78"/>
                                      </a:lnTo>
                                      <a:lnTo>
                                        <a:pt x="f79" y="f69"/>
                                      </a:lnTo>
                                      <a:lnTo>
                                        <a:pt x="f79" y="f80"/>
                                      </a:lnTo>
                                      <a:lnTo>
                                        <a:pt x="f77" y="f81"/>
                                      </a:lnTo>
                                      <a:lnTo>
                                        <a:pt x="f76" y="f30"/>
                                      </a:lnTo>
                                      <a:lnTo>
                                        <a:pt x="f75" y="f82"/>
                                      </a:lnTo>
                                      <a:lnTo>
                                        <a:pt x="f45" y="f83"/>
                                      </a:lnTo>
                                      <a:lnTo>
                                        <a:pt x="f73" y="f82"/>
                                      </a:lnTo>
                                      <a:lnTo>
                                        <a:pt x="f72" y="f30"/>
                                      </a:lnTo>
                                      <a:lnTo>
                                        <a:pt x="f70" y="f81"/>
                                      </a:lnTo>
                                      <a:lnTo>
                                        <a:pt x="f66" y="f80"/>
                                      </a:lnTo>
                                      <a:lnTo>
                                        <a:pt x="f66" y="f84"/>
                                      </a:lnTo>
                                      <a:cubicBezTo>
                                        <a:pt x="f66" y="f85"/>
                                        <a:pt x="f65" y="f86"/>
                                        <a:pt x="f64" y="f86"/>
                                      </a:cubicBezTo>
                                      <a:lnTo>
                                        <a:pt x="f2" y="f86"/>
                                      </a:lnTo>
                                      <a:lnTo>
                                        <a:pt x="f2" y="f87"/>
                                      </a:lnTo>
                                      <a:lnTo>
                                        <a:pt x="f61" y="f87"/>
                                      </a:lnTo>
                                      <a:lnTo>
                                        <a:pt x="f61" y="f31"/>
                                      </a:lnTo>
                                      <a:cubicBezTo>
                                        <a:pt x="f61" y="f30"/>
                                        <a:pt x="f60" y="f29"/>
                                        <a:pt x="f59" y="f28"/>
                                      </a:cubicBezTo>
                                      <a:lnTo>
                                        <a:pt x="f58" y="f26"/>
                                      </a:lnTo>
                                      <a:cubicBezTo>
                                        <a:pt x="f57" y="f24"/>
                                        <a:pt x="f56" y="f22"/>
                                        <a:pt x="f55" y="f20"/>
                                      </a:cubicBezTo>
                                      <a:lnTo>
                                        <a:pt x="f53" y="f18"/>
                                      </a:lnTo>
                                      <a:cubicBezTo>
                                        <a:pt x="f52" y="f16"/>
                                        <a:pt x="f51" y="f14"/>
                                        <a:pt x="f50" y="f12"/>
                                      </a:cubicBezTo>
                                      <a:lnTo>
                                        <a:pt x="f49" y="f7"/>
                                      </a:lnTo>
                                      <a:cubicBezTo>
                                        <a:pt x="f48" y="f7"/>
                                        <a:pt x="f47" y="f7"/>
                                        <a:pt x="f46" y="f7"/>
                                      </a:cubicBezTo>
                                      <a:lnTo>
                                        <a:pt x="f5" y="f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7C30"/>
                                </a:solidFill>
                                <a:ln cap="flat">
                                  <a:noFill/>
                                  <a:prstDash val="solid"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15" name="Shape 20"/>
                              <wps:cNvSpPr/>
                              <wps:spPr>
                                <a:xfrm>
                                  <a:off x="665482" y="121542"/>
                                  <a:ext cx="50484" cy="42162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50483"/>
                                    <a:gd name="f4" fmla="val 42164"/>
                                    <a:gd name="f5" fmla="val 6604"/>
                                    <a:gd name="f6" fmla="val 254"/>
                                    <a:gd name="f7" fmla="val 7366"/>
                                    <a:gd name="f8" fmla="val 8128"/>
                                    <a:gd name="f9" fmla="val 8890"/>
                                    <a:gd name="f10" fmla="val 381"/>
                                    <a:gd name="f11" fmla="val 13208"/>
                                    <a:gd name="f12" fmla="val 2159"/>
                                    <a:gd name="f13" fmla="val 20701"/>
                                    <a:gd name="f14" fmla="val 6223"/>
                                    <a:gd name="f15" fmla="val 30734"/>
                                    <a:gd name="f16" fmla="val 10160"/>
                                    <a:gd name="f17" fmla="val 44323"/>
                                    <a:gd name="f18" fmla="val 11811"/>
                                    <a:gd name="f19" fmla="val 10996"/>
                                    <a:gd name="f20" fmla="val 17655"/>
                                    <a:gd name="f21" fmla="val 44704"/>
                                    <a:gd name="f22" fmla="val 18415"/>
                                    <a:gd name="f23" fmla="val 44450"/>
                                    <a:gd name="f24" fmla="val 18542"/>
                                    <a:gd name="f25" fmla="val 44196"/>
                                    <a:gd name="f26" fmla="val 43815"/>
                                    <a:gd name="f27" fmla="val 29464"/>
                                    <a:gd name="f28" fmla="val 16637"/>
                                    <a:gd name="f29" fmla="val 29210"/>
                                    <a:gd name="f30" fmla="val 28956"/>
                                    <a:gd name="f31" fmla="val 16510"/>
                                    <a:gd name="f32" fmla="val 28702"/>
                                    <a:gd name="f33" fmla="val 16383"/>
                                    <a:gd name="f34" fmla="val 18161"/>
                                    <a:gd name="f35" fmla="val 12319"/>
                                    <a:gd name="f36" fmla="val 17907"/>
                                    <a:gd name="f37" fmla="val 17780"/>
                                    <a:gd name="f38" fmla="val 12192"/>
                                    <a:gd name="f39" fmla="val 17653"/>
                                    <a:gd name="f40" fmla="val 10668"/>
                                    <a:gd name="f41" fmla="val 8255"/>
                                    <a:gd name="f42" fmla="val 7620"/>
                                    <a:gd name="f43" fmla="val 6985"/>
                                    <a:gd name="f44" fmla="val 7239"/>
                                    <a:gd name="f45" fmla="val 6858"/>
                                    <a:gd name="f46" fmla="val 15494"/>
                                    <a:gd name="f47" fmla="val 6731"/>
                                    <a:gd name="f48" fmla="val 19685"/>
                                    <a:gd name="f49" fmla="val 7112"/>
                                    <a:gd name="f50" fmla="val 22479"/>
                                    <a:gd name="f51" fmla="val 8636"/>
                                    <a:gd name="f52" fmla="val 25527"/>
                                    <a:gd name="f53" fmla="val 28194"/>
                                    <a:gd name="f54" fmla="val 20066"/>
                                    <a:gd name="f55" fmla="val 31496"/>
                                    <a:gd name="f56" fmla="val 30861"/>
                                    <a:gd name="f57" fmla="val 34417"/>
                                    <a:gd name="f58" fmla="val 35560"/>
                                    <a:gd name="f59" fmla="val 35094"/>
                                    <a:gd name="f60" fmla="val 41733"/>
                                    <a:gd name="f61" fmla="val 44069"/>
                                    <a:gd name="f62" fmla="val 43942"/>
                                    <a:gd name="f63" fmla="val 29972"/>
                                    <a:gd name="f64" fmla="val 40894"/>
                                    <a:gd name="f65" fmla="val 29845"/>
                                    <a:gd name="f66" fmla="val 29591"/>
                                    <a:gd name="f67" fmla="val 40767"/>
                                    <a:gd name="f68" fmla="val 37846"/>
                                    <a:gd name="f69" fmla="val 37719"/>
                                    <a:gd name="f70" fmla="val 9398"/>
                                    <a:gd name="f71" fmla="val 34036"/>
                                    <a:gd name="f72" fmla="val 9271"/>
                                    <a:gd name="f73" fmla="val 9017"/>
                                    <a:gd name="f74" fmla="val 33909"/>
                                    <a:gd name="f75" fmla="val 33782"/>
                                    <a:gd name="f76" fmla="val 4064"/>
                                    <a:gd name="f77" fmla="val 30353"/>
                                    <a:gd name="f78" fmla="val 3683"/>
                                    <a:gd name="f79" fmla="val 30099"/>
                                    <a:gd name="f80" fmla="val 3302"/>
                                    <a:gd name="f81" fmla="val 3048"/>
                                    <a:gd name="f82" fmla="val 1016"/>
                                    <a:gd name="f83" fmla="val 25019"/>
                                    <a:gd name="f84" fmla="val 762"/>
                                    <a:gd name="f85" fmla="val 24638"/>
                                    <a:gd name="f86" fmla="val 24257"/>
                                    <a:gd name="f87" fmla="val 635"/>
                                    <a:gd name="f88" fmla="val 24003"/>
                                    <a:gd name="f89" fmla="val 20574"/>
                                    <a:gd name="f90" fmla="val 15748"/>
                                    <a:gd name="f91" fmla="val 9652"/>
                                    <a:gd name="f92" fmla="val 9525"/>
                                    <a:gd name="f93" fmla="val 5461"/>
                                    <a:gd name="f94" fmla="val 1143"/>
                                    <a:gd name="f95" fmla="val 4953"/>
                                    <a:gd name="f96" fmla="val 1270"/>
                                    <a:gd name="f97" fmla="val 4572"/>
                                    <a:gd name="f98" fmla="val 1524"/>
                                    <a:gd name="f99" fmla="val 4191"/>
                                    <a:gd name="f100" fmla="val 2794"/>
                                    <a:gd name="f101" fmla="val 3937"/>
                                    <a:gd name="f102" fmla="val 889"/>
                                    <a:gd name="f103" fmla="*/ f0 1 50483"/>
                                    <a:gd name="f104" fmla="*/ f1 1 42164"/>
                                    <a:gd name="f105" fmla="+- f4 0 f2"/>
                                    <a:gd name="f106" fmla="+- f3 0 f2"/>
                                    <a:gd name="f107" fmla="*/ f106 1 50483"/>
                                    <a:gd name="f108" fmla="*/ f105 1 42164"/>
                                    <a:gd name="f109" fmla="*/ 0 1 f107"/>
                                    <a:gd name="f110" fmla="*/ 50483 1 f107"/>
                                    <a:gd name="f111" fmla="*/ 0 1 f108"/>
                                    <a:gd name="f112" fmla="*/ 42164 1 f108"/>
                                    <a:gd name="f113" fmla="*/ f109 f103 1"/>
                                    <a:gd name="f114" fmla="*/ f110 f103 1"/>
                                    <a:gd name="f115" fmla="*/ f112 f104 1"/>
                                    <a:gd name="f116" fmla="*/ f111 f104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113" t="f116" r="f114" b="f115"/>
                                  <a:pathLst>
                                    <a:path w="50483" h="42164">
                                      <a:moveTo>
                                        <a:pt x="f5" y="f6"/>
                                      </a:moveTo>
                                      <a:cubicBezTo>
                                        <a:pt x="f7" y="f2"/>
                                        <a:pt x="f8" y="f2"/>
                                        <a:pt x="f9" y="f10"/>
                                      </a:cubicBezTo>
                                      <a:lnTo>
                                        <a:pt x="f11" y="f12"/>
                                      </a:lnTo>
                                      <a:lnTo>
                                        <a:pt x="f13" y="f14"/>
                                      </a:lnTo>
                                      <a:lnTo>
                                        <a:pt x="f15" y="f16"/>
                                      </a:lnTo>
                                      <a:lnTo>
                                        <a:pt x="f17" y="f18"/>
                                      </a:lnTo>
                                      <a:lnTo>
                                        <a:pt x="f3" y="f19"/>
                                      </a:lnTo>
                                      <a:lnTo>
                                        <a:pt x="f3" y="f20"/>
                                      </a:lnTo>
                                      <a:lnTo>
                                        <a:pt x="f21" y="f22"/>
                                      </a:lnTo>
                                      <a:cubicBezTo>
                                        <a:pt x="f23" y="f24"/>
                                        <a:pt x="f25" y="f24"/>
                                        <a:pt x="f26" y="f22"/>
                                      </a:cubicBezTo>
                                      <a:lnTo>
                                        <a:pt x="f27" y="f28"/>
                                      </a:lnTo>
                                      <a:cubicBezTo>
                                        <a:pt x="f29" y="f28"/>
                                        <a:pt x="f30" y="f31"/>
                                        <a:pt x="f32" y="f33"/>
                                      </a:cubicBezTo>
                                      <a:lnTo>
                                        <a:pt x="f34" y="f35"/>
                                      </a:lnTo>
                                      <a:cubicBezTo>
                                        <a:pt x="f36" y="f35"/>
                                        <a:pt x="f37" y="f38"/>
                                        <a:pt x="f39" y="f38"/>
                                      </a:cubicBezTo>
                                      <a:lnTo>
                                        <a:pt x="f40" y="f41"/>
                                      </a:lnTo>
                                      <a:lnTo>
                                        <a:pt x="f42" y="f43"/>
                                      </a:lnTo>
                                      <a:lnTo>
                                        <a:pt x="f7" y="f44"/>
                                      </a:lnTo>
                                      <a:lnTo>
                                        <a:pt x="f45" y="f16"/>
                                      </a:lnTo>
                                      <a:lnTo>
                                        <a:pt x="f5" y="f46"/>
                                      </a:lnTo>
                                      <a:lnTo>
                                        <a:pt x="f47" y="f48"/>
                                      </a:lnTo>
                                      <a:lnTo>
                                        <a:pt x="f49" y="f50"/>
                                      </a:lnTo>
                                      <a:lnTo>
                                        <a:pt x="f51" y="f52"/>
                                      </a:lnTo>
                                      <a:lnTo>
                                        <a:pt x="f35" y="f53"/>
                                      </a:lnTo>
                                      <a:lnTo>
                                        <a:pt x="f54" y="f55"/>
                                      </a:lnTo>
                                      <a:lnTo>
                                        <a:pt x="f56" y="f57"/>
                                      </a:lnTo>
                                      <a:lnTo>
                                        <a:pt x="f25" y="f58"/>
                                      </a:lnTo>
                                      <a:lnTo>
                                        <a:pt x="f3" y="f59"/>
                                      </a:lnTo>
                                      <a:lnTo>
                                        <a:pt x="f3" y="f60"/>
                                      </a:lnTo>
                                      <a:lnTo>
                                        <a:pt x="f23" y="f4"/>
                                      </a:lnTo>
                                      <a:cubicBezTo>
                                        <a:pt x="f25" y="f4"/>
                                        <a:pt x="f61" y="f4"/>
                                        <a:pt x="f62" y="f4"/>
                                      </a:cubicBezTo>
                                      <a:lnTo>
                                        <a:pt x="f63" y="f64"/>
                                      </a:lnTo>
                                      <a:cubicBezTo>
                                        <a:pt x="f65" y="f64"/>
                                        <a:pt x="f66" y="f64"/>
                                        <a:pt x="f27" y="f67"/>
                                      </a:cubicBezTo>
                                      <a:lnTo>
                                        <a:pt x="f34" y="f68"/>
                                      </a:lnTo>
                                      <a:cubicBezTo>
                                        <a:pt x="f36" y="f68"/>
                                        <a:pt x="f37" y="f69"/>
                                        <a:pt x="f39" y="f69"/>
                                      </a:cubicBezTo>
                                      <a:lnTo>
                                        <a:pt x="f70" y="f71"/>
                                      </a:lnTo>
                                      <a:cubicBezTo>
                                        <a:pt x="f72" y="f71"/>
                                        <a:pt x="f73" y="f74"/>
                                        <a:pt x="f9" y="f75"/>
                                      </a:cubicBezTo>
                                      <a:lnTo>
                                        <a:pt x="f76" y="f77"/>
                                      </a:lnTo>
                                      <a:cubicBezTo>
                                        <a:pt x="f78" y="f79"/>
                                        <a:pt x="f80" y="f66"/>
                                        <a:pt x="f81" y="f29"/>
                                      </a:cubicBezTo>
                                      <a:lnTo>
                                        <a:pt x="f82" y="f83"/>
                                      </a:lnTo>
                                      <a:cubicBezTo>
                                        <a:pt x="f84" y="f85"/>
                                        <a:pt x="f84" y="f86"/>
                                        <a:pt x="f87" y="f88"/>
                                      </a:cubicBezTo>
                                      <a:lnTo>
                                        <a:pt x="f6" y="f89"/>
                                      </a:lnTo>
                                      <a:lnTo>
                                        <a:pt x="f2" y="f90"/>
                                      </a:lnTo>
                                      <a:lnTo>
                                        <a:pt x="f6" y="f91"/>
                                      </a:lnTo>
                                      <a:cubicBezTo>
                                        <a:pt x="f6" y="f92"/>
                                        <a:pt x="f6" y="f70"/>
                                        <a:pt x="f6" y="f72"/>
                                      </a:cubicBezTo>
                                      <a:lnTo>
                                        <a:pt x="f82" y="f93"/>
                                      </a:lnTo>
                                      <a:cubicBezTo>
                                        <a:pt x="f94" y="f95"/>
                                        <a:pt x="f96" y="f97"/>
                                        <a:pt x="f98" y="f99"/>
                                      </a:cubicBezTo>
                                      <a:lnTo>
                                        <a:pt x="f100" y="f12"/>
                                      </a:lnTo>
                                      <a:cubicBezTo>
                                        <a:pt x="f80" y="f98"/>
                                        <a:pt x="f101" y="f82"/>
                                        <a:pt x="f97" y="f102"/>
                                      </a:cubicBezTo>
                                      <a:lnTo>
                                        <a:pt x="f5" y="f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7C30"/>
                                </a:solidFill>
                                <a:ln cap="flat">
                                  <a:noFill/>
                                  <a:prstDash val="solid"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16" name="Shape 21"/>
                              <wps:cNvSpPr/>
                              <wps:spPr>
                                <a:xfrm>
                                  <a:off x="697742" y="30989"/>
                                  <a:ext cx="18223" cy="39209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18225"/>
                                    <a:gd name="f4" fmla="val 39211"/>
                                    <a:gd name="f5" fmla="val 6680"/>
                                    <a:gd name="f6" fmla="val 15113"/>
                                    <a:gd name="f7" fmla="val 7109"/>
                                    <a:gd name="f8" fmla="val 10287"/>
                                    <a:gd name="f9" fmla="val 9649"/>
                                    <a:gd name="f10" fmla="val 7620"/>
                                    <a:gd name="f11" fmla="val 13459"/>
                                    <a:gd name="f12" fmla="val 6731"/>
                                    <a:gd name="f13" fmla="val 18285"/>
                                    <a:gd name="f14" fmla="val 7112"/>
                                    <a:gd name="f15" fmla="val 21714"/>
                                    <a:gd name="f16" fmla="val 8636"/>
                                    <a:gd name="f17" fmla="val 24508"/>
                                    <a:gd name="f18" fmla="val 14859"/>
                                    <a:gd name="f19" fmla="val 30096"/>
                                    <a:gd name="f20" fmla="val 31823"/>
                                    <a:gd name="f21" fmla="val 11430"/>
                                    <a:gd name="f22" fmla="val 35684"/>
                                    <a:gd name="f23" fmla="val 11176"/>
                                    <a:gd name="f24" fmla="val 35557"/>
                                    <a:gd name="f25" fmla="val 11049"/>
                                    <a:gd name="f26" fmla="val 35431"/>
                                    <a:gd name="f27" fmla="val 10795"/>
                                    <a:gd name="f28" fmla="val 35303"/>
                                    <a:gd name="f29" fmla="val 3810"/>
                                    <a:gd name="f30" fmla="val 29081"/>
                                    <a:gd name="f31" fmla="val 3429"/>
                                    <a:gd name="f32" fmla="val 28699"/>
                                    <a:gd name="f33" fmla="val 3175"/>
                                    <a:gd name="f34" fmla="val 28445"/>
                                    <a:gd name="f35" fmla="val 3048"/>
                                    <a:gd name="f36" fmla="val 28064"/>
                                    <a:gd name="f37" fmla="val 1016"/>
                                    <a:gd name="f38" fmla="val 24254"/>
                                    <a:gd name="f39" fmla="val 889"/>
                                    <a:gd name="f40" fmla="val 23873"/>
                                    <a:gd name="f41" fmla="val 762"/>
                                    <a:gd name="f42" fmla="val 23492"/>
                                    <a:gd name="f43" fmla="val 23238"/>
                                    <a:gd name="f44" fmla="val 18666"/>
                                    <a:gd name="f45" fmla="val 18032"/>
                                    <a:gd name="f46" fmla="val 127"/>
                                    <a:gd name="f47" fmla="val 17650"/>
                                    <a:gd name="f48" fmla="val 1270"/>
                                    <a:gd name="f49" fmla="val 11427"/>
                                    <a:gd name="f50" fmla="val 1397"/>
                                    <a:gd name="f51" fmla="val 11046"/>
                                    <a:gd name="f52" fmla="val 1524"/>
                                    <a:gd name="f53" fmla="val 10538"/>
                                    <a:gd name="f54" fmla="val 1778"/>
                                    <a:gd name="f55" fmla="val 10157"/>
                                    <a:gd name="f56" fmla="val 5334"/>
                                    <a:gd name="f57" fmla="val 5204"/>
                                    <a:gd name="f58" fmla="val 5715"/>
                                    <a:gd name="f59" fmla="val 4823"/>
                                    <a:gd name="f60" fmla="val 6096"/>
                                    <a:gd name="f61" fmla="val 4442"/>
                                    <a:gd name="f62" fmla="val 6477"/>
                                    <a:gd name="f63" fmla="val 4188"/>
                                    <a:gd name="f64" fmla="val 12446"/>
                                    <a:gd name="f65" fmla="val 1013"/>
                                    <a:gd name="f66" fmla="val 12827"/>
                                    <a:gd name="f67" fmla="val 759"/>
                                    <a:gd name="f68" fmla="val 13208"/>
                                    <a:gd name="f69" fmla="val 632"/>
                                    <a:gd name="f70" fmla="val 13589"/>
                                    <a:gd name="f71" fmla="*/ f0 1 18225"/>
                                    <a:gd name="f72" fmla="*/ f1 1 39211"/>
                                    <a:gd name="f73" fmla="+- f4 0 f2"/>
                                    <a:gd name="f74" fmla="+- f3 0 f2"/>
                                    <a:gd name="f75" fmla="*/ f74 1 18225"/>
                                    <a:gd name="f76" fmla="*/ f73 1 39211"/>
                                    <a:gd name="f77" fmla="*/ 0 1 f75"/>
                                    <a:gd name="f78" fmla="*/ 18225 1 f75"/>
                                    <a:gd name="f79" fmla="*/ 0 1 f76"/>
                                    <a:gd name="f80" fmla="*/ 39211 1 f76"/>
                                    <a:gd name="f81" fmla="*/ f77 f71 1"/>
                                    <a:gd name="f82" fmla="*/ f78 f71 1"/>
                                    <a:gd name="f83" fmla="*/ f80 f72 1"/>
                                    <a:gd name="f84" fmla="*/ f79 f72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81" t="f84" r="f82" b="f83"/>
                                  <a:pathLst>
                                    <a:path w="18225" h="39211">
                                      <a:moveTo>
                                        <a:pt x="f3" y="f2"/>
                                      </a:moveTo>
                                      <a:lnTo>
                                        <a:pt x="f3" y="f5"/>
                                      </a:lnTo>
                                      <a:lnTo>
                                        <a:pt x="f6" y="f7"/>
                                      </a:lnTo>
                                      <a:lnTo>
                                        <a:pt x="f8" y="f9"/>
                                      </a:lnTo>
                                      <a:lnTo>
                                        <a:pt x="f10" y="f11"/>
                                      </a:lnTo>
                                      <a:lnTo>
                                        <a:pt x="f12" y="f13"/>
                                      </a:lnTo>
                                      <a:lnTo>
                                        <a:pt x="f14" y="f15"/>
                                      </a:lnTo>
                                      <a:lnTo>
                                        <a:pt x="f16" y="f17"/>
                                      </a:lnTo>
                                      <a:lnTo>
                                        <a:pt x="f18" y="f19"/>
                                      </a:lnTo>
                                      <a:lnTo>
                                        <a:pt x="f3" y="f20"/>
                                      </a:lnTo>
                                      <a:lnTo>
                                        <a:pt x="f3" y="f4"/>
                                      </a:lnTo>
                                      <a:lnTo>
                                        <a:pt x="f21" y="f22"/>
                                      </a:lnTo>
                                      <a:cubicBezTo>
                                        <a:pt x="f23" y="f24"/>
                                        <a:pt x="f25" y="f26"/>
                                        <a:pt x="f27" y="f28"/>
                                      </a:cubicBezTo>
                                      <a:lnTo>
                                        <a:pt x="f29" y="f30"/>
                                      </a:lnTo>
                                      <a:cubicBezTo>
                                        <a:pt x="f31" y="f32"/>
                                        <a:pt x="f33" y="f34"/>
                                        <a:pt x="f35" y="f36"/>
                                      </a:cubicBezTo>
                                      <a:lnTo>
                                        <a:pt x="f37" y="f38"/>
                                      </a:lnTo>
                                      <a:cubicBezTo>
                                        <a:pt x="f39" y="f40"/>
                                        <a:pt x="f41" y="f42"/>
                                        <a:pt x="f41" y="f43"/>
                                      </a:cubicBezTo>
                                      <a:lnTo>
                                        <a:pt x="f2" y="f44"/>
                                      </a:lnTo>
                                      <a:cubicBezTo>
                                        <a:pt x="f2" y="f13"/>
                                        <a:pt x="f2" y="f45"/>
                                        <a:pt x="f46" y="f47"/>
                                      </a:cubicBezTo>
                                      <a:lnTo>
                                        <a:pt x="f48" y="f49"/>
                                      </a:lnTo>
                                      <a:cubicBezTo>
                                        <a:pt x="f50" y="f51"/>
                                        <a:pt x="f52" y="f53"/>
                                        <a:pt x="f54" y="f55"/>
                                      </a:cubicBezTo>
                                      <a:lnTo>
                                        <a:pt x="f56" y="f57"/>
                                      </a:lnTo>
                                      <a:cubicBezTo>
                                        <a:pt x="f58" y="f59"/>
                                        <a:pt x="f60" y="f61"/>
                                        <a:pt x="f62" y="f63"/>
                                      </a:cubicBezTo>
                                      <a:lnTo>
                                        <a:pt x="f64" y="f65"/>
                                      </a:lnTo>
                                      <a:cubicBezTo>
                                        <a:pt x="f66" y="f67"/>
                                        <a:pt x="f68" y="f69"/>
                                        <a:pt x="f70" y="f69"/>
                                      </a:cubicBezTo>
                                      <a:lnTo>
                                        <a:pt x="f3" y="f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7C30"/>
                                </a:solidFill>
                                <a:ln cap="flat">
                                  <a:noFill/>
                                  <a:prstDash val="solid"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17" name="Shape 22"/>
                              <wps:cNvSpPr/>
                              <wps:spPr>
                                <a:xfrm>
                                  <a:off x="587181" y="9400"/>
                                  <a:ext cx="62288" cy="154259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62293"/>
                                    <a:gd name="f4" fmla="val 154263"/>
                                    <a:gd name="f5" fmla="val 44386"/>
                                    <a:gd name="f6" fmla="val 51752"/>
                                    <a:gd name="f7" fmla="val 381"/>
                                    <a:gd name="f8" fmla="val 51879"/>
                                    <a:gd name="f9" fmla="val 52007"/>
                                    <a:gd name="f10" fmla="val 52260"/>
                                    <a:gd name="f11" fmla="val 56578"/>
                                    <a:gd name="f12" fmla="val 1270"/>
                                    <a:gd name="f13" fmla="val 56960"/>
                                    <a:gd name="f14" fmla="val 1398"/>
                                    <a:gd name="f15" fmla="val 57340"/>
                                    <a:gd name="f16" fmla="val 1525"/>
                                    <a:gd name="f17" fmla="val 57721"/>
                                    <a:gd name="f18" fmla="val 1778"/>
                                    <a:gd name="f19" fmla="val 60007"/>
                                    <a:gd name="f20" fmla="val 3175"/>
                                    <a:gd name="f21" fmla="val 60642"/>
                                    <a:gd name="f22" fmla="val 3556"/>
                                    <a:gd name="f23" fmla="val 61150"/>
                                    <a:gd name="f24" fmla="val 4191"/>
                                    <a:gd name="f25" fmla="val 61404"/>
                                    <a:gd name="f26" fmla="val 4953"/>
                                    <a:gd name="f27" fmla="val 62039"/>
                                    <a:gd name="f28" fmla="val 6986"/>
                                    <a:gd name="f29" fmla="val 62166"/>
                                    <a:gd name="f30" fmla="val 7366"/>
                                    <a:gd name="f31" fmla="val 7620"/>
                                    <a:gd name="f32" fmla="val 8001"/>
                                    <a:gd name="f33" fmla="val 94615"/>
                                    <a:gd name="f34" fmla="val 61277"/>
                                    <a:gd name="f35" fmla="val 107442"/>
                                    <a:gd name="f36" fmla="val 107697"/>
                                    <a:gd name="f37" fmla="val 107824"/>
                                    <a:gd name="f38" fmla="val 108077"/>
                                    <a:gd name="f39" fmla="val 58229"/>
                                    <a:gd name="f40" fmla="val 119253"/>
                                    <a:gd name="f41" fmla="val 119507"/>
                                    <a:gd name="f42" fmla="val 58102"/>
                                    <a:gd name="f43" fmla="val 119635"/>
                                    <a:gd name="f44" fmla="val 57975"/>
                                    <a:gd name="f45" fmla="val 119888"/>
                                    <a:gd name="f46" fmla="val 53149"/>
                                    <a:gd name="f47" fmla="val 129540"/>
                                    <a:gd name="f48" fmla="val 53022"/>
                                    <a:gd name="f49" fmla="val 129794"/>
                                    <a:gd name="f50" fmla="val 52895"/>
                                    <a:gd name="f51" fmla="val 130049"/>
                                    <a:gd name="f52" fmla="val 52768"/>
                                    <a:gd name="f53" fmla="val 130175"/>
                                    <a:gd name="f54" fmla="val 46164"/>
                                    <a:gd name="f55" fmla="val 138303"/>
                                    <a:gd name="f56" fmla="val 45910"/>
                                    <a:gd name="f57" fmla="val 138430"/>
                                    <a:gd name="f58" fmla="val 45783"/>
                                    <a:gd name="f59" fmla="val 138685"/>
                                    <a:gd name="f60" fmla="val 45529"/>
                                    <a:gd name="f61" fmla="val 138812"/>
                                    <a:gd name="f62" fmla="val 37020"/>
                                    <a:gd name="f63" fmla="val 145162"/>
                                    <a:gd name="f64" fmla="val 36893"/>
                                    <a:gd name="f65" fmla="val 145288"/>
                                    <a:gd name="f66" fmla="val 36639"/>
                                    <a:gd name="f67" fmla="val 145415"/>
                                    <a:gd name="f68" fmla="val 36385"/>
                                    <a:gd name="f69" fmla="val 145542"/>
                                    <a:gd name="f70" fmla="val 26225"/>
                                    <a:gd name="f71" fmla="val 150241"/>
                                    <a:gd name="f72" fmla="val 25971"/>
                                    <a:gd name="f73" fmla="val 25844"/>
                                    <a:gd name="f74" fmla="val 150368"/>
                                    <a:gd name="f75" fmla="val 25590"/>
                                    <a:gd name="f76" fmla="val 13525"/>
                                    <a:gd name="f77" fmla="val 153289"/>
                                    <a:gd name="f78" fmla="val 13398"/>
                                    <a:gd name="f79" fmla="val 13271"/>
                                    <a:gd name="f80" fmla="val 13017"/>
                                    <a:gd name="f81" fmla="val 147629"/>
                                    <a:gd name="f82" fmla="val 12255"/>
                                    <a:gd name="f83" fmla="val 146812"/>
                                    <a:gd name="f84" fmla="val 23685"/>
                                    <a:gd name="f85" fmla="val 144018"/>
                                    <a:gd name="f86" fmla="val 33338"/>
                                    <a:gd name="f87" fmla="val 139700"/>
                                    <a:gd name="f88" fmla="val 41211"/>
                                    <a:gd name="f89" fmla="val 133731"/>
                                    <a:gd name="f90" fmla="val 47435"/>
                                    <a:gd name="f91" fmla="val 126238"/>
                                    <a:gd name="f92" fmla="val 117222"/>
                                    <a:gd name="f93" fmla="val 54673"/>
                                    <a:gd name="f94" fmla="val 106680"/>
                                    <a:gd name="f95" fmla="val 55689"/>
                                    <a:gd name="f96" fmla="val 8510"/>
                                    <a:gd name="f97" fmla="val 55563"/>
                                    <a:gd name="f98" fmla="val 8128"/>
                                    <a:gd name="f99" fmla="val 51117"/>
                                    <a:gd name="f100" fmla="val 44767"/>
                                    <a:gd name="f101" fmla="val 6604"/>
                                    <a:gd name="f102" fmla="val 37910"/>
                                    <a:gd name="f103" fmla="val 34226"/>
                                    <a:gd name="f104" fmla="val 33210"/>
                                    <a:gd name="f105" fmla="val 94997"/>
                                    <a:gd name="f106" fmla="val 95124"/>
                                    <a:gd name="f107" fmla="val 95250"/>
                                    <a:gd name="f108" fmla="val 95504"/>
                                    <a:gd name="f109" fmla="val 31178"/>
                                    <a:gd name="f110" fmla="val 108966"/>
                                    <a:gd name="f111" fmla="val 31051"/>
                                    <a:gd name="f112" fmla="val 109475"/>
                                    <a:gd name="f113" fmla="val 30924"/>
                                    <a:gd name="f114" fmla="val 109855"/>
                                    <a:gd name="f115" fmla="val 30797"/>
                                    <a:gd name="f116" fmla="val 110237"/>
                                    <a:gd name="f117" fmla="val 24828"/>
                                    <a:gd name="f118" fmla="val 120269"/>
                                    <a:gd name="f119" fmla="val 24574"/>
                                    <a:gd name="f120" fmla="val 120650"/>
                                    <a:gd name="f121" fmla="val 24320"/>
                                    <a:gd name="f122" fmla="val 121031"/>
                                    <a:gd name="f123" fmla="val 23813"/>
                                    <a:gd name="f124" fmla="val 121286"/>
                                    <a:gd name="f125" fmla="val 14541"/>
                                    <a:gd name="f126" fmla="val 127509"/>
                                    <a:gd name="f127" fmla="val 14160"/>
                                    <a:gd name="f128" fmla="val 127762"/>
                                    <a:gd name="f129" fmla="val 13779"/>
                                    <a:gd name="f130" fmla="val 127889"/>
                                    <a:gd name="f131" fmla="val 128016"/>
                                    <a:gd name="f132" fmla="val 952"/>
                                    <a:gd name="f133" fmla="val 123517"/>
                                    <a:gd name="f134" fmla="val 317"/>
                                    <a:gd name="f135" fmla="val 123572"/>
                                    <a:gd name="f136" fmla="val 11493"/>
                                    <a:gd name="f137" fmla="val 121666"/>
                                    <a:gd name="f138" fmla="val 19494"/>
                                    <a:gd name="f139" fmla="val 116205"/>
                                    <a:gd name="f140" fmla="val 24701"/>
                                    <a:gd name="f141" fmla="val 26607"/>
                                    <a:gd name="f142" fmla="val 94742"/>
                                    <a:gd name="f143" fmla="val 26733"/>
                                    <a:gd name="f144" fmla="val 26860"/>
                                    <a:gd name="f145" fmla="val 27495"/>
                                    <a:gd name="f146" fmla="val 27749"/>
                                    <a:gd name="f147" fmla="val 28257"/>
                                    <a:gd name="f148" fmla="val 28892"/>
                                    <a:gd name="f149" fmla="val 31560"/>
                                    <a:gd name="f150" fmla="val 31940"/>
                                    <a:gd name="f151" fmla="val 32321"/>
                                    <a:gd name="f152" fmla="val 37147"/>
                                    <a:gd name="f153" fmla="val 37274"/>
                                    <a:gd name="f154" fmla="*/ f0 1 62293"/>
                                    <a:gd name="f155" fmla="*/ f1 1 154263"/>
                                    <a:gd name="f156" fmla="+- f4 0 f2"/>
                                    <a:gd name="f157" fmla="+- f3 0 f2"/>
                                    <a:gd name="f158" fmla="*/ f157 1 62293"/>
                                    <a:gd name="f159" fmla="*/ f156 1 154263"/>
                                    <a:gd name="f160" fmla="*/ 0 1 f158"/>
                                    <a:gd name="f161" fmla="*/ 62293 1 f158"/>
                                    <a:gd name="f162" fmla="*/ 0 1 f159"/>
                                    <a:gd name="f163" fmla="*/ 154263 1 f159"/>
                                    <a:gd name="f164" fmla="*/ f160 f154 1"/>
                                    <a:gd name="f165" fmla="*/ f161 f154 1"/>
                                    <a:gd name="f166" fmla="*/ f163 f155 1"/>
                                    <a:gd name="f167" fmla="*/ f162 f155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164" t="f167" r="f165" b="f166"/>
                                  <a:pathLst>
                                    <a:path w="62293" h="154263">
                                      <a:moveTo>
                                        <a:pt x="f5" y="f2"/>
                                      </a:moveTo>
                                      <a:lnTo>
                                        <a:pt x="f6" y="f7"/>
                                      </a:lnTo>
                                      <a:cubicBezTo>
                                        <a:pt x="f8" y="f7"/>
                                        <a:pt x="f9" y="f7"/>
                                        <a:pt x="f10" y="f7"/>
                                      </a:cubicBezTo>
                                      <a:lnTo>
                                        <a:pt x="f11" y="f12"/>
                                      </a:lnTo>
                                      <a:cubicBezTo>
                                        <a:pt x="f13" y="f14"/>
                                        <a:pt x="f15" y="f16"/>
                                        <a:pt x="f17" y="f18"/>
                                      </a:cubicBezTo>
                                      <a:lnTo>
                                        <a:pt x="f19" y="f20"/>
                                      </a:lnTo>
                                      <a:cubicBezTo>
                                        <a:pt x="f21" y="f22"/>
                                        <a:pt x="f23" y="f24"/>
                                        <a:pt x="f25" y="f26"/>
                                      </a:cubicBezTo>
                                      <a:lnTo>
                                        <a:pt x="f27" y="f28"/>
                                      </a:lnTo>
                                      <a:cubicBezTo>
                                        <a:pt x="f29" y="f30"/>
                                        <a:pt x="f3" y="f31"/>
                                        <a:pt x="f3" y="f32"/>
                                      </a:cubicBezTo>
                                      <a:lnTo>
                                        <a:pt x="f3" y="f33"/>
                                      </a:lnTo>
                                      <a:lnTo>
                                        <a:pt x="f34" y="f35"/>
                                      </a:lnTo>
                                      <a:cubicBezTo>
                                        <a:pt x="f34" y="f36"/>
                                        <a:pt x="f34" y="f37"/>
                                        <a:pt x="f23" y="f38"/>
                                      </a:cubicBezTo>
                                      <a:lnTo>
                                        <a:pt x="f39" y="f40"/>
                                      </a:lnTo>
                                      <a:cubicBezTo>
                                        <a:pt x="f39" y="f41"/>
                                        <a:pt x="f42" y="f43"/>
                                        <a:pt x="f44" y="f45"/>
                                      </a:cubicBezTo>
                                      <a:lnTo>
                                        <a:pt x="f46" y="f47"/>
                                      </a:lnTo>
                                      <a:cubicBezTo>
                                        <a:pt x="f48" y="f49"/>
                                        <a:pt x="f50" y="f51"/>
                                        <a:pt x="f52" y="f53"/>
                                      </a:cubicBezTo>
                                      <a:lnTo>
                                        <a:pt x="f54" y="f55"/>
                                      </a:lnTo>
                                      <a:cubicBezTo>
                                        <a:pt x="f56" y="f57"/>
                                        <a:pt x="f58" y="f59"/>
                                        <a:pt x="f60" y="f61"/>
                                      </a:cubicBezTo>
                                      <a:lnTo>
                                        <a:pt x="f62" y="f63"/>
                                      </a:lnTo>
                                      <a:cubicBezTo>
                                        <a:pt x="f64" y="f65"/>
                                        <a:pt x="f66" y="f67"/>
                                        <a:pt x="f68" y="f69"/>
                                      </a:cubicBezTo>
                                      <a:lnTo>
                                        <a:pt x="f70" y="f71"/>
                                      </a:lnTo>
                                      <a:cubicBezTo>
                                        <a:pt x="f72" y="f71"/>
                                        <a:pt x="f73" y="f74"/>
                                        <a:pt x="f75" y="f74"/>
                                      </a:cubicBezTo>
                                      <a:lnTo>
                                        <a:pt x="f76" y="f77"/>
                                      </a:lnTo>
                                      <a:cubicBezTo>
                                        <a:pt x="f78" y="f77"/>
                                        <a:pt x="f79" y="f77"/>
                                        <a:pt x="f80" y="f77"/>
                                      </a:cubicBezTo>
                                      <a:lnTo>
                                        <a:pt x="f2" y="f4"/>
                                      </a:lnTo>
                                      <a:lnTo>
                                        <a:pt x="f2" y="f81"/>
                                      </a:lnTo>
                                      <a:lnTo>
                                        <a:pt x="f82" y="f83"/>
                                      </a:lnTo>
                                      <a:lnTo>
                                        <a:pt x="f84" y="f85"/>
                                      </a:lnTo>
                                      <a:lnTo>
                                        <a:pt x="f86" y="f87"/>
                                      </a:lnTo>
                                      <a:lnTo>
                                        <a:pt x="f88" y="f89"/>
                                      </a:lnTo>
                                      <a:lnTo>
                                        <a:pt x="f90" y="f91"/>
                                      </a:lnTo>
                                      <a:lnTo>
                                        <a:pt x="f9" y="f92"/>
                                      </a:lnTo>
                                      <a:lnTo>
                                        <a:pt x="f93" y="f94"/>
                                      </a:lnTo>
                                      <a:lnTo>
                                        <a:pt x="f95" y="f33"/>
                                      </a:lnTo>
                                      <a:lnTo>
                                        <a:pt x="f95" y="f96"/>
                                      </a:lnTo>
                                      <a:lnTo>
                                        <a:pt x="f97" y="f98"/>
                                      </a:lnTo>
                                      <a:lnTo>
                                        <a:pt x="f93" y="f31"/>
                                      </a:lnTo>
                                      <a:lnTo>
                                        <a:pt x="f99" y="f28"/>
                                      </a:lnTo>
                                      <a:lnTo>
                                        <a:pt x="f100" y="f101"/>
                                      </a:lnTo>
                                      <a:lnTo>
                                        <a:pt x="f102" y="f28"/>
                                      </a:lnTo>
                                      <a:lnTo>
                                        <a:pt x="f103" y="f31"/>
                                      </a:lnTo>
                                      <a:lnTo>
                                        <a:pt x="f86" y="f98"/>
                                      </a:lnTo>
                                      <a:lnTo>
                                        <a:pt x="f104" y="f96"/>
                                      </a:lnTo>
                                      <a:lnTo>
                                        <a:pt x="f104" y="f105"/>
                                      </a:lnTo>
                                      <a:cubicBezTo>
                                        <a:pt x="f104" y="f106"/>
                                        <a:pt x="f104" y="f107"/>
                                        <a:pt x="f104" y="f108"/>
                                      </a:cubicBezTo>
                                      <a:lnTo>
                                        <a:pt x="f109" y="f110"/>
                                      </a:lnTo>
                                      <a:cubicBezTo>
                                        <a:pt x="f111" y="f112"/>
                                        <a:pt x="f113" y="f114"/>
                                        <a:pt x="f115" y="f116"/>
                                      </a:cubicBezTo>
                                      <a:lnTo>
                                        <a:pt x="f117" y="f118"/>
                                      </a:lnTo>
                                      <a:cubicBezTo>
                                        <a:pt x="f119" y="f120"/>
                                        <a:pt x="f121" y="f122"/>
                                        <a:pt x="f123" y="f124"/>
                                      </a:cubicBezTo>
                                      <a:lnTo>
                                        <a:pt x="f125" y="f126"/>
                                      </a:lnTo>
                                      <a:cubicBezTo>
                                        <a:pt x="f127" y="f128"/>
                                        <a:pt x="f129" y="f130"/>
                                        <a:pt x="f79" y="f131"/>
                                      </a:cubicBezTo>
                                      <a:lnTo>
                                        <a:pt x="f132" y="f53"/>
                                      </a:lnTo>
                                      <a:lnTo>
                                        <a:pt x="f2" y="f53"/>
                                      </a:lnTo>
                                      <a:lnTo>
                                        <a:pt x="f2" y="f133"/>
                                      </a:lnTo>
                                      <a:lnTo>
                                        <a:pt x="f134" y="f135"/>
                                      </a:lnTo>
                                      <a:lnTo>
                                        <a:pt x="f136" y="f137"/>
                                      </a:lnTo>
                                      <a:lnTo>
                                        <a:pt x="f138" y="f139"/>
                                      </a:lnTo>
                                      <a:lnTo>
                                        <a:pt x="f140" y="f35"/>
                                      </a:lnTo>
                                      <a:lnTo>
                                        <a:pt x="f141" y="f142"/>
                                      </a:lnTo>
                                      <a:lnTo>
                                        <a:pt x="f141" y="f32"/>
                                      </a:lnTo>
                                      <a:cubicBezTo>
                                        <a:pt x="f141" y="f31"/>
                                        <a:pt x="f143" y="f30"/>
                                        <a:pt x="f144" y="f28"/>
                                      </a:cubicBezTo>
                                      <a:lnTo>
                                        <a:pt x="f145" y="f26"/>
                                      </a:lnTo>
                                      <a:cubicBezTo>
                                        <a:pt x="f146" y="f24"/>
                                        <a:pt x="f147" y="f22"/>
                                        <a:pt x="f148" y="f20"/>
                                      </a:cubicBezTo>
                                      <a:lnTo>
                                        <a:pt x="f109" y="f18"/>
                                      </a:lnTo>
                                      <a:cubicBezTo>
                                        <a:pt x="f149" y="f16"/>
                                        <a:pt x="f150" y="f14"/>
                                        <a:pt x="f151" y="f12"/>
                                      </a:cubicBezTo>
                                      <a:lnTo>
                                        <a:pt x="f64" y="f7"/>
                                      </a:lnTo>
                                      <a:cubicBezTo>
                                        <a:pt x="f62" y="f7"/>
                                        <a:pt x="f152" y="f7"/>
                                        <a:pt x="f153" y="f7"/>
                                      </a:cubicBezTo>
                                      <a:lnTo>
                                        <a:pt x="f5" y="f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7C30"/>
                                </a:solidFill>
                                <a:ln cap="flat">
                                  <a:noFill/>
                                  <a:prstDash val="solid"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18" name="Shape 23"/>
                              <wps:cNvSpPr/>
                              <wps:spPr>
                                <a:xfrm>
                                  <a:off x="667896" y="7754"/>
                                  <a:ext cx="48070" cy="95957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48070"/>
                                    <a:gd name="f4" fmla="val 95960"/>
                                    <a:gd name="f5" fmla="val 6606"/>
                                    <a:gd name="f6" fmla="val 42799"/>
                                    <a:gd name="f7" fmla="val 6977"/>
                                    <a:gd name="f8" fmla="val 33909"/>
                                    <a:gd name="f9" fmla="val 8755"/>
                                    <a:gd name="f10" fmla="val 26162"/>
                                    <a:gd name="f11" fmla="val 11803"/>
                                    <a:gd name="f12" fmla="val 19685"/>
                                    <a:gd name="f13" fmla="val 15994"/>
                                    <a:gd name="f14" fmla="val 14351"/>
                                    <a:gd name="f15" fmla="val 21328"/>
                                    <a:gd name="f16" fmla="val 10160"/>
                                    <a:gd name="f17" fmla="val 27932"/>
                                    <a:gd name="f18" fmla="val 7620"/>
                                    <a:gd name="f19" fmla="val 35679"/>
                                    <a:gd name="f20" fmla="val 6731"/>
                                    <a:gd name="f21" fmla="val 44696"/>
                                    <a:gd name="f22" fmla="val 7239"/>
                                    <a:gd name="f23" fmla="val 52570"/>
                                    <a:gd name="f24" fmla="val 9144"/>
                                    <a:gd name="f25" fmla="val 58920"/>
                                    <a:gd name="f26" fmla="val 15494"/>
                                    <a:gd name="f27" fmla="val 69207"/>
                                    <a:gd name="f28" fmla="val 24638"/>
                                    <a:gd name="f29" fmla="val 76827"/>
                                    <a:gd name="f30" fmla="val 35433"/>
                                    <a:gd name="f31" fmla="val 82669"/>
                                    <a:gd name="f32" fmla="val 46863"/>
                                    <a:gd name="f33" fmla="val 87876"/>
                                    <a:gd name="f34" fmla="val 88503"/>
                                    <a:gd name="f35" fmla="val 43815"/>
                                    <a:gd name="f36" fmla="val 93718"/>
                                    <a:gd name="f37" fmla="val 32766"/>
                                    <a:gd name="f38" fmla="val 88638"/>
                                    <a:gd name="f39" fmla="val 21209"/>
                                    <a:gd name="f40" fmla="val 82542"/>
                                    <a:gd name="f41" fmla="val 21082"/>
                                    <a:gd name="f42" fmla="val 82415"/>
                                    <a:gd name="f43" fmla="val 20828"/>
                                    <a:gd name="f44" fmla="val 82288"/>
                                    <a:gd name="f45" fmla="val 20701"/>
                                    <a:gd name="f46" fmla="val 82161"/>
                                    <a:gd name="f47" fmla="val 10922"/>
                                    <a:gd name="f48" fmla="val 74033"/>
                                    <a:gd name="f49" fmla="val 10668"/>
                                    <a:gd name="f50" fmla="val 73779"/>
                                    <a:gd name="f51" fmla="val 10414"/>
                                    <a:gd name="f52" fmla="val 73525"/>
                                    <a:gd name="f53" fmla="val 73144"/>
                                    <a:gd name="f54" fmla="val 3175"/>
                                    <a:gd name="f55" fmla="val 61968"/>
                                    <a:gd name="f56" fmla="val 3048"/>
                                    <a:gd name="f57" fmla="val 61714"/>
                                    <a:gd name="f58" fmla="val 2921"/>
                                    <a:gd name="f59" fmla="val 61460"/>
                                    <a:gd name="f60" fmla="val 61079"/>
                                    <a:gd name="f61" fmla="val 889"/>
                                    <a:gd name="f62" fmla="val 53967"/>
                                    <a:gd name="f63" fmla="val 762"/>
                                    <a:gd name="f64" fmla="val 53840"/>
                                    <a:gd name="f65" fmla="val 53586"/>
                                    <a:gd name="f66" fmla="val 53332"/>
                                    <a:gd name="f67" fmla="val 127"/>
                                    <a:gd name="f68" fmla="val 44950"/>
                                    <a:gd name="f69" fmla="val 44823"/>
                                    <a:gd name="f70" fmla="val 44569"/>
                                    <a:gd name="f71" fmla="val 44442"/>
                                    <a:gd name="f72" fmla="val 1016"/>
                                    <a:gd name="f73" fmla="val 34663"/>
                                    <a:gd name="f74" fmla="val 34409"/>
                                    <a:gd name="f75" fmla="val 1143"/>
                                    <a:gd name="f76" fmla="val 34155"/>
                                    <a:gd name="f77" fmla="val 33901"/>
                                    <a:gd name="f78" fmla="val 4064"/>
                                    <a:gd name="f79" fmla="val 25392"/>
                                    <a:gd name="f80" fmla="val 4191"/>
                                    <a:gd name="f81" fmla="val 25138"/>
                                    <a:gd name="f82" fmla="val 4318"/>
                                    <a:gd name="f83" fmla="val 24884"/>
                                    <a:gd name="f84" fmla="val 4445"/>
                                    <a:gd name="f85" fmla="val 24757"/>
                                    <a:gd name="f86" fmla="val 8890"/>
                                    <a:gd name="f87" fmla="val 17518"/>
                                    <a:gd name="f88" fmla="val 9017"/>
                                    <a:gd name="f89" fmla="val 17264"/>
                                    <a:gd name="f90" fmla="val 9271"/>
                                    <a:gd name="f91" fmla="val 17137"/>
                                    <a:gd name="f92" fmla="val 9398"/>
                                    <a:gd name="f93" fmla="val 16883"/>
                                    <a:gd name="f94" fmla="val 15240"/>
                                    <a:gd name="f95" fmla="val 11041"/>
                                    <a:gd name="f96" fmla="val 15367"/>
                                    <a:gd name="f97" fmla="val 10914"/>
                                    <a:gd name="f98" fmla="val 15621"/>
                                    <a:gd name="f99" fmla="val 10787"/>
                                    <a:gd name="f100" fmla="val 15875"/>
                                    <a:gd name="f101" fmla="val 10660"/>
                                    <a:gd name="f102" fmla="val 22987"/>
                                    <a:gd name="f103" fmla="val 6088"/>
                                    <a:gd name="f104" fmla="val 23114"/>
                                    <a:gd name="f105" fmla="val 5961"/>
                                    <a:gd name="f106" fmla="val 23368"/>
                                    <a:gd name="f107" fmla="val 5834"/>
                                    <a:gd name="f108" fmla="val 23495"/>
                                    <a:gd name="f109" fmla="val 31750"/>
                                    <a:gd name="f110" fmla="val 2532"/>
                                    <a:gd name="f111" fmla="val 32004"/>
                                    <a:gd name="f112" fmla="val 32131"/>
                                    <a:gd name="f113" fmla="val 2405"/>
                                    <a:gd name="f114" fmla="val 32258"/>
                                    <a:gd name="f115" fmla="val 41402"/>
                                    <a:gd name="f116" fmla="val 500"/>
                                    <a:gd name="f117" fmla="*/ f0 1 48070"/>
                                    <a:gd name="f118" fmla="*/ f1 1 95960"/>
                                    <a:gd name="f119" fmla="+- f4 0 f2"/>
                                    <a:gd name="f120" fmla="+- f3 0 f2"/>
                                    <a:gd name="f121" fmla="*/ f120 1 48070"/>
                                    <a:gd name="f122" fmla="*/ f119 1 95960"/>
                                    <a:gd name="f123" fmla="*/ 0 1 f121"/>
                                    <a:gd name="f124" fmla="*/ 48070 1 f121"/>
                                    <a:gd name="f125" fmla="*/ 0 1 f122"/>
                                    <a:gd name="f126" fmla="*/ 95960 1 f122"/>
                                    <a:gd name="f127" fmla="*/ f123 f117 1"/>
                                    <a:gd name="f128" fmla="*/ f124 f117 1"/>
                                    <a:gd name="f129" fmla="*/ f126 f118 1"/>
                                    <a:gd name="f130" fmla="*/ f125 f118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127" t="f130" r="f128" b="f129"/>
                                  <a:pathLst>
                                    <a:path w="48070" h="95960">
                                      <a:moveTo>
                                        <a:pt x="f3" y="f2"/>
                                      </a:moveTo>
                                      <a:lnTo>
                                        <a:pt x="f3" y="f5"/>
                                      </a:lnTo>
                                      <a:lnTo>
                                        <a:pt x="f6" y="f7"/>
                                      </a:lnTo>
                                      <a:lnTo>
                                        <a:pt x="f8" y="f9"/>
                                      </a:lnTo>
                                      <a:lnTo>
                                        <a:pt x="f10" y="f11"/>
                                      </a:lnTo>
                                      <a:lnTo>
                                        <a:pt x="f12" y="f13"/>
                                      </a:lnTo>
                                      <a:lnTo>
                                        <a:pt x="f14" y="f15"/>
                                      </a:lnTo>
                                      <a:lnTo>
                                        <a:pt x="f16" y="f17"/>
                                      </a:lnTo>
                                      <a:lnTo>
                                        <a:pt x="f18" y="f19"/>
                                      </a:lnTo>
                                      <a:lnTo>
                                        <a:pt x="f20" y="f21"/>
                                      </a:lnTo>
                                      <a:lnTo>
                                        <a:pt x="f22" y="f23"/>
                                      </a:lnTo>
                                      <a:lnTo>
                                        <a:pt x="f24" y="f25"/>
                                      </a:lnTo>
                                      <a:lnTo>
                                        <a:pt x="f26" y="f27"/>
                                      </a:lnTo>
                                      <a:lnTo>
                                        <a:pt x="f28" y="f29"/>
                                      </a:lnTo>
                                      <a:lnTo>
                                        <a:pt x="f30" y="f31"/>
                                      </a:lnTo>
                                      <a:lnTo>
                                        <a:pt x="f32" y="f33"/>
                                      </a:lnTo>
                                      <a:lnTo>
                                        <a:pt x="f3" y="f34"/>
                                      </a:lnTo>
                                      <a:lnTo>
                                        <a:pt x="f3" y="f4"/>
                                      </a:lnTo>
                                      <a:lnTo>
                                        <a:pt x="f35" y="f36"/>
                                      </a:lnTo>
                                      <a:lnTo>
                                        <a:pt x="f37" y="f38"/>
                                      </a:lnTo>
                                      <a:lnTo>
                                        <a:pt x="f39" y="f40"/>
                                      </a:lnTo>
                                      <a:cubicBezTo>
                                        <a:pt x="f41" y="f42"/>
                                        <a:pt x="f43" y="f44"/>
                                        <a:pt x="f45" y="f46"/>
                                      </a:cubicBezTo>
                                      <a:lnTo>
                                        <a:pt x="f47" y="f48"/>
                                      </a:lnTo>
                                      <a:cubicBezTo>
                                        <a:pt x="f49" y="f50"/>
                                        <a:pt x="f51" y="f52"/>
                                        <a:pt x="f16" y="f53"/>
                                      </a:cubicBezTo>
                                      <a:lnTo>
                                        <a:pt x="f54" y="f55"/>
                                      </a:lnTo>
                                      <a:cubicBezTo>
                                        <a:pt x="f56" y="f57"/>
                                        <a:pt x="f58" y="f59"/>
                                        <a:pt x="f58" y="f60"/>
                                      </a:cubicBezTo>
                                      <a:lnTo>
                                        <a:pt x="f61" y="f62"/>
                                      </a:lnTo>
                                      <a:cubicBezTo>
                                        <a:pt x="f63" y="f64"/>
                                        <a:pt x="f63" y="f65"/>
                                        <a:pt x="f63" y="f66"/>
                                      </a:cubicBezTo>
                                      <a:lnTo>
                                        <a:pt x="f67" y="f68"/>
                                      </a:lnTo>
                                      <a:cubicBezTo>
                                        <a:pt x="f2" y="f69"/>
                                        <a:pt x="f2" y="f70"/>
                                        <a:pt x="f67" y="f71"/>
                                      </a:cubicBezTo>
                                      <a:lnTo>
                                        <a:pt x="f72" y="f73"/>
                                      </a:lnTo>
                                      <a:cubicBezTo>
                                        <a:pt x="f72" y="f74"/>
                                        <a:pt x="f75" y="f76"/>
                                        <a:pt x="f75" y="f77"/>
                                      </a:cubicBezTo>
                                      <a:lnTo>
                                        <a:pt x="f78" y="f79"/>
                                      </a:lnTo>
                                      <a:cubicBezTo>
                                        <a:pt x="f80" y="f81"/>
                                        <a:pt x="f82" y="f83"/>
                                        <a:pt x="f84" y="f85"/>
                                      </a:cubicBezTo>
                                      <a:lnTo>
                                        <a:pt x="f86" y="f87"/>
                                      </a:lnTo>
                                      <a:cubicBezTo>
                                        <a:pt x="f88" y="f89"/>
                                        <a:pt x="f90" y="f91"/>
                                        <a:pt x="f92" y="f93"/>
                                      </a:cubicBezTo>
                                      <a:lnTo>
                                        <a:pt x="f94" y="f95"/>
                                      </a:lnTo>
                                      <a:cubicBezTo>
                                        <a:pt x="f96" y="f97"/>
                                        <a:pt x="f98" y="f99"/>
                                        <a:pt x="f100" y="f101"/>
                                      </a:cubicBezTo>
                                      <a:lnTo>
                                        <a:pt x="f102" y="f103"/>
                                      </a:lnTo>
                                      <a:cubicBezTo>
                                        <a:pt x="f104" y="f105"/>
                                        <a:pt x="f106" y="f107"/>
                                        <a:pt x="f108" y="f107"/>
                                      </a:cubicBezTo>
                                      <a:lnTo>
                                        <a:pt x="f109" y="f110"/>
                                      </a:lnTo>
                                      <a:cubicBezTo>
                                        <a:pt x="f111" y="f110"/>
                                        <a:pt x="f112" y="f113"/>
                                        <a:pt x="f114" y="f113"/>
                                      </a:cubicBezTo>
                                      <a:lnTo>
                                        <a:pt x="f115" y="f116"/>
                                      </a:lnTo>
                                      <a:lnTo>
                                        <a:pt x="f3" y="f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7C30"/>
                                </a:solidFill>
                                <a:ln cap="flat">
                                  <a:noFill/>
                                  <a:prstDash val="solid"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19" name="Shape 24"/>
                              <wps:cNvSpPr/>
                              <wps:spPr>
                                <a:xfrm>
                                  <a:off x="715966" y="96258"/>
                                  <a:ext cx="19997" cy="42940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20002"/>
                                    <a:gd name="f4" fmla="val 42936"/>
                                    <a:gd name="f5" fmla="val 8572"/>
                                    <a:gd name="f6" fmla="val 4453"/>
                                    <a:gd name="f7" fmla="val 8826"/>
                                    <a:gd name="f8" fmla="val 4580"/>
                                    <a:gd name="f9" fmla="val 9080"/>
                                    <a:gd name="f10" fmla="val 4707"/>
                                    <a:gd name="f11" fmla="val 9207"/>
                                    <a:gd name="f12" fmla="val 4961"/>
                                    <a:gd name="f13" fmla="val 16192"/>
                                    <a:gd name="f14" fmla="val 11184"/>
                                    <a:gd name="f15" fmla="val 16446"/>
                                    <a:gd name="f16" fmla="val 11438"/>
                                    <a:gd name="f17" fmla="val 16700"/>
                                    <a:gd name="f18" fmla="val 11819"/>
                                    <a:gd name="f19" fmla="val 16954"/>
                                    <a:gd name="f20" fmla="val 12073"/>
                                    <a:gd name="f21" fmla="val 18986"/>
                                    <a:gd name="f22" fmla="val 16010"/>
                                    <a:gd name="f23" fmla="val 19113"/>
                                    <a:gd name="f24" fmla="val 16264"/>
                                    <a:gd name="f25" fmla="val 19240"/>
                                    <a:gd name="f26" fmla="val 16645"/>
                                    <a:gd name="f27" fmla="val 17026"/>
                                    <a:gd name="f28" fmla="val 21598"/>
                                    <a:gd name="f29" fmla="val 21979"/>
                                    <a:gd name="f30" fmla="val 22360"/>
                                    <a:gd name="f31" fmla="val 19875"/>
                                    <a:gd name="f32" fmla="val 22741"/>
                                    <a:gd name="f33" fmla="val 18351"/>
                                    <a:gd name="f34" fmla="val 30361"/>
                                    <a:gd name="f35" fmla="val 18224"/>
                                    <a:gd name="f36" fmla="val 30869"/>
                                    <a:gd name="f37" fmla="val 18097"/>
                                    <a:gd name="f38" fmla="val 31377"/>
                                    <a:gd name="f39" fmla="val 17716"/>
                                    <a:gd name="f40" fmla="val 31758"/>
                                    <a:gd name="f41" fmla="val 13144"/>
                                    <a:gd name="f42" fmla="val 37600"/>
                                    <a:gd name="f43" fmla="val 12890"/>
                                    <a:gd name="f44" fmla="val 37981"/>
                                    <a:gd name="f45" fmla="val 12510"/>
                                    <a:gd name="f46" fmla="val 38235"/>
                                    <a:gd name="f47" fmla="val 12129"/>
                                    <a:gd name="f48" fmla="val 38490"/>
                                    <a:gd name="f49" fmla="val 4889"/>
                                    <a:gd name="f50" fmla="val 42172"/>
                                    <a:gd name="f51" fmla="val 4508"/>
                                    <a:gd name="f52" fmla="val 42299"/>
                                    <a:gd name="f53" fmla="val 4254"/>
                                    <a:gd name="f54" fmla="val 42426"/>
                                    <a:gd name="f55" fmla="val 3873"/>
                                    <a:gd name="f56" fmla="val 36277"/>
                                    <a:gd name="f57" fmla="val 2476"/>
                                    <a:gd name="f58" fmla="val 35949"/>
                                    <a:gd name="f59" fmla="val 8445"/>
                                    <a:gd name="f60" fmla="val 32901"/>
                                    <a:gd name="f61" fmla="val 12001"/>
                                    <a:gd name="f62" fmla="val 28329"/>
                                    <a:gd name="f63" fmla="val 13271"/>
                                    <a:gd name="f64" fmla="val 18550"/>
                                    <a:gd name="f65" fmla="val 11366"/>
                                    <a:gd name="f66" fmla="val 15629"/>
                                    <a:gd name="f67" fmla="val 5143"/>
                                    <a:gd name="f68" fmla="val 10168"/>
                                    <a:gd name="f69" fmla="val 7457"/>
                                    <a:gd name="f70" fmla="*/ f0 1 20002"/>
                                    <a:gd name="f71" fmla="*/ f1 1 42936"/>
                                    <a:gd name="f72" fmla="+- f4 0 f2"/>
                                    <a:gd name="f73" fmla="+- f3 0 f2"/>
                                    <a:gd name="f74" fmla="*/ f73 1 20002"/>
                                    <a:gd name="f75" fmla="*/ f72 1 42936"/>
                                    <a:gd name="f76" fmla="*/ 0 1 f74"/>
                                    <a:gd name="f77" fmla="*/ 20002 1 f74"/>
                                    <a:gd name="f78" fmla="*/ 0 1 f75"/>
                                    <a:gd name="f79" fmla="*/ 42936 1 f75"/>
                                    <a:gd name="f80" fmla="*/ f76 f70 1"/>
                                    <a:gd name="f81" fmla="*/ f77 f70 1"/>
                                    <a:gd name="f82" fmla="*/ f79 f71 1"/>
                                    <a:gd name="f83" fmla="*/ f78 f71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80" t="f83" r="f81" b="f82"/>
                                  <a:pathLst>
                                    <a:path w="20002" h="42936">
                                      <a:moveTo>
                                        <a:pt x="f2" y="f2"/>
                                      </a:moveTo>
                                      <a:lnTo>
                                        <a:pt x="f5" y="f6"/>
                                      </a:lnTo>
                                      <a:cubicBezTo>
                                        <a:pt x="f7" y="f8"/>
                                        <a:pt x="f9" y="f10"/>
                                        <a:pt x="f11" y="f12"/>
                                      </a:cubicBezTo>
                                      <a:lnTo>
                                        <a:pt x="f13" y="f14"/>
                                      </a:lnTo>
                                      <a:cubicBezTo>
                                        <a:pt x="f15" y="f16"/>
                                        <a:pt x="f17" y="f18"/>
                                        <a:pt x="f19" y="f20"/>
                                      </a:cubicBezTo>
                                      <a:lnTo>
                                        <a:pt x="f21" y="f22"/>
                                      </a:lnTo>
                                      <a:cubicBezTo>
                                        <a:pt x="f23" y="f24"/>
                                        <a:pt x="f25" y="f26"/>
                                        <a:pt x="f25" y="f27"/>
                                      </a:cubicBezTo>
                                      <a:lnTo>
                                        <a:pt x="f3" y="f28"/>
                                      </a:lnTo>
                                      <a:cubicBezTo>
                                        <a:pt x="f3" y="f29"/>
                                        <a:pt x="f3" y="f30"/>
                                        <a:pt x="f31" y="f32"/>
                                      </a:cubicBezTo>
                                      <a:lnTo>
                                        <a:pt x="f33" y="f34"/>
                                      </a:lnTo>
                                      <a:cubicBezTo>
                                        <a:pt x="f35" y="f36"/>
                                        <a:pt x="f37" y="f38"/>
                                        <a:pt x="f39" y="f40"/>
                                      </a:cubicBezTo>
                                      <a:lnTo>
                                        <a:pt x="f41" y="f42"/>
                                      </a:lnTo>
                                      <a:cubicBezTo>
                                        <a:pt x="f43" y="f44"/>
                                        <a:pt x="f45" y="f46"/>
                                        <a:pt x="f47" y="f48"/>
                                      </a:cubicBezTo>
                                      <a:lnTo>
                                        <a:pt x="f49" y="f50"/>
                                      </a:lnTo>
                                      <a:cubicBezTo>
                                        <a:pt x="f51" y="f52"/>
                                        <a:pt x="f53" y="f54"/>
                                        <a:pt x="f55" y="f54"/>
                                      </a:cubicBezTo>
                                      <a:lnTo>
                                        <a:pt x="f2" y="f4"/>
                                      </a:lnTo>
                                      <a:lnTo>
                                        <a:pt x="f2" y="f56"/>
                                      </a:lnTo>
                                      <a:lnTo>
                                        <a:pt x="f57" y="f58"/>
                                      </a:lnTo>
                                      <a:lnTo>
                                        <a:pt x="f59" y="f60"/>
                                      </a:lnTo>
                                      <a:lnTo>
                                        <a:pt x="f61" y="f62"/>
                                      </a:lnTo>
                                      <a:lnTo>
                                        <a:pt x="f63" y="f29"/>
                                      </a:lnTo>
                                      <a:lnTo>
                                        <a:pt x="f43" y="f64"/>
                                      </a:lnTo>
                                      <a:lnTo>
                                        <a:pt x="f65" y="f66"/>
                                      </a:lnTo>
                                      <a:lnTo>
                                        <a:pt x="f67" y="f68"/>
                                      </a:lnTo>
                                      <a:lnTo>
                                        <a:pt x="f2" y="f69"/>
                                      </a:lnTo>
                                      <a:lnTo>
                                        <a:pt x="f2" y="f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7C30"/>
                                </a:solidFill>
                                <a:ln cap="flat">
                                  <a:noFill/>
                                  <a:prstDash val="solid"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20" name="Shape 25"/>
                              <wps:cNvSpPr/>
                              <wps:spPr>
                                <a:xfrm>
                                  <a:off x="715966" y="62810"/>
                                  <a:ext cx="50484" cy="100455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50482"/>
                                    <a:gd name="f4" fmla="val 100458"/>
                                    <a:gd name="f5" fmla="val 6286"/>
                                    <a:gd name="f6" fmla="val 3226"/>
                                    <a:gd name="f7" fmla="val 17463"/>
                                    <a:gd name="f8" fmla="val 8179"/>
                                    <a:gd name="f9" fmla="val 29019"/>
                                    <a:gd name="f10" fmla="val 14402"/>
                                    <a:gd name="f11" fmla="val 29273"/>
                                    <a:gd name="f12" fmla="val 29400"/>
                                    <a:gd name="f13" fmla="val 14529"/>
                                    <a:gd name="f14" fmla="val 29654"/>
                                    <a:gd name="f15" fmla="val 14784"/>
                                    <a:gd name="f16" fmla="val 39560"/>
                                    <a:gd name="f17" fmla="val 22911"/>
                                    <a:gd name="f18" fmla="val 39814"/>
                                    <a:gd name="f19" fmla="val 23038"/>
                                    <a:gd name="f20" fmla="val 40068"/>
                                    <a:gd name="f21" fmla="val 23419"/>
                                    <a:gd name="f22" fmla="val 40195"/>
                                    <a:gd name="f23" fmla="val 23673"/>
                                    <a:gd name="f24" fmla="val 47307"/>
                                    <a:gd name="f25" fmla="val 34849"/>
                                    <a:gd name="f26" fmla="val 47435"/>
                                    <a:gd name="f27" fmla="val 35103"/>
                                    <a:gd name="f28" fmla="val 47561"/>
                                    <a:gd name="f29" fmla="val 35357"/>
                                    <a:gd name="f30" fmla="val 47688"/>
                                    <a:gd name="f31" fmla="val 35611"/>
                                    <a:gd name="f32" fmla="val 49720"/>
                                    <a:gd name="f33" fmla="val 42723"/>
                                    <a:gd name="f34" fmla="val 42850"/>
                                    <a:gd name="f35" fmla="val 43104"/>
                                    <a:gd name="f36" fmla="val 43359"/>
                                    <a:gd name="f37" fmla="val 51486"/>
                                    <a:gd name="f38" fmla="val 51613"/>
                                    <a:gd name="f39" fmla="val 51867"/>
                                    <a:gd name="f40" fmla="val 51994"/>
                                    <a:gd name="f41" fmla="val 49339"/>
                                    <a:gd name="f42" fmla="val 62662"/>
                                    <a:gd name="f43" fmla="val 62916"/>
                                    <a:gd name="f44" fmla="val 63170"/>
                                    <a:gd name="f45" fmla="val 49213"/>
                                    <a:gd name="f46" fmla="val 63424"/>
                                    <a:gd name="f47" fmla="val 46038"/>
                                    <a:gd name="f48" fmla="val 72822"/>
                                    <a:gd name="f49" fmla="val 45910"/>
                                    <a:gd name="f50" fmla="val 72949"/>
                                    <a:gd name="f51" fmla="val 45783"/>
                                    <a:gd name="f52" fmla="val 73203"/>
                                    <a:gd name="f53" fmla="val 45657"/>
                                    <a:gd name="f54" fmla="val 73457"/>
                                    <a:gd name="f55" fmla="val 40704"/>
                                    <a:gd name="f56" fmla="val 81331"/>
                                    <a:gd name="f57" fmla="val 40576"/>
                                    <a:gd name="f58" fmla="val 81585"/>
                                    <a:gd name="f59" fmla="val 40449"/>
                                    <a:gd name="f60" fmla="val 81712"/>
                                    <a:gd name="f61" fmla="val 81966"/>
                                    <a:gd name="f62" fmla="val 33718"/>
                                    <a:gd name="f63" fmla="val 88316"/>
                                    <a:gd name="f64" fmla="val 33591"/>
                                    <a:gd name="f65" fmla="val 88570"/>
                                    <a:gd name="f66" fmla="val 33338"/>
                                    <a:gd name="f67" fmla="val 88697"/>
                                    <a:gd name="f68" fmla="val 33210"/>
                                    <a:gd name="f69" fmla="val 88824"/>
                                    <a:gd name="f70" fmla="val 25336"/>
                                    <a:gd name="f71" fmla="val 93904"/>
                                    <a:gd name="f72" fmla="val 25210"/>
                                    <a:gd name="f73" fmla="val 24955"/>
                                    <a:gd name="f74" fmla="val 94031"/>
                                    <a:gd name="f75" fmla="val 24829"/>
                                    <a:gd name="f76" fmla="val 94159"/>
                                    <a:gd name="f77" fmla="val 15685"/>
                                    <a:gd name="f78" fmla="val 97714"/>
                                    <a:gd name="f79" fmla="val 15557"/>
                                    <a:gd name="f80" fmla="val 97841"/>
                                    <a:gd name="f81" fmla="val 15304"/>
                                    <a:gd name="f82" fmla="val 15176"/>
                                    <a:gd name="f83" fmla="val 97968"/>
                                    <a:gd name="f84" fmla="val 5143"/>
                                    <a:gd name="f85" fmla="val 100127"/>
                                    <a:gd name="f86" fmla="val 4889"/>
                                    <a:gd name="f87" fmla="val 4763"/>
                                    <a:gd name="f88" fmla="val 4635"/>
                                    <a:gd name="f89" fmla="val 93819"/>
                                    <a:gd name="f90" fmla="val 4000"/>
                                    <a:gd name="f91" fmla="val 93523"/>
                                    <a:gd name="f92" fmla="val 13525"/>
                                    <a:gd name="f93" fmla="val 91491"/>
                                    <a:gd name="f94" fmla="val 22035"/>
                                    <a:gd name="f95" fmla="val 88062"/>
                                    <a:gd name="f96" fmla="val 83490"/>
                                    <a:gd name="f97" fmla="val 35369"/>
                                    <a:gd name="f98" fmla="val 77521"/>
                                    <a:gd name="f99" fmla="val 39941"/>
                                    <a:gd name="f100" fmla="val 70282"/>
                                    <a:gd name="f101" fmla="val 42863"/>
                                    <a:gd name="f102" fmla="val 61646"/>
                                    <a:gd name="f103" fmla="val 43879"/>
                                    <a:gd name="f104" fmla="val 51740"/>
                                    <a:gd name="f105" fmla="val 43243"/>
                                    <a:gd name="f106" fmla="val 44120"/>
                                    <a:gd name="f107" fmla="val 41465"/>
                                    <a:gd name="f108" fmla="val 37897"/>
                                    <a:gd name="f109" fmla="val 34988"/>
                                    <a:gd name="f110" fmla="val 27610"/>
                                    <a:gd name="f111" fmla="val 25717"/>
                                    <a:gd name="f112" fmla="val 19990"/>
                                    <a:gd name="f113" fmla="val 14795"/>
                                    <a:gd name="f114" fmla="val 14148"/>
                                    <a:gd name="f115" fmla="val 3238"/>
                                    <a:gd name="f116" fmla="val 9068"/>
                                    <a:gd name="f117" fmla="val 7388"/>
                                    <a:gd name="f118" fmla="*/ f0 1 50482"/>
                                    <a:gd name="f119" fmla="*/ f1 1 100458"/>
                                    <a:gd name="f120" fmla="+- f4 0 f2"/>
                                    <a:gd name="f121" fmla="+- f3 0 f2"/>
                                    <a:gd name="f122" fmla="*/ f121 1 50482"/>
                                    <a:gd name="f123" fmla="*/ f120 1 100458"/>
                                    <a:gd name="f124" fmla="*/ 0 1 f122"/>
                                    <a:gd name="f125" fmla="*/ 50482 1 f122"/>
                                    <a:gd name="f126" fmla="*/ 0 1 f123"/>
                                    <a:gd name="f127" fmla="*/ 100458 1 f123"/>
                                    <a:gd name="f128" fmla="*/ f124 f118 1"/>
                                    <a:gd name="f129" fmla="*/ f125 f118 1"/>
                                    <a:gd name="f130" fmla="*/ f127 f119 1"/>
                                    <a:gd name="f131" fmla="*/ f126 f119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128" t="f131" r="f129" b="f130"/>
                                  <a:pathLst>
                                    <a:path w="50482" h="100458">
                                      <a:moveTo>
                                        <a:pt x="f2" y="f2"/>
                                      </a:moveTo>
                                      <a:lnTo>
                                        <a:pt x="f5" y="f6"/>
                                      </a:lnTo>
                                      <a:lnTo>
                                        <a:pt x="f7" y="f8"/>
                                      </a:lnTo>
                                      <a:lnTo>
                                        <a:pt x="f9" y="f10"/>
                                      </a:lnTo>
                                      <a:cubicBezTo>
                                        <a:pt x="f11" y="f10"/>
                                        <a:pt x="f12" y="f13"/>
                                        <a:pt x="f14" y="f15"/>
                                      </a:cubicBezTo>
                                      <a:lnTo>
                                        <a:pt x="f16" y="f17"/>
                                      </a:lnTo>
                                      <a:cubicBezTo>
                                        <a:pt x="f18" y="f19"/>
                                        <a:pt x="f20" y="f21"/>
                                        <a:pt x="f22" y="f23"/>
                                      </a:cubicBezTo>
                                      <a:lnTo>
                                        <a:pt x="f24" y="f25"/>
                                      </a:lnTo>
                                      <a:cubicBezTo>
                                        <a:pt x="f26" y="f27"/>
                                        <a:pt x="f28" y="f29"/>
                                        <a:pt x="f30" y="f31"/>
                                      </a:cubicBezTo>
                                      <a:lnTo>
                                        <a:pt x="f32" y="f33"/>
                                      </a:lnTo>
                                      <a:cubicBezTo>
                                        <a:pt x="f32" y="f34"/>
                                        <a:pt x="f32" y="f35"/>
                                        <a:pt x="f32" y="f36"/>
                                      </a:cubicBezTo>
                                      <a:lnTo>
                                        <a:pt x="f3" y="f37"/>
                                      </a:lnTo>
                                      <a:cubicBezTo>
                                        <a:pt x="f3" y="f38"/>
                                        <a:pt x="f3" y="f39"/>
                                        <a:pt x="f3" y="f40"/>
                                      </a:cubicBezTo>
                                      <a:lnTo>
                                        <a:pt x="f41" y="f42"/>
                                      </a:lnTo>
                                      <a:cubicBezTo>
                                        <a:pt x="f41" y="f43"/>
                                        <a:pt x="f41" y="f44"/>
                                        <a:pt x="f45" y="f46"/>
                                      </a:cubicBezTo>
                                      <a:lnTo>
                                        <a:pt x="f47" y="f48"/>
                                      </a:lnTo>
                                      <a:cubicBezTo>
                                        <a:pt x="f49" y="f50"/>
                                        <a:pt x="f51" y="f52"/>
                                        <a:pt x="f53" y="f54"/>
                                      </a:cubicBezTo>
                                      <a:lnTo>
                                        <a:pt x="f55" y="f56"/>
                                      </a:lnTo>
                                      <a:cubicBezTo>
                                        <a:pt x="f57" y="f58"/>
                                        <a:pt x="f59" y="f60"/>
                                        <a:pt x="f22" y="f61"/>
                                      </a:cubicBezTo>
                                      <a:lnTo>
                                        <a:pt x="f62" y="f63"/>
                                      </a:lnTo>
                                      <a:cubicBezTo>
                                        <a:pt x="f64" y="f65"/>
                                        <a:pt x="f66" y="f67"/>
                                        <a:pt x="f68" y="f69"/>
                                      </a:cubicBezTo>
                                      <a:lnTo>
                                        <a:pt x="f70" y="f71"/>
                                      </a:lnTo>
                                      <a:cubicBezTo>
                                        <a:pt x="f72" y="f71"/>
                                        <a:pt x="f73" y="f74"/>
                                        <a:pt x="f75" y="f76"/>
                                      </a:cubicBezTo>
                                      <a:lnTo>
                                        <a:pt x="f77" y="f78"/>
                                      </a:lnTo>
                                      <a:cubicBezTo>
                                        <a:pt x="f79" y="f80"/>
                                        <a:pt x="f81" y="f80"/>
                                        <a:pt x="f82" y="f83"/>
                                      </a:cubicBezTo>
                                      <a:lnTo>
                                        <a:pt x="f84" y="f85"/>
                                      </a:lnTo>
                                      <a:cubicBezTo>
                                        <a:pt x="f86" y="f85"/>
                                        <a:pt x="f87" y="f85"/>
                                        <a:pt x="f88" y="f85"/>
                                      </a:cubicBezTo>
                                      <a:lnTo>
                                        <a:pt x="f2" y="f4"/>
                                      </a:lnTo>
                                      <a:lnTo>
                                        <a:pt x="f2" y="f89"/>
                                      </a:lnTo>
                                      <a:lnTo>
                                        <a:pt x="f90" y="f91"/>
                                      </a:lnTo>
                                      <a:lnTo>
                                        <a:pt x="f92" y="f93"/>
                                      </a:lnTo>
                                      <a:lnTo>
                                        <a:pt x="f94" y="f95"/>
                                      </a:lnTo>
                                      <a:lnTo>
                                        <a:pt x="f12" y="f96"/>
                                      </a:lnTo>
                                      <a:lnTo>
                                        <a:pt x="f97" y="f98"/>
                                      </a:lnTo>
                                      <a:lnTo>
                                        <a:pt x="f99" y="f100"/>
                                      </a:lnTo>
                                      <a:lnTo>
                                        <a:pt x="f101" y="f102"/>
                                      </a:lnTo>
                                      <a:lnTo>
                                        <a:pt x="f103" y="f104"/>
                                      </a:lnTo>
                                      <a:lnTo>
                                        <a:pt x="f105" y="f106"/>
                                      </a:lnTo>
                                      <a:lnTo>
                                        <a:pt x="f107" y="f108"/>
                                      </a:lnTo>
                                      <a:lnTo>
                                        <a:pt x="f109" y="f110"/>
                                      </a:lnTo>
                                      <a:lnTo>
                                        <a:pt x="f111" y="f112"/>
                                      </a:lnTo>
                                      <a:lnTo>
                                        <a:pt x="f113" y="f114"/>
                                      </a:lnTo>
                                      <a:lnTo>
                                        <a:pt x="f115" y="f116"/>
                                      </a:lnTo>
                                      <a:lnTo>
                                        <a:pt x="f2" y="f117"/>
                                      </a:lnTo>
                                      <a:lnTo>
                                        <a:pt x="f2" y="f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7C30"/>
                                </a:solidFill>
                                <a:ln cap="flat">
                                  <a:noFill/>
                                  <a:prstDash val="solid"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21" name="Shape 26"/>
                              <wps:cNvSpPr/>
                              <wps:spPr>
                                <a:xfrm>
                                  <a:off x="782196" y="9400"/>
                                  <a:ext cx="18031" cy="152393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18034"/>
                                    <a:gd name="f4" fmla="val 152393"/>
                                    <a:gd name="f5" fmla="val 17780"/>
                                    <a:gd name="f6" fmla="val 13"/>
                                    <a:gd name="f7" fmla="val 6611"/>
                                    <a:gd name="f8" fmla="val 11430"/>
                                    <a:gd name="f9" fmla="val 6986"/>
                                    <a:gd name="f10" fmla="val 7620"/>
                                    <a:gd name="f11" fmla="val 7748"/>
                                    <a:gd name="f12" fmla="val 6731"/>
                                    <a:gd name="f13" fmla="val 8255"/>
                                    <a:gd name="f14" fmla="val 6604"/>
                                    <a:gd name="f15" fmla="val 8637"/>
                                    <a:gd name="f16" fmla="val 143891"/>
                                    <a:gd name="f17" fmla="val 144145"/>
                                    <a:gd name="f18" fmla="val 144780"/>
                                    <a:gd name="f19" fmla="val 11303"/>
                                    <a:gd name="f20" fmla="val 145542"/>
                                    <a:gd name="f21" fmla="val 145797"/>
                                    <a:gd name="f22" fmla="val 145787"/>
                                    <a:gd name="f23" fmla="val 10795"/>
                                    <a:gd name="f24" fmla="val 152019"/>
                                    <a:gd name="f25" fmla="val 10541"/>
                                    <a:gd name="f26" fmla="val 10414"/>
                                    <a:gd name="f27" fmla="val 10287"/>
                                    <a:gd name="f28" fmla="val 5715"/>
                                    <a:gd name="f29" fmla="val 151130"/>
                                    <a:gd name="f30" fmla="val 5334"/>
                                    <a:gd name="f31" fmla="val 151003"/>
                                    <a:gd name="f32" fmla="val 4953"/>
                                    <a:gd name="f33" fmla="val 150876"/>
                                    <a:gd name="f34" fmla="val 4699"/>
                                    <a:gd name="f35" fmla="val 150750"/>
                                    <a:gd name="f36" fmla="val 2286"/>
                                    <a:gd name="f37" fmla="val 149225"/>
                                    <a:gd name="f38" fmla="val 1651"/>
                                    <a:gd name="f39" fmla="val 148844"/>
                                    <a:gd name="f40" fmla="val 1143"/>
                                    <a:gd name="f41" fmla="val 148210"/>
                                    <a:gd name="f42" fmla="val 889"/>
                                    <a:gd name="f43" fmla="val 147575"/>
                                    <a:gd name="f44" fmla="val 127"/>
                                    <a:gd name="f45" fmla="val 145162"/>
                                    <a:gd name="f46" fmla="val 144400"/>
                                    <a:gd name="f47" fmla="val 8001"/>
                                    <a:gd name="f48" fmla="val 7239"/>
                                    <a:gd name="f49" fmla="val 6858"/>
                                    <a:gd name="f50" fmla="val 4826"/>
                                    <a:gd name="f51" fmla="val 4191"/>
                                    <a:gd name="f52" fmla="val 3556"/>
                                    <a:gd name="f53" fmla="val 3175"/>
                                    <a:gd name="f54" fmla="val 5080"/>
                                    <a:gd name="f55" fmla="val 1525"/>
                                    <a:gd name="f56" fmla="val 5461"/>
                                    <a:gd name="f57" fmla="val 1398"/>
                                    <a:gd name="f58" fmla="val 5842"/>
                                    <a:gd name="f59" fmla="val 1270"/>
                                    <a:gd name="f60" fmla="val 381"/>
                                    <a:gd name="f61" fmla="val 10668"/>
                                    <a:gd name="f62" fmla="*/ f0 1 18034"/>
                                    <a:gd name="f63" fmla="*/ f1 1 152393"/>
                                    <a:gd name="f64" fmla="+- f4 0 f2"/>
                                    <a:gd name="f65" fmla="+- f3 0 f2"/>
                                    <a:gd name="f66" fmla="*/ f65 1 18034"/>
                                    <a:gd name="f67" fmla="*/ f64 1 152393"/>
                                    <a:gd name="f68" fmla="*/ 0 1 f66"/>
                                    <a:gd name="f69" fmla="*/ 18034 1 f66"/>
                                    <a:gd name="f70" fmla="*/ 0 1 f67"/>
                                    <a:gd name="f71" fmla="*/ 152393 1 f67"/>
                                    <a:gd name="f72" fmla="*/ f68 f62 1"/>
                                    <a:gd name="f73" fmla="*/ f69 f62 1"/>
                                    <a:gd name="f74" fmla="*/ f71 f63 1"/>
                                    <a:gd name="f75" fmla="*/ f70 f63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72" t="f75" r="f73" b="f74"/>
                                  <a:pathLst>
                                    <a:path w="18034" h="152393">
                                      <a:moveTo>
                                        <a:pt x="f5" y="f2"/>
                                      </a:moveTo>
                                      <a:lnTo>
                                        <a:pt x="f3" y="f6"/>
                                      </a:lnTo>
                                      <a:lnTo>
                                        <a:pt x="f3" y="f7"/>
                                      </a:lnTo>
                                      <a:lnTo>
                                        <a:pt x="f8" y="f9"/>
                                      </a:lnTo>
                                      <a:lnTo>
                                        <a:pt x="f10" y="f11"/>
                                      </a:lnTo>
                                      <a:lnTo>
                                        <a:pt x="f12" y="f13"/>
                                      </a:lnTo>
                                      <a:lnTo>
                                        <a:pt x="f14" y="f15"/>
                                      </a:lnTo>
                                      <a:lnTo>
                                        <a:pt x="f14" y="f16"/>
                                      </a:lnTo>
                                      <a:lnTo>
                                        <a:pt x="f12" y="f17"/>
                                      </a:lnTo>
                                      <a:lnTo>
                                        <a:pt x="f10" y="f18"/>
                                      </a:lnTo>
                                      <a:lnTo>
                                        <a:pt x="f19" y="f20"/>
                                      </a:lnTo>
                                      <a:lnTo>
                                        <a:pt x="f5" y="f21"/>
                                      </a:lnTo>
                                      <a:lnTo>
                                        <a:pt x="f3" y="f22"/>
                                      </a:lnTo>
                                      <a:lnTo>
                                        <a:pt x="f3" y="f4"/>
                                      </a:lnTo>
                                      <a:lnTo>
                                        <a:pt x="f23" y="f24"/>
                                      </a:lnTo>
                                      <a:cubicBezTo>
                                        <a:pt x="f25" y="f24"/>
                                        <a:pt x="f26" y="f24"/>
                                        <a:pt x="f27" y="f24"/>
                                      </a:cubicBezTo>
                                      <a:lnTo>
                                        <a:pt x="f28" y="f29"/>
                                      </a:lnTo>
                                      <a:cubicBezTo>
                                        <a:pt x="f30" y="f31"/>
                                        <a:pt x="f32" y="f33"/>
                                        <a:pt x="f34" y="f35"/>
                                      </a:cubicBezTo>
                                      <a:lnTo>
                                        <a:pt x="f36" y="f37"/>
                                      </a:lnTo>
                                      <a:cubicBezTo>
                                        <a:pt x="f38" y="f39"/>
                                        <a:pt x="f40" y="f41"/>
                                        <a:pt x="f42" y="f43"/>
                                      </a:cubicBezTo>
                                      <a:lnTo>
                                        <a:pt x="f44" y="f20"/>
                                      </a:lnTo>
                                      <a:cubicBezTo>
                                        <a:pt x="f2" y="f45"/>
                                        <a:pt x="f2" y="f18"/>
                                        <a:pt x="f2" y="f46"/>
                                      </a:cubicBezTo>
                                      <a:lnTo>
                                        <a:pt x="f2" y="f47"/>
                                      </a:lnTo>
                                      <a:cubicBezTo>
                                        <a:pt x="f2" y="f10"/>
                                        <a:pt x="f2" y="f48"/>
                                        <a:pt x="f44" y="f49"/>
                                      </a:cubicBezTo>
                                      <a:lnTo>
                                        <a:pt x="f42" y="f50"/>
                                      </a:lnTo>
                                      <a:cubicBezTo>
                                        <a:pt x="f40" y="f51"/>
                                        <a:pt x="f38" y="f52"/>
                                        <a:pt x="f36" y="f53"/>
                                      </a:cubicBezTo>
                                      <a:lnTo>
                                        <a:pt x="f50" y="f38"/>
                                      </a:lnTo>
                                      <a:cubicBezTo>
                                        <a:pt x="f54" y="f55"/>
                                        <a:pt x="f56" y="f57"/>
                                        <a:pt x="f58" y="f59"/>
                                      </a:cubicBezTo>
                                      <a:lnTo>
                                        <a:pt x="f27" y="f60"/>
                                      </a:lnTo>
                                      <a:cubicBezTo>
                                        <a:pt x="f25" y="f60"/>
                                        <a:pt x="f61" y="f60"/>
                                        <a:pt x="f23" y="f60"/>
                                      </a:cubicBezTo>
                                      <a:lnTo>
                                        <a:pt x="f5" y="f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7C30"/>
                                </a:solidFill>
                                <a:ln cap="flat">
                                  <a:noFill/>
                                  <a:prstDash val="solid"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22" name="Shape 27"/>
                              <wps:cNvSpPr/>
                              <wps:spPr>
                                <a:xfrm>
                                  <a:off x="715966" y="7488"/>
                                  <a:ext cx="42098" cy="39374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42100"/>
                                    <a:gd name="f4" fmla="val 39370"/>
                                    <a:gd name="f5" fmla="val 3492"/>
                                    <a:gd name="f6" fmla="val 3619"/>
                                    <a:gd name="f7" fmla="val 3873"/>
                                    <a:gd name="f8" fmla="val 4000"/>
                                    <a:gd name="f9" fmla="val 14288"/>
                                    <a:gd name="f10" fmla="val 762"/>
                                    <a:gd name="f11" fmla="val 24320"/>
                                    <a:gd name="f12" fmla="val 3048"/>
                                    <a:gd name="f13" fmla="val 24447"/>
                                    <a:gd name="f14" fmla="val 24574"/>
                                    <a:gd name="f15" fmla="val 24829"/>
                                    <a:gd name="f16" fmla="val 3175"/>
                                    <a:gd name="f17" fmla="val 32702"/>
                                    <a:gd name="f18" fmla="val 6223"/>
                                    <a:gd name="f19" fmla="val 32957"/>
                                    <a:gd name="f20" fmla="val 33083"/>
                                    <a:gd name="f21" fmla="val 6350"/>
                                    <a:gd name="f22" fmla="val 33210"/>
                                    <a:gd name="f23" fmla="val 6477"/>
                                    <a:gd name="f24" fmla="val 37782"/>
                                    <a:gd name="f25" fmla="val 9271"/>
                                    <a:gd name="f26" fmla="val 38163"/>
                                    <a:gd name="f27" fmla="val 9398"/>
                                    <a:gd name="f28" fmla="val 38417"/>
                                    <a:gd name="f29" fmla="val 9652"/>
                                    <a:gd name="f30" fmla="val 38671"/>
                                    <a:gd name="f31" fmla="val 10033"/>
                                    <a:gd name="f32" fmla="val 40195"/>
                                    <a:gd name="f33" fmla="val 11938"/>
                                    <a:gd name="f34" fmla="val 40449"/>
                                    <a:gd name="f35" fmla="val 12192"/>
                                    <a:gd name="f36" fmla="val 40576"/>
                                    <a:gd name="f37" fmla="val 12573"/>
                                    <a:gd name="f38" fmla="val 40704"/>
                                    <a:gd name="f39" fmla="val 12954"/>
                                    <a:gd name="f40" fmla="val 41465"/>
                                    <a:gd name="f41" fmla="val 14986"/>
                                    <a:gd name="f42" fmla="val 15240"/>
                                    <a:gd name="f43" fmla="val 41592"/>
                                    <a:gd name="f44" fmla="val 15367"/>
                                    <a:gd name="f45" fmla="val 15621"/>
                                    <a:gd name="f46" fmla="val 41973"/>
                                    <a:gd name="f47" fmla="val 18796"/>
                                    <a:gd name="f48" fmla="val 24003"/>
                                    <a:gd name="f49" fmla="val 29718"/>
                                    <a:gd name="f50" fmla="val 41338"/>
                                    <a:gd name="f51" fmla="val 33782"/>
                                    <a:gd name="f52" fmla="val 41211"/>
                                    <a:gd name="f53" fmla="val 34163"/>
                                    <a:gd name="f54" fmla="val 34417"/>
                                    <a:gd name="f55" fmla="val 40957"/>
                                    <a:gd name="f56" fmla="val 34798"/>
                                    <a:gd name="f57" fmla="val 39814"/>
                                    <a:gd name="f58" fmla="val 36957"/>
                                    <a:gd name="f59" fmla="val 39433"/>
                                    <a:gd name="f60" fmla="val 37592"/>
                                    <a:gd name="f61" fmla="val 38798"/>
                                    <a:gd name="f62" fmla="val 38227"/>
                                    <a:gd name="f63" fmla="val 38036"/>
                                    <a:gd name="f64" fmla="val 38481"/>
                                    <a:gd name="f65" fmla="val 36004"/>
                                    <a:gd name="f66" fmla="val 39116"/>
                                    <a:gd name="f67" fmla="val 35369"/>
                                    <a:gd name="f68" fmla="val 34480"/>
                                    <a:gd name="f69" fmla="val 33718"/>
                                    <a:gd name="f70" fmla="val 29908"/>
                                    <a:gd name="f71" fmla="val 22923"/>
                                    <a:gd name="f72" fmla="val 34036"/>
                                    <a:gd name="f73" fmla="val 14668"/>
                                    <a:gd name="f74" fmla="val 30988"/>
                                    <a:gd name="f75" fmla="val 4254"/>
                                    <a:gd name="f76" fmla="val 29591"/>
                                    <a:gd name="f77" fmla="val 30178"/>
                                    <a:gd name="f78" fmla="val 23498"/>
                                    <a:gd name="f79" fmla="val 3746"/>
                                    <a:gd name="f80" fmla="val 22987"/>
                                    <a:gd name="f81" fmla="val 22860"/>
                                    <a:gd name="f82" fmla="val 4382"/>
                                    <a:gd name="f83" fmla="val 4635"/>
                                    <a:gd name="f84" fmla="val 15938"/>
                                    <a:gd name="f85" fmla="val 24511"/>
                                    <a:gd name="f86" fmla="val 16192"/>
                                    <a:gd name="f87" fmla="val 16319"/>
                                    <a:gd name="f88" fmla="val 16573"/>
                                    <a:gd name="f89" fmla="val 24638"/>
                                    <a:gd name="f90" fmla="val 25971"/>
                                    <a:gd name="f91" fmla="val 28194"/>
                                    <a:gd name="f92" fmla="val 32321"/>
                                    <a:gd name="f93" fmla="val 31369"/>
                                    <a:gd name="f94" fmla="val 34735"/>
                                    <a:gd name="f95" fmla="val 32385"/>
                                    <a:gd name="f96" fmla="val 34861"/>
                                    <a:gd name="f97" fmla="val 32131"/>
                                    <a:gd name="f98" fmla="val 29464"/>
                                    <a:gd name="f99" fmla="val 35496"/>
                                    <a:gd name="f100" fmla="val 24130"/>
                                    <a:gd name="f101" fmla="val 19685"/>
                                    <a:gd name="f102" fmla="val 34988"/>
                                    <a:gd name="f103" fmla="val 16764"/>
                                    <a:gd name="f104" fmla="val 34607"/>
                                    <a:gd name="f105" fmla="val 15494"/>
                                    <a:gd name="f106" fmla="val 33845"/>
                                    <a:gd name="f107" fmla="val 14605"/>
                                    <a:gd name="f108" fmla="val 30035"/>
                                    <a:gd name="f109" fmla="val 22669"/>
                                    <a:gd name="f110" fmla="val 13779"/>
                                    <a:gd name="f111" fmla="val 7366"/>
                                    <a:gd name="f112" fmla="val 6604"/>
                                    <a:gd name="f113" fmla="val 6868"/>
                                    <a:gd name="f114" fmla="val 262"/>
                                    <a:gd name="f115" fmla="*/ f0 1 42100"/>
                                    <a:gd name="f116" fmla="*/ f1 1 39370"/>
                                    <a:gd name="f117" fmla="+- f4 0 f2"/>
                                    <a:gd name="f118" fmla="+- f3 0 f2"/>
                                    <a:gd name="f119" fmla="*/ f118 1 42100"/>
                                    <a:gd name="f120" fmla="*/ f117 1 39370"/>
                                    <a:gd name="f121" fmla="*/ 0 1 f119"/>
                                    <a:gd name="f122" fmla="*/ 42100 1 f119"/>
                                    <a:gd name="f123" fmla="*/ 0 1 f120"/>
                                    <a:gd name="f124" fmla="*/ 39370 1 f120"/>
                                    <a:gd name="f125" fmla="*/ f121 f115 1"/>
                                    <a:gd name="f126" fmla="*/ f122 f115 1"/>
                                    <a:gd name="f127" fmla="*/ f124 f116 1"/>
                                    <a:gd name="f128" fmla="*/ f123 f116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125" t="f128" r="f126" b="f127"/>
                                  <a:pathLst>
                                    <a:path w="42100" h="39370">
                                      <a:moveTo>
                                        <a:pt x="f5" y="f2"/>
                                      </a:moveTo>
                                      <a:cubicBezTo>
                                        <a:pt x="f6" y="f2"/>
                                        <a:pt x="f7" y="f2"/>
                                        <a:pt x="f8" y="f2"/>
                                      </a:cubicBezTo>
                                      <a:lnTo>
                                        <a:pt x="f9" y="f10"/>
                                      </a:lnTo>
                                      <a:lnTo>
                                        <a:pt x="f11" y="f12"/>
                                      </a:lnTo>
                                      <a:cubicBezTo>
                                        <a:pt x="f13" y="f12"/>
                                        <a:pt x="f14" y="f12"/>
                                        <a:pt x="f15" y="f16"/>
                                      </a:cubicBezTo>
                                      <a:lnTo>
                                        <a:pt x="f17" y="f18"/>
                                      </a:lnTo>
                                      <a:cubicBezTo>
                                        <a:pt x="f19" y="f18"/>
                                        <a:pt x="f20" y="f21"/>
                                        <a:pt x="f22" y="f23"/>
                                      </a:cubicBezTo>
                                      <a:lnTo>
                                        <a:pt x="f24" y="f25"/>
                                      </a:lnTo>
                                      <a:cubicBezTo>
                                        <a:pt x="f26" y="f27"/>
                                        <a:pt x="f28" y="f29"/>
                                        <a:pt x="f30" y="f31"/>
                                      </a:cubicBezTo>
                                      <a:lnTo>
                                        <a:pt x="f32" y="f33"/>
                                      </a:lnTo>
                                      <a:cubicBezTo>
                                        <a:pt x="f34" y="f35"/>
                                        <a:pt x="f36" y="f37"/>
                                        <a:pt x="f38" y="f39"/>
                                      </a:cubicBezTo>
                                      <a:lnTo>
                                        <a:pt x="f40" y="f41"/>
                                      </a:lnTo>
                                      <a:cubicBezTo>
                                        <a:pt x="f40" y="f42"/>
                                        <a:pt x="f43" y="f44"/>
                                        <a:pt x="f43" y="f45"/>
                                      </a:cubicBezTo>
                                      <a:lnTo>
                                        <a:pt x="f46" y="f47"/>
                                      </a:lnTo>
                                      <a:lnTo>
                                        <a:pt x="f3" y="f48"/>
                                      </a:lnTo>
                                      <a:lnTo>
                                        <a:pt x="f46" y="f49"/>
                                      </a:lnTo>
                                      <a:lnTo>
                                        <a:pt x="f50" y="f51"/>
                                      </a:lnTo>
                                      <a:cubicBezTo>
                                        <a:pt x="f52" y="f53"/>
                                        <a:pt x="f52" y="f54"/>
                                        <a:pt x="f55" y="f56"/>
                                      </a:cubicBezTo>
                                      <a:lnTo>
                                        <a:pt x="f57" y="f58"/>
                                      </a:lnTo>
                                      <a:cubicBezTo>
                                        <a:pt x="f59" y="f60"/>
                                        <a:pt x="f61" y="f62"/>
                                        <a:pt x="f63" y="f64"/>
                                      </a:cubicBezTo>
                                      <a:lnTo>
                                        <a:pt x="f65" y="f66"/>
                                      </a:lnTo>
                                      <a:cubicBezTo>
                                        <a:pt x="f67" y="f4"/>
                                        <a:pt x="f68" y="f4"/>
                                        <a:pt x="f69" y="f66"/>
                                      </a:cubicBezTo>
                                      <a:lnTo>
                                        <a:pt x="f70" y="f60"/>
                                      </a:lnTo>
                                      <a:lnTo>
                                        <a:pt x="f71" y="f72"/>
                                      </a:lnTo>
                                      <a:lnTo>
                                        <a:pt x="f73" y="f74"/>
                                      </a:lnTo>
                                      <a:lnTo>
                                        <a:pt x="f75" y="f76"/>
                                      </a:lnTo>
                                      <a:lnTo>
                                        <a:pt x="f2" y="f77"/>
                                      </a:lnTo>
                                      <a:lnTo>
                                        <a:pt x="f2" y="f78"/>
                                      </a:lnTo>
                                      <a:lnTo>
                                        <a:pt x="f79" y="f80"/>
                                      </a:lnTo>
                                      <a:cubicBezTo>
                                        <a:pt x="f8" y="f81"/>
                                        <a:pt x="f82" y="f81"/>
                                        <a:pt x="f83" y="f80"/>
                                      </a:cubicBezTo>
                                      <a:lnTo>
                                        <a:pt x="f84" y="f85"/>
                                      </a:lnTo>
                                      <a:cubicBezTo>
                                        <a:pt x="f86" y="f85"/>
                                        <a:pt x="f87" y="f85"/>
                                        <a:pt x="f88" y="f89"/>
                                      </a:cubicBezTo>
                                      <a:lnTo>
                                        <a:pt x="f90" y="f91"/>
                                      </a:lnTo>
                                      <a:lnTo>
                                        <a:pt x="f92" y="f93"/>
                                      </a:lnTo>
                                      <a:lnTo>
                                        <a:pt x="f94" y="f95"/>
                                      </a:lnTo>
                                      <a:lnTo>
                                        <a:pt x="f96" y="f97"/>
                                      </a:lnTo>
                                      <a:lnTo>
                                        <a:pt x="f67" y="f98"/>
                                      </a:lnTo>
                                      <a:lnTo>
                                        <a:pt x="f99" y="f100"/>
                                      </a:lnTo>
                                      <a:lnTo>
                                        <a:pt x="f67" y="f101"/>
                                      </a:lnTo>
                                      <a:lnTo>
                                        <a:pt x="f102" y="f103"/>
                                      </a:lnTo>
                                      <a:lnTo>
                                        <a:pt x="f104" y="f105"/>
                                      </a:lnTo>
                                      <a:lnTo>
                                        <a:pt x="f106" y="f107"/>
                                      </a:lnTo>
                                      <a:lnTo>
                                        <a:pt x="f108" y="f35"/>
                                      </a:lnTo>
                                      <a:lnTo>
                                        <a:pt x="f109" y="f27"/>
                                      </a:lnTo>
                                      <a:lnTo>
                                        <a:pt x="f110" y="f111"/>
                                      </a:lnTo>
                                      <a:lnTo>
                                        <a:pt x="f79" y="f112"/>
                                      </a:lnTo>
                                      <a:lnTo>
                                        <a:pt x="f2" y="f113"/>
                                      </a:lnTo>
                                      <a:lnTo>
                                        <a:pt x="f2" y="f114"/>
                                      </a:lnTo>
                                      <a:lnTo>
                                        <a:pt x="f5" y="f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7C30"/>
                                </a:solidFill>
                                <a:ln cap="flat">
                                  <a:noFill/>
                                  <a:prstDash val="solid"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23" name="Shape 28"/>
                              <wps:cNvSpPr/>
                              <wps:spPr>
                                <a:xfrm>
                                  <a:off x="873764" y="37719"/>
                                  <a:ext cx="24003" cy="67949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24003"/>
                                    <a:gd name="f4" fmla="val 67945"/>
                                    <a:gd name="f5" fmla="val 23876"/>
                                    <a:gd name="f6" fmla="val 13589"/>
                                    <a:gd name="f7" fmla="val 8128"/>
                                    <a:gd name="f8" fmla="val 61340"/>
                                    <a:gd name="f9" fmla="val 3556"/>
                                    <a:gd name="f10" fmla="val 2413"/>
                                    <a:gd name="f11" fmla="val 1397"/>
                                    <a:gd name="f12" fmla="val 67437"/>
                                    <a:gd name="f13" fmla="val 762"/>
                                    <a:gd name="f14" fmla="val 66548"/>
                                    <a:gd name="f15" fmla="val 254"/>
                                    <a:gd name="f16" fmla="val 65659"/>
                                    <a:gd name="f17" fmla="val 64643"/>
                                    <a:gd name="f18" fmla="val 381"/>
                                    <a:gd name="f19" fmla="val 63627"/>
                                    <a:gd name="f20" fmla="val 20828"/>
                                    <a:gd name="f21" fmla="val 2159"/>
                                    <a:gd name="f22" fmla="val 21209"/>
                                    <a:gd name="f23" fmla="val 889"/>
                                    <a:gd name="f24" fmla="val 22479"/>
                                    <a:gd name="f25" fmla="*/ f0 1 24003"/>
                                    <a:gd name="f26" fmla="*/ f1 1 67945"/>
                                    <a:gd name="f27" fmla="+- f4 0 f2"/>
                                    <a:gd name="f28" fmla="+- f3 0 f2"/>
                                    <a:gd name="f29" fmla="*/ f28 1 24003"/>
                                    <a:gd name="f30" fmla="*/ f27 1 67945"/>
                                    <a:gd name="f31" fmla="*/ 0 1 f29"/>
                                    <a:gd name="f32" fmla="*/ 24003 1 f29"/>
                                    <a:gd name="f33" fmla="*/ 0 1 f30"/>
                                    <a:gd name="f34" fmla="*/ 67945 1 f30"/>
                                    <a:gd name="f35" fmla="*/ f31 f25 1"/>
                                    <a:gd name="f36" fmla="*/ f32 f25 1"/>
                                    <a:gd name="f37" fmla="*/ f34 f26 1"/>
                                    <a:gd name="f38" fmla="*/ f33 f26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35" t="f38" r="f36" b="f37"/>
                                  <a:pathLst>
                                    <a:path w="24003" h="67945">
                                      <a:moveTo>
                                        <a:pt x="f5" y="f2"/>
                                      </a:moveTo>
                                      <a:lnTo>
                                        <a:pt x="f3" y="f2"/>
                                      </a:lnTo>
                                      <a:lnTo>
                                        <a:pt x="f3" y="f6"/>
                                      </a:lnTo>
                                      <a:lnTo>
                                        <a:pt x="f7" y="f8"/>
                                      </a:lnTo>
                                      <a:lnTo>
                                        <a:pt x="f3" y="f8"/>
                                      </a:lnTo>
                                      <a:lnTo>
                                        <a:pt x="f3" y="f4"/>
                                      </a:lnTo>
                                      <a:lnTo>
                                        <a:pt x="f9" y="f4"/>
                                      </a:lnTo>
                                      <a:cubicBezTo>
                                        <a:pt x="f10" y="f4"/>
                                        <a:pt x="f11" y="f12"/>
                                        <a:pt x="f13" y="f14"/>
                                      </a:cubicBezTo>
                                      <a:cubicBezTo>
                                        <a:pt x="f15" y="f16"/>
                                        <a:pt x="f2" y="f17"/>
                                        <a:pt x="f18" y="f19"/>
                                      </a:cubicBezTo>
                                      <a:lnTo>
                                        <a:pt x="f20" y="f21"/>
                                      </a:lnTo>
                                      <a:cubicBezTo>
                                        <a:pt x="f22" y="f23"/>
                                        <a:pt x="f24" y="f2"/>
                                        <a:pt x="f5" y="f2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7C30"/>
                                </a:solidFill>
                                <a:ln cap="flat">
                                  <a:noFill/>
                                  <a:prstDash val="solid"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24" name="Shape 29"/>
                              <wps:cNvSpPr/>
                              <wps:spPr>
                                <a:xfrm>
                                  <a:off x="800228" y="9409"/>
                                  <a:ext cx="18031" cy="152384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18034"/>
                                    <a:gd name="f4" fmla="val 152387"/>
                                    <a:gd name="f5" fmla="val 7239"/>
                                    <a:gd name="f6" fmla="val 368"/>
                                    <a:gd name="f7" fmla="val 7366"/>
                                    <a:gd name="f8" fmla="val 7620"/>
                                    <a:gd name="f9" fmla="val 7747"/>
                                    <a:gd name="f10" fmla="val 12192"/>
                                    <a:gd name="f11" fmla="val 1258"/>
                                    <a:gd name="f12" fmla="val 12573"/>
                                    <a:gd name="f13" fmla="val 1385"/>
                                    <a:gd name="f14" fmla="val 12954"/>
                                    <a:gd name="f15" fmla="val 1512"/>
                                    <a:gd name="f16" fmla="val 13335"/>
                                    <a:gd name="f17" fmla="val 1765"/>
                                    <a:gd name="f18" fmla="val 15621"/>
                                    <a:gd name="f19" fmla="val 3162"/>
                                    <a:gd name="f20" fmla="val 16383"/>
                                    <a:gd name="f21" fmla="val 3543"/>
                                    <a:gd name="f22" fmla="val 16764"/>
                                    <a:gd name="f23" fmla="val 4178"/>
                                    <a:gd name="f24" fmla="val 17018"/>
                                    <a:gd name="f25" fmla="val 4813"/>
                                    <a:gd name="f26" fmla="val 17780"/>
                                    <a:gd name="f27" fmla="val 6846"/>
                                    <a:gd name="f28" fmla="val 17907"/>
                                    <a:gd name="f29" fmla="val 7226"/>
                                    <a:gd name="f30" fmla="val 7608"/>
                                    <a:gd name="f31" fmla="val 7988"/>
                                    <a:gd name="f32" fmla="val 144387"/>
                                    <a:gd name="f33" fmla="val 144767"/>
                                    <a:gd name="f34" fmla="val 145149"/>
                                    <a:gd name="f35" fmla="val 145529"/>
                                    <a:gd name="f36" fmla="val 147562"/>
                                    <a:gd name="f37" fmla="val 148197"/>
                                    <a:gd name="f38" fmla="val 148831"/>
                                    <a:gd name="f39" fmla="val 149212"/>
                                    <a:gd name="f40" fmla="val 150737"/>
                                    <a:gd name="f41" fmla="val 150863"/>
                                    <a:gd name="f42" fmla="val 150990"/>
                                    <a:gd name="f43" fmla="val 151117"/>
                                    <a:gd name="f44" fmla="val 152006"/>
                                    <a:gd name="f45" fmla="val 127"/>
                                    <a:gd name="f46" fmla="val 152381"/>
                                    <a:gd name="f47" fmla="val 145774"/>
                                    <a:gd name="f48" fmla="val 6731"/>
                                    <a:gd name="f49" fmla="val 10414"/>
                                    <a:gd name="f50" fmla="val 11303"/>
                                    <a:gd name="f51" fmla="val 144133"/>
                                    <a:gd name="f52" fmla="val 11430"/>
                                    <a:gd name="f53" fmla="val 143878"/>
                                    <a:gd name="f54" fmla="val 8624"/>
                                    <a:gd name="f55" fmla="val 8242"/>
                                    <a:gd name="f56" fmla="val 6973"/>
                                    <a:gd name="f57" fmla="val 6591"/>
                                    <a:gd name="f58" fmla="val 6599"/>
                                    <a:gd name="f59" fmla="*/ f0 1 18034"/>
                                    <a:gd name="f60" fmla="*/ f1 1 152387"/>
                                    <a:gd name="f61" fmla="+- f4 0 f2"/>
                                    <a:gd name="f62" fmla="+- f3 0 f2"/>
                                    <a:gd name="f63" fmla="*/ f62 1 18034"/>
                                    <a:gd name="f64" fmla="*/ f61 1 152387"/>
                                    <a:gd name="f65" fmla="*/ 0 1 f63"/>
                                    <a:gd name="f66" fmla="*/ 18034 1 f63"/>
                                    <a:gd name="f67" fmla="*/ 0 1 f64"/>
                                    <a:gd name="f68" fmla="*/ 152387 1 f64"/>
                                    <a:gd name="f69" fmla="*/ f65 f59 1"/>
                                    <a:gd name="f70" fmla="*/ f66 f59 1"/>
                                    <a:gd name="f71" fmla="*/ f68 f60 1"/>
                                    <a:gd name="f72" fmla="*/ f67 f60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69" t="f72" r="f70" b="f71"/>
                                  <a:pathLst>
                                    <a:path w="18034" h="152387">
                                      <a:moveTo>
                                        <a:pt x="f2" y="f2"/>
                                      </a:moveTo>
                                      <a:lnTo>
                                        <a:pt x="f5" y="f6"/>
                                      </a:lnTo>
                                      <a:cubicBezTo>
                                        <a:pt x="f7" y="f6"/>
                                        <a:pt x="f8" y="f6"/>
                                        <a:pt x="f9" y="f6"/>
                                      </a:cubicBezTo>
                                      <a:lnTo>
                                        <a:pt x="f10" y="f11"/>
                                      </a:lnTo>
                                      <a:cubicBezTo>
                                        <a:pt x="f12" y="f13"/>
                                        <a:pt x="f14" y="f15"/>
                                        <a:pt x="f16" y="f17"/>
                                      </a:cubicBezTo>
                                      <a:lnTo>
                                        <a:pt x="f18" y="f19"/>
                                      </a:lnTo>
                                      <a:cubicBezTo>
                                        <a:pt x="f20" y="f21"/>
                                        <a:pt x="f22" y="f23"/>
                                        <a:pt x="f24" y="f25"/>
                                      </a:cubicBezTo>
                                      <a:lnTo>
                                        <a:pt x="f26" y="f27"/>
                                      </a:lnTo>
                                      <a:cubicBezTo>
                                        <a:pt x="f28" y="f29"/>
                                        <a:pt x="f3" y="f30"/>
                                        <a:pt x="f3" y="f31"/>
                                      </a:cubicBezTo>
                                      <a:lnTo>
                                        <a:pt x="f3" y="f32"/>
                                      </a:lnTo>
                                      <a:cubicBezTo>
                                        <a:pt x="f3" y="f33"/>
                                        <a:pt x="f28" y="f34"/>
                                        <a:pt x="f26" y="f35"/>
                                      </a:cubicBezTo>
                                      <a:lnTo>
                                        <a:pt x="f24" y="f36"/>
                                      </a:lnTo>
                                      <a:cubicBezTo>
                                        <a:pt x="f22" y="f37"/>
                                        <a:pt x="f20" y="f38"/>
                                        <a:pt x="f18" y="f39"/>
                                      </a:cubicBezTo>
                                      <a:lnTo>
                                        <a:pt x="f16" y="f40"/>
                                      </a:lnTo>
                                      <a:cubicBezTo>
                                        <a:pt x="f14" y="f41"/>
                                        <a:pt x="f12" y="f42"/>
                                        <a:pt x="f10" y="f43"/>
                                      </a:cubicBezTo>
                                      <a:lnTo>
                                        <a:pt x="f9" y="f44"/>
                                      </a:lnTo>
                                      <a:cubicBezTo>
                                        <a:pt x="f8" y="f44"/>
                                        <a:pt x="f7" y="f44"/>
                                        <a:pt x="f5" y="f44"/>
                                      </a:cubicBezTo>
                                      <a:lnTo>
                                        <a:pt x="f45" y="f4"/>
                                      </a:lnTo>
                                      <a:lnTo>
                                        <a:pt x="f2" y="f46"/>
                                      </a:lnTo>
                                      <a:lnTo>
                                        <a:pt x="f2" y="f47"/>
                                      </a:lnTo>
                                      <a:lnTo>
                                        <a:pt x="f48" y="f35"/>
                                      </a:lnTo>
                                      <a:lnTo>
                                        <a:pt x="f49" y="f33"/>
                                      </a:lnTo>
                                      <a:lnTo>
                                        <a:pt x="f50" y="f51"/>
                                      </a:lnTo>
                                      <a:lnTo>
                                        <a:pt x="f52" y="f53"/>
                                      </a:lnTo>
                                      <a:lnTo>
                                        <a:pt x="f52" y="f54"/>
                                      </a:lnTo>
                                      <a:lnTo>
                                        <a:pt x="f50" y="f55"/>
                                      </a:lnTo>
                                      <a:lnTo>
                                        <a:pt x="f49" y="f30"/>
                                      </a:lnTo>
                                      <a:lnTo>
                                        <a:pt x="f48" y="f56"/>
                                      </a:lnTo>
                                      <a:lnTo>
                                        <a:pt x="f45" y="f57"/>
                                      </a:lnTo>
                                      <a:lnTo>
                                        <a:pt x="f2" y="f58"/>
                                      </a:lnTo>
                                      <a:lnTo>
                                        <a:pt x="f2" y="f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7C30"/>
                                </a:solidFill>
                                <a:ln cap="flat">
                                  <a:noFill/>
                                  <a:prstDash val="solid"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25" name="Shape 30"/>
                              <wps:cNvSpPr/>
                              <wps:spPr>
                                <a:xfrm>
                                  <a:off x="829561" y="9409"/>
                                  <a:ext cx="68195" cy="152393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68199"/>
                                    <a:gd name="f4" fmla="val 152393"/>
                                    <a:gd name="f5" fmla="val 6603"/>
                                    <a:gd name="f6" fmla="val 59944"/>
                                    <a:gd name="f7" fmla="val 6725"/>
                                    <a:gd name="f8" fmla="val 55118"/>
                                    <a:gd name="f9" fmla="val 7487"/>
                                    <a:gd name="f10" fmla="val 53721"/>
                                    <a:gd name="f11" fmla="val 8376"/>
                                    <a:gd name="f12" fmla="val 52705"/>
                                    <a:gd name="f13" fmla="val 10154"/>
                                    <a:gd name="f14" fmla="val 8255"/>
                                    <a:gd name="f15" fmla="val 138169"/>
                                    <a:gd name="f16" fmla="val 6731"/>
                                    <a:gd name="f17" fmla="val 143630"/>
                                    <a:gd name="f18" fmla="val 6985"/>
                                    <a:gd name="f19" fmla="val 144774"/>
                                    <a:gd name="f20" fmla="val 8890"/>
                                    <a:gd name="f21" fmla="val 145536"/>
                                    <a:gd name="f22" fmla="val 16129"/>
                                    <a:gd name="f23" fmla="val 145790"/>
                                    <a:gd name="f24" fmla="val 23622"/>
                                    <a:gd name="f25" fmla="val 27178"/>
                                    <a:gd name="f26" fmla="val 144901"/>
                                    <a:gd name="f27" fmla="val 28321"/>
                                    <a:gd name="f28" fmla="val 144139"/>
                                    <a:gd name="f29" fmla="val 28956"/>
                                    <a:gd name="f30" fmla="val 142742"/>
                                    <a:gd name="f31" fmla="val 38100"/>
                                    <a:gd name="f32" fmla="val 114420"/>
                                    <a:gd name="f33" fmla="val 38481"/>
                                    <a:gd name="f34" fmla="val 113151"/>
                                    <a:gd name="f35" fmla="val 39751"/>
                                    <a:gd name="f36" fmla="val 112134"/>
                                    <a:gd name="f37" fmla="val 41275"/>
                                    <a:gd name="f38" fmla="val 118739"/>
                                    <a:gd name="f39" fmla="val 43561"/>
                                    <a:gd name="f40" fmla="val 35179"/>
                                    <a:gd name="f41" fmla="val 33909"/>
                                    <a:gd name="f42" fmla="val 147694"/>
                                    <a:gd name="f43" fmla="val 33655"/>
                                    <a:gd name="f44" fmla="val 148203"/>
                                    <a:gd name="f45" fmla="val 33274"/>
                                    <a:gd name="f46" fmla="val 148711"/>
                                    <a:gd name="f47" fmla="val 32766"/>
                                    <a:gd name="f48" fmla="val 149092"/>
                                    <a:gd name="f49" fmla="val 30480"/>
                                    <a:gd name="f50" fmla="val 150743"/>
                                    <a:gd name="f51" fmla="val 30099"/>
                                    <a:gd name="f52" fmla="val 150996"/>
                                    <a:gd name="f53" fmla="val 29591"/>
                                    <a:gd name="f54" fmla="val 151251"/>
                                    <a:gd name="f55" fmla="val 29083"/>
                                    <a:gd name="f56" fmla="val 24511"/>
                                    <a:gd name="f57" fmla="val 152140"/>
                                    <a:gd name="f58" fmla="val 24384"/>
                                    <a:gd name="f59" fmla="val 24257"/>
                                    <a:gd name="f60" fmla="val 24130"/>
                                    <a:gd name="f61" fmla="val 16256"/>
                                    <a:gd name="f62" fmla="val 8001"/>
                                    <a:gd name="f63" fmla="val 152013"/>
                                    <a:gd name="f64" fmla="val 7620"/>
                                    <a:gd name="f65" fmla="val 7239"/>
                                    <a:gd name="f66" fmla="val 151886"/>
                                    <a:gd name="f67" fmla="val 2921"/>
                                    <a:gd name="f68" fmla="val 150234"/>
                                    <a:gd name="f69" fmla="val 1905"/>
                                    <a:gd name="f70" fmla="val 149854"/>
                                    <a:gd name="f71" fmla="val 1143"/>
                                    <a:gd name="f72" fmla="val 148965"/>
                                    <a:gd name="f73" fmla="val 889"/>
                                    <a:gd name="f74" fmla="val 147821"/>
                                    <a:gd name="f75" fmla="val 127"/>
                                    <a:gd name="f76" fmla="val 144266"/>
                                    <a:gd name="f77" fmla="val 143757"/>
                                    <a:gd name="f78" fmla="val 143122"/>
                                    <a:gd name="f79" fmla="val 254"/>
                                    <a:gd name="f80" fmla="val 142615"/>
                                    <a:gd name="f81" fmla="val 136392"/>
                                    <a:gd name="f82" fmla="val 46482"/>
                                    <a:gd name="f83" fmla="val 7994"/>
                                    <a:gd name="f84" fmla="val 48260"/>
                                    <a:gd name="f85" fmla="val 4566"/>
                                    <a:gd name="f86" fmla="val 48514"/>
                                    <a:gd name="f87" fmla="val 4057"/>
                                    <a:gd name="f88" fmla="val 48895"/>
                                    <a:gd name="f89" fmla="val 3550"/>
                                    <a:gd name="f90" fmla="val 49403"/>
                                    <a:gd name="f91" fmla="val 3295"/>
                                    <a:gd name="f92" fmla="val 52197"/>
                                    <a:gd name="f93" fmla="val 1518"/>
                                    <a:gd name="f94" fmla="val 52578"/>
                                    <a:gd name="f95" fmla="val 1264"/>
                                    <a:gd name="f96" fmla="val 53086"/>
                                    <a:gd name="f97" fmla="val 1009"/>
                                    <a:gd name="f98" fmla="val 53467"/>
                                    <a:gd name="f99" fmla="val 58928"/>
                                    <a:gd name="f100" fmla="val 247"/>
                                    <a:gd name="f101" fmla="*/ f0 1 68199"/>
                                    <a:gd name="f102" fmla="*/ f1 1 152393"/>
                                    <a:gd name="f103" fmla="+- f4 0 f2"/>
                                    <a:gd name="f104" fmla="+- f3 0 f2"/>
                                    <a:gd name="f105" fmla="*/ f104 1 68199"/>
                                    <a:gd name="f106" fmla="*/ f103 1 152393"/>
                                    <a:gd name="f107" fmla="*/ 0 1 f105"/>
                                    <a:gd name="f108" fmla="*/ 68199 1 f105"/>
                                    <a:gd name="f109" fmla="*/ 0 1 f106"/>
                                    <a:gd name="f110" fmla="*/ 152393 1 f106"/>
                                    <a:gd name="f111" fmla="*/ f107 f101 1"/>
                                    <a:gd name="f112" fmla="*/ f108 f101 1"/>
                                    <a:gd name="f113" fmla="*/ f110 f102 1"/>
                                    <a:gd name="f114" fmla="*/ f109 f102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111" t="f114" r="f112" b="f113"/>
                                  <a:pathLst>
                                    <a:path w="68199" h="152393">
                                      <a:moveTo>
                                        <a:pt x="f3" y="f2"/>
                                      </a:moveTo>
                                      <a:lnTo>
                                        <a:pt x="f3" y="f5"/>
                                      </a:lnTo>
                                      <a:lnTo>
                                        <a:pt x="f6" y="f7"/>
                                      </a:lnTo>
                                      <a:lnTo>
                                        <a:pt x="f8" y="f9"/>
                                      </a:lnTo>
                                      <a:lnTo>
                                        <a:pt x="f10" y="f11"/>
                                      </a:lnTo>
                                      <a:lnTo>
                                        <a:pt x="f12" y="f13"/>
                                      </a:lnTo>
                                      <a:lnTo>
                                        <a:pt x="f14" y="f15"/>
                                      </a:lnTo>
                                      <a:lnTo>
                                        <a:pt x="f16" y="f17"/>
                                      </a:lnTo>
                                      <a:lnTo>
                                        <a:pt x="f18" y="f19"/>
                                      </a:lnTo>
                                      <a:lnTo>
                                        <a:pt x="f20" y="f21"/>
                                      </a:lnTo>
                                      <a:lnTo>
                                        <a:pt x="f22" y="f23"/>
                                      </a:lnTo>
                                      <a:lnTo>
                                        <a:pt x="f24" y="f21"/>
                                      </a:lnTo>
                                      <a:lnTo>
                                        <a:pt x="f25" y="f26"/>
                                      </a:lnTo>
                                      <a:lnTo>
                                        <a:pt x="f27" y="f28"/>
                                      </a:lnTo>
                                      <a:lnTo>
                                        <a:pt x="f29" y="f30"/>
                                      </a:lnTo>
                                      <a:lnTo>
                                        <a:pt x="f31" y="f32"/>
                                      </a:lnTo>
                                      <a:cubicBezTo>
                                        <a:pt x="f33" y="f34"/>
                                        <a:pt x="f35" y="f36"/>
                                        <a:pt x="f37" y="f36"/>
                                      </a:cubicBezTo>
                                      <a:lnTo>
                                        <a:pt x="f3" y="f36"/>
                                      </a:lnTo>
                                      <a:lnTo>
                                        <a:pt x="f3" y="f38"/>
                                      </a:lnTo>
                                      <a:lnTo>
                                        <a:pt x="f39" y="f38"/>
                                      </a:lnTo>
                                      <a:lnTo>
                                        <a:pt x="f40" y="f19"/>
                                      </a:lnTo>
                                      <a:lnTo>
                                        <a:pt x="f41" y="f42"/>
                                      </a:lnTo>
                                      <a:cubicBezTo>
                                        <a:pt x="f43" y="f44"/>
                                        <a:pt x="f45" y="f46"/>
                                        <a:pt x="f47" y="f48"/>
                                      </a:cubicBezTo>
                                      <a:lnTo>
                                        <a:pt x="f49" y="f50"/>
                                      </a:lnTo>
                                      <a:cubicBezTo>
                                        <a:pt x="f51" y="f52"/>
                                        <a:pt x="f53" y="f54"/>
                                        <a:pt x="f55" y="f54"/>
                                      </a:cubicBezTo>
                                      <a:lnTo>
                                        <a:pt x="f56" y="f57"/>
                                      </a:lnTo>
                                      <a:cubicBezTo>
                                        <a:pt x="f58" y="f57"/>
                                        <a:pt x="f59" y="f57"/>
                                        <a:pt x="f60" y="f57"/>
                                      </a:cubicBezTo>
                                      <a:lnTo>
                                        <a:pt x="f61" y="f4"/>
                                      </a:lnTo>
                                      <a:lnTo>
                                        <a:pt x="f62" y="f63"/>
                                      </a:lnTo>
                                      <a:cubicBezTo>
                                        <a:pt x="f64" y="f63"/>
                                        <a:pt x="f65" y="f63"/>
                                        <a:pt x="f18" y="f66"/>
                                      </a:cubicBezTo>
                                      <a:lnTo>
                                        <a:pt x="f67" y="f68"/>
                                      </a:lnTo>
                                      <a:cubicBezTo>
                                        <a:pt x="f69" y="f70"/>
                                        <a:pt x="f71" y="f72"/>
                                        <a:pt x="f73" y="f74"/>
                                      </a:cubicBezTo>
                                      <a:lnTo>
                                        <a:pt x="f75" y="f76"/>
                                      </a:lnTo>
                                      <a:cubicBezTo>
                                        <a:pt x="f2" y="f77"/>
                                        <a:pt x="f2" y="f78"/>
                                        <a:pt x="f79" y="f80"/>
                                      </a:cubicBezTo>
                                      <a:lnTo>
                                        <a:pt x="f69" y="f81"/>
                                      </a:lnTo>
                                      <a:lnTo>
                                        <a:pt x="f82" y="f83"/>
                                      </a:lnTo>
                                      <a:lnTo>
                                        <a:pt x="f84" y="f85"/>
                                      </a:lnTo>
                                      <a:cubicBezTo>
                                        <a:pt x="f86" y="f87"/>
                                        <a:pt x="f88" y="f89"/>
                                        <a:pt x="f90" y="f91"/>
                                      </a:cubicBezTo>
                                      <a:lnTo>
                                        <a:pt x="f92" y="f93"/>
                                      </a:lnTo>
                                      <a:cubicBezTo>
                                        <a:pt x="f94" y="f95"/>
                                        <a:pt x="f96" y="f97"/>
                                        <a:pt x="f98" y="f97"/>
                                      </a:cubicBezTo>
                                      <a:lnTo>
                                        <a:pt x="f99" y="f100"/>
                                      </a:lnTo>
                                      <a:lnTo>
                                        <a:pt x="f3" y="f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7C30"/>
                                </a:solidFill>
                                <a:ln cap="flat">
                                  <a:noFill/>
                                  <a:prstDash val="solid"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26" name="Shape 31"/>
                              <wps:cNvSpPr/>
                              <wps:spPr>
                                <a:xfrm>
                                  <a:off x="973451" y="121542"/>
                                  <a:ext cx="50484" cy="42162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50483"/>
                                    <a:gd name="f4" fmla="val 42164"/>
                                    <a:gd name="f5" fmla="val 6604"/>
                                    <a:gd name="f6" fmla="val 254"/>
                                    <a:gd name="f7" fmla="val 7366"/>
                                    <a:gd name="f8" fmla="val 8128"/>
                                    <a:gd name="f9" fmla="val 8890"/>
                                    <a:gd name="f10" fmla="val 381"/>
                                    <a:gd name="f11" fmla="val 13208"/>
                                    <a:gd name="f12" fmla="val 2159"/>
                                    <a:gd name="f13" fmla="val 20701"/>
                                    <a:gd name="f14" fmla="val 6223"/>
                                    <a:gd name="f15" fmla="val 30734"/>
                                    <a:gd name="f16" fmla="val 10160"/>
                                    <a:gd name="f17" fmla="val 44323"/>
                                    <a:gd name="f18" fmla="val 11811"/>
                                    <a:gd name="f19" fmla="val 10996"/>
                                    <a:gd name="f20" fmla="val 17655"/>
                                    <a:gd name="f21" fmla="val 44704"/>
                                    <a:gd name="f22" fmla="val 18415"/>
                                    <a:gd name="f23" fmla="val 44450"/>
                                    <a:gd name="f24" fmla="val 18542"/>
                                    <a:gd name="f25" fmla="val 44196"/>
                                    <a:gd name="f26" fmla="val 43815"/>
                                    <a:gd name="f27" fmla="val 29464"/>
                                    <a:gd name="f28" fmla="val 16637"/>
                                    <a:gd name="f29" fmla="val 29210"/>
                                    <a:gd name="f30" fmla="val 28956"/>
                                    <a:gd name="f31" fmla="val 16510"/>
                                    <a:gd name="f32" fmla="val 28702"/>
                                    <a:gd name="f33" fmla="val 16383"/>
                                    <a:gd name="f34" fmla="val 18161"/>
                                    <a:gd name="f35" fmla="val 12319"/>
                                    <a:gd name="f36" fmla="val 17907"/>
                                    <a:gd name="f37" fmla="val 17780"/>
                                    <a:gd name="f38" fmla="val 12192"/>
                                    <a:gd name="f39" fmla="val 17653"/>
                                    <a:gd name="f40" fmla="val 10668"/>
                                    <a:gd name="f41" fmla="val 8255"/>
                                    <a:gd name="f42" fmla="val 7620"/>
                                    <a:gd name="f43" fmla="val 6985"/>
                                    <a:gd name="f44" fmla="val 7239"/>
                                    <a:gd name="f45" fmla="val 6858"/>
                                    <a:gd name="f46" fmla="val 15494"/>
                                    <a:gd name="f47" fmla="val 6731"/>
                                    <a:gd name="f48" fmla="val 19685"/>
                                    <a:gd name="f49" fmla="val 7112"/>
                                    <a:gd name="f50" fmla="val 22479"/>
                                    <a:gd name="f51" fmla="val 8636"/>
                                    <a:gd name="f52" fmla="val 25527"/>
                                    <a:gd name="f53" fmla="val 28194"/>
                                    <a:gd name="f54" fmla="val 20066"/>
                                    <a:gd name="f55" fmla="val 31496"/>
                                    <a:gd name="f56" fmla="val 30861"/>
                                    <a:gd name="f57" fmla="val 34417"/>
                                    <a:gd name="f58" fmla="val 35560"/>
                                    <a:gd name="f59" fmla="val 35094"/>
                                    <a:gd name="f60" fmla="val 41733"/>
                                    <a:gd name="f61" fmla="val 44069"/>
                                    <a:gd name="f62" fmla="val 43942"/>
                                    <a:gd name="f63" fmla="val 29972"/>
                                    <a:gd name="f64" fmla="val 40894"/>
                                    <a:gd name="f65" fmla="val 29845"/>
                                    <a:gd name="f66" fmla="val 29591"/>
                                    <a:gd name="f67" fmla="val 40767"/>
                                    <a:gd name="f68" fmla="val 37846"/>
                                    <a:gd name="f69" fmla="val 37719"/>
                                    <a:gd name="f70" fmla="val 9398"/>
                                    <a:gd name="f71" fmla="val 34036"/>
                                    <a:gd name="f72" fmla="val 9271"/>
                                    <a:gd name="f73" fmla="val 9017"/>
                                    <a:gd name="f74" fmla="val 33909"/>
                                    <a:gd name="f75" fmla="val 33782"/>
                                    <a:gd name="f76" fmla="val 4064"/>
                                    <a:gd name="f77" fmla="val 30353"/>
                                    <a:gd name="f78" fmla="val 3683"/>
                                    <a:gd name="f79" fmla="val 30099"/>
                                    <a:gd name="f80" fmla="val 3302"/>
                                    <a:gd name="f81" fmla="val 3048"/>
                                    <a:gd name="f82" fmla="val 1016"/>
                                    <a:gd name="f83" fmla="val 25019"/>
                                    <a:gd name="f84" fmla="val 762"/>
                                    <a:gd name="f85" fmla="val 24638"/>
                                    <a:gd name="f86" fmla="val 24257"/>
                                    <a:gd name="f87" fmla="val 635"/>
                                    <a:gd name="f88" fmla="val 24003"/>
                                    <a:gd name="f89" fmla="val 20574"/>
                                    <a:gd name="f90" fmla="val 15748"/>
                                    <a:gd name="f91" fmla="val 9652"/>
                                    <a:gd name="f92" fmla="val 9525"/>
                                    <a:gd name="f93" fmla="val 5461"/>
                                    <a:gd name="f94" fmla="val 1143"/>
                                    <a:gd name="f95" fmla="val 4953"/>
                                    <a:gd name="f96" fmla="val 1270"/>
                                    <a:gd name="f97" fmla="val 4572"/>
                                    <a:gd name="f98" fmla="val 1524"/>
                                    <a:gd name="f99" fmla="val 4191"/>
                                    <a:gd name="f100" fmla="val 2794"/>
                                    <a:gd name="f101" fmla="val 3937"/>
                                    <a:gd name="f102" fmla="val 889"/>
                                    <a:gd name="f103" fmla="*/ f0 1 50483"/>
                                    <a:gd name="f104" fmla="*/ f1 1 42164"/>
                                    <a:gd name="f105" fmla="+- f4 0 f2"/>
                                    <a:gd name="f106" fmla="+- f3 0 f2"/>
                                    <a:gd name="f107" fmla="*/ f106 1 50483"/>
                                    <a:gd name="f108" fmla="*/ f105 1 42164"/>
                                    <a:gd name="f109" fmla="*/ 0 1 f107"/>
                                    <a:gd name="f110" fmla="*/ 50483 1 f107"/>
                                    <a:gd name="f111" fmla="*/ 0 1 f108"/>
                                    <a:gd name="f112" fmla="*/ 42164 1 f108"/>
                                    <a:gd name="f113" fmla="*/ f109 f103 1"/>
                                    <a:gd name="f114" fmla="*/ f110 f103 1"/>
                                    <a:gd name="f115" fmla="*/ f112 f104 1"/>
                                    <a:gd name="f116" fmla="*/ f111 f104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113" t="f116" r="f114" b="f115"/>
                                  <a:pathLst>
                                    <a:path w="50483" h="42164">
                                      <a:moveTo>
                                        <a:pt x="f5" y="f6"/>
                                      </a:moveTo>
                                      <a:cubicBezTo>
                                        <a:pt x="f7" y="f2"/>
                                        <a:pt x="f8" y="f2"/>
                                        <a:pt x="f9" y="f10"/>
                                      </a:cubicBezTo>
                                      <a:lnTo>
                                        <a:pt x="f11" y="f12"/>
                                      </a:lnTo>
                                      <a:lnTo>
                                        <a:pt x="f13" y="f14"/>
                                      </a:lnTo>
                                      <a:lnTo>
                                        <a:pt x="f15" y="f16"/>
                                      </a:lnTo>
                                      <a:lnTo>
                                        <a:pt x="f17" y="f18"/>
                                      </a:lnTo>
                                      <a:lnTo>
                                        <a:pt x="f3" y="f19"/>
                                      </a:lnTo>
                                      <a:lnTo>
                                        <a:pt x="f3" y="f20"/>
                                      </a:lnTo>
                                      <a:lnTo>
                                        <a:pt x="f21" y="f22"/>
                                      </a:lnTo>
                                      <a:cubicBezTo>
                                        <a:pt x="f23" y="f24"/>
                                        <a:pt x="f25" y="f24"/>
                                        <a:pt x="f26" y="f22"/>
                                      </a:cubicBezTo>
                                      <a:lnTo>
                                        <a:pt x="f27" y="f28"/>
                                      </a:lnTo>
                                      <a:cubicBezTo>
                                        <a:pt x="f29" y="f28"/>
                                        <a:pt x="f30" y="f31"/>
                                        <a:pt x="f32" y="f33"/>
                                      </a:cubicBezTo>
                                      <a:lnTo>
                                        <a:pt x="f34" y="f35"/>
                                      </a:lnTo>
                                      <a:cubicBezTo>
                                        <a:pt x="f36" y="f35"/>
                                        <a:pt x="f37" y="f38"/>
                                        <a:pt x="f39" y="f38"/>
                                      </a:cubicBezTo>
                                      <a:lnTo>
                                        <a:pt x="f40" y="f41"/>
                                      </a:lnTo>
                                      <a:lnTo>
                                        <a:pt x="f42" y="f43"/>
                                      </a:lnTo>
                                      <a:lnTo>
                                        <a:pt x="f7" y="f44"/>
                                      </a:lnTo>
                                      <a:lnTo>
                                        <a:pt x="f45" y="f16"/>
                                      </a:lnTo>
                                      <a:lnTo>
                                        <a:pt x="f5" y="f46"/>
                                      </a:lnTo>
                                      <a:lnTo>
                                        <a:pt x="f47" y="f48"/>
                                      </a:lnTo>
                                      <a:lnTo>
                                        <a:pt x="f49" y="f50"/>
                                      </a:lnTo>
                                      <a:lnTo>
                                        <a:pt x="f51" y="f52"/>
                                      </a:lnTo>
                                      <a:lnTo>
                                        <a:pt x="f35" y="f53"/>
                                      </a:lnTo>
                                      <a:lnTo>
                                        <a:pt x="f54" y="f55"/>
                                      </a:lnTo>
                                      <a:lnTo>
                                        <a:pt x="f56" y="f57"/>
                                      </a:lnTo>
                                      <a:lnTo>
                                        <a:pt x="f25" y="f58"/>
                                      </a:lnTo>
                                      <a:lnTo>
                                        <a:pt x="f3" y="f59"/>
                                      </a:lnTo>
                                      <a:lnTo>
                                        <a:pt x="f3" y="f60"/>
                                      </a:lnTo>
                                      <a:lnTo>
                                        <a:pt x="f23" y="f4"/>
                                      </a:lnTo>
                                      <a:cubicBezTo>
                                        <a:pt x="f25" y="f4"/>
                                        <a:pt x="f61" y="f4"/>
                                        <a:pt x="f62" y="f4"/>
                                      </a:cubicBezTo>
                                      <a:lnTo>
                                        <a:pt x="f63" y="f64"/>
                                      </a:lnTo>
                                      <a:cubicBezTo>
                                        <a:pt x="f65" y="f64"/>
                                        <a:pt x="f66" y="f64"/>
                                        <a:pt x="f27" y="f67"/>
                                      </a:cubicBezTo>
                                      <a:lnTo>
                                        <a:pt x="f34" y="f68"/>
                                      </a:lnTo>
                                      <a:cubicBezTo>
                                        <a:pt x="f36" y="f68"/>
                                        <a:pt x="f37" y="f69"/>
                                        <a:pt x="f39" y="f69"/>
                                      </a:cubicBezTo>
                                      <a:lnTo>
                                        <a:pt x="f70" y="f71"/>
                                      </a:lnTo>
                                      <a:cubicBezTo>
                                        <a:pt x="f72" y="f71"/>
                                        <a:pt x="f73" y="f74"/>
                                        <a:pt x="f9" y="f75"/>
                                      </a:cubicBezTo>
                                      <a:lnTo>
                                        <a:pt x="f76" y="f77"/>
                                      </a:lnTo>
                                      <a:cubicBezTo>
                                        <a:pt x="f78" y="f79"/>
                                        <a:pt x="f80" y="f66"/>
                                        <a:pt x="f81" y="f29"/>
                                      </a:cubicBezTo>
                                      <a:lnTo>
                                        <a:pt x="f82" y="f83"/>
                                      </a:lnTo>
                                      <a:cubicBezTo>
                                        <a:pt x="f84" y="f85"/>
                                        <a:pt x="f84" y="f86"/>
                                        <a:pt x="f87" y="f88"/>
                                      </a:cubicBezTo>
                                      <a:lnTo>
                                        <a:pt x="f6" y="f89"/>
                                      </a:lnTo>
                                      <a:lnTo>
                                        <a:pt x="f2" y="f90"/>
                                      </a:lnTo>
                                      <a:lnTo>
                                        <a:pt x="f6" y="f91"/>
                                      </a:lnTo>
                                      <a:cubicBezTo>
                                        <a:pt x="f6" y="f92"/>
                                        <a:pt x="f6" y="f70"/>
                                        <a:pt x="f6" y="f72"/>
                                      </a:cubicBezTo>
                                      <a:lnTo>
                                        <a:pt x="f82" y="f93"/>
                                      </a:lnTo>
                                      <a:cubicBezTo>
                                        <a:pt x="f94" y="f95"/>
                                        <a:pt x="f96" y="f97"/>
                                        <a:pt x="f98" y="f99"/>
                                      </a:cubicBezTo>
                                      <a:lnTo>
                                        <a:pt x="f100" y="f12"/>
                                      </a:lnTo>
                                      <a:cubicBezTo>
                                        <a:pt x="f80" y="f98"/>
                                        <a:pt x="f101" y="f82"/>
                                        <a:pt x="f97" y="f102"/>
                                      </a:cubicBezTo>
                                      <a:lnTo>
                                        <a:pt x="f5" y="f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7C30"/>
                                </a:solidFill>
                                <a:ln cap="flat">
                                  <a:noFill/>
                                  <a:prstDash val="solid"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27" name="Shape 32"/>
                              <wps:cNvSpPr/>
                              <wps:spPr>
                                <a:xfrm>
                                  <a:off x="897767" y="37719"/>
                                  <a:ext cx="23874" cy="67949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23876"/>
                                    <a:gd name="f4" fmla="val 67945"/>
                                    <a:gd name="f5" fmla="val 1397"/>
                                    <a:gd name="f6" fmla="val 2667"/>
                                    <a:gd name="f7" fmla="val 889"/>
                                    <a:gd name="f8" fmla="val 3175"/>
                                    <a:gd name="f9" fmla="val 2159"/>
                                    <a:gd name="f10" fmla="val 23622"/>
                                    <a:gd name="f11" fmla="val 63627"/>
                                    <a:gd name="f12" fmla="val 64643"/>
                                    <a:gd name="f13" fmla="val 23749"/>
                                    <a:gd name="f14" fmla="val 65659"/>
                                    <a:gd name="f15" fmla="val 23114"/>
                                    <a:gd name="f16" fmla="val 66548"/>
                                    <a:gd name="f17" fmla="val 22479"/>
                                    <a:gd name="f18" fmla="val 67437"/>
                                    <a:gd name="f19" fmla="val 21463"/>
                                    <a:gd name="f20" fmla="val 20447"/>
                                    <a:gd name="f21" fmla="val 61340"/>
                                    <a:gd name="f22" fmla="val 15875"/>
                                    <a:gd name="f23" fmla="val 13589"/>
                                    <a:gd name="f24" fmla="*/ f0 1 23876"/>
                                    <a:gd name="f25" fmla="*/ f1 1 67945"/>
                                    <a:gd name="f26" fmla="+- f4 0 f2"/>
                                    <a:gd name="f27" fmla="+- f3 0 f2"/>
                                    <a:gd name="f28" fmla="*/ f27 1 23876"/>
                                    <a:gd name="f29" fmla="*/ f26 1 67945"/>
                                    <a:gd name="f30" fmla="*/ 0 1 f28"/>
                                    <a:gd name="f31" fmla="*/ 23876 1 f28"/>
                                    <a:gd name="f32" fmla="*/ 0 1 f29"/>
                                    <a:gd name="f33" fmla="*/ 67945 1 f29"/>
                                    <a:gd name="f34" fmla="*/ f30 f24 1"/>
                                    <a:gd name="f35" fmla="*/ f31 f24 1"/>
                                    <a:gd name="f36" fmla="*/ f33 f25 1"/>
                                    <a:gd name="f37" fmla="*/ f32 f25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34" t="f37" r="f35" b="f36"/>
                                  <a:pathLst>
                                    <a:path w="23876" h="67945">
                                      <a:moveTo>
                                        <a:pt x="f2" y="f2"/>
                                      </a:moveTo>
                                      <a:cubicBezTo>
                                        <a:pt x="f5" y="f2"/>
                                        <a:pt x="f6" y="f7"/>
                                        <a:pt x="f8" y="f9"/>
                                      </a:cubicBezTo>
                                      <a:lnTo>
                                        <a:pt x="f10" y="f11"/>
                                      </a:lnTo>
                                      <a:cubicBezTo>
                                        <a:pt x="f3" y="f12"/>
                                        <a:pt x="f13" y="f14"/>
                                        <a:pt x="f15" y="f16"/>
                                      </a:cubicBezTo>
                                      <a:cubicBezTo>
                                        <a:pt x="f17" y="f18"/>
                                        <a:pt x="f19" y="f4"/>
                                        <a:pt x="f20" y="f4"/>
                                      </a:cubicBezTo>
                                      <a:lnTo>
                                        <a:pt x="f2" y="f4"/>
                                      </a:lnTo>
                                      <a:lnTo>
                                        <a:pt x="f2" y="f21"/>
                                      </a:lnTo>
                                      <a:lnTo>
                                        <a:pt x="f22" y="f21"/>
                                      </a:lnTo>
                                      <a:lnTo>
                                        <a:pt x="f2" y="f23"/>
                                      </a:lnTo>
                                      <a:lnTo>
                                        <a:pt x="f2" y="f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7C30"/>
                                </a:solidFill>
                                <a:ln cap="flat">
                                  <a:noFill/>
                                  <a:prstDash val="solid"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28" name="Shape 33"/>
                              <wps:cNvSpPr/>
                              <wps:spPr>
                                <a:xfrm>
                                  <a:off x="1005711" y="30989"/>
                                  <a:ext cx="18223" cy="39209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18225"/>
                                    <a:gd name="f4" fmla="val 39211"/>
                                    <a:gd name="f5" fmla="val 6680"/>
                                    <a:gd name="f6" fmla="val 15113"/>
                                    <a:gd name="f7" fmla="val 7109"/>
                                    <a:gd name="f8" fmla="val 10287"/>
                                    <a:gd name="f9" fmla="val 9649"/>
                                    <a:gd name="f10" fmla="val 7620"/>
                                    <a:gd name="f11" fmla="val 13459"/>
                                    <a:gd name="f12" fmla="val 6731"/>
                                    <a:gd name="f13" fmla="val 18285"/>
                                    <a:gd name="f14" fmla="val 7112"/>
                                    <a:gd name="f15" fmla="val 21714"/>
                                    <a:gd name="f16" fmla="val 8636"/>
                                    <a:gd name="f17" fmla="val 24508"/>
                                    <a:gd name="f18" fmla="val 14859"/>
                                    <a:gd name="f19" fmla="val 30096"/>
                                    <a:gd name="f20" fmla="val 31823"/>
                                    <a:gd name="f21" fmla="val 11430"/>
                                    <a:gd name="f22" fmla="val 35684"/>
                                    <a:gd name="f23" fmla="val 11176"/>
                                    <a:gd name="f24" fmla="val 35557"/>
                                    <a:gd name="f25" fmla="val 11049"/>
                                    <a:gd name="f26" fmla="val 35431"/>
                                    <a:gd name="f27" fmla="val 10795"/>
                                    <a:gd name="f28" fmla="val 35303"/>
                                    <a:gd name="f29" fmla="val 3810"/>
                                    <a:gd name="f30" fmla="val 29081"/>
                                    <a:gd name="f31" fmla="val 3429"/>
                                    <a:gd name="f32" fmla="val 28699"/>
                                    <a:gd name="f33" fmla="val 3175"/>
                                    <a:gd name="f34" fmla="val 28445"/>
                                    <a:gd name="f35" fmla="val 3048"/>
                                    <a:gd name="f36" fmla="val 28064"/>
                                    <a:gd name="f37" fmla="val 1016"/>
                                    <a:gd name="f38" fmla="val 24254"/>
                                    <a:gd name="f39" fmla="val 889"/>
                                    <a:gd name="f40" fmla="val 23873"/>
                                    <a:gd name="f41" fmla="val 762"/>
                                    <a:gd name="f42" fmla="val 23492"/>
                                    <a:gd name="f43" fmla="val 23238"/>
                                    <a:gd name="f44" fmla="val 18666"/>
                                    <a:gd name="f45" fmla="val 18032"/>
                                    <a:gd name="f46" fmla="val 127"/>
                                    <a:gd name="f47" fmla="val 17650"/>
                                    <a:gd name="f48" fmla="val 1270"/>
                                    <a:gd name="f49" fmla="val 11427"/>
                                    <a:gd name="f50" fmla="val 1397"/>
                                    <a:gd name="f51" fmla="val 11046"/>
                                    <a:gd name="f52" fmla="val 1524"/>
                                    <a:gd name="f53" fmla="val 10538"/>
                                    <a:gd name="f54" fmla="val 1778"/>
                                    <a:gd name="f55" fmla="val 10157"/>
                                    <a:gd name="f56" fmla="val 5334"/>
                                    <a:gd name="f57" fmla="val 5204"/>
                                    <a:gd name="f58" fmla="val 5715"/>
                                    <a:gd name="f59" fmla="val 4823"/>
                                    <a:gd name="f60" fmla="val 6096"/>
                                    <a:gd name="f61" fmla="val 4442"/>
                                    <a:gd name="f62" fmla="val 6477"/>
                                    <a:gd name="f63" fmla="val 4188"/>
                                    <a:gd name="f64" fmla="val 12446"/>
                                    <a:gd name="f65" fmla="val 1013"/>
                                    <a:gd name="f66" fmla="val 12827"/>
                                    <a:gd name="f67" fmla="val 759"/>
                                    <a:gd name="f68" fmla="val 13208"/>
                                    <a:gd name="f69" fmla="val 632"/>
                                    <a:gd name="f70" fmla="val 13589"/>
                                    <a:gd name="f71" fmla="*/ f0 1 18225"/>
                                    <a:gd name="f72" fmla="*/ f1 1 39211"/>
                                    <a:gd name="f73" fmla="+- f4 0 f2"/>
                                    <a:gd name="f74" fmla="+- f3 0 f2"/>
                                    <a:gd name="f75" fmla="*/ f74 1 18225"/>
                                    <a:gd name="f76" fmla="*/ f73 1 39211"/>
                                    <a:gd name="f77" fmla="*/ 0 1 f75"/>
                                    <a:gd name="f78" fmla="*/ 18225 1 f75"/>
                                    <a:gd name="f79" fmla="*/ 0 1 f76"/>
                                    <a:gd name="f80" fmla="*/ 39211 1 f76"/>
                                    <a:gd name="f81" fmla="*/ f77 f71 1"/>
                                    <a:gd name="f82" fmla="*/ f78 f71 1"/>
                                    <a:gd name="f83" fmla="*/ f80 f72 1"/>
                                    <a:gd name="f84" fmla="*/ f79 f72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81" t="f84" r="f82" b="f83"/>
                                  <a:pathLst>
                                    <a:path w="18225" h="39211">
                                      <a:moveTo>
                                        <a:pt x="f3" y="f2"/>
                                      </a:moveTo>
                                      <a:lnTo>
                                        <a:pt x="f3" y="f5"/>
                                      </a:lnTo>
                                      <a:lnTo>
                                        <a:pt x="f6" y="f7"/>
                                      </a:lnTo>
                                      <a:lnTo>
                                        <a:pt x="f8" y="f9"/>
                                      </a:lnTo>
                                      <a:lnTo>
                                        <a:pt x="f10" y="f11"/>
                                      </a:lnTo>
                                      <a:lnTo>
                                        <a:pt x="f12" y="f13"/>
                                      </a:lnTo>
                                      <a:lnTo>
                                        <a:pt x="f14" y="f15"/>
                                      </a:lnTo>
                                      <a:lnTo>
                                        <a:pt x="f16" y="f17"/>
                                      </a:lnTo>
                                      <a:lnTo>
                                        <a:pt x="f18" y="f19"/>
                                      </a:lnTo>
                                      <a:lnTo>
                                        <a:pt x="f3" y="f20"/>
                                      </a:lnTo>
                                      <a:lnTo>
                                        <a:pt x="f3" y="f4"/>
                                      </a:lnTo>
                                      <a:lnTo>
                                        <a:pt x="f21" y="f22"/>
                                      </a:lnTo>
                                      <a:cubicBezTo>
                                        <a:pt x="f23" y="f24"/>
                                        <a:pt x="f25" y="f26"/>
                                        <a:pt x="f27" y="f28"/>
                                      </a:cubicBezTo>
                                      <a:lnTo>
                                        <a:pt x="f29" y="f30"/>
                                      </a:lnTo>
                                      <a:cubicBezTo>
                                        <a:pt x="f31" y="f32"/>
                                        <a:pt x="f33" y="f34"/>
                                        <a:pt x="f35" y="f36"/>
                                      </a:cubicBezTo>
                                      <a:lnTo>
                                        <a:pt x="f37" y="f38"/>
                                      </a:lnTo>
                                      <a:cubicBezTo>
                                        <a:pt x="f39" y="f40"/>
                                        <a:pt x="f41" y="f42"/>
                                        <a:pt x="f41" y="f43"/>
                                      </a:cubicBezTo>
                                      <a:lnTo>
                                        <a:pt x="f2" y="f44"/>
                                      </a:lnTo>
                                      <a:cubicBezTo>
                                        <a:pt x="f2" y="f13"/>
                                        <a:pt x="f2" y="f45"/>
                                        <a:pt x="f46" y="f47"/>
                                      </a:cubicBezTo>
                                      <a:lnTo>
                                        <a:pt x="f48" y="f49"/>
                                      </a:lnTo>
                                      <a:cubicBezTo>
                                        <a:pt x="f50" y="f51"/>
                                        <a:pt x="f52" y="f53"/>
                                        <a:pt x="f54" y="f55"/>
                                      </a:cubicBezTo>
                                      <a:lnTo>
                                        <a:pt x="f56" y="f57"/>
                                      </a:lnTo>
                                      <a:cubicBezTo>
                                        <a:pt x="f58" y="f59"/>
                                        <a:pt x="f60" y="f61"/>
                                        <a:pt x="f62" y="f63"/>
                                      </a:cubicBezTo>
                                      <a:lnTo>
                                        <a:pt x="f64" y="f65"/>
                                      </a:lnTo>
                                      <a:cubicBezTo>
                                        <a:pt x="f66" y="f67"/>
                                        <a:pt x="f68" y="f69"/>
                                        <a:pt x="f70" y="f69"/>
                                      </a:cubicBezTo>
                                      <a:lnTo>
                                        <a:pt x="f3" y="f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7C30"/>
                                </a:solidFill>
                                <a:ln cap="flat">
                                  <a:noFill/>
                                  <a:prstDash val="solid"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29" name="Shape 34"/>
                              <wps:cNvSpPr/>
                              <wps:spPr>
                                <a:xfrm>
                                  <a:off x="897767" y="9400"/>
                                  <a:ext cx="71378" cy="152403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71374"/>
                                    <a:gd name="f4" fmla="val 152400"/>
                                    <a:gd name="f5" fmla="val 254"/>
                                    <a:gd name="f6" fmla="val 6350"/>
                                    <a:gd name="f7" fmla="val 127"/>
                                    <a:gd name="f8" fmla="val 10922"/>
                                    <a:gd name="f9" fmla="val 17399"/>
                                    <a:gd name="f10" fmla="val 1016"/>
                                    <a:gd name="f11" fmla="val 17780"/>
                                    <a:gd name="f12" fmla="val 18288"/>
                                    <a:gd name="f13" fmla="val 1143"/>
                                    <a:gd name="f14" fmla="val 18669"/>
                                    <a:gd name="f15" fmla="val 1398"/>
                                    <a:gd name="f16" fmla="val 21717"/>
                                    <a:gd name="f17" fmla="val 3302"/>
                                    <a:gd name="f18" fmla="val 22352"/>
                                    <a:gd name="f19" fmla="val 3556"/>
                                    <a:gd name="f20" fmla="val 22733"/>
                                    <a:gd name="f21" fmla="val 4064"/>
                                    <a:gd name="f22" fmla="val 22987"/>
                                    <a:gd name="f23" fmla="val 4700"/>
                                    <a:gd name="f24" fmla="val 24638"/>
                                    <a:gd name="f25" fmla="val 8001"/>
                                    <a:gd name="f26" fmla="val 69469"/>
                                    <a:gd name="f27" fmla="val 136399"/>
                                    <a:gd name="f28" fmla="val 71247"/>
                                    <a:gd name="f29" fmla="val 143002"/>
                                    <a:gd name="f30" fmla="val 143511"/>
                                    <a:gd name="f31" fmla="val 144145"/>
                                    <a:gd name="f32" fmla="val 144653"/>
                                    <a:gd name="f33" fmla="val 70358"/>
                                    <a:gd name="f34" fmla="val 148210"/>
                                    <a:gd name="f35" fmla="val 70104"/>
                                    <a:gd name="f36" fmla="val 149225"/>
                                    <a:gd name="f37" fmla="val 69215"/>
                                    <a:gd name="f38" fmla="val 150114"/>
                                    <a:gd name="f39" fmla="val 68199"/>
                                    <a:gd name="f40" fmla="val 150495"/>
                                    <a:gd name="f41" fmla="val 63754"/>
                                    <a:gd name="f42" fmla="val 152019"/>
                                    <a:gd name="f43" fmla="val 63500"/>
                                    <a:gd name="f44" fmla="val 63246"/>
                                    <a:gd name="f45" fmla="val 152147"/>
                                    <a:gd name="f46" fmla="val 62865"/>
                                    <a:gd name="f47" fmla="val 54229"/>
                                    <a:gd name="f48" fmla="val 49022"/>
                                    <a:gd name="f49" fmla="val 45212"/>
                                    <a:gd name="f50" fmla="val 152274"/>
                                    <a:gd name="f51" fmla="val 40005"/>
                                    <a:gd name="f52" fmla="val 151512"/>
                                    <a:gd name="f53" fmla="val 39497"/>
                                    <a:gd name="f54" fmla="val 39116"/>
                                    <a:gd name="f55" fmla="val 151385"/>
                                    <a:gd name="f56" fmla="val 38735"/>
                                    <a:gd name="f57" fmla="val 151130"/>
                                    <a:gd name="f58" fmla="val 36449"/>
                                    <a:gd name="f59" fmla="val 149734"/>
                                    <a:gd name="f60" fmla="val 35814"/>
                                    <a:gd name="f61" fmla="val 149352"/>
                                    <a:gd name="f62" fmla="val 35433"/>
                                    <a:gd name="f63" fmla="val 148844"/>
                                    <a:gd name="f64" fmla="val 35179"/>
                                    <a:gd name="f65" fmla="val 148337"/>
                                    <a:gd name="f66" fmla="val 34036"/>
                                    <a:gd name="f67" fmla="val 145924"/>
                                    <a:gd name="f68" fmla="val 24892"/>
                                    <a:gd name="f69" fmla="val 118745"/>
                                    <a:gd name="f70" fmla="val 112141"/>
                                    <a:gd name="f71" fmla="val 27305"/>
                                    <a:gd name="f72" fmla="val 28702"/>
                                    <a:gd name="f73" fmla="val 29972"/>
                                    <a:gd name="f74" fmla="val 113157"/>
                                    <a:gd name="f75" fmla="val 30353"/>
                                    <a:gd name="f76" fmla="val 114427"/>
                                    <a:gd name="f77" fmla="val 143129"/>
                                    <a:gd name="f78" fmla="val 40640"/>
                                    <a:gd name="f79" fmla="val 144526"/>
                                    <a:gd name="f80" fmla="val 41529"/>
                                    <a:gd name="f81" fmla="val 145035"/>
                                    <a:gd name="f82" fmla="val 45466"/>
                                    <a:gd name="f83" fmla="val 145669"/>
                                    <a:gd name="f84" fmla="val 49149"/>
                                    <a:gd name="f85" fmla="val 145797"/>
                                    <a:gd name="f86" fmla="val 54102"/>
                                    <a:gd name="f87" fmla="val 62230"/>
                                    <a:gd name="f88" fmla="val 145542"/>
                                    <a:gd name="f89" fmla="val 64389"/>
                                    <a:gd name="f90" fmla="val 144780"/>
                                    <a:gd name="f91" fmla="val 64643"/>
                                    <a:gd name="f92" fmla="val 143891"/>
                                    <a:gd name="f93" fmla="val 138557"/>
                                    <a:gd name="f94" fmla="val 10923"/>
                                    <a:gd name="f95" fmla="val 17526"/>
                                    <a:gd name="f96" fmla="val 8510"/>
                                    <a:gd name="f97" fmla="val 15875"/>
                                    <a:gd name="f98" fmla="val 7493"/>
                                    <a:gd name="f99" fmla="val 10795"/>
                                    <a:gd name="f100" fmla="val 6858"/>
                                    <a:gd name="f101" fmla="val 6223"/>
                                    <a:gd name="f102" fmla="val 6731"/>
                                    <a:gd name="f103" fmla="val 381"/>
                                    <a:gd name="f104" fmla="val 6604"/>
                                    <a:gd name="f105" fmla="val 6610"/>
                                    <a:gd name="f106" fmla="val 7"/>
                                    <a:gd name="f107" fmla="*/ f0 1 71374"/>
                                    <a:gd name="f108" fmla="*/ f1 1 152400"/>
                                    <a:gd name="f109" fmla="+- f4 0 f2"/>
                                    <a:gd name="f110" fmla="+- f3 0 f2"/>
                                    <a:gd name="f111" fmla="*/ f110 1 71374"/>
                                    <a:gd name="f112" fmla="*/ f109 1 152400"/>
                                    <a:gd name="f113" fmla="*/ 0 1 f111"/>
                                    <a:gd name="f114" fmla="*/ 71374 1 f111"/>
                                    <a:gd name="f115" fmla="*/ 0 1 f112"/>
                                    <a:gd name="f116" fmla="*/ 152400 1 f112"/>
                                    <a:gd name="f117" fmla="*/ f113 f107 1"/>
                                    <a:gd name="f118" fmla="*/ f114 f107 1"/>
                                    <a:gd name="f119" fmla="*/ f116 f108 1"/>
                                    <a:gd name="f120" fmla="*/ f115 f108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117" t="f120" r="f118" b="f119"/>
                                  <a:pathLst>
                                    <a:path w="71374" h="152400">
                                      <a:moveTo>
                                        <a:pt x="f5" y="f2"/>
                                      </a:moveTo>
                                      <a:lnTo>
                                        <a:pt x="f6" y="f7"/>
                                      </a:lnTo>
                                      <a:lnTo>
                                        <a:pt x="f8" y="f5"/>
                                      </a:lnTo>
                                      <a:lnTo>
                                        <a:pt x="f9" y="f10"/>
                                      </a:lnTo>
                                      <a:cubicBezTo>
                                        <a:pt x="f11" y="f10"/>
                                        <a:pt x="f12" y="f13"/>
                                        <a:pt x="f14" y="f15"/>
                                      </a:cubicBezTo>
                                      <a:lnTo>
                                        <a:pt x="f16" y="f17"/>
                                      </a:lnTo>
                                      <a:cubicBezTo>
                                        <a:pt x="f18" y="f19"/>
                                        <a:pt x="f20" y="f21"/>
                                        <a:pt x="f22" y="f23"/>
                                      </a:cubicBezTo>
                                      <a:lnTo>
                                        <a:pt x="f24" y="f25"/>
                                      </a:lnTo>
                                      <a:lnTo>
                                        <a:pt x="f26" y="f27"/>
                                      </a:lnTo>
                                      <a:lnTo>
                                        <a:pt x="f28" y="f29"/>
                                      </a:lnTo>
                                      <a:cubicBezTo>
                                        <a:pt x="f3" y="f30"/>
                                        <a:pt x="f3" y="f31"/>
                                        <a:pt x="f28" y="f32"/>
                                      </a:cubicBezTo>
                                      <a:lnTo>
                                        <a:pt x="f33" y="f34"/>
                                      </a:lnTo>
                                      <a:cubicBezTo>
                                        <a:pt x="f35" y="f36"/>
                                        <a:pt x="f37" y="f38"/>
                                        <a:pt x="f39" y="f40"/>
                                      </a:cubicBezTo>
                                      <a:lnTo>
                                        <a:pt x="f41" y="f42"/>
                                      </a:lnTo>
                                      <a:cubicBezTo>
                                        <a:pt x="f43" y="f42"/>
                                        <a:pt x="f44" y="f45"/>
                                        <a:pt x="f46" y="f45"/>
                                      </a:cubicBezTo>
                                      <a:lnTo>
                                        <a:pt x="f47" y="f4"/>
                                      </a:lnTo>
                                      <a:lnTo>
                                        <a:pt x="f48" y="f4"/>
                                      </a:lnTo>
                                      <a:lnTo>
                                        <a:pt x="f49" y="f50"/>
                                      </a:lnTo>
                                      <a:lnTo>
                                        <a:pt x="f51" y="f52"/>
                                      </a:lnTo>
                                      <a:cubicBezTo>
                                        <a:pt x="f53" y="f52"/>
                                        <a:pt x="f54" y="f55"/>
                                        <a:pt x="f56" y="f57"/>
                                      </a:cubicBezTo>
                                      <a:lnTo>
                                        <a:pt x="f58" y="f59"/>
                                      </a:lnTo>
                                      <a:cubicBezTo>
                                        <a:pt x="f60" y="f61"/>
                                        <a:pt x="f62" y="f63"/>
                                        <a:pt x="f64" y="f65"/>
                                      </a:cubicBezTo>
                                      <a:lnTo>
                                        <a:pt x="f66" y="f67"/>
                                      </a:lnTo>
                                      <a:lnTo>
                                        <a:pt x="f68" y="f69"/>
                                      </a:lnTo>
                                      <a:lnTo>
                                        <a:pt x="f2" y="f69"/>
                                      </a:lnTo>
                                      <a:lnTo>
                                        <a:pt x="f2" y="f70"/>
                                      </a:lnTo>
                                      <a:lnTo>
                                        <a:pt x="f71" y="f70"/>
                                      </a:lnTo>
                                      <a:cubicBezTo>
                                        <a:pt x="f72" y="f70"/>
                                        <a:pt x="f73" y="f74"/>
                                        <a:pt x="f75" y="f76"/>
                                      </a:cubicBezTo>
                                      <a:lnTo>
                                        <a:pt x="f51" y="f77"/>
                                      </a:lnTo>
                                      <a:lnTo>
                                        <a:pt x="f78" y="f79"/>
                                      </a:lnTo>
                                      <a:lnTo>
                                        <a:pt x="f80" y="f81"/>
                                      </a:lnTo>
                                      <a:lnTo>
                                        <a:pt x="f82" y="f83"/>
                                      </a:lnTo>
                                      <a:lnTo>
                                        <a:pt x="f84" y="f85"/>
                                      </a:lnTo>
                                      <a:lnTo>
                                        <a:pt x="f86" y="f85"/>
                                      </a:lnTo>
                                      <a:lnTo>
                                        <a:pt x="f87" y="f88"/>
                                      </a:lnTo>
                                      <a:lnTo>
                                        <a:pt x="f89" y="f90"/>
                                      </a:lnTo>
                                      <a:lnTo>
                                        <a:pt x="f91" y="f92"/>
                                      </a:lnTo>
                                      <a:lnTo>
                                        <a:pt x="f44" y="f93"/>
                                      </a:lnTo>
                                      <a:lnTo>
                                        <a:pt x="f14" y="f94"/>
                                      </a:lnTo>
                                      <a:lnTo>
                                        <a:pt x="f95" y="f96"/>
                                      </a:lnTo>
                                      <a:lnTo>
                                        <a:pt x="f97" y="f98"/>
                                      </a:lnTo>
                                      <a:lnTo>
                                        <a:pt x="f99" y="f100"/>
                                      </a:lnTo>
                                      <a:lnTo>
                                        <a:pt x="f101" y="f102"/>
                                      </a:lnTo>
                                      <a:lnTo>
                                        <a:pt x="f103" y="f104"/>
                                      </a:lnTo>
                                      <a:lnTo>
                                        <a:pt x="f2" y="f105"/>
                                      </a:lnTo>
                                      <a:lnTo>
                                        <a:pt x="f2" y="f106"/>
                                      </a:lnTo>
                                      <a:lnTo>
                                        <a:pt x="f5" y="f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7C30"/>
                                </a:solidFill>
                                <a:ln cap="flat">
                                  <a:noFill/>
                                  <a:prstDash val="solid"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30" name="Shape 35"/>
                              <wps:cNvSpPr/>
                              <wps:spPr>
                                <a:xfrm>
                                  <a:off x="975865" y="7754"/>
                                  <a:ext cx="48070" cy="95957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48070"/>
                                    <a:gd name="f4" fmla="val 95960"/>
                                    <a:gd name="f5" fmla="val 6606"/>
                                    <a:gd name="f6" fmla="val 42799"/>
                                    <a:gd name="f7" fmla="val 6977"/>
                                    <a:gd name="f8" fmla="val 33909"/>
                                    <a:gd name="f9" fmla="val 8755"/>
                                    <a:gd name="f10" fmla="val 26162"/>
                                    <a:gd name="f11" fmla="val 11803"/>
                                    <a:gd name="f12" fmla="val 19685"/>
                                    <a:gd name="f13" fmla="val 15994"/>
                                    <a:gd name="f14" fmla="val 14351"/>
                                    <a:gd name="f15" fmla="val 21328"/>
                                    <a:gd name="f16" fmla="val 10160"/>
                                    <a:gd name="f17" fmla="val 27932"/>
                                    <a:gd name="f18" fmla="val 7620"/>
                                    <a:gd name="f19" fmla="val 35679"/>
                                    <a:gd name="f20" fmla="val 6731"/>
                                    <a:gd name="f21" fmla="val 44696"/>
                                    <a:gd name="f22" fmla="val 7239"/>
                                    <a:gd name="f23" fmla="val 52570"/>
                                    <a:gd name="f24" fmla="val 9144"/>
                                    <a:gd name="f25" fmla="val 58920"/>
                                    <a:gd name="f26" fmla="val 15494"/>
                                    <a:gd name="f27" fmla="val 69207"/>
                                    <a:gd name="f28" fmla="val 24638"/>
                                    <a:gd name="f29" fmla="val 76827"/>
                                    <a:gd name="f30" fmla="val 35433"/>
                                    <a:gd name="f31" fmla="val 82669"/>
                                    <a:gd name="f32" fmla="val 46863"/>
                                    <a:gd name="f33" fmla="val 87876"/>
                                    <a:gd name="f34" fmla="val 88503"/>
                                    <a:gd name="f35" fmla="val 43815"/>
                                    <a:gd name="f36" fmla="val 93718"/>
                                    <a:gd name="f37" fmla="val 32766"/>
                                    <a:gd name="f38" fmla="val 88638"/>
                                    <a:gd name="f39" fmla="val 21209"/>
                                    <a:gd name="f40" fmla="val 82542"/>
                                    <a:gd name="f41" fmla="val 21082"/>
                                    <a:gd name="f42" fmla="val 82415"/>
                                    <a:gd name="f43" fmla="val 20828"/>
                                    <a:gd name="f44" fmla="val 82288"/>
                                    <a:gd name="f45" fmla="val 20701"/>
                                    <a:gd name="f46" fmla="val 82161"/>
                                    <a:gd name="f47" fmla="val 10922"/>
                                    <a:gd name="f48" fmla="val 74033"/>
                                    <a:gd name="f49" fmla="val 10668"/>
                                    <a:gd name="f50" fmla="val 73779"/>
                                    <a:gd name="f51" fmla="val 10414"/>
                                    <a:gd name="f52" fmla="val 73525"/>
                                    <a:gd name="f53" fmla="val 73144"/>
                                    <a:gd name="f54" fmla="val 3175"/>
                                    <a:gd name="f55" fmla="val 61968"/>
                                    <a:gd name="f56" fmla="val 3048"/>
                                    <a:gd name="f57" fmla="val 61714"/>
                                    <a:gd name="f58" fmla="val 2921"/>
                                    <a:gd name="f59" fmla="val 61460"/>
                                    <a:gd name="f60" fmla="val 61079"/>
                                    <a:gd name="f61" fmla="val 889"/>
                                    <a:gd name="f62" fmla="val 53967"/>
                                    <a:gd name="f63" fmla="val 762"/>
                                    <a:gd name="f64" fmla="val 53840"/>
                                    <a:gd name="f65" fmla="val 53586"/>
                                    <a:gd name="f66" fmla="val 53332"/>
                                    <a:gd name="f67" fmla="val 127"/>
                                    <a:gd name="f68" fmla="val 44950"/>
                                    <a:gd name="f69" fmla="val 44823"/>
                                    <a:gd name="f70" fmla="val 44569"/>
                                    <a:gd name="f71" fmla="val 44442"/>
                                    <a:gd name="f72" fmla="val 1016"/>
                                    <a:gd name="f73" fmla="val 34663"/>
                                    <a:gd name="f74" fmla="val 34409"/>
                                    <a:gd name="f75" fmla="val 1143"/>
                                    <a:gd name="f76" fmla="val 34155"/>
                                    <a:gd name="f77" fmla="val 33901"/>
                                    <a:gd name="f78" fmla="val 4064"/>
                                    <a:gd name="f79" fmla="val 25392"/>
                                    <a:gd name="f80" fmla="val 4191"/>
                                    <a:gd name="f81" fmla="val 25138"/>
                                    <a:gd name="f82" fmla="val 4318"/>
                                    <a:gd name="f83" fmla="val 24884"/>
                                    <a:gd name="f84" fmla="val 4445"/>
                                    <a:gd name="f85" fmla="val 24757"/>
                                    <a:gd name="f86" fmla="val 8890"/>
                                    <a:gd name="f87" fmla="val 17518"/>
                                    <a:gd name="f88" fmla="val 9017"/>
                                    <a:gd name="f89" fmla="val 17264"/>
                                    <a:gd name="f90" fmla="val 9271"/>
                                    <a:gd name="f91" fmla="val 17137"/>
                                    <a:gd name="f92" fmla="val 9398"/>
                                    <a:gd name="f93" fmla="val 16883"/>
                                    <a:gd name="f94" fmla="val 15240"/>
                                    <a:gd name="f95" fmla="val 11041"/>
                                    <a:gd name="f96" fmla="val 15367"/>
                                    <a:gd name="f97" fmla="val 10914"/>
                                    <a:gd name="f98" fmla="val 15621"/>
                                    <a:gd name="f99" fmla="val 10787"/>
                                    <a:gd name="f100" fmla="val 15875"/>
                                    <a:gd name="f101" fmla="val 10660"/>
                                    <a:gd name="f102" fmla="val 22987"/>
                                    <a:gd name="f103" fmla="val 6088"/>
                                    <a:gd name="f104" fmla="val 23114"/>
                                    <a:gd name="f105" fmla="val 5961"/>
                                    <a:gd name="f106" fmla="val 23368"/>
                                    <a:gd name="f107" fmla="val 5834"/>
                                    <a:gd name="f108" fmla="val 23495"/>
                                    <a:gd name="f109" fmla="val 31750"/>
                                    <a:gd name="f110" fmla="val 2532"/>
                                    <a:gd name="f111" fmla="val 32004"/>
                                    <a:gd name="f112" fmla="val 32131"/>
                                    <a:gd name="f113" fmla="val 2405"/>
                                    <a:gd name="f114" fmla="val 32258"/>
                                    <a:gd name="f115" fmla="val 41402"/>
                                    <a:gd name="f116" fmla="val 500"/>
                                    <a:gd name="f117" fmla="*/ f0 1 48070"/>
                                    <a:gd name="f118" fmla="*/ f1 1 95960"/>
                                    <a:gd name="f119" fmla="+- f4 0 f2"/>
                                    <a:gd name="f120" fmla="+- f3 0 f2"/>
                                    <a:gd name="f121" fmla="*/ f120 1 48070"/>
                                    <a:gd name="f122" fmla="*/ f119 1 95960"/>
                                    <a:gd name="f123" fmla="*/ 0 1 f121"/>
                                    <a:gd name="f124" fmla="*/ 48070 1 f121"/>
                                    <a:gd name="f125" fmla="*/ 0 1 f122"/>
                                    <a:gd name="f126" fmla="*/ 95960 1 f122"/>
                                    <a:gd name="f127" fmla="*/ f123 f117 1"/>
                                    <a:gd name="f128" fmla="*/ f124 f117 1"/>
                                    <a:gd name="f129" fmla="*/ f126 f118 1"/>
                                    <a:gd name="f130" fmla="*/ f125 f118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127" t="f130" r="f128" b="f129"/>
                                  <a:pathLst>
                                    <a:path w="48070" h="95960">
                                      <a:moveTo>
                                        <a:pt x="f3" y="f2"/>
                                      </a:moveTo>
                                      <a:lnTo>
                                        <a:pt x="f3" y="f5"/>
                                      </a:lnTo>
                                      <a:lnTo>
                                        <a:pt x="f6" y="f7"/>
                                      </a:lnTo>
                                      <a:lnTo>
                                        <a:pt x="f8" y="f9"/>
                                      </a:lnTo>
                                      <a:lnTo>
                                        <a:pt x="f10" y="f11"/>
                                      </a:lnTo>
                                      <a:lnTo>
                                        <a:pt x="f12" y="f13"/>
                                      </a:lnTo>
                                      <a:lnTo>
                                        <a:pt x="f14" y="f15"/>
                                      </a:lnTo>
                                      <a:lnTo>
                                        <a:pt x="f16" y="f17"/>
                                      </a:lnTo>
                                      <a:lnTo>
                                        <a:pt x="f18" y="f19"/>
                                      </a:lnTo>
                                      <a:lnTo>
                                        <a:pt x="f20" y="f21"/>
                                      </a:lnTo>
                                      <a:lnTo>
                                        <a:pt x="f22" y="f23"/>
                                      </a:lnTo>
                                      <a:lnTo>
                                        <a:pt x="f24" y="f25"/>
                                      </a:lnTo>
                                      <a:lnTo>
                                        <a:pt x="f26" y="f27"/>
                                      </a:lnTo>
                                      <a:lnTo>
                                        <a:pt x="f28" y="f29"/>
                                      </a:lnTo>
                                      <a:lnTo>
                                        <a:pt x="f30" y="f31"/>
                                      </a:lnTo>
                                      <a:lnTo>
                                        <a:pt x="f32" y="f33"/>
                                      </a:lnTo>
                                      <a:lnTo>
                                        <a:pt x="f3" y="f34"/>
                                      </a:lnTo>
                                      <a:lnTo>
                                        <a:pt x="f3" y="f4"/>
                                      </a:lnTo>
                                      <a:lnTo>
                                        <a:pt x="f35" y="f36"/>
                                      </a:lnTo>
                                      <a:lnTo>
                                        <a:pt x="f37" y="f38"/>
                                      </a:lnTo>
                                      <a:lnTo>
                                        <a:pt x="f39" y="f40"/>
                                      </a:lnTo>
                                      <a:cubicBezTo>
                                        <a:pt x="f41" y="f42"/>
                                        <a:pt x="f43" y="f44"/>
                                        <a:pt x="f45" y="f46"/>
                                      </a:cubicBezTo>
                                      <a:lnTo>
                                        <a:pt x="f47" y="f48"/>
                                      </a:lnTo>
                                      <a:cubicBezTo>
                                        <a:pt x="f49" y="f50"/>
                                        <a:pt x="f51" y="f52"/>
                                        <a:pt x="f16" y="f53"/>
                                      </a:cubicBezTo>
                                      <a:lnTo>
                                        <a:pt x="f54" y="f55"/>
                                      </a:lnTo>
                                      <a:cubicBezTo>
                                        <a:pt x="f56" y="f57"/>
                                        <a:pt x="f58" y="f59"/>
                                        <a:pt x="f58" y="f60"/>
                                      </a:cubicBezTo>
                                      <a:lnTo>
                                        <a:pt x="f61" y="f62"/>
                                      </a:lnTo>
                                      <a:cubicBezTo>
                                        <a:pt x="f63" y="f64"/>
                                        <a:pt x="f63" y="f65"/>
                                        <a:pt x="f63" y="f66"/>
                                      </a:cubicBezTo>
                                      <a:lnTo>
                                        <a:pt x="f67" y="f68"/>
                                      </a:lnTo>
                                      <a:cubicBezTo>
                                        <a:pt x="f2" y="f69"/>
                                        <a:pt x="f2" y="f70"/>
                                        <a:pt x="f67" y="f71"/>
                                      </a:cubicBezTo>
                                      <a:lnTo>
                                        <a:pt x="f72" y="f73"/>
                                      </a:lnTo>
                                      <a:cubicBezTo>
                                        <a:pt x="f72" y="f74"/>
                                        <a:pt x="f75" y="f76"/>
                                        <a:pt x="f75" y="f77"/>
                                      </a:cubicBezTo>
                                      <a:lnTo>
                                        <a:pt x="f78" y="f79"/>
                                      </a:lnTo>
                                      <a:cubicBezTo>
                                        <a:pt x="f80" y="f81"/>
                                        <a:pt x="f82" y="f83"/>
                                        <a:pt x="f84" y="f85"/>
                                      </a:cubicBezTo>
                                      <a:lnTo>
                                        <a:pt x="f86" y="f87"/>
                                      </a:lnTo>
                                      <a:cubicBezTo>
                                        <a:pt x="f88" y="f89"/>
                                        <a:pt x="f90" y="f91"/>
                                        <a:pt x="f92" y="f93"/>
                                      </a:cubicBezTo>
                                      <a:lnTo>
                                        <a:pt x="f94" y="f95"/>
                                      </a:lnTo>
                                      <a:cubicBezTo>
                                        <a:pt x="f96" y="f97"/>
                                        <a:pt x="f98" y="f99"/>
                                        <a:pt x="f100" y="f101"/>
                                      </a:cubicBezTo>
                                      <a:lnTo>
                                        <a:pt x="f102" y="f103"/>
                                      </a:lnTo>
                                      <a:cubicBezTo>
                                        <a:pt x="f104" y="f105"/>
                                        <a:pt x="f106" y="f107"/>
                                        <a:pt x="f108" y="f107"/>
                                      </a:cubicBezTo>
                                      <a:lnTo>
                                        <a:pt x="f109" y="f110"/>
                                      </a:lnTo>
                                      <a:cubicBezTo>
                                        <a:pt x="f111" y="f110"/>
                                        <a:pt x="f112" y="f113"/>
                                        <a:pt x="f114" y="f113"/>
                                      </a:cubicBezTo>
                                      <a:lnTo>
                                        <a:pt x="f115" y="f116"/>
                                      </a:lnTo>
                                      <a:lnTo>
                                        <a:pt x="f3" y="f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7C30"/>
                                </a:solidFill>
                                <a:ln cap="flat">
                                  <a:noFill/>
                                  <a:prstDash val="solid"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31" name="Shape 36"/>
                              <wps:cNvSpPr/>
                              <wps:spPr>
                                <a:xfrm>
                                  <a:off x="1023935" y="96258"/>
                                  <a:ext cx="19997" cy="42940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20002"/>
                                    <a:gd name="f4" fmla="val 42936"/>
                                    <a:gd name="f5" fmla="val 8572"/>
                                    <a:gd name="f6" fmla="val 4453"/>
                                    <a:gd name="f7" fmla="val 8826"/>
                                    <a:gd name="f8" fmla="val 4580"/>
                                    <a:gd name="f9" fmla="val 9080"/>
                                    <a:gd name="f10" fmla="val 4707"/>
                                    <a:gd name="f11" fmla="val 9207"/>
                                    <a:gd name="f12" fmla="val 4961"/>
                                    <a:gd name="f13" fmla="val 16192"/>
                                    <a:gd name="f14" fmla="val 11184"/>
                                    <a:gd name="f15" fmla="val 16446"/>
                                    <a:gd name="f16" fmla="val 11438"/>
                                    <a:gd name="f17" fmla="val 16700"/>
                                    <a:gd name="f18" fmla="val 11819"/>
                                    <a:gd name="f19" fmla="val 16954"/>
                                    <a:gd name="f20" fmla="val 12073"/>
                                    <a:gd name="f21" fmla="val 18986"/>
                                    <a:gd name="f22" fmla="val 16010"/>
                                    <a:gd name="f23" fmla="val 19113"/>
                                    <a:gd name="f24" fmla="val 16264"/>
                                    <a:gd name="f25" fmla="val 19240"/>
                                    <a:gd name="f26" fmla="val 16645"/>
                                    <a:gd name="f27" fmla="val 17026"/>
                                    <a:gd name="f28" fmla="val 21598"/>
                                    <a:gd name="f29" fmla="val 21979"/>
                                    <a:gd name="f30" fmla="val 22360"/>
                                    <a:gd name="f31" fmla="val 19875"/>
                                    <a:gd name="f32" fmla="val 22741"/>
                                    <a:gd name="f33" fmla="val 18351"/>
                                    <a:gd name="f34" fmla="val 30361"/>
                                    <a:gd name="f35" fmla="val 18224"/>
                                    <a:gd name="f36" fmla="val 30869"/>
                                    <a:gd name="f37" fmla="val 18097"/>
                                    <a:gd name="f38" fmla="val 31377"/>
                                    <a:gd name="f39" fmla="val 17716"/>
                                    <a:gd name="f40" fmla="val 31758"/>
                                    <a:gd name="f41" fmla="val 13144"/>
                                    <a:gd name="f42" fmla="val 37600"/>
                                    <a:gd name="f43" fmla="val 12890"/>
                                    <a:gd name="f44" fmla="val 37981"/>
                                    <a:gd name="f45" fmla="val 12510"/>
                                    <a:gd name="f46" fmla="val 38235"/>
                                    <a:gd name="f47" fmla="val 12129"/>
                                    <a:gd name="f48" fmla="val 38490"/>
                                    <a:gd name="f49" fmla="val 4889"/>
                                    <a:gd name="f50" fmla="val 42172"/>
                                    <a:gd name="f51" fmla="val 4508"/>
                                    <a:gd name="f52" fmla="val 42299"/>
                                    <a:gd name="f53" fmla="val 4254"/>
                                    <a:gd name="f54" fmla="val 42426"/>
                                    <a:gd name="f55" fmla="val 3873"/>
                                    <a:gd name="f56" fmla="val 36277"/>
                                    <a:gd name="f57" fmla="val 2476"/>
                                    <a:gd name="f58" fmla="val 35949"/>
                                    <a:gd name="f59" fmla="val 8445"/>
                                    <a:gd name="f60" fmla="val 32901"/>
                                    <a:gd name="f61" fmla="val 12001"/>
                                    <a:gd name="f62" fmla="val 28329"/>
                                    <a:gd name="f63" fmla="val 13271"/>
                                    <a:gd name="f64" fmla="val 18550"/>
                                    <a:gd name="f65" fmla="val 11366"/>
                                    <a:gd name="f66" fmla="val 15629"/>
                                    <a:gd name="f67" fmla="val 5143"/>
                                    <a:gd name="f68" fmla="val 10168"/>
                                    <a:gd name="f69" fmla="val 7457"/>
                                    <a:gd name="f70" fmla="*/ f0 1 20002"/>
                                    <a:gd name="f71" fmla="*/ f1 1 42936"/>
                                    <a:gd name="f72" fmla="+- f4 0 f2"/>
                                    <a:gd name="f73" fmla="+- f3 0 f2"/>
                                    <a:gd name="f74" fmla="*/ f73 1 20002"/>
                                    <a:gd name="f75" fmla="*/ f72 1 42936"/>
                                    <a:gd name="f76" fmla="*/ 0 1 f74"/>
                                    <a:gd name="f77" fmla="*/ 20002 1 f74"/>
                                    <a:gd name="f78" fmla="*/ 0 1 f75"/>
                                    <a:gd name="f79" fmla="*/ 42936 1 f75"/>
                                    <a:gd name="f80" fmla="*/ f76 f70 1"/>
                                    <a:gd name="f81" fmla="*/ f77 f70 1"/>
                                    <a:gd name="f82" fmla="*/ f79 f71 1"/>
                                    <a:gd name="f83" fmla="*/ f78 f71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80" t="f83" r="f81" b="f82"/>
                                  <a:pathLst>
                                    <a:path w="20002" h="42936">
                                      <a:moveTo>
                                        <a:pt x="f2" y="f2"/>
                                      </a:moveTo>
                                      <a:lnTo>
                                        <a:pt x="f5" y="f6"/>
                                      </a:lnTo>
                                      <a:cubicBezTo>
                                        <a:pt x="f7" y="f8"/>
                                        <a:pt x="f9" y="f10"/>
                                        <a:pt x="f11" y="f12"/>
                                      </a:cubicBezTo>
                                      <a:lnTo>
                                        <a:pt x="f13" y="f14"/>
                                      </a:lnTo>
                                      <a:cubicBezTo>
                                        <a:pt x="f15" y="f16"/>
                                        <a:pt x="f17" y="f18"/>
                                        <a:pt x="f19" y="f20"/>
                                      </a:cubicBezTo>
                                      <a:lnTo>
                                        <a:pt x="f21" y="f22"/>
                                      </a:lnTo>
                                      <a:cubicBezTo>
                                        <a:pt x="f23" y="f24"/>
                                        <a:pt x="f25" y="f26"/>
                                        <a:pt x="f25" y="f27"/>
                                      </a:cubicBezTo>
                                      <a:lnTo>
                                        <a:pt x="f3" y="f28"/>
                                      </a:lnTo>
                                      <a:cubicBezTo>
                                        <a:pt x="f3" y="f29"/>
                                        <a:pt x="f3" y="f30"/>
                                        <a:pt x="f31" y="f32"/>
                                      </a:cubicBezTo>
                                      <a:lnTo>
                                        <a:pt x="f33" y="f34"/>
                                      </a:lnTo>
                                      <a:cubicBezTo>
                                        <a:pt x="f35" y="f36"/>
                                        <a:pt x="f37" y="f38"/>
                                        <a:pt x="f39" y="f40"/>
                                      </a:cubicBezTo>
                                      <a:lnTo>
                                        <a:pt x="f41" y="f42"/>
                                      </a:lnTo>
                                      <a:cubicBezTo>
                                        <a:pt x="f43" y="f44"/>
                                        <a:pt x="f45" y="f46"/>
                                        <a:pt x="f47" y="f48"/>
                                      </a:cubicBezTo>
                                      <a:lnTo>
                                        <a:pt x="f49" y="f50"/>
                                      </a:lnTo>
                                      <a:cubicBezTo>
                                        <a:pt x="f51" y="f52"/>
                                        <a:pt x="f53" y="f54"/>
                                        <a:pt x="f55" y="f54"/>
                                      </a:cubicBezTo>
                                      <a:lnTo>
                                        <a:pt x="f2" y="f4"/>
                                      </a:lnTo>
                                      <a:lnTo>
                                        <a:pt x="f2" y="f56"/>
                                      </a:lnTo>
                                      <a:lnTo>
                                        <a:pt x="f57" y="f58"/>
                                      </a:lnTo>
                                      <a:lnTo>
                                        <a:pt x="f59" y="f60"/>
                                      </a:lnTo>
                                      <a:lnTo>
                                        <a:pt x="f61" y="f62"/>
                                      </a:lnTo>
                                      <a:lnTo>
                                        <a:pt x="f63" y="f29"/>
                                      </a:lnTo>
                                      <a:lnTo>
                                        <a:pt x="f43" y="f64"/>
                                      </a:lnTo>
                                      <a:lnTo>
                                        <a:pt x="f65" y="f66"/>
                                      </a:lnTo>
                                      <a:lnTo>
                                        <a:pt x="f67" y="f68"/>
                                      </a:lnTo>
                                      <a:lnTo>
                                        <a:pt x="f2" y="f69"/>
                                      </a:lnTo>
                                      <a:lnTo>
                                        <a:pt x="f2" y="f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7C30"/>
                                </a:solidFill>
                                <a:ln cap="flat">
                                  <a:noFill/>
                                  <a:prstDash val="solid"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32" name="Shape 37"/>
                              <wps:cNvSpPr/>
                              <wps:spPr>
                                <a:xfrm>
                                  <a:off x="1023935" y="62810"/>
                                  <a:ext cx="50484" cy="100455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50482"/>
                                    <a:gd name="f4" fmla="val 100458"/>
                                    <a:gd name="f5" fmla="val 6286"/>
                                    <a:gd name="f6" fmla="val 3226"/>
                                    <a:gd name="f7" fmla="val 17463"/>
                                    <a:gd name="f8" fmla="val 8179"/>
                                    <a:gd name="f9" fmla="val 29019"/>
                                    <a:gd name="f10" fmla="val 14402"/>
                                    <a:gd name="f11" fmla="val 29273"/>
                                    <a:gd name="f12" fmla="val 29400"/>
                                    <a:gd name="f13" fmla="val 14529"/>
                                    <a:gd name="f14" fmla="val 29654"/>
                                    <a:gd name="f15" fmla="val 14784"/>
                                    <a:gd name="f16" fmla="val 39560"/>
                                    <a:gd name="f17" fmla="val 22911"/>
                                    <a:gd name="f18" fmla="val 39814"/>
                                    <a:gd name="f19" fmla="val 23038"/>
                                    <a:gd name="f20" fmla="val 40068"/>
                                    <a:gd name="f21" fmla="val 23419"/>
                                    <a:gd name="f22" fmla="val 40195"/>
                                    <a:gd name="f23" fmla="val 23673"/>
                                    <a:gd name="f24" fmla="val 47307"/>
                                    <a:gd name="f25" fmla="val 34849"/>
                                    <a:gd name="f26" fmla="val 47435"/>
                                    <a:gd name="f27" fmla="val 35103"/>
                                    <a:gd name="f28" fmla="val 47561"/>
                                    <a:gd name="f29" fmla="val 35357"/>
                                    <a:gd name="f30" fmla="val 47688"/>
                                    <a:gd name="f31" fmla="val 35611"/>
                                    <a:gd name="f32" fmla="val 49720"/>
                                    <a:gd name="f33" fmla="val 42723"/>
                                    <a:gd name="f34" fmla="val 42850"/>
                                    <a:gd name="f35" fmla="val 43104"/>
                                    <a:gd name="f36" fmla="val 43359"/>
                                    <a:gd name="f37" fmla="val 51486"/>
                                    <a:gd name="f38" fmla="val 51613"/>
                                    <a:gd name="f39" fmla="val 51867"/>
                                    <a:gd name="f40" fmla="val 51994"/>
                                    <a:gd name="f41" fmla="val 49339"/>
                                    <a:gd name="f42" fmla="val 62662"/>
                                    <a:gd name="f43" fmla="val 62916"/>
                                    <a:gd name="f44" fmla="val 63170"/>
                                    <a:gd name="f45" fmla="val 49213"/>
                                    <a:gd name="f46" fmla="val 63424"/>
                                    <a:gd name="f47" fmla="val 46038"/>
                                    <a:gd name="f48" fmla="val 72822"/>
                                    <a:gd name="f49" fmla="val 45910"/>
                                    <a:gd name="f50" fmla="val 72949"/>
                                    <a:gd name="f51" fmla="val 45783"/>
                                    <a:gd name="f52" fmla="val 73203"/>
                                    <a:gd name="f53" fmla="val 45657"/>
                                    <a:gd name="f54" fmla="val 73457"/>
                                    <a:gd name="f55" fmla="val 40704"/>
                                    <a:gd name="f56" fmla="val 81331"/>
                                    <a:gd name="f57" fmla="val 40576"/>
                                    <a:gd name="f58" fmla="val 81585"/>
                                    <a:gd name="f59" fmla="val 40449"/>
                                    <a:gd name="f60" fmla="val 81712"/>
                                    <a:gd name="f61" fmla="val 81966"/>
                                    <a:gd name="f62" fmla="val 33718"/>
                                    <a:gd name="f63" fmla="val 88316"/>
                                    <a:gd name="f64" fmla="val 33591"/>
                                    <a:gd name="f65" fmla="val 88570"/>
                                    <a:gd name="f66" fmla="val 33338"/>
                                    <a:gd name="f67" fmla="val 88697"/>
                                    <a:gd name="f68" fmla="val 33210"/>
                                    <a:gd name="f69" fmla="val 88824"/>
                                    <a:gd name="f70" fmla="val 25336"/>
                                    <a:gd name="f71" fmla="val 93904"/>
                                    <a:gd name="f72" fmla="val 25210"/>
                                    <a:gd name="f73" fmla="val 24955"/>
                                    <a:gd name="f74" fmla="val 94031"/>
                                    <a:gd name="f75" fmla="val 24829"/>
                                    <a:gd name="f76" fmla="val 94159"/>
                                    <a:gd name="f77" fmla="val 15685"/>
                                    <a:gd name="f78" fmla="val 97714"/>
                                    <a:gd name="f79" fmla="val 15557"/>
                                    <a:gd name="f80" fmla="val 97841"/>
                                    <a:gd name="f81" fmla="val 15304"/>
                                    <a:gd name="f82" fmla="val 15176"/>
                                    <a:gd name="f83" fmla="val 97968"/>
                                    <a:gd name="f84" fmla="val 5143"/>
                                    <a:gd name="f85" fmla="val 100127"/>
                                    <a:gd name="f86" fmla="val 4889"/>
                                    <a:gd name="f87" fmla="val 4763"/>
                                    <a:gd name="f88" fmla="val 4635"/>
                                    <a:gd name="f89" fmla="val 93819"/>
                                    <a:gd name="f90" fmla="val 4000"/>
                                    <a:gd name="f91" fmla="val 93523"/>
                                    <a:gd name="f92" fmla="val 13525"/>
                                    <a:gd name="f93" fmla="val 91491"/>
                                    <a:gd name="f94" fmla="val 22035"/>
                                    <a:gd name="f95" fmla="val 88062"/>
                                    <a:gd name="f96" fmla="val 83490"/>
                                    <a:gd name="f97" fmla="val 35369"/>
                                    <a:gd name="f98" fmla="val 77521"/>
                                    <a:gd name="f99" fmla="val 39941"/>
                                    <a:gd name="f100" fmla="val 70282"/>
                                    <a:gd name="f101" fmla="val 42863"/>
                                    <a:gd name="f102" fmla="val 61646"/>
                                    <a:gd name="f103" fmla="val 43879"/>
                                    <a:gd name="f104" fmla="val 51740"/>
                                    <a:gd name="f105" fmla="val 43243"/>
                                    <a:gd name="f106" fmla="val 44120"/>
                                    <a:gd name="f107" fmla="val 41465"/>
                                    <a:gd name="f108" fmla="val 37897"/>
                                    <a:gd name="f109" fmla="val 34988"/>
                                    <a:gd name="f110" fmla="val 27610"/>
                                    <a:gd name="f111" fmla="val 25717"/>
                                    <a:gd name="f112" fmla="val 19990"/>
                                    <a:gd name="f113" fmla="val 14795"/>
                                    <a:gd name="f114" fmla="val 14148"/>
                                    <a:gd name="f115" fmla="val 3238"/>
                                    <a:gd name="f116" fmla="val 9068"/>
                                    <a:gd name="f117" fmla="val 7388"/>
                                    <a:gd name="f118" fmla="*/ f0 1 50482"/>
                                    <a:gd name="f119" fmla="*/ f1 1 100458"/>
                                    <a:gd name="f120" fmla="+- f4 0 f2"/>
                                    <a:gd name="f121" fmla="+- f3 0 f2"/>
                                    <a:gd name="f122" fmla="*/ f121 1 50482"/>
                                    <a:gd name="f123" fmla="*/ f120 1 100458"/>
                                    <a:gd name="f124" fmla="*/ 0 1 f122"/>
                                    <a:gd name="f125" fmla="*/ 50482 1 f122"/>
                                    <a:gd name="f126" fmla="*/ 0 1 f123"/>
                                    <a:gd name="f127" fmla="*/ 100458 1 f123"/>
                                    <a:gd name="f128" fmla="*/ f124 f118 1"/>
                                    <a:gd name="f129" fmla="*/ f125 f118 1"/>
                                    <a:gd name="f130" fmla="*/ f127 f119 1"/>
                                    <a:gd name="f131" fmla="*/ f126 f119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128" t="f131" r="f129" b="f130"/>
                                  <a:pathLst>
                                    <a:path w="50482" h="100458">
                                      <a:moveTo>
                                        <a:pt x="f2" y="f2"/>
                                      </a:moveTo>
                                      <a:lnTo>
                                        <a:pt x="f5" y="f6"/>
                                      </a:lnTo>
                                      <a:lnTo>
                                        <a:pt x="f7" y="f8"/>
                                      </a:lnTo>
                                      <a:lnTo>
                                        <a:pt x="f9" y="f10"/>
                                      </a:lnTo>
                                      <a:cubicBezTo>
                                        <a:pt x="f11" y="f10"/>
                                        <a:pt x="f12" y="f13"/>
                                        <a:pt x="f14" y="f15"/>
                                      </a:cubicBezTo>
                                      <a:lnTo>
                                        <a:pt x="f16" y="f17"/>
                                      </a:lnTo>
                                      <a:cubicBezTo>
                                        <a:pt x="f18" y="f19"/>
                                        <a:pt x="f20" y="f21"/>
                                        <a:pt x="f22" y="f23"/>
                                      </a:cubicBezTo>
                                      <a:lnTo>
                                        <a:pt x="f24" y="f25"/>
                                      </a:lnTo>
                                      <a:cubicBezTo>
                                        <a:pt x="f26" y="f27"/>
                                        <a:pt x="f28" y="f29"/>
                                        <a:pt x="f30" y="f31"/>
                                      </a:cubicBezTo>
                                      <a:lnTo>
                                        <a:pt x="f32" y="f33"/>
                                      </a:lnTo>
                                      <a:cubicBezTo>
                                        <a:pt x="f32" y="f34"/>
                                        <a:pt x="f32" y="f35"/>
                                        <a:pt x="f32" y="f36"/>
                                      </a:cubicBezTo>
                                      <a:lnTo>
                                        <a:pt x="f3" y="f37"/>
                                      </a:lnTo>
                                      <a:cubicBezTo>
                                        <a:pt x="f3" y="f38"/>
                                        <a:pt x="f3" y="f39"/>
                                        <a:pt x="f3" y="f40"/>
                                      </a:cubicBezTo>
                                      <a:lnTo>
                                        <a:pt x="f41" y="f42"/>
                                      </a:lnTo>
                                      <a:cubicBezTo>
                                        <a:pt x="f41" y="f43"/>
                                        <a:pt x="f41" y="f44"/>
                                        <a:pt x="f45" y="f46"/>
                                      </a:cubicBezTo>
                                      <a:lnTo>
                                        <a:pt x="f47" y="f48"/>
                                      </a:lnTo>
                                      <a:cubicBezTo>
                                        <a:pt x="f49" y="f50"/>
                                        <a:pt x="f51" y="f52"/>
                                        <a:pt x="f53" y="f54"/>
                                      </a:cubicBezTo>
                                      <a:lnTo>
                                        <a:pt x="f55" y="f56"/>
                                      </a:lnTo>
                                      <a:cubicBezTo>
                                        <a:pt x="f57" y="f58"/>
                                        <a:pt x="f59" y="f60"/>
                                        <a:pt x="f22" y="f61"/>
                                      </a:cubicBezTo>
                                      <a:lnTo>
                                        <a:pt x="f62" y="f63"/>
                                      </a:lnTo>
                                      <a:cubicBezTo>
                                        <a:pt x="f64" y="f65"/>
                                        <a:pt x="f66" y="f67"/>
                                        <a:pt x="f68" y="f69"/>
                                      </a:cubicBezTo>
                                      <a:lnTo>
                                        <a:pt x="f70" y="f71"/>
                                      </a:lnTo>
                                      <a:cubicBezTo>
                                        <a:pt x="f72" y="f71"/>
                                        <a:pt x="f73" y="f74"/>
                                        <a:pt x="f75" y="f76"/>
                                      </a:cubicBezTo>
                                      <a:lnTo>
                                        <a:pt x="f77" y="f78"/>
                                      </a:lnTo>
                                      <a:cubicBezTo>
                                        <a:pt x="f79" y="f80"/>
                                        <a:pt x="f81" y="f80"/>
                                        <a:pt x="f82" y="f83"/>
                                      </a:cubicBezTo>
                                      <a:lnTo>
                                        <a:pt x="f84" y="f85"/>
                                      </a:lnTo>
                                      <a:cubicBezTo>
                                        <a:pt x="f86" y="f85"/>
                                        <a:pt x="f87" y="f85"/>
                                        <a:pt x="f88" y="f85"/>
                                      </a:cubicBezTo>
                                      <a:lnTo>
                                        <a:pt x="f2" y="f4"/>
                                      </a:lnTo>
                                      <a:lnTo>
                                        <a:pt x="f2" y="f89"/>
                                      </a:lnTo>
                                      <a:lnTo>
                                        <a:pt x="f90" y="f91"/>
                                      </a:lnTo>
                                      <a:lnTo>
                                        <a:pt x="f92" y="f93"/>
                                      </a:lnTo>
                                      <a:lnTo>
                                        <a:pt x="f94" y="f95"/>
                                      </a:lnTo>
                                      <a:lnTo>
                                        <a:pt x="f12" y="f96"/>
                                      </a:lnTo>
                                      <a:lnTo>
                                        <a:pt x="f97" y="f98"/>
                                      </a:lnTo>
                                      <a:lnTo>
                                        <a:pt x="f99" y="f100"/>
                                      </a:lnTo>
                                      <a:lnTo>
                                        <a:pt x="f101" y="f102"/>
                                      </a:lnTo>
                                      <a:lnTo>
                                        <a:pt x="f103" y="f104"/>
                                      </a:lnTo>
                                      <a:lnTo>
                                        <a:pt x="f105" y="f106"/>
                                      </a:lnTo>
                                      <a:lnTo>
                                        <a:pt x="f107" y="f108"/>
                                      </a:lnTo>
                                      <a:lnTo>
                                        <a:pt x="f109" y="f110"/>
                                      </a:lnTo>
                                      <a:lnTo>
                                        <a:pt x="f111" y="f112"/>
                                      </a:lnTo>
                                      <a:lnTo>
                                        <a:pt x="f113" y="f114"/>
                                      </a:lnTo>
                                      <a:lnTo>
                                        <a:pt x="f115" y="f116"/>
                                      </a:lnTo>
                                      <a:lnTo>
                                        <a:pt x="f2" y="f117"/>
                                      </a:lnTo>
                                      <a:lnTo>
                                        <a:pt x="f2" y="f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7C30"/>
                                </a:solidFill>
                                <a:ln cap="flat">
                                  <a:noFill/>
                                  <a:prstDash val="solid"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33" name="Shape 38"/>
                              <wps:cNvSpPr/>
                              <wps:spPr>
                                <a:xfrm>
                                  <a:off x="1090165" y="10030"/>
                                  <a:ext cx="87434" cy="151762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87439"/>
                                    <a:gd name="f4" fmla="val 151764"/>
                                    <a:gd name="f5" fmla="val 14351"/>
                                    <a:gd name="f6" fmla="val 33528"/>
                                    <a:gd name="f7" fmla="val 42672"/>
                                    <a:gd name="f8" fmla="val 889"/>
                                    <a:gd name="f9" fmla="val 43053"/>
                                    <a:gd name="f10" fmla="val 43307"/>
                                    <a:gd name="f11" fmla="val 1015"/>
                                    <a:gd name="f12" fmla="val 43688"/>
                                    <a:gd name="f13" fmla="val 1143"/>
                                    <a:gd name="f14" fmla="val 50038"/>
                                    <a:gd name="f15" fmla="val 3937"/>
                                    <a:gd name="f16" fmla="val 50419"/>
                                    <a:gd name="f17" fmla="val 4190"/>
                                    <a:gd name="f18" fmla="val 50927"/>
                                    <a:gd name="f19" fmla="val 4445"/>
                                    <a:gd name="f20" fmla="val 51181"/>
                                    <a:gd name="f21" fmla="val 4826"/>
                                    <a:gd name="f22" fmla="val 55626"/>
                                    <a:gd name="f23" fmla="val 9906"/>
                                    <a:gd name="f24" fmla="val 55880"/>
                                    <a:gd name="f25" fmla="val 10287"/>
                                    <a:gd name="f26" fmla="val 56134"/>
                                    <a:gd name="f27" fmla="val 10540"/>
                                    <a:gd name="f28" fmla="val 56261"/>
                                    <a:gd name="f29" fmla="val 10922"/>
                                    <a:gd name="f30" fmla="val 59309"/>
                                    <a:gd name="f31" fmla="val 18796"/>
                                    <a:gd name="f32" fmla="val 96280"/>
                                    <a:gd name="f33" fmla="val 109302"/>
                                    <a:gd name="f34" fmla="val 84455"/>
                                    <a:gd name="f35" fmla="val 107188"/>
                                    <a:gd name="f36" fmla="val 53213"/>
                                    <a:gd name="f37" fmla="val 21209"/>
                                    <a:gd name="f38" fmla="val 50292"/>
                                    <a:gd name="f39" fmla="val 13843"/>
                                    <a:gd name="f40" fmla="val 46736"/>
                                    <a:gd name="f41" fmla="val 9651"/>
                                    <a:gd name="f42" fmla="val 41529"/>
                                    <a:gd name="f43" fmla="val 7493"/>
                                    <a:gd name="f44" fmla="val 6603"/>
                                    <a:gd name="f45" fmla="val 14605"/>
                                    <a:gd name="f46" fmla="val 11049"/>
                                    <a:gd name="f47" fmla="val 7239"/>
                                    <a:gd name="f48" fmla="val 8636"/>
                                    <a:gd name="f49" fmla="val 8763"/>
                                    <a:gd name="f50" fmla="val 11176"/>
                                    <a:gd name="f51" fmla="val 6604"/>
                                    <a:gd name="f52" fmla="val 15367"/>
                                    <a:gd name="f53" fmla="val 143256"/>
                                    <a:gd name="f54" fmla="val 6731"/>
                                    <a:gd name="f55" fmla="val 143637"/>
                                    <a:gd name="f56" fmla="val 7366"/>
                                    <a:gd name="f57" fmla="val 144145"/>
                                    <a:gd name="f58" fmla="val 10795"/>
                                    <a:gd name="f59" fmla="val 144907"/>
                                    <a:gd name="f60" fmla="val 16891"/>
                                    <a:gd name="f61" fmla="val 145161"/>
                                    <a:gd name="f62" fmla="val 23495"/>
                                    <a:gd name="f63" fmla="val 26924"/>
                                    <a:gd name="f64" fmla="val 27686"/>
                                    <a:gd name="f65" fmla="val 27813"/>
                                    <a:gd name="f66" fmla="val 26289"/>
                                    <a:gd name="f67" fmla="val 24384"/>
                                    <a:gd name="f68" fmla="val 29210"/>
                                    <a:gd name="f69" fmla="val 22987"/>
                                    <a:gd name="f70" fmla="val 31115"/>
                                    <a:gd name="f71" fmla="val 31242"/>
                                    <a:gd name="f72" fmla="val 32639"/>
                                    <a:gd name="f73" fmla="val 33909"/>
                                    <a:gd name="f74" fmla="val 23876"/>
                                    <a:gd name="f75" fmla="val 34417"/>
                                    <a:gd name="f76" fmla="val 25146"/>
                                    <a:gd name="f77" fmla="val 74676"/>
                                    <a:gd name="f78" fmla="val 142239"/>
                                    <a:gd name="f79" fmla="val 75311"/>
                                    <a:gd name="f80" fmla="val 76962"/>
                                    <a:gd name="f81" fmla="val 80518"/>
                                    <a:gd name="f82" fmla="val 86614"/>
                                    <a:gd name="f83" fmla="val 145143"/>
                                    <a:gd name="f84" fmla="val 151739"/>
                                    <a:gd name="f85" fmla="val 86741"/>
                                    <a:gd name="f86" fmla="val 80010"/>
                                    <a:gd name="f87" fmla="val 151511"/>
                                    <a:gd name="f88" fmla="val 79883"/>
                                    <a:gd name="f89" fmla="val 79629"/>
                                    <a:gd name="f90" fmla="val 79502"/>
                                    <a:gd name="f91" fmla="val 151384"/>
                                    <a:gd name="f92" fmla="val 75057"/>
                                    <a:gd name="f93" fmla="val 150495"/>
                                    <a:gd name="f94" fmla="val 74803"/>
                                    <a:gd name="f95" fmla="val 74422"/>
                                    <a:gd name="f96" fmla="val 150368"/>
                                    <a:gd name="f97" fmla="val 74168"/>
                                    <a:gd name="f98" fmla="val 150240"/>
                                    <a:gd name="f99" fmla="val 71374"/>
                                    <a:gd name="f100" fmla="val 148717"/>
                                    <a:gd name="f101" fmla="val 70993"/>
                                    <a:gd name="f102" fmla="val 148463"/>
                                    <a:gd name="f103" fmla="val 70485"/>
                                    <a:gd name="f104" fmla="val 148082"/>
                                    <a:gd name="f105" fmla="val 70231"/>
                                    <a:gd name="f106" fmla="val 147574"/>
                                    <a:gd name="f107" fmla="val 68834"/>
                                    <a:gd name="f108" fmla="val 145414"/>
                                    <a:gd name="f109" fmla="val 68707"/>
                                    <a:gd name="f110" fmla="val 145034"/>
                                    <a:gd name="f111" fmla="val 68580"/>
                                    <a:gd name="f112" fmla="val 144780"/>
                                    <a:gd name="f113" fmla="val 45339"/>
                                    <a:gd name="f114" fmla="val 143764"/>
                                    <a:gd name="f115" fmla="val 34290"/>
                                    <a:gd name="f116" fmla="val 144399"/>
                                    <a:gd name="f117" fmla="val 34163"/>
                                    <a:gd name="f118" fmla="val 33655"/>
                                    <a:gd name="f119" fmla="val 146812"/>
                                    <a:gd name="f120" fmla="val 33401"/>
                                    <a:gd name="f121" fmla="val 147447"/>
                                    <a:gd name="f122" fmla="val 32893"/>
                                    <a:gd name="f123" fmla="val 148209"/>
                                    <a:gd name="f124" fmla="val 32258"/>
                                    <a:gd name="f125" fmla="val 148589"/>
                                    <a:gd name="f126" fmla="val 29972"/>
                                    <a:gd name="f127" fmla="val 149987"/>
                                    <a:gd name="f128" fmla="val 29591"/>
                                    <a:gd name="f129" fmla="val 28829"/>
                                    <a:gd name="f130" fmla="val 24511"/>
                                    <a:gd name="f131" fmla="val 24130"/>
                                    <a:gd name="f132" fmla="val 24003"/>
                                    <a:gd name="f133" fmla="val 17272"/>
                                    <a:gd name="f134" fmla="val 10033"/>
                                    <a:gd name="f135" fmla="val 9779"/>
                                    <a:gd name="f136" fmla="val 5461"/>
                                    <a:gd name="f137" fmla="val 5080"/>
                                    <a:gd name="f138" fmla="val 4699"/>
                                    <a:gd name="f139" fmla="val 4318"/>
                                    <a:gd name="f140" fmla="val 2032"/>
                                    <a:gd name="f141" fmla="val 1397"/>
                                    <a:gd name="f142" fmla="val 762"/>
                                    <a:gd name="f143" fmla="val 127"/>
                                    <a:gd name="f144" fmla="val 15113"/>
                                    <a:gd name="f145" fmla="val 14859"/>
                                    <a:gd name="f146" fmla="val 14732"/>
                                    <a:gd name="f147" fmla="val 9525"/>
                                    <a:gd name="f148" fmla="val 9144"/>
                                    <a:gd name="f149" fmla="val 1016"/>
                                    <a:gd name="f150" fmla="val 8382"/>
                                    <a:gd name="f151" fmla="val 3429"/>
                                    <a:gd name="f152" fmla="val 3683"/>
                                    <a:gd name="f153" fmla="val 4064"/>
                                    <a:gd name="f154" fmla="val 3810"/>
                                    <a:gd name="f155" fmla="val 3556"/>
                                    <a:gd name="f156" fmla="val 8001"/>
                                    <a:gd name="f157" fmla="val 9271"/>
                                    <a:gd name="f158" fmla="val 13716"/>
                                    <a:gd name="f159" fmla="val 126"/>
                                    <a:gd name="f160" fmla="val 13970"/>
                                    <a:gd name="f161" fmla="val 14097"/>
                                    <a:gd name="f162" fmla="*/ f0 1 87439"/>
                                    <a:gd name="f163" fmla="*/ f1 1 151764"/>
                                    <a:gd name="f164" fmla="+- f4 0 f2"/>
                                    <a:gd name="f165" fmla="+- f3 0 f2"/>
                                    <a:gd name="f166" fmla="*/ f165 1 87439"/>
                                    <a:gd name="f167" fmla="*/ f164 1 151764"/>
                                    <a:gd name="f168" fmla="*/ 0 1 f166"/>
                                    <a:gd name="f169" fmla="*/ 87439 1 f166"/>
                                    <a:gd name="f170" fmla="*/ 0 1 f167"/>
                                    <a:gd name="f171" fmla="*/ 151764 1 f167"/>
                                    <a:gd name="f172" fmla="*/ f168 f162 1"/>
                                    <a:gd name="f173" fmla="*/ f169 f162 1"/>
                                    <a:gd name="f174" fmla="*/ f171 f163 1"/>
                                    <a:gd name="f175" fmla="*/ f170 f163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172" t="f175" r="f173" b="f174"/>
                                  <a:pathLst>
                                    <a:path w="87439" h="151764">
                                      <a:moveTo>
                                        <a:pt x="f5" y="f2"/>
                                      </a:moveTo>
                                      <a:lnTo>
                                        <a:pt x="f6" y="f2"/>
                                      </a:lnTo>
                                      <a:lnTo>
                                        <a:pt x="f7" y="f8"/>
                                      </a:lnTo>
                                      <a:cubicBezTo>
                                        <a:pt x="f9" y="f8"/>
                                        <a:pt x="f10" y="f11"/>
                                        <a:pt x="f12" y="f13"/>
                                      </a:cubicBezTo>
                                      <a:lnTo>
                                        <a:pt x="f14" y="f15"/>
                                      </a:lnTo>
                                      <a:cubicBezTo>
                                        <a:pt x="f16" y="f17"/>
                                        <a:pt x="f18" y="f19"/>
                                        <a:pt x="f20" y="f21"/>
                                      </a:cubicBezTo>
                                      <a:lnTo>
                                        <a:pt x="f22" y="f23"/>
                                      </a:lnTo>
                                      <a:cubicBezTo>
                                        <a:pt x="f24" y="f25"/>
                                        <a:pt x="f26" y="f27"/>
                                        <a:pt x="f28" y="f29"/>
                                      </a:cubicBezTo>
                                      <a:lnTo>
                                        <a:pt x="f30" y="f31"/>
                                      </a:lnTo>
                                      <a:lnTo>
                                        <a:pt x="f3" y="f32"/>
                                      </a:lnTo>
                                      <a:lnTo>
                                        <a:pt x="f3" y="f33"/>
                                      </a:lnTo>
                                      <a:lnTo>
                                        <a:pt x="f34" y="f35"/>
                                      </a:lnTo>
                                      <a:lnTo>
                                        <a:pt x="f36" y="f37"/>
                                      </a:lnTo>
                                      <a:lnTo>
                                        <a:pt x="f38" y="f39"/>
                                      </a:lnTo>
                                      <a:lnTo>
                                        <a:pt x="f40" y="f41"/>
                                      </a:lnTo>
                                      <a:lnTo>
                                        <a:pt x="f42" y="f43"/>
                                      </a:lnTo>
                                      <a:lnTo>
                                        <a:pt x="f6" y="f44"/>
                                      </a:lnTo>
                                      <a:lnTo>
                                        <a:pt x="f45" y="f44"/>
                                      </a:lnTo>
                                      <a:lnTo>
                                        <a:pt x="f46" y="f47"/>
                                      </a:lnTo>
                                      <a:lnTo>
                                        <a:pt x="f48" y="f49"/>
                                      </a:lnTo>
                                      <a:lnTo>
                                        <a:pt x="f47" y="f50"/>
                                      </a:lnTo>
                                      <a:lnTo>
                                        <a:pt x="f51" y="f52"/>
                                      </a:lnTo>
                                      <a:lnTo>
                                        <a:pt x="f51" y="f53"/>
                                      </a:lnTo>
                                      <a:lnTo>
                                        <a:pt x="f54" y="f55"/>
                                      </a:lnTo>
                                      <a:lnTo>
                                        <a:pt x="f56" y="f57"/>
                                      </a:lnTo>
                                      <a:lnTo>
                                        <a:pt x="f58" y="f59"/>
                                      </a:lnTo>
                                      <a:lnTo>
                                        <a:pt x="f60" y="f61"/>
                                      </a:lnTo>
                                      <a:lnTo>
                                        <a:pt x="f62" y="f59"/>
                                      </a:lnTo>
                                      <a:lnTo>
                                        <a:pt x="f63" y="f57"/>
                                      </a:lnTo>
                                      <a:lnTo>
                                        <a:pt x="f64" y="f55"/>
                                      </a:lnTo>
                                      <a:lnTo>
                                        <a:pt x="f65" y="f53"/>
                                      </a:lnTo>
                                      <a:lnTo>
                                        <a:pt x="f65" y="f66"/>
                                      </a:lnTo>
                                      <a:cubicBezTo>
                                        <a:pt x="f65" y="f67"/>
                                        <a:pt x="f68" y="f69"/>
                                        <a:pt x="f70" y="f69"/>
                                      </a:cubicBezTo>
                                      <a:lnTo>
                                        <a:pt x="f71" y="f69"/>
                                      </a:lnTo>
                                      <a:cubicBezTo>
                                        <a:pt x="f72" y="f69"/>
                                        <a:pt x="f73" y="f74"/>
                                        <a:pt x="f75" y="f76"/>
                                      </a:cubicBezTo>
                                      <a:lnTo>
                                        <a:pt x="f77" y="f78"/>
                                      </a:lnTo>
                                      <a:lnTo>
                                        <a:pt x="f79" y="f53"/>
                                      </a:lnTo>
                                      <a:lnTo>
                                        <a:pt x="f80" y="f57"/>
                                      </a:lnTo>
                                      <a:lnTo>
                                        <a:pt x="f81" y="f59"/>
                                      </a:lnTo>
                                      <a:lnTo>
                                        <a:pt x="f82" y="f61"/>
                                      </a:lnTo>
                                      <a:lnTo>
                                        <a:pt x="f3" y="f83"/>
                                      </a:lnTo>
                                      <a:lnTo>
                                        <a:pt x="f3" y="f84"/>
                                      </a:lnTo>
                                      <a:lnTo>
                                        <a:pt x="f85" y="f4"/>
                                      </a:lnTo>
                                      <a:lnTo>
                                        <a:pt x="f86" y="f87"/>
                                      </a:lnTo>
                                      <a:cubicBezTo>
                                        <a:pt x="f88" y="f87"/>
                                        <a:pt x="f89" y="f87"/>
                                        <a:pt x="f90" y="f91"/>
                                      </a:cubicBezTo>
                                      <a:lnTo>
                                        <a:pt x="f92" y="f93"/>
                                      </a:lnTo>
                                      <a:cubicBezTo>
                                        <a:pt x="f94" y="f93"/>
                                        <a:pt x="f95" y="f96"/>
                                        <a:pt x="f97" y="f98"/>
                                      </a:cubicBezTo>
                                      <a:lnTo>
                                        <a:pt x="f99" y="f100"/>
                                      </a:lnTo>
                                      <a:cubicBezTo>
                                        <a:pt x="f101" y="f102"/>
                                        <a:pt x="f103" y="f104"/>
                                        <a:pt x="f105" y="f106"/>
                                      </a:cubicBezTo>
                                      <a:lnTo>
                                        <a:pt x="f107" y="f108"/>
                                      </a:lnTo>
                                      <a:cubicBezTo>
                                        <a:pt x="f109" y="f61"/>
                                        <a:pt x="f109" y="f110"/>
                                        <a:pt x="f111" y="f112"/>
                                      </a:cubicBezTo>
                                      <a:lnTo>
                                        <a:pt x="f75" y="f113"/>
                                      </a:lnTo>
                                      <a:lnTo>
                                        <a:pt x="f75" y="f114"/>
                                      </a:lnTo>
                                      <a:cubicBezTo>
                                        <a:pt x="f75" y="f57"/>
                                        <a:pt x="f115" y="f116"/>
                                        <a:pt x="f117" y="f112"/>
                                      </a:cubicBezTo>
                                      <a:lnTo>
                                        <a:pt x="f118" y="f119"/>
                                      </a:lnTo>
                                      <a:cubicBezTo>
                                        <a:pt x="f120" y="f121"/>
                                        <a:pt x="f122" y="f123"/>
                                        <a:pt x="f124" y="f125"/>
                                      </a:cubicBezTo>
                                      <a:lnTo>
                                        <a:pt x="f126" y="f127"/>
                                      </a:lnTo>
                                      <a:cubicBezTo>
                                        <a:pt x="f128" y="f98"/>
                                        <a:pt x="f68" y="f96"/>
                                        <a:pt x="f129" y="f93"/>
                                      </a:cubicBezTo>
                                      <a:lnTo>
                                        <a:pt x="f130" y="f91"/>
                                      </a:lnTo>
                                      <a:cubicBezTo>
                                        <a:pt x="f67" y="f91"/>
                                        <a:pt x="f131" y="f91"/>
                                        <a:pt x="f132" y="f91"/>
                                      </a:cubicBezTo>
                                      <a:lnTo>
                                        <a:pt x="f133" y="f4"/>
                                      </a:lnTo>
                                      <a:lnTo>
                                        <a:pt x="f25" y="f91"/>
                                      </a:lnTo>
                                      <a:cubicBezTo>
                                        <a:pt x="f134" y="f91"/>
                                        <a:pt x="f23" y="f91"/>
                                        <a:pt x="f135" y="f91"/>
                                      </a:cubicBezTo>
                                      <a:lnTo>
                                        <a:pt x="f136" y="f93"/>
                                      </a:lnTo>
                                      <a:cubicBezTo>
                                        <a:pt x="f137" y="f96"/>
                                        <a:pt x="f138" y="f98"/>
                                        <a:pt x="f139" y="f127"/>
                                      </a:cubicBezTo>
                                      <a:lnTo>
                                        <a:pt x="f140" y="f125"/>
                                      </a:lnTo>
                                      <a:cubicBezTo>
                                        <a:pt x="f141" y="f104"/>
                                        <a:pt x="f8" y="f121"/>
                                        <a:pt x="f142" y="f119"/>
                                      </a:cubicBezTo>
                                      <a:lnTo>
                                        <a:pt x="f143" y="f112"/>
                                      </a:lnTo>
                                      <a:cubicBezTo>
                                        <a:pt x="f2" y="f116"/>
                                        <a:pt x="f2" y="f57"/>
                                        <a:pt x="f2" y="f114"/>
                                      </a:cubicBezTo>
                                      <a:lnTo>
                                        <a:pt x="f2" y="f144"/>
                                      </a:lnTo>
                                      <a:cubicBezTo>
                                        <a:pt x="f2" y="f145"/>
                                        <a:pt x="f2" y="f146"/>
                                        <a:pt x="f2" y="f45"/>
                                      </a:cubicBezTo>
                                      <a:lnTo>
                                        <a:pt x="f142" y="f147"/>
                                      </a:lnTo>
                                      <a:cubicBezTo>
                                        <a:pt x="f142" y="f148"/>
                                        <a:pt x="f149" y="f49"/>
                                        <a:pt x="f13" y="f150"/>
                                      </a:cubicBezTo>
                                      <a:lnTo>
                                        <a:pt x="f151" y="f138"/>
                                      </a:lnTo>
                                      <a:cubicBezTo>
                                        <a:pt x="f152" y="f17"/>
                                        <a:pt x="f153" y="f154"/>
                                        <a:pt x="f19" y="f155"/>
                                      </a:cubicBezTo>
                                      <a:lnTo>
                                        <a:pt x="f156" y="f141"/>
                                      </a:lnTo>
                                      <a:cubicBezTo>
                                        <a:pt x="f150" y="f13"/>
                                        <a:pt x="f49" y="f8"/>
                                        <a:pt x="f157" y="f8"/>
                                      </a:cubicBezTo>
                                      <a:lnTo>
                                        <a:pt x="f158" y="f159"/>
                                      </a:lnTo>
                                      <a:cubicBezTo>
                                        <a:pt x="f160" y="f159"/>
                                        <a:pt x="f161" y="f2"/>
                                        <a:pt x="f5" y="f2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7C30"/>
                                </a:solidFill>
                                <a:ln cap="flat">
                                  <a:noFill/>
                                  <a:prstDash val="solid"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34" name="Shape 39"/>
                              <wps:cNvSpPr/>
                              <wps:spPr>
                                <a:xfrm>
                                  <a:off x="1023935" y="7488"/>
                                  <a:ext cx="42098" cy="39374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42100"/>
                                    <a:gd name="f4" fmla="val 39370"/>
                                    <a:gd name="f5" fmla="val 3492"/>
                                    <a:gd name="f6" fmla="val 3619"/>
                                    <a:gd name="f7" fmla="val 3873"/>
                                    <a:gd name="f8" fmla="val 4000"/>
                                    <a:gd name="f9" fmla="val 14288"/>
                                    <a:gd name="f10" fmla="val 762"/>
                                    <a:gd name="f11" fmla="val 24320"/>
                                    <a:gd name="f12" fmla="val 3048"/>
                                    <a:gd name="f13" fmla="val 24447"/>
                                    <a:gd name="f14" fmla="val 24574"/>
                                    <a:gd name="f15" fmla="val 24829"/>
                                    <a:gd name="f16" fmla="val 3175"/>
                                    <a:gd name="f17" fmla="val 32702"/>
                                    <a:gd name="f18" fmla="val 6223"/>
                                    <a:gd name="f19" fmla="val 32957"/>
                                    <a:gd name="f20" fmla="val 33083"/>
                                    <a:gd name="f21" fmla="val 6350"/>
                                    <a:gd name="f22" fmla="val 33210"/>
                                    <a:gd name="f23" fmla="val 6477"/>
                                    <a:gd name="f24" fmla="val 37782"/>
                                    <a:gd name="f25" fmla="val 9271"/>
                                    <a:gd name="f26" fmla="val 38163"/>
                                    <a:gd name="f27" fmla="val 9398"/>
                                    <a:gd name="f28" fmla="val 38417"/>
                                    <a:gd name="f29" fmla="val 9652"/>
                                    <a:gd name="f30" fmla="val 38671"/>
                                    <a:gd name="f31" fmla="val 10033"/>
                                    <a:gd name="f32" fmla="val 40195"/>
                                    <a:gd name="f33" fmla="val 11938"/>
                                    <a:gd name="f34" fmla="val 40449"/>
                                    <a:gd name="f35" fmla="val 12192"/>
                                    <a:gd name="f36" fmla="val 40576"/>
                                    <a:gd name="f37" fmla="val 12573"/>
                                    <a:gd name="f38" fmla="val 40704"/>
                                    <a:gd name="f39" fmla="val 12954"/>
                                    <a:gd name="f40" fmla="val 41465"/>
                                    <a:gd name="f41" fmla="val 14986"/>
                                    <a:gd name="f42" fmla="val 15240"/>
                                    <a:gd name="f43" fmla="val 41592"/>
                                    <a:gd name="f44" fmla="val 15367"/>
                                    <a:gd name="f45" fmla="val 15621"/>
                                    <a:gd name="f46" fmla="val 41973"/>
                                    <a:gd name="f47" fmla="val 18796"/>
                                    <a:gd name="f48" fmla="val 24003"/>
                                    <a:gd name="f49" fmla="val 29718"/>
                                    <a:gd name="f50" fmla="val 41338"/>
                                    <a:gd name="f51" fmla="val 33782"/>
                                    <a:gd name="f52" fmla="val 41211"/>
                                    <a:gd name="f53" fmla="val 34163"/>
                                    <a:gd name="f54" fmla="val 34417"/>
                                    <a:gd name="f55" fmla="val 40957"/>
                                    <a:gd name="f56" fmla="val 34798"/>
                                    <a:gd name="f57" fmla="val 39814"/>
                                    <a:gd name="f58" fmla="val 36957"/>
                                    <a:gd name="f59" fmla="val 39433"/>
                                    <a:gd name="f60" fmla="val 37592"/>
                                    <a:gd name="f61" fmla="val 38798"/>
                                    <a:gd name="f62" fmla="val 38227"/>
                                    <a:gd name="f63" fmla="val 38036"/>
                                    <a:gd name="f64" fmla="val 38481"/>
                                    <a:gd name="f65" fmla="val 36004"/>
                                    <a:gd name="f66" fmla="val 39116"/>
                                    <a:gd name="f67" fmla="val 35369"/>
                                    <a:gd name="f68" fmla="val 34480"/>
                                    <a:gd name="f69" fmla="val 33718"/>
                                    <a:gd name="f70" fmla="val 29908"/>
                                    <a:gd name="f71" fmla="val 22923"/>
                                    <a:gd name="f72" fmla="val 34036"/>
                                    <a:gd name="f73" fmla="val 14668"/>
                                    <a:gd name="f74" fmla="val 30988"/>
                                    <a:gd name="f75" fmla="val 4254"/>
                                    <a:gd name="f76" fmla="val 29591"/>
                                    <a:gd name="f77" fmla="val 30178"/>
                                    <a:gd name="f78" fmla="val 23498"/>
                                    <a:gd name="f79" fmla="val 3746"/>
                                    <a:gd name="f80" fmla="val 22987"/>
                                    <a:gd name="f81" fmla="val 22860"/>
                                    <a:gd name="f82" fmla="val 4382"/>
                                    <a:gd name="f83" fmla="val 4635"/>
                                    <a:gd name="f84" fmla="val 15938"/>
                                    <a:gd name="f85" fmla="val 24511"/>
                                    <a:gd name="f86" fmla="val 16192"/>
                                    <a:gd name="f87" fmla="val 16319"/>
                                    <a:gd name="f88" fmla="val 16573"/>
                                    <a:gd name="f89" fmla="val 24638"/>
                                    <a:gd name="f90" fmla="val 25971"/>
                                    <a:gd name="f91" fmla="val 28194"/>
                                    <a:gd name="f92" fmla="val 32321"/>
                                    <a:gd name="f93" fmla="val 31369"/>
                                    <a:gd name="f94" fmla="val 34735"/>
                                    <a:gd name="f95" fmla="val 32385"/>
                                    <a:gd name="f96" fmla="val 34861"/>
                                    <a:gd name="f97" fmla="val 32131"/>
                                    <a:gd name="f98" fmla="val 29464"/>
                                    <a:gd name="f99" fmla="val 35496"/>
                                    <a:gd name="f100" fmla="val 24130"/>
                                    <a:gd name="f101" fmla="val 19685"/>
                                    <a:gd name="f102" fmla="val 34988"/>
                                    <a:gd name="f103" fmla="val 16764"/>
                                    <a:gd name="f104" fmla="val 34607"/>
                                    <a:gd name="f105" fmla="val 15494"/>
                                    <a:gd name="f106" fmla="val 33845"/>
                                    <a:gd name="f107" fmla="val 14605"/>
                                    <a:gd name="f108" fmla="val 30035"/>
                                    <a:gd name="f109" fmla="val 22669"/>
                                    <a:gd name="f110" fmla="val 13779"/>
                                    <a:gd name="f111" fmla="val 7366"/>
                                    <a:gd name="f112" fmla="val 6604"/>
                                    <a:gd name="f113" fmla="val 6868"/>
                                    <a:gd name="f114" fmla="val 262"/>
                                    <a:gd name="f115" fmla="*/ f0 1 42100"/>
                                    <a:gd name="f116" fmla="*/ f1 1 39370"/>
                                    <a:gd name="f117" fmla="+- f4 0 f2"/>
                                    <a:gd name="f118" fmla="+- f3 0 f2"/>
                                    <a:gd name="f119" fmla="*/ f118 1 42100"/>
                                    <a:gd name="f120" fmla="*/ f117 1 39370"/>
                                    <a:gd name="f121" fmla="*/ 0 1 f119"/>
                                    <a:gd name="f122" fmla="*/ 42100 1 f119"/>
                                    <a:gd name="f123" fmla="*/ 0 1 f120"/>
                                    <a:gd name="f124" fmla="*/ 39370 1 f120"/>
                                    <a:gd name="f125" fmla="*/ f121 f115 1"/>
                                    <a:gd name="f126" fmla="*/ f122 f115 1"/>
                                    <a:gd name="f127" fmla="*/ f124 f116 1"/>
                                    <a:gd name="f128" fmla="*/ f123 f116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125" t="f128" r="f126" b="f127"/>
                                  <a:pathLst>
                                    <a:path w="42100" h="39370">
                                      <a:moveTo>
                                        <a:pt x="f5" y="f2"/>
                                      </a:moveTo>
                                      <a:cubicBezTo>
                                        <a:pt x="f6" y="f2"/>
                                        <a:pt x="f7" y="f2"/>
                                        <a:pt x="f8" y="f2"/>
                                      </a:cubicBezTo>
                                      <a:lnTo>
                                        <a:pt x="f9" y="f10"/>
                                      </a:lnTo>
                                      <a:lnTo>
                                        <a:pt x="f11" y="f12"/>
                                      </a:lnTo>
                                      <a:cubicBezTo>
                                        <a:pt x="f13" y="f12"/>
                                        <a:pt x="f14" y="f12"/>
                                        <a:pt x="f15" y="f16"/>
                                      </a:cubicBezTo>
                                      <a:lnTo>
                                        <a:pt x="f17" y="f18"/>
                                      </a:lnTo>
                                      <a:cubicBezTo>
                                        <a:pt x="f19" y="f18"/>
                                        <a:pt x="f20" y="f21"/>
                                        <a:pt x="f22" y="f23"/>
                                      </a:cubicBezTo>
                                      <a:lnTo>
                                        <a:pt x="f24" y="f25"/>
                                      </a:lnTo>
                                      <a:cubicBezTo>
                                        <a:pt x="f26" y="f27"/>
                                        <a:pt x="f28" y="f29"/>
                                        <a:pt x="f30" y="f31"/>
                                      </a:cubicBezTo>
                                      <a:lnTo>
                                        <a:pt x="f32" y="f33"/>
                                      </a:lnTo>
                                      <a:cubicBezTo>
                                        <a:pt x="f34" y="f35"/>
                                        <a:pt x="f36" y="f37"/>
                                        <a:pt x="f38" y="f39"/>
                                      </a:cubicBezTo>
                                      <a:lnTo>
                                        <a:pt x="f40" y="f41"/>
                                      </a:lnTo>
                                      <a:cubicBezTo>
                                        <a:pt x="f40" y="f42"/>
                                        <a:pt x="f43" y="f44"/>
                                        <a:pt x="f43" y="f45"/>
                                      </a:cubicBezTo>
                                      <a:lnTo>
                                        <a:pt x="f46" y="f47"/>
                                      </a:lnTo>
                                      <a:lnTo>
                                        <a:pt x="f3" y="f48"/>
                                      </a:lnTo>
                                      <a:lnTo>
                                        <a:pt x="f46" y="f49"/>
                                      </a:lnTo>
                                      <a:lnTo>
                                        <a:pt x="f50" y="f51"/>
                                      </a:lnTo>
                                      <a:cubicBezTo>
                                        <a:pt x="f52" y="f53"/>
                                        <a:pt x="f52" y="f54"/>
                                        <a:pt x="f55" y="f56"/>
                                      </a:cubicBezTo>
                                      <a:lnTo>
                                        <a:pt x="f57" y="f58"/>
                                      </a:lnTo>
                                      <a:cubicBezTo>
                                        <a:pt x="f59" y="f60"/>
                                        <a:pt x="f61" y="f62"/>
                                        <a:pt x="f63" y="f64"/>
                                      </a:cubicBezTo>
                                      <a:lnTo>
                                        <a:pt x="f65" y="f66"/>
                                      </a:lnTo>
                                      <a:cubicBezTo>
                                        <a:pt x="f67" y="f4"/>
                                        <a:pt x="f68" y="f4"/>
                                        <a:pt x="f69" y="f66"/>
                                      </a:cubicBezTo>
                                      <a:lnTo>
                                        <a:pt x="f70" y="f60"/>
                                      </a:lnTo>
                                      <a:lnTo>
                                        <a:pt x="f71" y="f72"/>
                                      </a:lnTo>
                                      <a:lnTo>
                                        <a:pt x="f73" y="f74"/>
                                      </a:lnTo>
                                      <a:lnTo>
                                        <a:pt x="f75" y="f76"/>
                                      </a:lnTo>
                                      <a:lnTo>
                                        <a:pt x="f2" y="f77"/>
                                      </a:lnTo>
                                      <a:lnTo>
                                        <a:pt x="f2" y="f78"/>
                                      </a:lnTo>
                                      <a:lnTo>
                                        <a:pt x="f79" y="f80"/>
                                      </a:lnTo>
                                      <a:cubicBezTo>
                                        <a:pt x="f8" y="f81"/>
                                        <a:pt x="f82" y="f81"/>
                                        <a:pt x="f83" y="f80"/>
                                      </a:cubicBezTo>
                                      <a:lnTo>
                                        <a:pt x="f84" y="f85"/>
                                      </a:lnTo>
                                      <a:cubicBezTo>
                                        <a:pt x="f86" y="f85"/>
                                        <a:pt x="f87" y="f85"/>
                                        <a:pt x="f88" y="f89"/>
                                      </a:cubicBezTo>
                                      <a:lnTo>
                                        <a:pt x="f90" y="f91"/>
                                      </a:lnTo>
                                      <a:lnTo>
                                        <a:pt x="f92" y="f93"/>
                                      </a:lnTo>
                                      <a:lnTo>
                                        <a:pt x="f94" y="f95"/>
                                      </a:lnTo>
                                      <a:lnTo>
                                        <a:pt x="f96" y="f97"/>
                                      </a:lnTo>
                                      <a:lnTo>
                                        <a:pt x="f67" y="f98"/>
                                      </a:lnTo>
                                      <a:lnTo>
                                        <a:pt x="f99" y="f100"/>
                                      </a:lnTo>
                                      <a:lnTo>
                                        <a:pt x="f67" y="f101"/>
                                      </a:lnTo>
                                      <a:lnTo>
                                        <a:pt x="f102" y="f103"/>
                                      </a:lnTo>
                                      <a:lnTo>
                                        <a:pt x="f104" y="f105"/>
                                      </a:lnTo>
                                      <a:lnTo>
                                        <a:pt x="f106" y="f107"/>
                                      </a:lnTo>
                                      <a:lnTo>
                                        <a:pt x="f108" y="f35"/>
                                      </a:lnTo>
                                      <a:lnTo>
                                        <a:pt x="f109" y="f27"/>
                                      </a:lnTo>
                                      <a:lnTo>
                                        <a:pt x="f110" y="f111"/>
                                      </a:lnTo>
                                      <a:lnTo>
                                        <a:pt x="f79" y="f112"/>
                                      </a:lnTo>
                                      <a:lnTo>
                                        <a:pt x="f2" y="f113"/>
                                      </a:lnTo>
                                      <a:lnTo>
                                        <a:pt x="f2" y="f114"/>
                                      </a:lnTo>
                                      <a:lnTo>
                                        <a:pt x="f5" y="f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7C30"/>
                                </a:solidFill>
                                <a:ln cap="flat">
                                  <a:noFill/>
                                  <a:prstDash val="solid"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35" name="Shape 40"/>
                              <wps:cNvSpPr/>
                              <wps:spPr>
                                <a:xfrm>
                                  <a:off x="1177610" y="10030"/>
                                  <a:ext cx="87444" cy="151762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87440"/>
                                    <a:gd name="f4" fmla="val 151764"/>
                                    <a:gd name="f5" fmla="val 72580"/>
                                    <a:gd name="f6" fmla="val 72708"/>
                                    <a:gd name="f7" fmla="val 72835"/>
                                    <a:gd name="f8" fmla="val 126"/>
                                    <a:gd name="f9" fmla="val 73089"/>
                                    <a:gd name="f10" fmla="val 78168"/>
                                    <a:gd name="f11" fmla="val 889"/>
                                    <a:gd name="f12" fmla="val 78677"/>
                                    <a:gd name="f13" fmla="val 79185"/>
                                    <a:gd name="f14" fmla="val 1143"/>
                                    <a:gd name="f15" fmla="val 79565"/>
                                    <a:gd name="f16" fmla="val 1397"/>
                                    <a:gd name="f17" fmla="val 83121"/>
                                    <a:gd name="f18" fmla="val 3683"/>
                                    <a:gd name="f19" fmla="val 83502"/>
                                    <a:gd name="f20" fmla="val 3937"/>
                                    <a:gd name="f21" fmla="val 83884"/>
                                    <a:gd name="f22" fmla="val 4318"/>
                                    <a:gd name="f23" fmla="val 84138"/>
                                    <a:gd name="f24" fmla="val 4826"/>
                                    <a:gd name="f25" fmla="val 86296"/>
                                    <a:gd name="f26" fmla="val 8509"/>
                                    <a:gd name="f27" fmla="val 86551"/>
                                    <a:gd name="f28" fmla="val 8889"/>
                                    <a:gd name="f29" fmla="val 86677"/>
                                    <a:gd name="f30" fmla="val 9271"/>
                                    <a:gd name="f31" fmla="val 9651"/>
                                    <a:gd name="f32" fmla="val 14605"/>
                                    <a:gd name="f33" fmla="val 14732"/>
                                    <a:gd name="f34" fmla="val 14986"/>
                                    <a:gd name="f35" fmla="val 15113"/>
                                    <a:gd name="f36" fmla="val 143764"/>
                                    <a:gd name="f37" fmla="val 144145"/>
                                    <a:gd name="f38" fmla="val 144399"/>
                                    <a:gd name="f39" fmla="val 87313"/>
                                    <a:gd name="f40" fmla="val 144780"/>
                                    <a:gd name="f41" fmla="val 146812"/>
                                    <a:gd name="f42" fmla="val 86424"/>
                                    <a:gd name="f43" fmla="val 147447"/>
                                    <a:gd name="f44" fmla="val 86043"/>
                                    <a:gd name="f45" fmla="val 148082"/>
                                    <a:gd name="f46" fmla="val 85280"/>
                                    <a:gd name="f47" fmla="val 148589"/>
                                    <a:gd name="f48" fmla="val 149987"/>
                                    <a:gd name="f49" fmla="val 82740"/>
                                    <a:gd name="f50" fmla="val 150240"/>
                                    <a:gd name="f51" fmla="val 82360"/>
                                    <a:gd name="f52" fmla="val 150368"/>
                                    <a:gd name="f53" fmla="val 81979"/>
                                    <a:gd name="f54" fmla="val 150495"/>
                                    <a:gd name="f55" fmla="val 77661"/>
                                    <a:gd name="f56" fmla="val 151384"/>
                                    <a:gd name="f57" fmla="val 77534"/>
                                    <a:gd name="f58" fmla="val 77280"/>
                                    <a:gd name="f59" fmla="val 77152"/>
                                    <a:gd name="f60" fmla="val 70421"/>
                                    <a:gd name="f61" fmla="val 63310"/>
                                    <a:gd name="f62" fmla="val 63183"/>
                                    <a:gd name="f63" fmla="val 62929"/>
                                    <a:gd name="f64" fmla="val 62802"/>
                                    <a:gd name="f65" fmla="val 58611"/>
                                    <a:gd name="f66" fmla="val 58230"/>
                                    <a:gd name="f67" fmla="val 57849"/>
                                    <a:gd name="f68" fmla="val 57468"/>
                                    <a:gd name="f69" fmla="val 55182"/>
                                    <a:gd name="f70" fmla="val 54546"/>
                                    <a:gd name="f71" fmla="val 148209"/>
                                    <a:gd name="f72" fmla="val 54165"/>
                                    <a:gd name="f73" fmla="val 147574"/>
                                    <a:gd name="f74" fmla="val 53912"/>
                                    <a:gd name="f75" fmla="val 53277"/>
                                    <a:gd name="f76" fmla="val 53149"/>
                                    <a:gd name="f77" fmla="val 144526"/>
                                    <a:gd name="f78" fmla="val 53023"/>
                                    <a:gd name="f79" fmla="val 44703"/>
                                    <a:gd name="f80" fmla="val 17336"/>
                                    <a:gd name="f81" fmla="val 145034"/>
                                    <a:gd name="f82" fmla="val 17209"/>
                                    <a:gd name="f83" fmla="val 145161"/>
                                    <a:gd name="f84" fmla="val 17082"/>
                                    <a:gd name="f85" fmla="val 145414"/>
                                    <a:gd name="f86" fmla="val 15685"/>
                                    <a:gd name="f87" fmla="val 147827"/>
                                    <a:gd name="f88" fmla="val 15304"/>
                                    <a:gd name="f89" fmla="val 148336"/>
                                    <a:gd name="f90" fmla="val 14923"/>
                                    <a:gd name="f91" fmla="val 148717"/>
                                    <a:gd name="f92" fmla="val 14415"/>
                                    <a:gd name="f93" fmla="val 148971"/>
                                    <a:gd name="f94" fmla="val 11621"/>
                                    <a:gd name="f95" fmla="val 11367"/>
                                    <a:gd name="f96" fmla="val 150622"/>
                                    <a:gd name="f97" fmla="val 10986"/>
                                    <a:gd name="f98" fmla="val 150749"/>
                                    <a:gd name="f99" fmla="val 10605"/>
                                    <a:gd name="f100" fmla="val 150876"/>
                                    <a:gd name="f101" fmla="val 6160"/>
                                    <a:gd name="f102" fmla="val 151511"/>
                                    <a:gd name="f103" fmla="val 151739"/>
                                    <a:gd name="f104" fmla="val 145143"/>
                                    <a:gd name="f105" fmla="val 5143"/>
                                    <a:gd name="f106" fmla="val 8954"/>
                                    <a:gd name="f107" fmla="val 10477"/>
                                    <a:gd name="f108" fmla="val 143637"/>
                                    <a:gd name="f109" fmla="val 11240"/>
                                    <a:gd name="f110" fmla="val 142239"/>
                                    <a:gd name="f111" fmla="val 25146"/>
                                    <a:gd name="f112" fmla="val 53530"/>
                                    <a:gd name="f113" fmla="val 23876"/>
                                    <a:gd name="f114" fmla="val 54674"/>
                                    <a:gd name="f115" fmla="val 22987"/>
                                    <a:gd name="f116" fmla="val 56071"/>
                                    <a:gd name="f117" fmla="val 56324"/>
                                    <a:gd name="f118" fmla="val 59627"/>
                                    <a:gd name="f119" fmla="val 24384"/>
                                    <a:gd name="f120" fmla="val 26289"/>
                                    <a:gd name="f121" fmla="val 143256"/>
                                    <a:gd name="f122" fmla="val 59754"/>
                                    <a:gd name="f123" fmla="val 60515"/>
                                    <a:gd name="f124" fmla="val 63945"/>
                                    <a:gd name="f125" fmla="val 144907"/>
                                    <a:gd name="f126" fmla="val 70040"/>
                                    <a:gd name="f127" fmla="val 76645"/>
                                    <a:gd name="f128" fmla="val 80074"/>
                                    <a:gd name="f129" fmla="val 80709"/>
                                    <a:gd name="f130" fmla="val 80836"/>
                                    <a:gd name="f131" fmla="val 15367"/>
                                    <a:gd name="f132" fmla="val 80201"/>
                                    <a:gd name="f133" fmla="val 11176"/>
                                    <a:gd name="f134" fmla="val 78804"/>
                                    <a:gd name="f135" fmla="val 8763"/>
                                    <a:gd name="f136" fmla="val 76518"/>
                                    <a:gd name="f137" fmla="val 7365"/>
                                    <a:gd name="f138" fmla="val 72327"/>
                                    <a:gd name="f139" fmla="val 6603"/>
                                    <a:gd name="f140" fmla="val 46546"/>
                                    <a:gd name="f141" fmla="val 42355"/>
                                    <a:gd name="f142" fmla="val 39052"/>
                                    <a:gd name="f143" fmla="val 13970"/>
                                    <a:gd name="f144" fmla="val 36005"/>
                                    <a:gd name="f145" fmla="val 21336"/>
                                    <a:gd name="f146" fmla="val 3620"/>
                                    <a:gd name="f147" fmla="val 107188"/>
                                    <a:gd name="f148" fmla="val 3112"/>
                                    <a:gd name="f149" fmla="val 108458"/>
                                    <a:gd name="f150" fmla="val 1968"/>
                                    <a:gd name="f151" fmla="val 109347"/>
                                    <a:gd name="f152" fmla="val 571"/>
                                    <a:gd name="f153" fmla="val 64"/>
                                    <a:gd name="f154" fmla="val 109302"/>
                                    <a:gd name="f155" fmla="val 96280"/>
                                    <a:gd name="f156" fmla="val 318"/>
                                    <a:gd name="f157" fmla="val 97155"/>
                                    <a:gd name="f158" fmla="val 29782"/>
                                    <a:gd name="f159" fmla="val 19050"/>
                                    <a:gd name="f160" fmla="val 33084"/>
                                    <a:gd name="f161" fmla="val 11049"/>
                                    <a:gd name="f162" fmla="val 10795"/>
                                    <a:gd name="f163" fmla="val 33338"/>
                                    <a:gd name="f164" fmla="val 10540"/>
                                    <a:gd name="f165" fmla="val 33465"/>
                                    <a:gd name="f166" fmla="val 10287"/>
                                    <a:gd name="f167" fmla="val 37529"/>
                                    <a:gd name="f168" fmla="val 5080"/>
                                    <a:gd name="f169" fmla="val 37783"/>
                                    <a:gd name="f170" fmla="val 4699"/>
                                    <a:gd name="f171" fmla="val 38164"/>
                                    <a:gd name="f172" fmla="val 38545"/>
                                    <a:gd name="f173" fmla="val 4064"/>
                                    <a:gd name="f174" fmla="val 44005"/>
                                    <a:gd name="f175" fmla="val 1270"/>
                                    <a:gd name="f176" fmla="val 44387"/>
                                    <a:gd name="f177" fmla="val 44768"/>
                                    <a:gd name="f178" fmla="val 1015"/>
                                    <a:gd name="f179" fmla="val 45149"/>
                                    <a:gd name="f180" fmla="val 52388"/>
                                    <a:gd name="f181" fmla="*/ f0 1 87440"/>
                                    <a:gd name="f182" fmla="*/ f1 1 151764"/>
                                    <a:gd name="f183" fmla="+- f4 0 f2"/>
                                    <a:gd name="f184" fmla="+- f3 0 f2"/>
                                    <a:gd name="f185" fmla="*/ f184 1 87440"/>
                                    <a:gd name="f186" fmla="*/ f183 1 151764"/>
                                    <a:gd name="f187" fmla="*/ 0 1 f185"/>
                                    <a:gd name="f188" fmla="*/ 87440 1 f185"/>
                                    <a:gd name="f189" fmla="*/ 0 1 f186"/>
                                    <a:gd name="f190" fmla="*/ 151764 1 f186"/>
                                    <a:gd name="f191" fmla="*/ f187 f181 1"/>
                                    <a:gd name="f192" fmla="*/ f188 f181 1"/>
                                    <a:gd name="f193" fmla="*/ f190 f182 1"/>
                                    <a:gd name="f194" fmla="*/ f189 f182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191" t="f194" r="f192" b="f193"/>
                                  <a:pathLst>
                                    <a:path w="87440" h="151764">
                                      <a:moveTo>
                                        <a:pt x="f5" y="f2"/>
                                      </a:moveTo>
                                      <a:cubicBezTo>
                                        <a:pt x="f6" y="f2"/>
                                        <a:pt x="f7" y="f8"/>
                                        <a:pt x="f9" y="f8"/>
                                      </a:cubicBezTo>
                                      <a:lnTo>
                                        <a:pt x="f10" y="f11"/>
                                      </a:lnTo>
                                      <a:cubicBezTo>
                                        <a:pt x="f12" y="f11"/>
                                        <a:pt x="f13" y="f14"/>
                                        <a:pt x="f15" y="f16"/>
                                      </a:cubicBezTo>
                                      <a:lnTo>
                                        <a:pt x="f17" y="f18"/>
                                      </a:lnTo>
                                      <a:cubicBezTo>
                                        <a:pt x="f19" y="f20"/>
                                        <a:pt x="f21" y="f22"/>
                                        <a:pt x="f23" y="f24"/>
                                      </a:cubicBezTo>
                                      <a:lnTo>
                                        <a:pt x="f25" y="f26"/>
                                      </a:lnTo>
                                      <a:cubicBezTo>
                                        <a:pt x="f27" y="f28"/>
                                        <a:pt x="f29" y="f30"/>
                                        <a:pt x="f29" y="f31"/>
                                      </a:cubicBezTo>
                                      <a:lnTo>
                                        <a:pt x="f3" y="f32"/>
                                      </a:lnTo>
                                      <a:cubicBezTo>
                                        <a:pt x="f3" y="f33"/>
                                        <a:pt x="f3" y="f34"/>
                                        <a:pt x="f3" y="f35"/>
                                      </a:cubicBezTo>
                                      <a:lnTo>
                                        <a:pt x="f3" y="f36"/>
                                      </a:lnTo>
                                      <a:cubicBezTo>
                                        <a:pt x="f3" y="f37"/>
                                        <a:pt x="f3" y="f38"/>
                                        <a:pt x="f39" y="f40"/>
                                      </a:cubicBezTo>
                                      <a:lnTo>
                                        <a:pt x="f29" y="f41"/>
                                      </a:lnTo>
                                      <a:cubicBezTo>
                                        <a:pt x="f42" y="f43"/>
                                        <a:pt x="f44" y="f45"/>
                                        <a:pt x="f46" y="f47"/>
                                      </a:cubicBezTo>
                                      <a:lnTo>
                                        <a:pt x="f17" y="f48"/>
                                      </a:lnTo>
                                      <a:cubicBezTo>
                                        <a:pt x="f49" y="f50"/>
                                        <a:pt x="f51" y="f52"/>
                                        <a:pt x="f53" y="f54"/>
                                      </a:cubicBezTo>
                                      <a:lnTo>
                                        <a:pt x="f55" y="f56"/>
                                      </a:lnTo>
                                      <a:cubicBezTo>
                                        <a:pt x="f57" y="f56"/>
                                        <a:pt x="f58" y="f56"/>
                                        <a:pt x="f59" y="f56"/>
                                      </a:cubicBezTo>
                                      <a:lnTo>
                                        <a:pt x="f60" y="f4"/>
                                      </a:lnTo>
                                      <a:lnTo>
                                        <a:pt x="f61" y="f56"/>
                                      </a:lnTo>
                                      <a:cubicBezTo>
                                        <a:pt x="f62" y="f56"/>
                                        <a:pt x="f63" y="f56"/>
                                        <a:pt x="f64" y="f56"/>
                                      </a:cubicBezTo>
                                      <a:lnTo>
                                        <a:pt x="f65" y="f54"/>
                                      </a:lnTo>
                                      <a:cubicBezTo>
                                        <a:pt x="f66" y="f52"/>
                                        <a:pt x="f67" y="f50"/>
                                        <a:pt x="f68" y="f48"/>
                                      </a:cubicBezTo>
                                      <a:lnTo>
                                        <a:pt x="f69" y="f47"/>
                                      </a:lnTo>
                                      <a:cubicBezTo>
                                        <a:pt x="f70" y="f71"/>
                                        <a:pt x="f72" y="f73"/>
                                        <a:pt x="f74" y="f41"/>
                                      </a:cubicBezTo>
                                      <a:lnTo>
                                        <a:pt x="f75" y="f40"/>
                                      </a:lnTo>
                                      <a:cubicBezTo>
                                        <a:pt x="f76" y="f77"/>
                                        <a:pt x="f78" y="f37"/>
                                        <a:pt x="f78" y="f36"/>
                                      </a:cubicBezTo>
                                      <a:lnTo>
                                        <a:pt x="f78" y="f79"/>
                                      </a:lnTo>
                                      <a:lnTo>
                                        <a:pt x="f80" y="f40"/>
                                      </a:lnTo>
                                      <a:cubicBezTo>
                                        <a:pt x="f80" y="f81"/>
                                        <a:pt x="f82" y="f83"/>
                                        <a:pt x="f84" y="f85"/>
                                      </a:cubicBezTo>
                                      <a:lnTo>
                                        <a:pt x="f86" y="f87"/>
                                      </a:lnTo>
                                      <a:cubicBezTo>
                                        <a:pt x="f88" y="f89"/>
                                        <a:pt x="f90" y="f91"/>
                                        <a:pt x="f92" y="f93"/>
                                      </a:cubicBezTo>
                                      <a:lnTo>
                                        <a:pt x="f94" y="f54"/>
                                      </a:lnTo>
                                      <a:cubicBezTo>
                                        <a:pt x="f95" y="f96"/>
                                        <a:pt x="f97" y="f98"/>
                                        <a:pt x="f99" y="f100"/>
                                      </a:cubicBezTo>
                                      <a:lnTo>
                                        <a:pt x="f101" y="f102"/>
                                      </a:lnTo>
                                      <a:lnTo>
                                        <a:pt x="f2" y="f103"/>
                                      </a:lnTo>
                                      <a:lnTo>
                                        <a:pt x="f2" y="f104"/>
                                      </a:lnTo>
                                      <a:lnTo>
                                        <a:pt x="f105" y="f81"/>
                                      </a:lnTo>
                                      <a:lnTo>
                                        <a:pt x="f106" y="f38"/>
                                      </a:lnTo>
                                      <a:lnTo>
                                        <a:pt x="f107" y="f108"/>
                                      </a:lnTo>
                                      <a:lnTo>
                                        <a:pt x="f109" y="f110"/>
                                      </a:lnTo>
                                      <a:lnTo>
                                        <a:pt x="f78" y="f111"/>
                                      </a:lnTo>
                                      <a:cubicBezTo>
                                        <a:pt x="f112" y="f113"/>
                                        <a:pt x="f114" y="f115"/>
                                        <a:pt x="f116" y="f115"/>
                                      </a:cubicBezTo>
                                      <a:lnTo>
                                        <a:pt x="f117" y="f115"/>
                                      </a:lnTo>
                                      <a:cubicBezTo>
                                        <a:pt x="f66" y="f115"/>
                                        <a:pt x="f118" y="f119"/>
                                        <a:pt x="f118" y="f120"/>
                                      </a:cubicBezTo>
                                      <a:lnTo>
                                        <a:pt x="f118" y="f121"/>
                                      </a:lnTo>
                                      <a:lnTo>
                                        <a:pt x="f122" y="f108"/>
                                      </a:lnTo>
                                      <a:lnTo>
                                        <a:pt x="f123" y="f37"/>
                                      </a:lnTo>
                                      <a:lnTo>
                                        <a:pt x="f124" y="f125"/>
                                      </a:lnTo>
                                      <a:lnTo>
                                        <a:pt x="f126" y="f83"/>
                                      </a:lnTo>
                                      <a:lnTo>
                                        <a:pt x="f127" y="f125"/>
                                      </a:lnTo>
                                      <a:lnTo>
                                        <a:pt x="f128" y="f37"/>
                                      </a:lnTo>
                                      <a:lnTo>
                                        <a:pt x="f129" y="f108"/>
                                      </a:lnTo>
                                      <a:lnTo>
                                        <a:pt x="f130" y="f121"/>
                                      </a:lnTo>
                                      <a:lnTo>
                                        <a:pt x="f130" y="f131"/>
                                      </a:lnTo>
                                      <a:lnTo>
                                        <a:pt x="f132" y="f133"/>
                                      </a:lnTo>
                                      <a:lnTo>
                                        <a:pt x="f134" y="f135"/>
                                      </a:lnTo>
                                      <a:lnTo>
                                        <a:pt x="f136" y="f137"/>
                                      </a:lnTo>
                                      <a:lnTo>
                                        <a:pt x="f138" y="f139"/>
                                      </a:lnTo>
                                      <a:lnTo>
                                        <a:pt x="f76" y="f139"/>
                                      </a:lnTo>
                                      <a:lnTo>
                                        <a:pt x="f140" y="f137"/>
                                      </a:lnTo>
                                      <a:lnTo>
                                        <a:pt x="f141" y="f31"/>
                                      </a:lnTo>
                                      <a:lnTo>
                                        <a:pt x="f142" y="f143"/>
                                      </a:lnTo>
                                      <a:lnTo>
                                        <a:pt x="f144" y="f145"/>
                                      </a:lnTo>
                                      <a:lnTo>
                                        <a:pt x="f146" y="f147"/>
                                      </a:lnTo>
                                      <a:cubicBezTo>
                                        <a:pt x="f148" y="f149"/>
                                        <a:pt x="f150" y="f151"/>
                                        <a:pt x="f152" y="f151"/>
                                      </a:cubicBezTo>
                                      <a:lnTo>
                                        <a:pt x="f153" y="f151"/>
                                      </a:lnTo>
                                      <a:lnTo>
                                        <a:pt x="f2" y="f154"/>
                                      </a:lnTo>
                                      <a:lnTo>
                                        <a:pt x="f2" y="f155"/>
                                      </a:lnTo>
                                      <a:lnTo>
                                        <a:pt x="f156" y="f157"/>
                                      </a:lnTo>
                                      <a:lnTo>
                                        <a:pt x="f158" y="f159"/>
                                      </a:lnTo>
                                      <a:lnTo>
                                        <a:pt x="f160" y="f161"/>
                                      </a:lnTo>
                                      <a:cubicBezTo>
                                        <a:pt x="f160" y="f162"/>
                                        <a:pt x="f163" y="f164"/>
                                        <a:pt x="f165" y="f166"/>
                                      </a:cubicBezTo>
                                      <a:lnTo>
                                        <a:pt x="f167" y="f168"/>
                                      </a:lnTo>
                                      <a:cubicBezTo>
                                        <a:pt x="f169" y="f170"/>
                                        <a:pt x="f171" y="f22"/>
                                        <a:pt x="f172" y="f173"/>
                                      </a:cubicBezTo>
                                      <a:lnTo>
                                        <a:pt x="f174" y="f175"/>
                                      </a:lnTo>
                                      <a:cubicBezTo>
                                        <a:pt x="f176" y="f14"/>
                                        <a:pt x="f177" y="f178"/>
                                        <a:pt x="f179" y="f11"/>
                                      </a:cubicBezTo>
                                      <a:lnTo>
                                        <a:pt x="f180" y="f8"/>
                                      </a:lnTo>
                                      <a:lnTo>
                                        <a:pt x="f5" y="f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7C30"/>
                                </a:solidFill>
                                <a:ln cap="flat">
                                  <a:noFill/>
                                  <a:prstDash val="solid"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36" name="Shape 41"/>
                              <wps:cNvSpPr/>
                              <wps:spPr>
                                <a:xfrm>
                                  <a:off x="866522" y="30230"/>
                                  <a:ext cx="40891" cy="61337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40894"/>
                                    <a:gd name="f4" fmla="val 61341"/>
                                    <a:gd name="f5" fmla="val 20447"/>
                                    <a:gd name="f6" fmla="*/ f0 1 40894"/>
                                    <a:gd name="f7" fmla="*/ f1 1 61341"/>
                                    <a:gd name="f8" fmla="+- f4 0 f2"/>
                                    <a:gd name="f9" fmla="+- f3 0 f2"/>
                                    <a:gd name="f10" fmla="*/ f9 1 40894"/>
                                    <a:gd name="f11" fmla="*/ f8 1 61341"/>
                                    <a:gd name="f12" fmla="*/ 0 1 f10"/>
                                    <a:gd name="f13" fmla="*/ 40894 1 f10"/>
                                    <a:gd name="f14" fmla="*/ 0 1 f11"/>
                                    <a:gd name="f15" fmla="*/ 61341 1 f11"/>
                                    <a:gd name="f16" fmla="*/ f12 f6 1"/>
                                    <a:gd name="f17" fmla="*/ f13 f6 1"/>
                                    <a:gd name="f18" fmla="*/ f15 f7 1"/>
                                    <a:gd name="f19" fmla="*/ f14 f7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16" t="f19" r="f17" b="f18"/>
                                  <a:pathLst>
                                    <a:path w="40894" h="61341">
                                      <a:moveTo>
                                        <a:pt x="f5" y="f2"/>
                                      </a:moveTo>
                                      <a:lnTo>
                                        <a:pt x="f2" y="f4"/>
                                      </a:lnTo>
                                      <a:lnTo>
                                        <a:pt x="f3" y="f4"/>
                                      </a:lnTo>
                                      <a:lnTo>
                                        <a:pt x="f5" y="f2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6601" cap="flat">
                                  <a:solidFill>
                                    <a:srgbClr val="ED7C30"/>
                                  </a:solidFill>
                                  <a:prstDash val="solid"/>
                                  <a:round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37" name="Shape 42"/>
                              <wps:cNvSpPr/>
                              <wps:spPr>
                                <a:xfrm>
                                  <a:off x="1082677" y="2670"/>
                                  <a:ext cx="168277" cy="145032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168275"/>
                                    <a:gd name="f4" fmla="val 145034"/>
                                    <a:gd name="f5" fmla="val 11049"/>
                                    <a:gd name="f6" fmla="val 30226"/>
                                    <a:gd name="f7" fmla="val 33655"/>
                                    <a:gd name="f8" fmla="val 36576"/>
                                    <a:gd name="f9" fmla="val 254"/>
                                    <a:gd name="f10" fmla="val 39116"/>
                                    <a:gd name="f11" fmla="val 762"/>
                                    <a:gd name="f12" fmla="val 41529"/>
                                    <a:gd name="f13" fmla="val 1397"/>
                                    <a:gd name="f14" fmla="val 43688"/>
                                    <a:gd name="f15" fmla="val 2286"/>
                                    <a:gd name="f16" fmla="val 45466"/>
                                    <a:gd name="f17" fmla="val 3556"/>
                                    <a:gd name="f18" fmla="val 47244"/>
                                    <a:gd name="f19" fmla="val 4953"/>
                                    <a:gd name="f20" fmla="val 48641"/>
                                    <a:gd name="f21" fmla="val 6604"/>
                                    <a:gd name="f22" fmla="val 49911"/>
                                    <a:gd name="f23" fmla="val 8763"/>
                                    <a:gd name="f24" fmla="val 51054"/>
                                    <a:gd name="f25" fmla="val 10795"/>
                                    <a:gd name="f26" fmla="val 52070"/>
                                    <a:gd name="f27" fmla="val 13462"/>
                                    <a:gd name="f28" fmla="val 52959"/>
                                    <a:gd name="f29" fmla="val 16637"/>
                                    <a:gd name="f30" fmla="val 84328"/>
                                    <a:gd name="f31" fmla="val 102616"/>
                                    <a:gd name="f32" fmla="val 84709"/>
                                    <a:gd name="f33" fmla="val 117094"/>
                                    <a:gd name="f34" fmla="val 16764"/>
                                    <a:gd name="f35" fmla="val 118110"/>
                                    <a:gd name="f36" fmla="val 13716"/>
                                    <a:gd name="f37" fmla="val 119126"/>
                                    <a:gd name="f38" fmla="val 120269"/>
                                    <a:gd name="f39" fmla="val 8890"/>
                                    <a:gd name="f40" fmla="val 121412"/>
                                    <a:gd name="f41" fmla="val 6731"/>
                                    <a:gd name="f42" fmla="val 122809"/>
                                    <a:gd name="f43" fmla="val 124333"/>
                                    <a:gd name="f44" fmla="val 3683"/>
                                    <a:gd name="f45" fmla="val 125857"/>
                                    <a:gd name="f46" fmla="val 127635"/>
                                    <a:gd name="f47" fmla="val 129667"/>
                                    <a:gd name="f48" fmla="val 131826"/>
                                    <a:gd name="f49" fmla="val 134239"/>
                                    <a:gd name="f50" fmla="val 136906"/>
                                    <a:gd name="f51" fmla="val 156718"/>
                                    <a:gd name="f52" fmla="val 158750"/>
                                    <a:gd name="f53" fmla="val 160401"/>
                                    <a:gd name="f54" fmla="val 161925"/>
                                    <a:gd name="f55" fmla="val 163322"/>
                                    <a:gd name="f56" fmla="val 1270"/>
                                    <a:gd name="f57" fmla="val 164592"/>
                                    <a:gd name="f58" fmla="val 2032"/>
                                    <a:gd name="f59" fmla="val 165481"/>
                                    <a:gd name="f60" fmla="val 3048"/>
                                    <a:gd name="f61" fmla="val 166370"/>
                                    <a:gd name="f62" fmla="val 4064"/>
                                    <a:gd name="f63" fmla="val 167132"/>
                                    <a:gd name="f64" fmla="val 5207"/>
                                    <a:gd name="f65" fmla="val 167640"/>
                                    <a:gd name="f66" fmla="val 168021"/>
                                    <a:gd name="f67" fmla="val 8128"/>
                                    <a:gd name="f68" fmla="val 9779"/>
                                    <a:gd name="f69" fmla="val 11684"/>
                                    <a:gd name="f70" fmla="val 140335"/>
                                    <a:gd name="f71" fmla="val 141097"/>
                                    <a:gd name="f72" fmla="val 168148"/>
                                    <a:gd name="f73" fmla="val 141732"/>
                                    <a:gd name="f74" fmla="val 142367"/>
                                    <a:gd name="f75" fmla="val 167259"/>
                                    <a:gd name="f76" fmla="val 143002"/>
                                    <a:gd name="f77" fmla="val 166497"/>
                                    <a:gd name="f78" fmla="val 143510"/>
                                    <a:gd name="f79" fmla="val 143891"/>
                                    <a:gd name="f80" fmla="val 164338"/>
                                    <a:gd name="f81" fmla="val 144272"/>
                                    <a:gd name="f82" fmla="val 162941"/>
                                    <a:gd name="f83" fmla="val 144526"/>
                                    <a:gd name="f84" fmla="val 161163"/>
                                    <a:gd name="f85" fmla="val 144780"/>
                                    <a:gd name="f86" fmla="val 159385"/>
                                    <a:gd name="f87" fmla="val 144907"/>
                                    <a:gd name="f88" fmla="val 157099"/>
                                    <a:gd name="f89" fmla="val 154305"/>
                                    <a:gd name="f90" fmla="val 151638"/>
                                    <a:gd name="f91" fmla="val 149479"/>
                                    <a:gd name="f92" fmla="val 147701"/>
                                    <a:gd name="f93" fmla="val 145923"/>
                                    <a:gd name="f94" fmla="val 143383"/>
                                    <a:gd name="f95" fmla="val 141605"/>
                                    <a:gd name="f96" fmla="val 141224"/>
                                    <a:gd name="f97" fmla="val 140716"/>
                                    <a:gd name="f98" fmla="val 140462"/>
                                    <a:gd name="f99" fmla="val 22860"/>
                                    <a:gd name="f100" fmla="val 98425"/>
                                    <a:gd name="f101" fmla="val 140208"/>
                                    <a:gd name="f102" fmla="val 98171"/>
                                    <a:gd name="f103" fmla="val 97663"/>
                                    <a:gd name="f104" fmla="val 141986"/>
                                    <a:gd name="f105" fmla="val 97028"/>
                                    <a:gd name="f106" fmla="val 142621"/>
                                    <a:gd name="f107" fmla="val 96266"/>
                                    <a:gd name="f108" fmla="val 143256"/>
                                    <a:gd name="f109" fmla="val 95377"/>
                                    <a:gd name="f110" fmla="val 143764"/>
                                    <a:gd name="f111" fmla="val 94234"/>
                                    <a:gd name="f112" fmla="val 144145"/>
                                    <a:gd name="f113" fmla="val 93091"/>
                                    <a:gd name="f114" fmla="val 91694"/>
                                    <a:gd name="f115" fmla="val 89789"/>
                                    <a:gd name="f116" fmla="val 88011"/>
                                    <a:gd name="f117" fmla="val 85852"/>
                                    <a:gd name="f118" fmla="val 83312"/>
                                    <a:gd name="f119" fmla="val 80899"/>
                                    <a:gd name="f120" fmla="val 78740"/>
                                    <a:gd name="f121" fmla="val 76835"/>
                                    <a:gd name="f122" fmla="val 75057"/>
                                    <a:gd name="f123" fmla="val 144653"/>
                                    <a:gd name="f124" fmla="val 73660"/>
                                    <a:gd name="f125" fmla="val 72517"/>
                                    <a:gd name="f126" fmla="val 71374"/>
                                    <a:gd name="f127" fmla="val 70485"/>
                                    <a:gd name="f128" fmla="val 69723"/>
                                    <a:gd name="f129" fmla="val 69088"/>
                                    <a:gd name="f130" fmla="val 68580"/>
                                    <a:gd name="f131" fmla="val 68453"/>
                                    <a:gd name="f132" fmla="val 28067"/>
                                    <a:gd name="f133" fmla="val 27813"/>
                                    <a:gd name="f134" fmla="val 27559"/>
                                    <a:gd name="f135" fmla="val 27178"/>
                                    <a:gd name="f136" fmla="val 26797"/>
                                    <a:gd name="f137" fmla="val 26035"/>
                                    <a:gd name="f138" fmla="val 24892"/>
                                    <a:gd name="f139" fmla="val 23749"/>
                                    <a:gd name="f140" fmla="val 22352"/>
                                    <a:gd name="f141" fmla="val 20574"/>
                                    <a:gd name="f142" fmla="val 18796"/>
                                    <a:gd name="f143" fmla="val 13843"/>
                                    <a:gd name="f144" fmla="val 11176"/>
                                    <a:gd name="f145" fmla="val 7112"/>
                                    <a:gd name="f146" fmla="val 5334"/>
                                    <a:gd name="f147" fmla="val 3937"/>
                                    <a:gd name="f148" fmla="val 2794"/>
                                    <a:gd name="f149" fmla="val 1778"/>
                                    <a:gd name="f150" fmla="val 1016"/>
                                    <a:gd name="f151" fmla="val 635"/>
                                    <a:gd name="f152" fmla="val 7874"/>
                                    <a:gd name="f153" fmla="val 2921"/>
                                    <a:gd name="f154" fmla="val 7747"/>
                                    <a:gd name="f155" fmla="*/ f0 1 168275"/>
                                    <a:gd name="f156" fmla="*/ f1 1 145034"/>
                                    <a:gd name="f157" fmla="+- f4 0 f2"/>
                                    <a:gd name="f158" fmla="+- f3 0 f2"/>
                                    <a:gd name="f159" fmla="*/ f158 1 168275"/>
                                    <a:gd name="f160" fmla="*/ f157 1 145034"/>
                                    <a:gd name="f161" fmla="*/ 0 1 f159"/>
                                    <a:gd name="f162" fmla="*/ 168275 1 f159"/>
                                    <a:gd name="f163" fmla="*/ 0 1 f160"/>
                                    <a:gd name="f164" fmla="*/ 145034 1 f160"/>
                                    <a:gd name="f165" fmla="*/ f161 f155 1"/>
                                    <a:gd name="f166" fmla="*/ f162 f155 1"/>
                                    <a:gd name="f167" fmla="*/ f164 f156 1"/>
                                    <a:gd name="f168" fmla="*/ f163 f156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165" t="f168" r="f166" b="f167"/>
                                  <a:pathLst>
                                    <a:path w="168275" h="145034">
                                      <a:moveTo>
                                        <a:pt x="f5" y="f2"/>
                                      </a:moveTo>
                                      <a:lnTo>
                                        <a:pt x="f6" y="f2"/>
                                      </a:lnTo>
                                      <a:cubicBezTo>
                                        <a:pt x="f7" y="f2"/>
                                        <a:pt x="f8" y="f9"/>
                                        <a:pt x="f10" y="f11"/>
                                      </a:cubicBezTo>
                                      <a:cubicBezTo>
                                        <a:pt x="f12" y="f13"/>
                                        <a:pt x="f14" y="f15"/>
                                        <a:pt x="f16" y="f17"/>
                                      </a:cubicBezTo>
                                      <a:cubicBezTo>
                                        <a:pt x="f18" y="f19"/>
                                        <a:pt x="f20" y="f21"/>
                                        <a:pt x="f22" y="f23"/>
                                      </a:cubicBezTo>
                                      <a:cubicBezTo>
                                        <a:pt x="f24" y="f25"/>
                                        <a:pt x="f26" y="f27"/>
                                        <a:pt x="f28" y="f29"/>
                                      </a:cubicBezTo>
                                      <a:lnTo>
                                        <a:pt x="f30" y="f31"/>
                                      </a:lnTo>
                                      <a:lnTo>
                                        <a:pt x="f32" y="f31"/>
                                      </a:lnTo>
                                      <a:lnTo>
                                        <a:pt x="f33" y="f34"/>
                                      </a:lnTo>
                                      <a:cubicBezTo>
                                        <a:pt x="f35" y="f36"/>
                                        <a:pt x="f37" y="f5"/>
                                        <a:pt x="f38" y="f39"/>
                                      </a:cubicBezTo>
                                      <a:cubicBezTo>
                                        <a:pt x="f40" y="f41"/>
                                        <a:pt x="f42" y="f19"/>
                                        <a:pt x="f43" y="f44"/>
                                      </a:cubicBezTo>
                                      <a:cubicBezTo>
                                        <a:pt x="f45" y="f15"/>
                                        <a:pt x="f46" y="f13"/>
                                        <a:pt x="f47" y="f11"/>
                                      </a:cubicBezTo>
                                      <a:cubicBezTo>
                                        <a:pt x="f48" y="f9"/>
                                        <a:pt x="f49" y="f2"/>
                                        <a:pt x="f50" y="f2"/>
                                      </a:cubicBezTo>
                                      <a:lnTo>
                                        <a:pt x="f51" y="f2"/>
                                      </a:lnTo>
                                      <a:cubicBezTo>
                                        <a:pt x="f52" y="f2"/>
                                        <a:pt x="f53" y="f9"/>
                                        <a:pt x="f54" y="f11"/>
                                      </a:cubicBezTo>
                                      <a:cubicBezTo>
                                        <a:pt x="f55" y="f56"/>
                                        <a:pt x="f57" y="f58"/>
                                        <a:pt x="f59" y="f60"/>
                                      </a:cubicBezTo>
                                      <a:cubicBezTo>
                                        <a:pt x="f61" y="f62"/>
                                        <a:pt x="f63" y="f64"/>
                                        <a:pt x="f65" y="f41"/>
                                      </a:cubicBezTo>
                                      <a:cubicBezTo>
                                        <a:pt x="f66" y="f67"/>
                                        <a:pt x="f3" y="f68"/>
                                        <a:pt x="f3" y="f69"/>
                                      </a:cubicBezTo>
                                      <a:lnTo>
                                        <a:pt x="f3" y="f70"/>
                                      </a:lnTo>
                                      <a:cubicBezTo>
                                        <a:pt x="f3" y="f71"/>
                                        <a:pt x="f72" y="f73"/>
                                        <a:pt x="f65" y="f74"/>
                                      </a:cubicBezTo>
                                      <a:cubicBezTo>
                                        <a:pt x="f75" y="f76"/>
                                        <a:pt x="f77" y="f78"/>
                                        <a:pt x="f59" y="f79"/>
                                      </a:cubicBezTo>
                                      <a:cubicBezTo>
                                        <a:pt x="f80" y="f81"/>
                                        <a:pt x="f82" y="f83"/>
                                        <a:pt x="f84" y="f85"/>
                                      </a:cubicBezTo>
                                      <a:cubicBezTo>
                                        <a:pt x="f86" y="f87"/>
                                        <a:pt x="f88" y="f4"/>
                                        <a:pt x="f89" y="f4"/>
                                      </a:cubicBezTo>
                                      <a:cubicBezTo>
                                        <a:pt x="f90" y="f4"/>
                                        <a:pt x="f91" y="f87"/>
                                        <a:pt x="f92" y="f85"/>
                                      </a:cubicBezTo>
                                      <a:cubicBezTo>
                                        <a:pt x="f93" y="f83"/>
                                        <a:pt x="f83" y="f81"/>
                                        <a:pt x="f94" y="f79"/>
                                      </a:cubicBezTo>
                                      <a:cubicBezTo>
                                        <a:pt x="f74" y="f78"/>
                                        <a:pt x="f95" y="f76"/>
                                        <a:pt x="f96" y="f74"/>
                                      </a:cubicBezTo>
                                      <a:cubicBezTo>
                                        <a:pt x="f97" y="f73"/>
                                        <a:pt x="f98" y="f71"/>
                                        <a:pt x="f98" y="f70"/>
                                      </a:cubicBezTo>
                                      <a:lnTo>
                                        <a:pt x="f98" y="f99"/>
                                      </a:lnTo>
                                      <a:lnTo>
                                        <a:pt x="f70" y="f99"/>
                                      </a:lnTo>
                                      <a:lnTo>
                                        <a:pt x="f100" y="f101"/>
                                      </a:lnTo>
                                      <a:cubicBezTo>
                                        <a:pt x="f102" y="f96"/>
                                        <a:pt x="f103" y="f104"/>
                                        <a:pt x="f105" y="f106"/>
                                      </a:cubicBezTo>
                                      <a:cubicBezTo>
                                        <a:pt x="f107" y="f108"/>
                                        <a:pt x="f109" y="f110"/>
                                        <a:pt x="f111" y="f112"/>
                                      </a:cubicBezTo>
                                      <a:cubicBezTo>
                                        <a:pt x="f113" y="f83"/>
                                        <a:pt x="f114" y="f85"/>
                                        <a:pt x="f115" y="f87"/>
                                      </a:cubicBezTo>
                                      <a:cubicBezTo>
                                        <a:pt x="f116" y="f4"/>
                                        <a:pt x="f117" y="f4"/>
                                        <a:pt x="f118" y="f4"/>
                                      </a:cubicBezTo>
                                      <a:cubicBezTo>
                                        <a:pt x="f119" y="f4"/>
                                        <a:pt x="f120" y="f4"/>
                                        <a:pt x="f121" y="f85"/>
                                      </a:cubicBezTo>
                                      <a:cubicBezTo>
                                        <a:pt x="f122" y="f123"/>
                                        <a:pt x="f124" y="f81"/>
                                        <a:pt x="f125" y="f79"/>
                                      </a:cubicBezTo>
                                      <a:cubicBezTo>
                                        <a:pt x="f126" y="f78"/>
                                        <a:pt x="f127" y="f76"/>
                                        <a:pt x="f128" y="f74"/>
                                      </a:cubicBezTo>
                                      <a:cubicBezTo>
                                        <a:pt x="f129" y="f73"/>
                                        <a:pt x="f130" y="f71"/>
                                        <a:pt x="f131" y="f101"/>
                                      </a:cubicBezTo>
                                      <a:lnTo>
                                        <a:pt x="f132" y="f99"/>
                                      </a:lnTo>
                                      <a:lnTo>
                                        <a:pt x="f133" y="f99"/>
                                      </a:lnTo>
                                      <a:lnTo>
                                        <a:pt x="f133" y="f70"/>
                                      </a:lnTo>
                                      <a:cubicBezTo>
                                        <a:pt x="f133" y="f71"/>
                                        <a:pt x="f134" y="f73"/>
                                        <a:pt x="f135" y="f74"/>
                                      </a:cubicBezTo>
                                      <a:cubicBezTo>
                                        <a:pt x="f136" y="f76"/>
                                        <a:pt x="f137" y="f78"/>
                                        <a:pt x="f138" y="f79"/>
                                      </a:cubicBezTo>
                                      <a:cubicBezTo>
                                        <a:pt x="f139" y="f81"/>
                                        <a:pt x="f140" y="f83"/>
                                        <a:pt x="f141" y="f85"/>
                                      </a:cubicBezTo>
                                      <a:cubicBezTo>
                                        <a:pt x="f142" y="f87"/>
                                        <a:pt x="f29" y="f4"/>
                                        <a:pt x="f143" y="f4"/>
                                      </a:cubicBezTo>
                                      <a:cubicBezTo>
                                        <a:pt x="f144" y="f4"/>
                                        <a:pt x="f39" y="f87"/>
                                        <a:pt x="f145" y="f85"/>
                                      </a:cubicBezTo>
                                      <a:cubicBezTo>
                                        <a:pt x="f146" y="f83"/>
                                        <a:pt x="f147" y="f81"/>
                                        <a:pt x="f148" y="f79"/>
                                      </a:cubicBezTo>
                                      <a:cubicBezTo>
                                        <a:pt x="f149" y="f78"/>
                                        <a:pt x="f150" y="f76"/>
                                        <a:pt x="f151" y="f74"/>
                                      </a:cubicBezTo>
                                      <a:cubicBezTo>
                                        <a:pt x="f9" y="f73"/>
                                        <a:pt x="f2" y="f71"/>
                                        <a:pt x="f2" y="f70"/>
                                      </a:cubicBezTo>
                                      <a:lnTo>
                                        <a:pt x="f2" y="f69"/>
                                      </a:lnTo>
                                      <a:cubicBezTo>
                                        <a:pt x="f2" y="f152"/>
                                        <a:pt x="f150" y="f19"/>
                                        <a:pt x="f60" y="f153"/>
                                      </a:cubicBezTo>
                                      <a:cubicBezTo>
                                        <a:pt x="f19" y="f150"/>
                                        <a:pt x="f154" y="f2"/>
                                        <a:pt x="f5" y="f2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noFill/>
                                <a:ln w="6601" cap="flat">
                                  <a:solidFill>
                                    <a:srgbClr val="ED7C30"/>
                                  </a:solidFill>
                                  <a:prstDash val="solid"/>
                                  <a:round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38" name="Shape 43"/>
                              <wps:cNvSpPr/>
                              <wps:spPr>
                                <a:xfrm>
                                  <a:off x="246001" y="2670"/>
                                  <a:ext cx="110486" cy="145032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110490"/>
                                    <a:gd name="f4" fmla="val 145034"/>
                                    <a:gd name="f5" fmla="val 4318"/>
                                    <a:gd name="f6" fmla="val 106045"/>
                                    <a:gd name="f7" fmla="val 106807"/>
                                    <a:gd name="f8" fmla="val 107315"/>
                                    <a:gd name="f9" fmla="val 127"/>
                                    <a:gd name="f10" fmla="val 107950"/>
                                    <a:gd name="f11" fmla="val 635"/>
                                    <a:gd name="f12" fmla="val 108458"/>
                                    <a:gd name="f13" fmla="val 1016"/>
                                    <a:gd name="f14" fmla="val 108966"/>
                                    <a:gd name="f15" fmla="val 1651"/>
                                    <a:gd name="f16" fmla="val 109347"/>
                                    <a:gd name="f17" fmla="val 2540"/>
                                    <a:gd name="f18" fmla="val 109728"/>
                                    <a:gd name="f19" fmla="val 3556"/>
                                    <a:gd name="f20" fmla="val 109982"/>
                                    <a:gd name="f21" fmla="val 4699"/>
                                    <a:gd name="f22" fmla="val 110109"/>
                                    <a:gd name="f23" fmla="val 6350"/>
                                    <a:gd name="f24" fmla="val 110363"/>
                                    <a:gd name="f25" fmla="val 7874"/>
                                    <a:gd name="f26" fmla="val 9779"/>
                                    <a:gd name="f27" fmla="val 12065"/>
                                    <a:gd name="f28" fmla="val 14224"/>
                                    <a:gd name="f29" fmla="val 16002"/>
                                    <a:gd name="f30" fmla="val 17526"/>
                                    <a:gd name="f31" fmla="val 19050"/>
                                    <a:gd name="f32" fmla="val 20320"/>
                                    <a:gd name="f33" fmla="val 21209"/>
                                    <a:gd name="f34" fmla="val 22098"/>
                                    <a:gd name="f35" fmla="val 22860"/>
                                    <a:gd name="f36" fmla="val 23241"/>
                                    <a:gd name="f37" fmla="val 23749"/>
                                    <a:gd name="f38" fmla="val 24003"/>
                                    <a:gd name="f39" fmla="val 69977"/>
                                    <a:gd name="f40" fmla="val 140335"/>
                                    <a:gd name="f41" fmla="val 141097"/>
                                    <a:gd name="f42" fmla="val 69723"/>
                                    <a:gd name="f43" fmla="val 141732"/>
                                    <a:gd name="f44" fmla="val 69215"/>
                                    <a:gd name="f45" fmla="val 142367"/>
                                    <a:gd name="f46" fmla="val 68707"/>
                                    <a:gd name="f47" fmla="val 143002"/>
                                    <a:gd name="f48" fmla="val 67945"/>
                                    <a:gd name="f49" fmla="val 143510"/>
                                    <a:gd name="f50" fmla="val 66802"/>
                                    <a:gd name="f51" fmla="val 143891"/>
                                    <a:gd name="f52" fmla="val 65659"/>
                                    <a:gd name="f53" fmla="val 144272"/>
                                    <a:gd name="f54" fmla="val 64135"/>
                                    <a:gd name="f55" fmla="val 144526"/>
                                    <a:gd name="f56" fmla="val 62230"/>
                                    <a:gd name="f57" fmla="val 144780"/>
                                    <a:gd name="f58" fmla="val 60325"/>
                                    <a:gd name="f59" fmla="val 144907"/>
                                    <a:gd name="f60" fmla="val 58039"/>
                                    <a:gd name="f61" fmla="val 55245"/>
                                    <a:gd name="f62" fmla="val 52324"/>
                                    <a:gd name="f63" fmla="val 50038"/>
                                    <a:gd name="f64" fmla="val 48133"/>
                                    <a:gd name="f65" fmla="val 46228"/>
                                    <a:gd name="f66" fmla="val 44704"/>
                                    <a:gd name="f67" fmla="val 43561"/>
                                    <a:gd name="f68" fmla="val 42418"/>
                                    <a:gd name="f69" fmla="val 41656"/>
                                    <a:gd name="f70" fmla="val 41148"/>
                                    <a:gd name="f71" fmla="val 40640"/>
                                    <a:gd name="f72" fmla="val 40513"/>
                                    <a:gd name="f73" fmla="val 2921"/>
                                    <a:gd name="f74" fmla="val 2413"/>
                                    <a:gd name="f75" fmla="val 1905"/>
                                    <a:gd name="f76" fmla="val 1397"/>
                                    <a:gd name="f77" fmla="val 381"/>
                                    <a:gd name="f78" fmla="val 254"/>
                                    <a:gd name="f79" fmla="*/ f0 1 110490"/>
                                    <a:gd name="f80" fmla="*/ f1 1 145034"/>
                                    <a:gd name="f81" fmla="+- f4 0 f2"/>
                                    <a:gd name="f82" fmla="+- f3 0 f2"/>
                                    <a:gd name="f83" fmla="*/ f82 1 110490"/>
                                    <a:gd name="f84" fmla="*/ f81 1 145034"/>
                                    <a:gd name="f85" fmla="*/ 0 1 f83"/>
                                    <a:gd name="f86" fmla="*/ 110490 1 f83"/>
                                    <a:gd name="f87" fmla="*/ 0 1 f84"/>
                                    <a:gd name="f88" fmla="*/ 145034 1 f84"/>
                                    <a:gd name="f89" fmla="*/ f85 f79 1"/>
                                    <a:gd name="f90" fmla="*/ f86 f79 1"/>
                                    <a:gd name="f91" fmla="*/ f88 f80 1"/>
                                    <a:gd name="f92" fmla="*/ f87 f80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89" t="f92" r="f90" b="f91"/>
                                  <a:pathLst>
                                    <a:path w="110490" h="145034">
                                      <a:moveTo>
                                        <a:pt x="f5" y="f2"/>
                                      </a:moveTo>
                                      <a:lnTo>
                                        <a:pt x="f6" y="f2"/>
                                      </a:lnTo>
                                      <a:cubicBezTo>
                                        <a:pt x="f7" y="f2"/>
                                        <a:pt x="f8" y="f9"/>
                                        <a:pt x="f10" y="f11"/>
                                      </a:cubicBezTo>
                                      <a:cubicBezTo>
                                        <a:pt x="f12" y="f13"/>
                                        <a:pt x="f14" y="f15"/>
                                        <a:pt x="f16" y="f17"/>
                                      </a:cubicBezTo>
                                      <a:cubicBezTo>
                                        <a:pt x="f18" y="f19"/>
                                        <a:pt x="f20" y="f21"/>
                                        <a:pt x="f22" y="f23"/>
                                      </a:cubicBezTo>
                                      <a:cubicBezTo>
                                        <a:pt x="f24" y="f25"/>
                                        <a:pt x="f3" y="f26"/>
                                        <a:pt x="f3" y="f27"/>
                                      </a:cubicBezTo>
                                      <a:cubicBezTo>
                                        <a:pt x="f3" y="f28"/>
                                        <a:pt x="f24" y="f29"/>
                                        <a:pt x="f22" y="f30"/>
                                      </a:cubicBezTo>
                                      <a:cubicBezTo>
                                        <a:pt x="f20" y="f31"/>
                                        <a:pt x="f18" y="f32"/>
                                        <a:pt x="f16" y="f33"/>
                                      </a:cubicBezTo>
                                      <a:cubicBezTo>
                                        <a:pt x="f14" y="f34"/>
                                        <a:pt x="f12" y="f35"/>
                                        <a:pt x="f10" y="f36"/>
                                      </a:cubicBezTo>
                                      <a:cubicBezTo>
                                        <a:pt x="f8" y="f37"/>
                                        <a:pt x="f7" y="f38"/>
                                        <a:pt x="f6" y="f38"/>
                                      </a:cubicBezTo>
                                      <a:lnTo>
                                        <a:pt x="f39" y="f38"/>
                                      </a:lnTo>
                                      <a:lnTo>
                                        <a:pt x="f39" y="f40"/>
                                      </a:lnTo>
                                      <a:cubicBezTo>
                                        <a:pt x="f39" y="f41"/>
                                        <a:pt x="f42" y="f43"/>
                                        <a:pt x="f44" y="f45"/>
                                      </a:cubicBezTo>
                                      <a:cubicBezTo>
                                        <a:pt x="f46" y="f47"/>
                                        <a:pt x="f48" y="f49"/>
                                        <a:pt x="f50" y="f51"/>
                                      </a:cubicBezTo>
                                      <a:cubicBezTo>
                                        <a:pt x="f52" y="f53"/>
                                        <a:pt x="f54" y="f55"/>
                                        <a:pt x="f56" y="f57"/>
                                      </a:cubicBezTo>
                                      <a:cubicBezTo>
                                        <a:pt x="f58" y="f59"/>
                                        <a:pt x="f60" y="f4"/>
                                        <a:pt x="f61" y="f4"/>
                                      </a:cubicBezTo>
                                      <a:cubicBezTo>
                                        <a:pt x="f62" y="f4"/>
                                        <a:pt x="f63" y="f59"/>
                                        <a:pt x="f64" y="f57"/>
                                      </a:cubicBezTo>
                                      <a:cubicBezTo>
                                        <a:pt x="f65" y="f55"/>
                                        <a:pt x="f66" y="f53"/>
                                        <a:pt x="f67" y="f51"/>
                                      </a:cubicBezTo>
                                      <a:cubicBezTo>
                                        <a:pt x="f68" y="f49"/>
                                        <a:pt x="f69" y="f47"/>
                                        <a:pt x="f70" y="f45"/>
                                      </a:cubicBezTo>
                                      <a:cubicBezTo>
                                        <a:pt x="f71" y="f43"/>
                                        <a:pt x="f72" y="f41"/>
                                        <a:pt x="f72" y="f40"/>
                                      </a:cubicBezTo>
                                      <a:lnTo>
                                        <a:pt x="f72" y="f38"/>
                                      </a:lnTo>
                                      <a:lnTo>
                                        <a:pt x="f5" y="f38"/>
                                      </a:lnTo>
                                      <a:cubicBezTo>
                                        <a:pt x="f19" y="f38"/>
                                        <a:pt x="f73" y="f37"/>
                                        <a:pt x="f74" y="f36"/>
                                      </a:cubicBezTo>
                                      <a:cubicBezTo>
                                        <a:pt x="f75" y="f35"/>
                                        <a:pt x="f76" y="f34"/>
                                        <a:pt x="f13" y="f33"/>
                                      </a:cubicBezTo>
                                      <a:cubicBezTo>
                                        <a:pt x="f11" y="f32"/>
                                        <a:pt x="f77" y="f31"/>
                                        <a:pt x="f78" y="f30"/>
                                      </a:cubicBezTo>
                                      <a:cubicBezTo>
                                        <a:pt x="f2" y="f29"/>
                                        <a:pt x="f2" y="f28"/>
                                        <a:pt x="f2" y="f27"/>
                                      </a:cubicBezTo>
                                      <a:cubicBezTo>
                                        <a:pt x="f2" y="f26"/>
                                        <a:pt x="f2" y="f25"/>
                                        <a:pt x="f78" y="f23"/>
                                      </a:cubicBezTo>
                                      <a:cubicBezTo>
                                        <a:pt x="f77" y="f21"/>
                                        <a:pt x="f11" y="f19"/>
                                        <a:pt x="f13" y="f17"/>
                                      </a:cubicBezTo>
                                      <a:cubicBezTo>
                                        <a:pt x="f76" y="f15"/>
                                        <a:pt x="f75" y="f13"/>
                                        <a:pt x="f74" y="f11"/>
                                      </a:cubicBezTo>
                                      <a:cubicBezTo>
                                        <a:pt x="f73" y="f9"/>
                                        <a:pt x="f19" y="f2"/>
                                        <a:pt x="f5" y="f2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noFill/>
                                <a:ln w="6601" cap="flat">
                                  <a:solidFill>
                                    <a:srgbClr val="ED7C30"/>
                                  </a:solidFill>
                                  <a:prstDash val="solid"/>
                                  <a:round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39" name="Shape 44"/>
                              <wps:cNvSpPr/>
                              <wps:spPr>
                                <a:xfrm>
                                  <a:off x="0" y="2670"/>
                                  <a:ext cx="85596" cy="144402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85598"/>
                                    <a:gd name="f4" fmla="val 144399"/>
                                    <a:gd name="f5" fmla="val 8636"/>
                                    <a:gd name="f6" fmla="val 80772"/>
                                    <a:gd name="f7" fmla="val 81534"/>
                                    <a:gd name="f8" fmla="val 82042"/>
                                    <a:gd name="f9" fmla="val 127"/>
                                    <a:gd name="f10" fmla="val 82550"/>
                                    <a:gd name="f11" fmla="val 508"/>
                                    <a:gd name="f12" fmla="val 83058"/>
                                    <a:gd name="f13" fmla="val 889"/>
                                    <a:gd name="f14" fmla="val 83566"/>
                                    <a:gd name="f15" fmla="val 1524"/>
                                    <a:gd name="f16" fmla="val 83947"/>
                                    <a:gd name="f17" fmla="val 2413"/>
                                    <a:gd name="f18" fmla="val 84328"/>
                                    <a:gd name="f19" fmla="val 3429"/>
                                    <a:gd name="f20" fmla="val 84582"/>
                                    <a:gd name="f21" fmla="val 4572"/>
                                    <a:gd name="f22" fmla="val 84709"/>
                                    <a:gd name="f23" fmla="val 6096"/>
                                    <a:gd name="f24" fmla="val 84963"/>
                                    <a:gd name="f25" fmla="val 7493"/>
                                    <a:gd name="f26" fmla="val 85090"/>
                                    <a:gd name="f27" fmla="val 9398"/>
                                    <a:gd name="f28" fmla="val 11557"/>
                                    <a:gd name="f29" fmla="val 13716"/>
                                    <a:gd name="f30" fmla="val 15367"/>
                                    <a:gd name="f31" fmla="val 16891"/>
                                    <a:gd name="f32" fmla="val 18288"/>
                                    <a:gd name="f33" fmla="val 19558"/>
                                    <a:gd name="f34" fmla="val 20447"/>
                                    <a:gd name="f35" fmla="val 21336"/>
                                    <a:gd name="f36" fmla="val 21971"/>
                                    <a:gd name="f37" fmla="val 22352"/>
                                    <a:gd name="f38" fmla="val 22733"/>
                                    <a:gd name="f39" fmla="val 22987"/>
                                    <a:gd name="f40" fmla="val 29210"/>
                                    <a:gd name="f41" fmla="val 58166"/>
                                    <a:gd name="f42" fmla="val 72898"/>
                                    <a:gd name="f43" fmla="val 73533"/>
                                    <a:gd name="f44" fmla="val 74168"/>
                                    <a:gd name="f45" fmla="val 58420"/>
                                    <a:gd name="f46" fmla="val 74676"/>
                                    <a:gd name="f47" fmla="val 58801"/>
                                    <a:gd name="f48" fmla="val 75311"/>
                                    <a:gd name="f49" fmla="val 59309"/>
                                    <a:gd name="f50" fmla="val 75692"/>
                                    <a:gd name="f51" fmla="val 59944"/>
                                    <a:gd name="f52" fmla="val 76073"/>
                                    <a:gd name="f53" fmla="val 60706"/>
                                    <a:gd name="f54" fmla="val 76454"/>
                                    <a:gd name="f55" fmla="val 61595"/>
                                    <a:gd name="f56" fmla="val 76708"/>
                                    <a:gd name="f57" fmla="val 62738"/>
                                    <a:gd name="f58" fmla="val 76962"/>
                                    <a:gd name="f59" fmla="val 64262"/>
                                    <a:gd name="f60" fmla="val 77089"/>
                                    <a:gd name="f61" fmla="val 65659"/>
                                    <a:gd name="f62" fmla="val 77216"/>
                                    <a:gd name="f63" fmla="val 67437"/>
                                    <a:gd name="f64" fmla="val 69469"/>
                                    <a:gd name="f65" fmla="val 71628"/>
                                    <a:gd name="f66" fmla="val 73406"/>
                                    <a:gd name="f67" fmla="val 74803"/>
                                    <a:gd name="f68" fmla="val 76327"/>
                                    <a:gd name="f69" fmla="val 77470"/>
                                    <a:gd name="f70" fmla="val 78232"/>
                                    <a:gd name="f71" fmla="val 79121"/>
                                    <a:gd name="f72" fmla="val 79756"/>
                                    <a:gd name="f73" fmla="val 80137"/>
                                    <a:gd name="f74" fmla="val 80518"/>
                                    <a:gd name="f75" fmla="val 80645"/>
                                    <a:gd name="f76" fmla="val 121412"/>
                                    <a:gd name="f77" fmla="val 81280"/>
                                    <a:gd name="f78" fmla="val 81915"/>
                                    <a:gd name="f79" fmla="val 121666"/>
                                    <a:gd name="f80" fmla="val 122047"/>
                                    <a:gd name="f81" fmla="val 83693"/>
                                    <a:gd name="f82" fmla="val 122428"/>
                                    <a:gd name="f83" fmla="val 84074"/>
                                    <a:gd name="f84" fmla="val 123063"/>
                                    <a:gd name="f85" fmla="val 84455"/>
                                    <a:gd name="f86" fmla="val 123952"/>
                                    <a:gd name="f87" fmla="val 84836"/>
                                    <a:gd name="f88" fmla="val 124841"/>
                                    <a:gd name="f89" fmla="val 125984"/>
                                    <a:gd name="f90" fmla="val 85344"/>
                                    <a:gd name="f91" fmla="val 127508"/>
                                    <a:gd name="f92" fmla="val 85471"/>
                                    <a:gd name="f93" fmla="val 128905"/>
                                    <a:gd name="f94" fmla="val 130683"/>
                                    <a:gd name="f95" fmla="val 132842"/>
                                    <a:gd name="f96" fmla="val 135001"/>
                                    <a:gd name="f97" fmla="val 136906"/>
                                    <a:gd name="f98" fmla="val 138303"/>
                                    <a:gd name="f99" fmla="val 139827"/>
                                    <a:gd name="f100" fmla="val 140970"/>
                                    <a:gd name="f101" fmla="val 141859"/>
                                    <a:gd name="f102" fmla="val 142748"/>
                                    <a:gd name="f103" fmla="val 143383"/>
                                    <a:gd name="f104" fmla="val 143764"/>
                                    <a:gd name="f105" fmla="val 144145"/>
                                    <a:gd name="f106" fmla="val 6223"/>
                                    <a:gd name="f107" fmla="val 4191"/>
                                    <a:gd name="f108" fmla="val 143637"/>
                                    <a:gd name="f109" fmla="val 2540"/>
                                    <a:gd name="f110" fmla="val 142240"/>
                                    <a:gd name="f111" fmla="val 140716"/>
                                    <a:gd name="f112" fmla="val 138430"/>
                                    <a:gd name="f113" fmla="val 135128"/>
                                    <a:gd name="f114" fmla="val 9271"/>
                                    <a:gd name="f115" fmla="val 5969"/>
                                    <a:gd name="f116" fmla="val 3556"/>
                                    <a:gd name="f117" fmla="val 2159"/>
                                    <a:gd name="f118" fmla="val 635"/>
                                    <a:gd name="f119" fmla="*/ f0 1 85598"/>
                                    <a:gd name="f120" fmla="*/ f1 1 144399"/>
                                    <a:gd name="f121" fmla="+- f4 0 f2"/>
                                    <a:gd name="f122" fmla="+- f3 0 f2"/>
                                    <a:gd name="f123" fmla="*/ f122 1 85598"/>
                                    <a:gd name="f124" fmla="*/ f121 1 144399"/>
                                    <a:gd name="f125" fmla="*/ 0 1 f123"/>
                                    <a:gd name="f126" fmla="*/ 85598 1 f123"/>
                                    <a:gd name="f127" fmla="*/ 0 1 f124"/>
                                    <a:gd name="f128" fmla="*/ 144399 1 f124"/>
                                    <a:gd name="f129" fmla="*/ f125 f119 1"/>
                                    <a:gd name="f130" fmla="*/ f126 f119 1"/>
                                    <a:gd name="f131" fmla="*/ f128 f120 1"/>
                                    <a:gd name="f132" fmla="*/ f127 f120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129" t="f132" r="f130" b="f131"/>
                                  <a:pathLst>
                                    <a:path w="85598" h="144399">
                                      <a:moveTo>
                                        <a:pt x="f5" y="f2"/>
                                      </a:moveTo>
                                      <a:lnTo>
                                        <a:pt x="f6" y="f2"/>
                                      </a:lnTo>
                                      <a:cubicBezTo>
                                        <a:pt x="f7" y="f2"/>
                                        <a:pt x="f8" y="f9"/>
                                        <a:pt x="f10" y="f11"/>
                                      </a:cubicBezTo>
                                      <a:cubicBezTo>
                                        <a:pt x="f12" y="f13"/>
                                        <a:pt x="f14" y="f15"/>
                                        <a:pt x="f16" y="f17"/>
                                      </a:cubicBezTo>
                                      <a:cubicBezTo>
                                        <a:pt x="f18" y="f19"/>
                                        <a:pt x="f20" y="f21"/>
                                        <a:pt x="f22" y="f23"/>
                                      </a:cubicBezTo>
                                      <a:cubicBezTo>
                                        <a:pt x="f24" y="f25"/>
                                        <a:pt x="f26" y="f27"/>
                                        <a:pt x="f26" y="f28"/>
                                      </a:cubicBezTo>
                                      <a:cubicBezTo>
                                        <a:pt x="f26" y="f29"/>
                                        <a:pt x="f24" y="f30"/>
                                        <a:pt x="f22" y="f31"/>
                                      </a:cubicBezTo>
                                      <a:cubicBezTo>
                                        <a:pt x="f20" y="f32"/>
                                        <a:pt x="f18" y="f33"/>
                                        <a:pt x="f16" y="f34"/>
                                      </a:cubicBezTo>
                                      <a:cubicBezTo>
                                        <a:pt x="f14" y="f35"/>
                                        <a:pt x="f12" y="f36"/>
                                        <a:pt x="f10" y="f37"/>
                                      </a:cubicBezTo>
                                      <a:cubicBezTo>
                                        <a:pt x="f8" y="f38"/>
                                        <a:pt x="f7" y="f39"/>
                                        <a:pt x="f6" y="f39"/>
                                      </a:cubicBezTo>
                                      <a:lnTo>
                                        <a:pt x="f40" y="f39"/>
                                      </a:lnTo>
                                      <a:lnTo>
                                        <a:pt x="f40" y="f41"/>
                                      </a:lnTo>
                                      <a:lnTo>
                                        <a:pt x="f42" y="f41"/>
                                      </a:lnTo>
                                      <a:cubicBezTo>
                                        <a:pt x="f43" y="f41"/>
                                        <a:pt x="f44" y="f45"/>
                                        <a:pt x="f46" y="f47"/>
                                      </a:cubicBezTo>
                                      <a:cubicBezTo>
                                        <a:pt x="f48" y="f49"/>
                                        <a:pt x="f50" y="f51"/>
                                        <a:pt x="f52" y="f53"/>
                                      </a:cubicBezTo>
                                      <a:cubicBezTo>
                                        <a:pt x="f54" y="f55"/>
                                        <a:pt x="f56" y="f57"/>
                                        <a:pt x="f58" y="f59"/>
                                      </a:cubicBezTo>
                                      <a:cubicBezTo>
                                        <a:pt x="f60" y="f61"/>
                                        <a:pt x="f62" y="f63"/>
                                        <a:pt x="f62" y="f64"/>
                                      </a:cubicBezTo>
                                      <a:cubicBezTo>
                                        <a:pt x="f62" y="f65"/>
                                        <a:pt x="f60" y="f66"/>
                                        <a:pt x="f58" y="f67"/>
                                      </a:cubicBezTo>
                                      <a:cubicBezTo>
                                        <a:pt x="f56" y="f68"/>
                                        <a:pt x="f54" y="f69"/>
                                        <a:pt x="f52" y="f70"/>
                                      </a:cubicBezTo>
                                      <a:cubicBezTo>
                                        <a:pt x="f50" y="f71"/>
                                        <a:pt x="f48" y="f72"/>
                                        <a:pt x="f46" y="f73"/>
                                      </a:cubicBezTo>
                                      <a:cubicBezTo>
                                        <a:pt x="f44" y="f74"/>
                                        <a:pt x="f43" y="f75"/>
                                        <a:pt x="f42" y="f75"/>
                                      </a:cubicBezTo>
                                      <a:lnTo>
                                        <a:pt x="f40" y="f75"/>
                                      </a:lnTo>
                                      <a:lnTo>
                                        <a:pt x="f40" y="f76"/>
                                      </a:lnTo>
                                      <a:lnTo>
                                        <a:pt x="f77" y="f76"/>
                                      </a:lnTo>
                                      <a:cubicBezTo>
                                        <a:pt x="f78" y="f76"/>
                                        <a:pt x="f10" y="f79"/>
                                        <a:pt x="f12" y="f80"/>
                                      </a:cubicBezTo>
                                      <a:cubicBezTo>
                                        <a:pt x="f81" y="f82"/>
                                        <a:pt x="f83" y="f84"/>
                                        <a:pt x="f85" y="f86"/>
                                      </a:cubicBezTo>
                                      <a:cubicBezTo>
                                        <a:pt x="f87" y="f88"/>
                                        <a:pt x="f26" y="f89"/>
                                        <a:pt x="f90" y="f91"/>
                                      </a:cubicBezTo>
                                      <a:cubicBezTo>
                                        <a:pt x="f92" y="f93"/>
                                        <a:pt x="f3" y="f94"/>
                                        <a:pt x="f3" y="f95"/>
                                      </a:cubicBezTo>
                                      <a:cubicBezTo>
                                        <a:pt x="f3" y="f96"/>
                                        <a:pt x="f92" y="f97"/>
                                        <a:pt x="f90" y="f98"/>
                                      </a:cubicBezTo>
                                      <a:cubicBezTo>
                                        <a:pt x="f26" y="f99"/>
                                        <a:pt x="f87" y="f100"/>
                                        <a:pt x="f85" y="f101"/>
                                      </a:cubicBezTo>
                                      <a:cubicBezTo>
                                        <a:pt x="f83" y="f102"/>
                                        <a:pt x="f81" y="f103"/>
                                        <a:pt x="f12" y="f104"/>
                                      </a:cubicBezTo>
                                      <a:cubicBezTo>
                                        <a:pt x="f10" y="f105"/>
                                        <a:pt x="f78" y="f4"/>
                                        <a:pt x="f77" y="f4"/>
                                      </a:cubicBezTo>
                                      <a:lnTo>
                                        <a:pt x="f5" y="f4"/>
                                      </a:lnTo>
                                      <a:cubicBezTo>
                                        <a:pt x="f106" y="f4"/>
                                        <a:pt x="f107" y="f108"/>
                                        <a:pt x="f109" y="f110"/>
                                      </a:cubicBezTo>
                                      <a:cubicBezTo>
                                        <a:pt x="f13" y="f111"/>
                                        <a:pt x="f2" y="f112"/>
                                        <a:pt x="f2" y="f113"/>
                                      </a:cubicBezTo>
                                      <a:lnTo>
                                        <a:pt x="f2" y="f114"/>
                                      </a:lnTo>
                                      <a:cubicBezTo>
                                        <a:pt x="f2" y="f115"/>
                                        <a:pt x="f13" y="f116"/>
                                        <a:pt x="f109" y="f117"/>
                                      </a:cubicBezTo>
                                      <a:cubicBezTo>
                                        <a:pt x="f107" y="f118"/>
                                        <a:pt x="f106" y="f2"/>
                                        <a:pt x="f5" y="f2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noFill/>
                                <a:ln w="6601" cap="flat">
                                  <a:solidFill>
                                    <a:srgbClr val="ED7C30"/>
                                  </a:solidFill>
                                  <a:prstDash val="solid"/>
                                  <a:round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40" name="Shape 45"/>
                              <wps:cNvSpPr/>
                              <wps:spPr>
                                <a:xfrm>
                                  <a:off x="111127" y="2157"/>
                                  <a:ext cx="119128" cy="145545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119126"/>
                                    <a:gd name="f4" fmla="val 145542"/>
                                    <a:gd name="f5" fmla="val 106299"/>
                                    <a:gd name="f6" fmla="val 108839"/>
                                    <a:gd name="f7" fmla="val 110871"/>
                                    <a:gd name="f8" fmla="val 126"/>
                                    <a:gd name="f9" fmla="val 112649"/>
                                    <a:gd name="f10" fmla="val 253"/>
                                    <a:gd name="f11" fmla="val 114300"/>
                                    <a:gd name="f12" fmla="val 508"/>
                                    <a:gd name="f13" fmla="val 115697"/>
                                    <a:gd name="f14" fmla="val 762"/>
                                    <a:gd name="f15" fmla="val 116586"/>
                                    <a:gd name="f16" fmla="val 1270"/>
                                    <a:gd name="f17" fmla="val 117475"/>
                                    <a:gd name="f18" fmla="val 1650"/>
                                    <a:gd name="f19" fmla="val 118110"/>
                                    <a:gd name="f20" fmla="val 2159"/>
                                    <a:gd name="f21" fmla="val 118491"/>
                                    <a:gd name="f22" fmla="val 2794"/>
                                    <a:gd name="f23" fmla="val 118872"/>
                                    <a:gd name="f24" fmla="val 3428"/>
                                    <a:gd name="f25" fmla="val 4063"/>
                                    <a:gd name="f26" fmla="val 4825"/>
                                    <a:gd name="f27" fmla="val 134620"/>
                                    <a:gd name="f28" fmla="val 136398"/>
                                    <a:gd name="f29" fmla="val 118745"/>
                                    <a:gd name="f30" fmla="val 137922"/>
                                    <a:gd name="f31" fmla="val 118237"/>
                                    <a:gd name="f32" fmla="val 139192"/>
                                    <a:gd name="f33" fmla="val 117602"/>
                                    <a:gd name="f34" fmla="val 140588"/>
                                    <a:gd name="f35" fmla="val 116840"/>
                                    <a:gd name="f36" fmla="val 141732"/>
                                    <a:gd name="f37" fmla="val 115824"/>
                                    <a:gd name="f38" fmla="val 142621"/>
                                    <a:gd name="f39" fmla="val 114808"/>
                                    <a:gd name="f40" fmla="val 143510"/>
                                    <a:gd name="f41" fmla="val 113665"/>
                                    <a:gd name="f42" fmla="val 144145"/>
                                    <a:gd name="f43" fmla="val 112268"/>
                                    <a:gd name="f44" fmla="val 144525"/>
                                    <a:gd name="f45" fmla="val 144907"/>
                                    <a:gd name="f46" fmla="val 109474"/>
                                    <a:gd name="f47" fmla="val 145161"/>
                                    <a:gd name="f48" fmla="val 108077"/>
                                    <a:gd name="f49" fmla="val 95504"/>
                                    <a:gd name="f50" fmla="val 92964"/>
                                    <a:gd name="f51" fmla="val 90678"/>
                                    <a:gd name="f52" fmla="val 88773"/>
                                    <a:gd name="f53" fmla="val 144399"/>
                                    <a:gd name="f54" fmla="val 86868"/>
                                    <a:gd name="f55" fmla="val 143890"/>
                                    <a:gd name="f56" fmla="val 85090"/>
                                    <a:gd name="f57" fmla="val 142875"/>
                                    <a:gd name="f58" fmla="val 83566"/>
                                    <a:gd name="f59" fmla="val 141477"/>
                                    <a:gd name="f60" fmla="val 81915"/>
                                    <a:gd name="f61" fmla="val 140081"/>
                                    <a:gd name="f62" fmla="val 80391"/>
                                    <a:gd name="f63" fmla="val 138302"/>
                                    <a:gd name="f64" fmla="val 78867"/>
                                    <a:gd name="f65" fmla="val 135889"/>
                                    <a:gd name="f66" fmla="val 77470"/>
                                    <a:gd name="f67" fmla="val 133603"/>
                                    <a:gd name="f68" fmla="val 75692"/>
                                    <a:gd name="f69" fmla="val 130556"/>
                                    <a:gd name="f70" fmla="val 73914"/>
                                    <a:gd name="f71" fmla="val 126873"/>
                                    <a:gd name="f72" fmla="val 37973"/>
                                    <a:gd name="f73" fmla="val 59309"/>
                                    <a:gd name="f74" fmla="val 35814"/>
                                    <a:gd name="f75" fmla="val 55245"/>
                                    <a:gd name="f76" fmla="val 33782"/>
                                    <a:gd name="f77" fmla="val 50926"/>
                                    <a:gd name="f78" fmla="val 31623"/>
                                    <a:gd name="f79" fmla="val 46227"/>
                                    <a:gd name="f80" fmla="val 29464"/>
                                    <a:gd name="f81" fmla="val 41656"/>
                                    <a:gd name="f82" fmla="val 27432"/>
                                    <a:gd name="f83" fmla="val 37084"/>
                                    <a:gd name="f84" fmla="val 25781"/>
                                    <a:gd name="f85" fmla="val 32765"/>
                                    <a:gd name="f86" fmla="val 25527"/>
                                    <a:gd name="f87" fmla="val 25908"/>
                                    <a:gd name="f88" fmla="val 38100"/>
                                    <a:gd name="f89" fmla="val 26035"/>
                                    <a:gd name="f90" fmla="val 43434"/>
                                    <a:gd name="f91" fmla="val 26162"/>
                                    <a:gd name="f92" fmla="val 48768"/>
                                    <a:gd name="f93" fmla="val 26416"/>
                                    <a:gd name="f94" fmla="val 54101"/>
                                    <a:gd name="f95" fmla="val 59563"/>
                                    <a:gd name="f96" fmla="val 65150"/>
                                    <a:gd name="f97" fmla="val 140715"/>
                                    <a:gd name="f98" fmla="val 26289"/>
                                    <a:gd name="f99" fmla="val 142239"/>
                                    <a:gd name="f100" fmla="val 142748"/>
                                    <a:gd name="f101" fmla="val 25400"/>
                                    <a:gd name="f102" fmla="val 143383"/>
                                    <a:gd name="f103" fmla="val 24765"/>
                                    <a:gd name="f104" fmla="val 23749"/>
                                    <a:gd name="f105" fmla="val 144272"/>
                                    <a:gd name="f106" fmla="val 22733"/>
                                    <a:gd name="f107" fmla="val 144652"/>
                                    <a:gd name="f108" fmla="val 21336"/>
                                    <a:gd name="f109" fmla="val 145034"/>
                                    <a:gd name="f110" fmla="val 19685"/>
                                    <a:gd name="f111" fmla="val 145288"/>
                                    <a:gd name="f112" fmla="val 17907"/>
                                    <a:gd name="f113" fmla="val 145414"/>
                                    <a:gd name="f114" fmla="val 15748"/>
                                    <a:gd name="f115" fmla="val 13081"/>
                                    <a:gd name="f116" fmla="val 10414"/>
                                    <a:gd name="f117" fmla="val 8255"/>
                                    <a:gd name="f118" fmla="val 6604"/>
                                    <a:gd name="f119" fmla="val 4826"/>
                                    <a:gd name="f120" fmla="val 3556"/>
                                    <a:gd name="f121" fmla="val 2540"/>
                                    <a:gd name="f122" fmla="val 1651"/>
                                    <a:gd name="f123" fmla="val 889"/>
                                    <a:gd name="f124" fmla="val 127"/>
                                    <a:gd name="f125" fmla="val 10922"/>
                                    <a:gd name="f126" fmla="val 7493"/>
                                    <a:gd name="f127" fmla="val 1016"/>
                                    <a:gd name="f128" fmla="val 3048"/>
                                    <a:gd name="f129" fmla="val 5080"/>
                                    <a:gd name="f130" fmla="val 1397"/>
                                    <a:gd name="f131" fmla="val 7620"/>
                                    <a:gd name="f132" fmla="val 10541"/>
                                    <a:gd name="f133" fmla="val 29210"/>
                                    <a:gd name="f134" fmla="val 31496"/>
                                    <a:gd name="f135" fmla="val 33528"/>
                                    <a:gd name="f136" fmla="val 1143"/>
                                    <a:gd name="f137" fmla="val 35433"/>
                                    <a:gd name="f138" fmla="val 2539"/>
                                    <a:gd name="f139" fmla="val 38608"/>
                                    <a:gd name="f140" fmla="val 40132"/>
                                    <a:gd name="f141" fmla="val 4699"/>
                                    <a:gd name="f142" fmla="val 6223"/>
                                    <a:gd name="f143" fmla="val 42926"/>
                                    <a:gd name="f144" fmla="val 44323"/>
                                    <a:gd name="f145" fmla="val 10160"/>
                                    <a:gd name="f146" fmla="val 45720"/>
                                    <a:gd name="f147" fmla="val 12573"/>
                                    <a:gd name="f148" fmla="val 47117"/>
                                    <a:gd name="f149" fmla="val 15494"/>
                                    <a:gd name="f150" fmla="val 75184"/>
                                    <a:gd name="f151" fmla="val 68325"/>
                                    <a:gd name="f152" fmla="val 76835"/>
                                    <a:gd name="f153" fmla="val 71500"/>
                                    <a:gd name="f154" fmla="val 78486"/>
                                    <a:gd name="f155" fmla="val 74675"/>
                                    <a:gd name="f156" fmla="val 80137"/>
                                    <a:gd name="f157" fmla="val 77724"/>
                                    <a:gd name="f158" fmla="val 81661"/>
                                    <a:gd name="f159" fmla="val 80899"/>
                                    <a:gd name="f160" fmla="val 83185"/>
                                    <a:gd name="f161" fmla="val 83947"/>
                                    <a:gd name="f162" fmla="val 84709"/>
                                    <a:gd name="f163" fmla="val 86995"/>
                                    <a:gd name="f164" fmla="val 86233"/>
                                    <a:gd name="f165" fmla="val 90170"/>
                                    <a:gd name="f166" fmla="val 87630"/>
                                    <a:gd name="f167" fmla="val 93090"/>
                                    <a:gd name="f168" fmla="val 89027"/>
                                    <a:gd name="f169" fmla="val 96138"/>
                                    <a:gd name="f170" fmla="val 90424"/>
                                    <a:gd name="f171" fmla="val 99060"/>
                                    <a:gd name="f172" fmla="val 91821"/>
                                    <a:gd name="f173" fmla="val 102108"/>
                                    <a:gd name="f174" fmla="val 93218"/>
                                    <a:gd name="f175" fmla="val 105028"/>
                                    <a:gd name="f176" fmla="val 93345"/>
                                    <a:gd name="f177" fmla="val 93091"/>
                                    <a:gd name="f178" fmla="val 99822"/>
                                    <a:gd name="f179" fmla="val 94361"/>
                                    <a:gd name="f180" fmla="val 92837"/>
                                    <a:gd name="f181" fmla="val 92710"/>
                                    <a:gd name="f182" fmla="val 83058"/>
                                    <a:gd name="f183" fmla="val 92583"/>
                                    <a:gd name="f184" fmla="val 72517"/>
                                    <a:gd name="f185" fmla="val 93726"/>
                                    <a:gd name="f186" fmla="val 94488"/>
                                    <a:gd name="f187" fmla="val 96520"/>
                                    <a:gd name="f188" fmla="val 97917"/>
                                    <a:gd name="f189" fmla="val 99695"/>
                                    <a:gd name="f190" fmla="val 101346"/>
                                    <a:gd name="f191" fmla="val 103632"/>
                                    <a:gd name="f192" fmla="*/ f0 1 119126"/>
                                    <a:gd name="f193" fmla="*/ f1 1 145542"/>
                                    <a:gd name="f194" fmla="+- f4 0 f2"/>
                                    <a:gd name="f195" fmla="+- f3 0 f2"/>
                                    <a:gd name="f196" fmla="*/ f195 1 119126"/>
                                    <a:gd name="f197" fmla="*/ f194 1 145542"/>
                                    <a:gd name="f198" fmla="*/ 0 1 f196"/>
                                    <a:gd name="f199" fmla="*/ 119126 1 f196"/>
                                    <a:gd name="f200" fmla="*/ 0 1 f197"/>
                                    <a:gd name="f201" fmla="*/ 145542 1 f197"/>
                                    <a:gd name="f202" fmla="*/ f198 f192 1"/>
                                    <a:gd name="f203" fmla="*/ f199 f192 1"/>
                                    <a:gd name="f204" fmla="*/ f201 f193 1"/>
                                    <a:gd name="f205" fmla="*/ f200 f193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202" t="f205" r="f203" b="f204"/>
                                  <a:pathLst>
                                    <a:path w="119126" h="145542">
                                      <a:moveTo>
                                        <a:pt x="f5" y="f2"/>
                                      </a:moveTo>
                                      <a:cubicBezTo>
                                        <a:pt x="f6" y="f2"/>
                                        <a:pt x="f7" y="f8"/>
                                        <a:pt x="f9" y="f10"/>
                                      </a:cubicBezTo>
                                      <a:cubicBezTo>
                                        <a:pt x="f11" y="f12"/>
                                        <a:pt x="f13" y="f14"/>
                                        <a:pt x="f15" y="f16"/>
                                      </a:cubicBezTo>
                                      <a:cubicBezTo>
                                        <a:pt x="f17" y="f18"/>
                                        <a:pt x="f19" y="f20"/>
                                        <a:pt x="f21" y="f22"/>
                                      </a:cubicBezTo>
                                      <a:cubicBezTo>
                                        <a:pt x="f23" y="f24"/>
                                        <a:pt x="f3" y="f25"/>
                                        <a:pt x="f3" y="f26"/>
                                      </a:cubicBezTo>
                                      <a:lnTo>
                                        <a:pt x="f3" y="f27"/>
                                      </a:lnTo>
                                      <a:cubicBezTo>
                                        <a:pt x="f3" y="f28"/>
                                        <a:pt x="f29" y="f30"/>
                                        <a:pt x="f31" y="f32"/>
                                      </a:cubicBezTo>
                                      <a:cubicBezTo>
                                        <a:pt x="f33" y="f34"/>
                                        <a:pt x="f35" y="f36"/>
                                        <a:pt x="f37" y="f38"/>
                                      </a:cubicBezTo>
                                      <a:cubicBezTo>
                                        <a:pt x="f39" y="f40"/>
                                        <a:pt x="f41" y="f42"/>
                                        <a:pt x="f43" y="f44"/>
                                      </a:cubicBezTo>
                                      <a:cubicBezTo>
                                        <a:pt x="f7" y="f45"/>
                                        <a:pt x="f46" y="f47"/>
                                        <a:pt x="f48" y="f47"/>
                                      </a:cubicBezTo>
                                      <a:lnTo>
                                        <a:pt x="f49" y="f47"/>
                                      </a:lnTo>
                                      <a:cubicBezTo>
                                        <a:pt x="f50" y="f47"/>
                                        <a:pt x="f51" y="f45"/>
                                        <a:pt x="f52" y="f53"/>
                                      </a:cubicBezTo>
                                      <a:cubicBezTo>
                                        <a:pt x="f54" y="f55"/>
                                        <a:pt x="f56" y="f57"/>
                                        <a:pt x="f58" y="f59"/>
                                      </a:cubicBezTo>
                                      <a:cubicBezTo>
                                        <a:pt x="f60" y="f61"/>
                                        <a:pt x="f62" y="f63"/>
                                        <a:pt x="f64" y="f65"/>
                                      </a:cubicBezTo>
                                      <a:cubicBezTo>
                                        <a:pt x="f66" y="f67"/>
                                        <a:pt x="f68" y="f69"/>
                                        <a:pt x="f70" y="f71"/>
                                      </a:cubicBezTo>
                                      <a:lnTo>
                                        <a:pt x="f72" y="f73"/>
                                      </a:lnTo>
                                      <a:cubicBezTo>
                                        <a:pt x="f74" y="f75"/>
                                        <a:pt x="f76" y="f77"/>
                                        <a:pt x="f78" y="f79"/>
                                      </a:cubicBezTo>
                                      <a:cubicBezTo>
                                        <a:pt x="f80" y="f81"/>
                                        <a:pt x="f82" y="f83"/>
                                        <a:pt x="f84" y="f85"/>
                                      </a:cubicBezTo>
                                      <a:lnTo>
                                        <a:pt x="f86" y="f85"/>
                                      </a:lnTo>
                                      <a:cubicBezTo>
                                        <a:pt x="f87" y="f88"/>
                                        <a:pt x="f89" y="f90"/>
                                        <a:pt x="f91" y="f92"/>
                                      </a:cubicBezTo>
                                      <a:cubicBezTo>
                                        <a:pt x="f93" y="f94"/>
                                        <a:pt x="f93" y="f95"/>
                                        <a:pt x="f93" y="f96"/>
                                      </a:cubicBezTo>
                                      <a:lnTo>
                                        <a:pt x="f93" y="f97"/>
                                      </a:lnTo>
                                      <a:cubicBezTo>
                                        <a:pt x="f93" y="f59"/>
                                        <a:pt x="f98" y="f99"/>
                                        <a:pt x="f84" y="f100"/>
                                      </a:cubicBezTo>
                                      <a:cubicBezTo>
                                        <a:pt x="f101" y="f102"/>
                                        <a:pt x="f103" y="f55"/>
                                        <a:pt x="f104" y="f105"/>
                                      </a:cubicBezTo>
                                      <a:cubicBezTo>
                                        <a:pt x="f106" y="f107"/>
                                        <a:pt x="f108" y="f109"/>
                                        <a:pt x="f110" y="f111"/>
                                      </a:cubicBezTo>
                                      <a:cubicBezTo>
                                        <a:pt x="f112" y="f113"/>
                                        <a:pt x="f114" y="f4"/>
                                        <a:pt x="f115" y="f4"/>
                                      </a:cubicBezTo>
                                      <a:cubicBezTo>
                                        <a:pt x="f116" y="f4"/>
                                        <a:pt x="f117" y="f113"/>
                                        <a:pt x="f118" y="f111"/>
                                      </a:cubicBezTo>
                                      <a:cubicBezTo>
                                        <a:pt x="f119" y="f109"/>
                                        <a:pt x="f120" y="f107"/>
                                        <a:pt x="f121" y="f105"/>
                                      </a:cubicBezTo>
                                      <a:cubicBezTo>
                                        <a:pt x="f122" y="f55"/>
                                        <a:pt x="f123" y="f102"/>
                                        <a:pt x="f12" y="f100"/>
                                      </a:cubicBezTo>
                                      <a:cubicBezTo>
                                        <a:pt x="f124" y="f99"/>
                                        <a:pt x="f2" y="f59"/>
                                        <a:pt x="f2" y="f97"/>
                                      </a:cubicBezTo>
                                      <a:lnTo>
                                        <a:pt x="f2" y="f125"/>
                                      </a:lnTo>
                                      <a:cubicBezTo>
                                        <a:pt x="f2" y="f126"/>
                                        <a:pt x="f127" y="f26"/>
                                        <a:pt x="f128" y="f128"/>
                                      </a:cubicBezTo>
                                      <a:cubicBezTo>
                                        <a:pt x="f129" y="f130"/>
                                        <a:pt x="f131" y="f12"/>
                                        <a:pt x="f132" y="f12"/>
                                      </a:cubicBezTo>
                                      <a:lnTo>
                                        <a:pt x="f98" y="f12"/>
                                      </a:lnTo>
                                      <a:cubicBezTo>
                                        <a:pt x="f133" y="f12"/>
                                        <a:pt x="f134" y="f14"/>
                                        <a:pt x="f135" y="f136"/>
                                      </a:cubicBezTo>
                                      <a:cubicBezTo>
                                        <a:pt x="f137" y="f18"/>
                                        <a:pt x="f83" y="f138"/>
                                        <a:pt x="f139" y="f120"/>
                                      </a:cubicBezTo>
                                      <a:cubicBezTo>
                                        <a:pt x="f140" y="f141"/>
                                        <a:pt x="f81" y="f142"/>
                                        <a:pt x="f143" y="f117"/>
                                      </a:cubicBezTo>
                                      <a:cubicBezTo>
                                        <a:pt x="f144" y="f145"/>
                                        <a:pt x="f146" y="f147"/>
                                        <a:pt x="f148" y="f149"/>
                                      </a:cubicBezTo>
                                      <a:lnTo>
                                        <a:pt x="f150" y="f151"/>
                                      </a:lnTo>
                                      <a:cubicBezTo>
                                        <a:pt x="f152" y="f153"/>
                                        <a:pt x="f154" y="f155"/>
                                        <a:pt x="f156" y="f157"/>
                                      </a:cubicBezTo>
                                      <a:cubicBezTo>
                                        <a:pt x="f158" y="f159"/>
                                        <a:pt x="f160" y="f161"/>
                                        <a:pt x="f162" y="f163"/>
                                      </a:cubicBezTo>
                                      <a:cubicBezTo>
                                        <a:pt x="f164" y="f165"/>
                                        <a:pt x="f166" y="f167"/>
                                        <a:pt x="f168" y="f169"/>
                                      </a:cubicBezTo>
                                      <a:cubicBezTo>
                                        <a:pt x="f170" y="f171"/>
                                        <a:pt x="f172" y="f173"/>
                                        <a:pt x="f174" y="f175"/>
                                      </a:cubicBezTo>
                                      <a:lnTo>
                                        <a:pt x="f176" y="f175"/>
                                      </a:lnTo>
                                      <a:cubicBezTo>
                                        <a:pt x="f177" y="f178"/>
                                        <a:pt x="f50" y="f179"/>
                                        <a:pt x="f180" y="f52"/>
                                      </a:cubicBezTo>
                                      <a:cubicBezTo>
                                        <a:pt x="f181" y="f182"/>
                                        <a:pt x="f183" y="f157"/>
                                        <a:pt x="f183" y="f184"/>
                                      </a:cubicBezTo>
                                      <a:lnTo>
                                        <a:pt x="f183" y="f26"/>
                                      </a:lnTo>
                                      <a:cubicBezTo>
                                        <a:pt x="f183" y="f25"/>
                                        <a:pt x="f180" y="f24"/>
                                        <a:pt x="f176" y="f22"/>
                                      </a:cubicBezTo>
                                      <a:cubicBezTo>
                                        <a:pt x="f185" y="f20"/>
                                        <a:pt x="f186" y="f18"/>
                                        <a:pt x="f49" y="f16"/>
                                      </a:cubicBezTo>
                                      <a:cubicBezTo>
                                        <a:pt x="f187" y="f14"/>
                                        <a:pt x="f188" y="f12"/>
                                        <a:pt x="f189" y="f10"/>
                                      </a:cubicBezTo>
                                      <a:cubicBezTo>
                                        <a:pt x="f190" y="f8"/>
                                        <a:pt x="f191" y="f2"/>
                                        <a:pt x="f5" y="f2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noFill/>
                                <a:ln w="6601" cap="flat">
                                  <a:solidFill>
                                    <a:srgbClr val="ED7C30"/>
                                  </a:solidFill>
                                  <a:prstDash val="solid"/>
                                  <a:round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41" name="Shape 46"/>
                              <wps:cNvSpPr/>
                              <wps:spPr>
                                <a:xfrm>
                                  <a:off x="821945" y="1901"/>
                                  <a:ext cx="133346" cy="145791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133350"/>
                                    <a:gd name="f4" fmla="val 145796"/>
                                    <a:gd name="f5" fmla="val 65405"/>
                                    <a:gd name="f6" fmla="val 69850"/>
                                    <a:gd name="f7" fmla="val 73279"/>
                                    <a:gd name="f8" fmla="val 127"/>
                                    <a:gd name="f9" fmla="val 75946"/>
                                    <a:gd name="f10" fmla="val 254"/>
                                    <a:gd name="f11" fmla="val 78486"/>
                                    <a:gd name="f12" fmla="val 381"/>
                                    <a:gd name="f13" fmla="val 80518"/>
                                    <a:gd name="f14" fmla="val 635"/>
                                    <a:gd name="f15" fmla="val 82042"/>
                                    <a:gd name="f16" fmla="val 1016"/>
                                    <a:gd name="f17" fmla="val 83439"/>
                                    <a:gd name="f18" fmla="val 1397"/>
                                    <a:gd name="f19" fmla="val 84455"/>
                                    <a:gd name="f20" fmla="val 2032"/>
                                    <a:gd name="f21" fmla="val 85090"/>
                                    <a:gd name="f22" fmla="val 2794"/>
                                    <a:gd name="f23" fmla="val 85725"/>
                                    <a:gd name="f24" fmla="val 3683"/>
                                    <a:gd name="f25" fmla="val 86233"/>
                                    <a:gd name="f26" fmla="val 4826"/>
                                    <a:gd name="f27" fmla="val 86741"/>
                                    <a:gd name="f28" fmla="val 6223"/>
                                    <a:gd name="f29" fmla="val 131445"/>
                                    <a:gd name="f30" fmla="val 134239"/>
                                    <a:gd name="f31" fmla="val 132334"/>
                                    <a:gd name="f32" fmla="val 136906"/>
                                    <a:gd name="f33" fmla="val 132842"/>
                                    <a:gd name="f34" fmla="val 139065"/>
                                    <a:gd name="f35" fmla="val 133096"/>
                                    <a:gd name="f36" fmla="val 140589"/>
                                    <a:gd name="f37" fmla="val 142113"/>
                                    <a:gd name="f38" fmla="val 132969"/>
                                    <a:gd name="f39" fmla="val 143256"/>
                                    <a:gd name="f40" fmla="val 132207"/>
                                    <a:gd name="f41" fmla="val 144145"/>
                                    <a:gd name="f42" fmla="val 131318"/>
                                    <a:gd name="f43" fmla="val 144907"/>
                                    <a:gd name="f44" fmla="val 129921"/>
                                    <a:gd name="f45" fmla="val 145415"/>
                                    <a:gd name="f46" fmla="val 127762"/>
                                    <a:gd name="f47" fmla="val 145542"/>
                                    <a:gd name="f48" fmla="val 125730"/>
                                    <a:gd name="f49" fmla="val 122809"/>
                                    <a:gd name="f50" fmla="val 119253"/>
                                    <a:gd name="f51" fmla="val 115443"/>
                                    <a:gd name="f52" fmla="val 112522"/>
                                    <a:gd name="f53" fmla="val 110363"/>
                                    <a:gd name="f54" fmla="val 145669"/>
                                    <a:gd name="f55" fmla="val 108204"/>
                                    <a:gd name="f56" fmla="val 106553"/>
                                    <a:gd name="f57" fmla="val 145288"/>
                                    <a:gd name="f58" fmla="val 105537"/>
                                    <a:gd name="f59" fmla="val 145034"/>
                                    <a:gd name="f60" fmla="val 104394"/>
                                    <a:gd name="f61" fmla="val 144653"/>
                                    <a:gd name="f62" fmla="val 103632"/>
                                    <a:gd name="f63" fmla="val 103124"/>
                                    <a:gd name="f64" fmla="val 143637"/>
                                    <a:gd name="f65" fmla="val 102743"/>
                                    <a:gd name="f66" fmla="val 143002"/>
                                    <a:gd name="f67" fmla="val 102362"/>
                                    <a:gd name="f68" fmla="val 142240"/>
                                    <a:gd name="f69" fmla="val 101981"/>
                                    <a:gd name="f70" fmla="val 141224"/>
                                    <a:gd name="f71" fmla="val 92329"/>
                                    <a:gd name="f72" fmla="val 112268"/>
                                    <a:gd name="f73" fmla="val 38100"/>
                                    <a:gd name="f74" fmla="val 28956"/>
                                    <a:gd name="f75" fmla="val 140462"/>
                                    <a:gd name="f76" fmla="val 28575"/>
                                    <a:gd name="f77" fmla="val 141478"/>
                                    <a:gd name="f78" fmla="val 28194"/>
                                    <a:gd name="f79" fmla="val 142367"/>
                                    <a:gd name="f80" fmla="val 27813"/>
                                    <a:gd name="f81" fmla="val 143129"/>
                                    <a:gd name="f82" fmla="val 27305"/>
                                    <a:gd name="f83" fmla="val 143764"/>
                                    <a:gd name="f84" fmla="val 26543"/>
                                    <a:gd name="f85" fmla="val 144399"/>
                                    <a:gd name="f86" fmla="val 25400"/>
                                    <a:gd name="f87" fmla="val 144780"/>
                                    <a:gd name="f88" fmla="val 24384"/>
                                    <a:gd name="f89" fmla="val 145161"/>
                                    <a:gd name="f90" fmla="val 22860"/>
                                    <a:gd name="f91" fmla="val 20828"/>
                                    <a:gd name="f92" fmla="val 18796"/>
                                    <a:gd name="f93" fmla="val 16256"/>
                                    <a:gd name="f94" fmla="val 13081"/>
                                    <a:gd name="f95" fmla="val 9652"/>
                                    <a:gd name="f96" fmla="val 6985"/>
                                    <a:gd name="f97" fmla="val 5080"/>
                                    <a:gd name="f98" fmla="val 3048"/>
                                    <a:gd name="f99" fmla="val 1778"/>
                                    <a:gd name="f100" fmla="val 143891"/>
                                    <a:gd name="f101" fmla="val 141859"/>
                                    <a:gd name="f102" fmla="val 140208"/>
                                    <a:gd name="f103" fmla="val 508"/>
                                    <a:gd name="f104" fmla="val 138684"/>
                                    <a:gd name="f105" fmla="val 136652"/>
                                    <a:gd name="f106" fmla="val 1905"/>
                                    <a:gd name="f107" fmla="val 133985"/>
                                    <a:gd name="f108" fmla="val 46482"/>
                                    <a:gd name="f109" fmla="val 5842"/>
                                    <a:gd name="f110" fmla="val 46863"/>
                                    <a:gd name="f111" fmla="val 4572"/>
                                    <a:gd name="f112" fmla="val 47371"/>
                                    <a:gd name="f113" fmla="val 3556"/>
                                    <a:gd name="f114" fmla="val 48006"/>
                                    <a:gd name="f115" fmla="val 48641"/>
                                    <a:gd name="f116" fmla="val 49530"/>
                                    <a:gd name="f117" fmla="val 50800"/>
                                    <a:gd name="f118" fmla="val 52197"/>
                                    <a:gd name="f119" fmla="val 53975"/>
                                    <a:gd name="f120" fmla="val 56261"/>
                                    <a:gd name="f121" fmla="val 58547"/>
                                    <a:gd name="f122" fmla="val 61595"/>
                                    <a:gd name="f123" fmla="*/ f0 1 133350"/>
                                    <a:gd name="f124" fmla="*/ f1 1 145796"/>
                                    <a:gd name="f125" fmla="+- f4 0 f2"/>
                                    <a:gd name="f126" fmla="+- f3 0 f2"/>
                                    <a:gd name="f127" fmla="*/ f126 1 133350"/>
                                    <a:gd name="f128" fmla="*/ f125 1 145796"/>
                                    <a:gd name="f129" fmla="*/ 0 1 f127"/>
                                    <a:gd name="f130" fmla="*/ 133350 1 f127"/>
                                    <a:gd name="f131" fmla="*/ 0 1 f128"/>
                                    <a:gd name="f132" fmla="*/ 145796 1 f128"/>
                                    <a:gd name="f133" fmla="*/ f129 f123 1"/>
                                    <a:gd name="f134" fmla="*/ f130 f123 1"/>
                                    <a:gd name="f135" fmla="*/ f132 f124 1"/>
                                    <a:gd name="f136" fmla="*/ f131 f124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133" t="f136" r="f134" b="f135"/>
                                  <a:pathLst>
                                    <a:path w="133350" h="145796">
                                      <a:moveTo>
                                        <a:pt x="f5" y="f2"/>
                                      </a:moveTo>
                                      <a:cubicBezTo>
                                        <a:pt x="f6" y="f2"/>
                                        <a:pt x="f7" y="f8"/>
                                        <a:pt x="f9" y="f10"/>
                                      </a:cubicBezTo>
                                      <a:cubicBezTo>
                                        <a:pt x="f11" y="f12"/>
                                        <a:pt x="f13" y="f14"/>
                                        <a:pt x="f15" y="f16"/>
                                      </a:cubicBezTo>
                                      <a:cubicBezTo>
                                        <a:pt x="f17" y="f18"/>
                                        <a:pt x="f19" y="f20"/>
                                        <a:pt x="f21" y="f22"/>
                                      </a:cubicBezTo>
                                      <a:cubicBezTo>
                                        <a:pt x="f23" y="f24"/>
                                        <a:pt x="f25" y="f26"/>
                                        <a:pt x="f27" y="f28"/>
                                      </a:cubicBezTo>
                                      <a:lnTo>
                                        <a:pt x="f29" y="f30"/>
                                      </a:lnTo>
                                      <a:cubicBezTo>
                                        <a:pt x="f31" y="f32"/>
                                        <a:pt x="f33" y="f34"/>
                                        <a:pt x="f35" y="f36"/>
                                      </a:cubicBezTo>
                                      <a:cubicBezTo>
                                        <a:pt x="f3" y="f37"/>
                                        <a:pt x="f38" y="f39"/>
                                        <a:pt x="f40" y="f41"/>
                                      </a:cubicBezTo>
                                      <a:cubicBezTo>
                                        <a:pt x="f42" y="f43"/>
                                        <a:pt x="f44" y="f45"/>
                                        <a:pt x="f46" y="f47"/>
                                      </a:cubicBezTo>
                                      <a:cubicBezTo>
                                        <a:pt x="f48" y="f4"/>
                                        <a:pt x="f49" y="f4"/>
                                        <a:pt x="f50" y="f4"/>
                                      </a:cubicBezTo>
                                      <a:cubicBezTo>
                                        <a:pt x="f51" y="f4"/>
                                        <a:pt x="f52" y="f4"/>
                                        <a:pt x="f53" y="f54"/>
                                      </a:cubicBezTo>
                                      <a:cubicBezTo>
                                        <a:pt x="f55" y="f47"/>
                                        <a:pt x="f56" y="f57"/>
                                        <a:pt x="f58" y="f59"/>
                                      </a:cubicBezTo>
                                      <a:cubicBezTo>
                                        <a:pt x="f60" y="f61"/>
                                        <a:pt x="f62" y="f41"/>
                                        <a:pt x="f63" y="f64"/>
                                      </a:cubicBezTo>
                                      <a:cubicBezTo>
                                        <a:pt x="f65" y="f66"/>
                                        <a:pt x="f67" y="f68"/>
                                        <a:pt x="f69" y="f70"/>
                                      </a:cubicBezTo>
                                      <a:lnTo>
                                        <a:pt x="f71" y="f72"/>
                                      </a:lnTo>
                                      <a:lnTo>
                                        <a:pt x="f73" y="f72"/>
                                      </a:lnTo>
                                      <a:lnTo>
                                        <a:pt x="f74" y="f75"/>
                                      </a:lnTo>
                                      <a:cubicBezTo>
                                        <a:pt x="f76" y="f77"/>
                                        <a:pt x="f78" y="f79"/>
                                        <a:pt x="f80" y="f81"/>
                                      </a:cubicBezTo>
                                      <a:cubicBezTo>
                                        <a:pt x="f82" y="f83"/>
                                        <a:pt x="f84" y="f85"/>
                                        <a:pt x="f86" y="f87"/>
                                      </a:cubicBezTo>
                                      <a:cubicBezTo>
                                        <a:pt x="f88" y="f89"/>
                                        <a:pt x="f90" y="f45"/>
                                        <a:pt x="f91" y="f54"/>
                                      </a:cubicBezTo>
                                      <a:cubicBezTo>
                                        <a:pt x="f92" y="f4"/>
                                        <a:pt x="f93" y="f4"/>
                                        <a:pt x="f94" y="f4"/>
                                      </a:cubicBezTo>
                                      <a:cubicBezTo>
                                        <a:pt x="f95" y="f4"/>
                                        <a:pt x="f96" y="f54"/>
                                        <a:pt x="f97" y="f47"/>
                                      </a:cubicBezTo>
                                      <a:cubicBezTo>
                                        <a:pt x="f98" y="f57"/>
                                        <a:pt x="f99" y="f87"/>
                                        <a:pt x="f16" y="f100"/>
                                      </a:cubicBezTo>
                                      <a:cubicBezTo>
                                        <a:pt x="f10" y="f66"/>
                                        <a:pt x="f2" y="f101"/>
                                        <a:pt x="f10" y="f102"/>
                                      </a:cubicBezTo>
                                      <a:cubicBezTo>
                                        <a:pt x="f103" y="f104"/>
                                        <a:pt x="f16" y="f105"/>
                                        <a:pt x="f106" y="f107"/>
                                      </a:cubicBezTo>
                                      <a:lnTo>
                                        <a:pt x="f108" y="f109"/>
                                      </a:lnTo>
                                      <a:cubicBezTo>
                                        <a:pt x="f110" y="f111"/>
                                        <a:pt x="f112" y="f113"/>
                                        <a:pt x="f114" y="f22"/>
                                      </a:cubicBezTo>
                                      <a:cubicBezTo>
                                        <a:pt x="f115" y="f20"/>
                                        <a:pt x="f116" y="f18"/>
                                        <a:pt x="f117" y="f16"/>
                                      </a:cubicBezTo>
                                      <a:cubicBezTo>
                                        <a:pt x="f118" y="f14"/>
                                        <a:pt x="f119" y="f12"/>
                                        <a:pt x="f120" y="f10"/>
                                      </a:cubicBezTo>
                                      <a:cubicBezTo>
                                        <a:pt x="f121" y="f8"/>
                                        <a:pt x="f122" y="f2"/>
                                        <a:pt x="f5" y="f2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noFill/>
                                <a:ln w="6601" cap="flat">
                                  <a:solidFill>
                                    <a:srgbClr val="ED7C30"/>
                                  </a:solidFill>
                                  <a:prstDash val="solid"/>
                                  <a:round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42" name="Shape 47"/>
                              <wps:cNvSpPr/>
                              <wps:spPr>
                                <a:xfrm>
                                  <a:off x="774697" y="1901"/>
                                  <a:ext cx="29461" cy="145791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29464"/>
                                    <a:gd name="f4" fmla="val 145796"/>
                                    <a:gd name="f5" fmla="val 14732"/>
                                    <a:gd name="f6" fmla="val 17653"/>
                                    <a:gd name="f7" fmla="val 20066"/>
                                    <a:gd name="f8" fmla="val 127"/>
                                    <a:gd name="f9" fmla="val 21844"/>
                                    <a:gd name="f10" fmla="val 381"/>
                                    <a:gd name="f11" fmla="val 23749"/>
                                    <a:gd name="f12" fmla="val 635"/>
                                    <a:gd name="f13" fmla="val 25273"/>
                                    <a:gd name="f14" fmla="val 889"/>
                                    <a:gd name="f15" fmla="val 26289"/>
                                    <a:gd name="f16" fmla="val 1270"/>
                                    <a:gd name="f17" fmla="val 27432"/>
                                    <a:gd name="f18" fmla="val 1651"/>
                                    <a:gd name="f19" fmla="val 28194"/>
                                    <a:gd name="f20" fmla="val 2159"/>
                                    <a:gd name="f21" fmla="val 28702"/>
                                    <a:gd name="f22" fmla="val 2794"/>
                                    <a:gd name="f23" fmla="val 29210"/>
                                    <a:gd name="f24" fmla="val 3302"/>
                                    <a:gd name="f25" fmla="val 3937"/>
                                    <a:gd name="f26" fmla="val 4699"/>
                                    <a:gd name="f27" fmla="val 141097"/>
                                    <a:gd name="f28" fmla="val 141859"/>
                                    <a:gd name="f29" fmla="val 142494"/>
                                    <a:gd name="f30" fmla="val 143129"/>
                                    <a:gd name="f31" fmla="val 143764"/>
                                    <a:gd name="f32" fmla="val 144272"/>
                                    <a:gd name="f33" fmla="val 144653"/>
                                    <a:gd name="f34" fmla="val 145034"/>
                                    <a:gd name="f35" fmla="val 145288"/>
                                    <a:gd name="f36" fmla="val 145542"/>
                                    <a:gd name="f37" fmla="val 145669"/>
                                    <a:gd name="f38" fmla="val 11938"/>
                                    <a:gd name="f39" fmla="val 9525"/>
                                    <a:gd name="f40" fmla="val 7620"/>
                                    <a:gd name="f41" fmla="val 5715"/>
                                    <a:gd name="f42" fmla="val 4191"/>
                                    <a:gd name="f43" fmla="val 3175"/>
                                    <a:gd name="f44" fmla="val 2032"/>
                                    <a:gd name="f45" fmla="val 1143"/>
                                    <a:gd name="f46" fmla="val 762"/>
                                    <a:gd name="f47" fmla="val 254"/>
                                    <a:gd name="f48" fmla="val 4318"/>
                                    <a:gd name="f49" fmla="val 5842"/>
                                    <a:gd name="f50" fmla="val 7747"/>
                                    <a:gd name="f51" fmla="*/ f0 1 29464"/>
                                    <a:gd name="f52" fmla="*/ f1 1 145796"/>
                                    <a:gd name="f53" fmla="+- f4 0 f2"/>
                                    <a:gd name="f54" fmla="+- f3 0 f2"/>
                                    <a:gd name="f55" fmla="*/ f54 1 29464"/>
                                    <a:gd name="f56" fmla="*/ f53 1 145796"/>
                                    <a:gd name="f57" fmla="*/ 0 1 f55"/>
                                    <a:gd name="f58" fmla="*/ 29464 1 f55"/>
                                    <a:gd name="f59" fmla="*/ 0 1 f56"/>
                                    <a:gd name="f60" fmla="*/ 145796 1 f56"/>
                                    <a:gd name="f61" fmla="*/ f57 f51 1"/>
                                    <a:gd name="f62" fmla="*/ f58 f51 1"/>
                                    <a:gd name="f63" fmla="*/ f60 f52 1"/>
                                    <a:gd name="f64" fmla="*/ f59 f52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61" t="f64" r="f62" b="f63"/>
                                  <a:pathLst>
                                    <a:path w="29464" h="145796">
                                      <a:moveTo>
                                        <a:pt x="f5" y="f2"/>
                                      </a:moveTo>
                                      <a:cubicBezTo>
                                        <a:pt x="f6" y="f2"/>
                                        <a:pt x="f7" y="f8"/>
                                        <a:pt x="f9" y="f10"/>
                                      </a:cubicBezTo>
                                      <a:cubicBezTo>
                                        <a:pt x="f11" y="f12"/>
                                        <a:pt x="f13" y="f14"/>
                                        <a:pt x="f15" y="f16"/>
                                      </a:cubicBezTo>
                                      <a:cubicBezTo>
                                        <a:pt x="f17" y="f18"/>
                                        <a:pt x="f19" y="f20"/>
                                        <a:pt x="f21" y="f22"/>
                                      </a:cubicBezTo>
                                      <a:cubicBezTo>
                                        <a:pt x="f23" y="f24"/>
                                        <a:pt x="f3" y="f25"/>
                                        <a:pt x="f3" y="f26"/>
                                      </a:cubicBezTo>
                                      <a:lnTo>
                                        <a:pt x="f3" y="f27"/>
                                      </a:lnTo>
                                      <a:cubicBezTo>
                                        <a:pt x="f3" y="f28"/>
                                        <a:pt x="f23" y="f29"/>
                                        <a:pt x="f21" y="f30"/>
                                      </a:cubicBezTo>
                                      <a:cubicBezTo>
                                        <a:pt x="f19" y="f31"/>
                                        <a:pt x="f17" y="f32"/>
                                        <a:pt x="f15" y="f33"/>
                                      </a:cubicBezTo>
                                      <a:cubicBezTo>
                                        <a:pt x="f13" y="f34"/>
                                        <a:pt x="f11" y="f35"/>
                                        <a:pt x="f9" y="f36"/>
                                      </a:cubicBezTo>
                                      <a:cubicBezTo>
                                        <a:pt x="f7" y="f37"/>
                                        <a:pt x="f6" y="f4"/>
                                        <a:pt x="f5" y="f4"/>
                                      </a:cubicBezTo>
                                      <a:cubicBezTo>
                                        <a:pt x="f38" y="f4"/>
                                        <a:pt x="f39" y="f37"/>
                                        <a:pt x="f40" y="f36"/>
                                      </a:cubicBezTo>
                                      <a:cubicBezTo>
                                        <a:pt x="f41" y="f35"/>
                                        <a:pt x="f42" y="f34"/>
                                        <a:pt x="f43" y="f33"/>
                                      </a:cubicBezTo>
                                      <a:cubicBezTo>
                                        <a:pt x="f44" y="f32"/>
                                        <a:pt x="f45" y="f31"/>
                                        <a:pt x="f46" y="f30"/>
                                      </a:cubicBezTo>
                                      <a:cubicBezTo>
                                        <a:pt x="f47" y="f29"/>
                                        <a:pt x="f2" y="f28"/>
                                        <a:pt x="f2" y="f27"/>
                                      </a:cubicBezTo>
                                      <a:lnTo>
                                        <a:pt x="f2" y="f26"/>
                                      </a:lnTo>
                                      <a:cubicBezTo>
                                        <a:pt x="f2" y="f25"/>
                                        <a:pt x="f47" y="f24"/>
                                        <a:pt x="f46" y="f22"/>
                                      </a:cubicBezTo>
                                      <a:cubicBezTo>
                                        <a:pt x="f45" y="f20"/>
                                        <a:pt x="f44" y="f18"/>
                                        <a:pt x="f43" y="f16"/>
                                      </a:cubicBezTo>
                                      <a:cubicBezTo>
                                        <a:pt x="f48" y="f14"/>
                                        <a:pt x="f49" y="f12"/>
                                        <a:pt x="f50" y="f10"/>
                                      </a:cubicBezTo>
                                      <a:cubicBezTo>
                                        <a:pt x="f39" y="f8"/>
                                        <a:pt x="f38" y="f2"/>
                                        <a:pt x="f5" y="f2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noFill/>
                                <a:ln w="6601" cap="flat">
                                  <a:solidFill>
                                    <a:srgbClr val="ED7C30"/>
                                  </a:solidFill>
                                  <a:prstDash val="solid"/>
                                  <a:round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43" name="Shape 48"/>
                              <wps:cNvSpPr/>
                              <wps:spPr>
                                <a:xfrm>
                                  <a:off x="517394" y="1901"/>
                                  <a:ext cx="117985" cy="147703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117983"/>
                                    <a:gd name="f4" fmla="val 147701"/>
                                    <a:gd name="f5" fmla="val 14732"/>
                                    <a:gd name="f6" fmla="val 17526"/>
                                    <a:gd name="f7" fmla="val 19939"/>
                                    <a:gd name="f8" fmla="val 127"/>
                                    <a:gd name="f9" fmla="val 21717"/>
                                    <a:gd name="f10" fmla="val 381"/>
                                    <a:gd name="f11" fmla="val 23622"/>
                                    <a:gd name="f12" fmla="val 635"/>
                                    <a:gd name="f13" fmla="val 25146"/>
                                    <a:gd name="f14" fmla="val 889"/>
                                    <a:gd name="f15" fmla="val 26289"/>
                                    <a:gd name="f16" fmla="val 1270"/>
                                    <a:gd name="f17" fmla="val 27305"/>
                                    <a:gd name="f18" fmla="val 1651"/>
                                    <a:gd name="f19" fmla="val 28194"/>
                                    <a:gd name="f20" fmla="val 2159"/>
                                    <a:gd name="f21" fmla="val 28575"/>
                                    <a:gd name="f22" fmla="val 2794"/>
                                    <a:gd name="f23" fmla="val 29083"/>
                                    <a:gd name="f24" fmla="val 3302"/>
                                    <a:gd name="f25" fmla="val 29337"/>
                                    <a:gd name="f26" fmla="val 3937"/>
                                    <a:gd name="f27" fmla="val 4699"/>
                                    <a:gd name="f28" fmla="val 90043"/>
                                    <a:gd name="f29" fmla="val 95758"/>
                                    <a:gd name="f30" fmla="val 30099"/>
                                    <a:gd name="f31" fmla="val 100711"/>
                                    <a:gd name="f32" fmla="val 31496"/>
                                    <a:gd name="f33" fmla="val 104902"/>
                                    <a:gd name="f34" fmla="val 32893"/>
                                    <a:gd name="f35" fmla="val 109093"/>
                                    <a:gd name="f36" fmla="val 34925"/>
                                    <a:gd name="f37" fmla="val 112649"/>
                                    <a:gd name="f38" fmla="val 37592"/>
                                    <a:gd name="f39" fmla="val 115316"/>
                                    <a:gd name="f40" fmla="val 40259"/>
                                    <a:gd name="f41" fmla="val 118110"/>
                                    <a:gd name="f42" fmla="val 43434"/>
                                    <a:gd name="f43" fmla="val 120142"/>
                                    <a:gd name="f44" fmla="val 47117"/>
                                    <a:gd name="f45" fmla="val 121539"/>
                                    <a:gd name="f46" fmla="val 50800"/>
                                    <a:gd name="f47" fmla="val 122936"/>
                                    <a:gd name="f48" fmla="val 54864"/>
                                    <a:gd name="f49" fmla="val 123571"/>
                                    <a:gd name="f50" fmla="val 59436"/>
                                    <a:gd name="f51" fmla="val 64008"/>
                                    <a:gd name="f52" fmla="val 68072"/>
                                    <a:gd name="f53" fmla="val 71755"/>
                                    <a:gd name="f54" fmla="val 75438"/>
                                    <a:gd name="f55" fmla="val 78486"/>
                                    <a:gd name="f56" fmla="val 81026"/>
                                    <a:gd name="f57" fmla="val 83566"/>
                                    <a:gd name="f58" fmla="val 85471"/>
                                    <a:gd name="f59" fmla="val 109220"/>
                                    <a:gd name="f60" fmla="val 86868"/>
                                    <a:gd name="f61" fmla="val 105283"/>
                                    <a:gd name="f62" fmla="val 88265"/>
                                    <a:gd name="f63" fmla="val 101219"/>
                                    <a:gd name="f64" fmla="val 89027"/>
                                    <a:gd name="f65" fmla="val 96774"/>
                                    <a:gd name="f66" fmla="val 91694"/>
                                    <a:gd name="f67" fmla="val 89154"/>
                                    <a:gd name="f68" fmla="val 89662"/>
                                    <a:gd name="f69" fmla="val 90805"/>
                                    <a:gd name="f70" fmla="val 91948"/>
                                    <a:gd name="f71" fmla="val 93091"/>
                                    <a:gd name="f72" fmla="val 94615"/>
                                    <a:gd name="f73" fmla="val 96520"/>
                                    <a:gd name="f74" fmla="val 98425"/>
                                    <a:gd name="f75" fmla="val 103632"/>
                                    <a:gd name="f76" fmla="val 106426"/>
                                    <a:gd name="f77" fmla="val 108712"/>
                                    <a:gd name="f78" fmla="val 110617"/>
                                    <a:gd name="f79" fmla="val 112395"/>
                                    <a:gd name="f80" fmla="val 113919"/>
                                    <a:gd name="f81" fmla="val 114935"/>
                                    <a:gd name="f82" fmla="val 116078"/>
                                    <a:gd name="f83" fmla="val 116840"/>
                                    <a:gd name="f84" fmla="val 117348"/>
                                    <a:gd name="f85" fmla="val 117729"/>
                                    <a:gd name="f86" fmla="val 91313"/>
                                    <a:gd name="f87" fmla="val 100203"/>
                                    <a:gd name="f88" fmla="val 116713"/>
                                    <a:gd name="f89" fmla="val 108077"/>
                                    <a:gd name="f90" fmla="val 114046"/>
                                    <a:gd name="f91" fmla="val 115189"/>
                                    <a:gd name="f92" fmla="val 111506"/>
                                    <a:gd name="f93" fmla="val 122174"/>
                                    <a:gd name="f94" fmla="val 107696"/>
                                    <a:gd name="f95" fmla="val 128016"/>
                                    <a:gd name="f96" fmla="val 102616"/>
                                    <a:gd name="f97" fmla="val 132842"/>
                                    <a:gd name="f98" fmla="val 97536"/>
                                    <a:gd name="f99" fmla="val 137668"/>
                                    <a:gd name="f100" fmla="val 141351"/>
                                    <a:gd name="f101" fmla="val 83820"/>
                                    <a:gd name="f102" fmla="val 143891"/>
                                    <a:gd name="f103" fmla="val 76454"/>
                                    <a:gd name="f104" fmla="val 146431"/>
                                    <a:gd name="f105" fmla="val 67818"/>
                                    <a:gd name="f106" fmla="val 58166"/>
                                    <a:gd name="f107" fmla="val 49022"/>
                                    <a:gd name="f108" fmla="val 40894"/>
                                    <a:gd name="f109" fmla="val 146558"/>
                                    <a:gd name="f110" fmla="val 33655"/>
                                    <a:gd name="f111" fmla="val 144272"/>
                                    <a:gd name="f112" fmla="val 26543"/>
                                    <a:gd name="f113" fmla="val 142113"/>
                                    <a:gd name="f114" fmla="val 20447"/>
                                    <a:gd name="f115" fmla="val 138557"/>
                                    <a:gd name="f116" fmla="val 15367"/>
                                    <a:gd name="f117" fmla="val 133985"/>
                                    <a:gd name="f118" fmla="val 10414"/>
                                    <a:gd name="f119" fmla="val 129413"/>
                                    <a:gd name="f120" fmla="val 6604"/>
                                    <a:gd name="f121" fmla="val 123698"/>
                                    <a:gd name="f122" fmla="val 109855"/>
                                    <a:gd name="f123" fmla="val 101854"/>
                                    <a:gd name="f124" fmla="val 92583"/>
                                    <a:gd name="f125" fmla="val 254"/>
                                    <a:gd name="f126" fmla="val 1143"/>
                                    <a:gd name="f127" fmla="val 1905"/>
                                    <a:gd name="f128" fmla="val 3048"/>
                                    <a:gd name="f129" fmla="val 4191"/>
                                    <a:gd name="f130" fmla="val 5715"/>
                                    <a:gd name="f131" fmla="val 7620"/>
                                    <a:gd name="f132" fmla="val 9398"/>
                                    <a:gd name="f133" fmla="val 11811"/>
                                    <a:gd name="f134" fmla="*/ f0 1 117983"/>
                                    <a:gd name="f135" fmla="*/ f1 1 147701"/>
                                    <a:gd name="f136" fmla="+- f4 0 f2"/>
                                    <a:gd name="f137" fmla="+- f3 0 f2"/>
                                    <a:gd name="f138" fmla="*/ f137 1 117983"/>
                                    <a:gd name="f139" fmla="*/ f136 1 147701"/>
                                    <a:gd name="f140" fmla="*/ 0 1 f138"/>
                                    <a:gd name="f141" fmla="*/ 117983 1 f138"/>
                                    <a:gd name="f142" fmla="*/ 0 1 f139"/>
                                    <a:gd name="f143" fmla="*/ 147701 1 f139"/>
                                    <a:gd name="f144" fmla="*/ f140 f134 1"/>
                                    <a:gd name="f145" fmla="*/ f141 f134 1"/>
                                    <a:gd name="f146" fmla="*/ f143 f135 1"/>
                                    <a:gd name="f147" fmla="*/ f142 f135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144" t="f147" r="f145" b="f146"/>
                                  <a:pathLst>
                                    <a:path w="117983" h="147701">
                                      <a:moveTo>
                                        <a:pt x="f5" y="f2"/>
                                      </a:moveTo>
                                      <a:cubicBezTo>
                                        <a:pt x="f6" y="f2"/>
                                        <a:pt x="f7" y="f8"/>
                                        <a:pt x="f9" y="f10"/>
                                      </a:cubicBezTo>
                                      <a:cubicBezTo>
                                        <a:pt x="f11" y="f12"/>
                                        <a:pt x="f13" y="f14"/>
                                        <a:pt x="f15" y="f16"/>
                                      </a:cubicBezTo>
                                      <a:cubicBezTo>
                                        <a:pt x="f17" y="f18"/>
                                        <a:pt x="f19" y="f20"/>
                                        <a:pt x="f21" y="f22"/>
                                      </a:cubicBezTo>
                                      <a:cubicBezTo>
                                        <a:pt x="f23" y="f24"/>
                                        <a:pt x="f25" y="f26"/>
                                        <a:pt x="f25" y="f27"/>
                                      </a:cubicBezTo>
                                      <a:lnTo>
                                        <a:pt x="f25" y="f28"/>
                                      </a:lnTo>
                                      <a:cubicBezTo>
                                        <a:pt x="f25" y="f29"/>
                                        <a:pt x="f30" y="f31"/>
                                        <a:pt x="f32" y="f33"/>
                                      </a:cubicBezTo>
                                      <a:cubicBezTo>
                                        <a:pt x="f34" y="f35"/>
                                        <a:pt x="f36" y="f37"/>
                                        <a:pt x="f38" y="f39"/>
                                      </a:cubicBezTo>
                                      <a:cubicBezTo>
                                        <a:pt x="f40" y="f41"/>
                                        <a:pt x="f42" y="f43"/>
                                        <a:pt x="f44" y="f45"/>
                                      </a:cubicBezTo>
                                      <a:cubicBezTo>
                                        <a:pt x="f46" y="f47"/>
                                        <a:pt x="f48" y="f49"/>
                                        <a:pt x="f50" y="f49"/>
                                      </a:cubicBezTo>
                                      <a:cubicBezTo>
                                        <a:pt x="f51" y="f49"/>
                                        <a:pt x="f52" y="f47"/>
                                        <a:pt x="f53" y="f45"/>
                                      </a:cubicBezTo>
                                      <a:cubicBezTo>
                                        <a:pt x="f54" y="f43"/>
                                        <a:pt x="f55" y="f3"/>
                                        <a:pt x="f56" y="f39"/>
                                      </a:cubicBezTo>
                                      <a:cubicBezTo>
                                        <a:pt x="f57" y="f37"/>
                                        <a:pt x="f58" y="f59"/>
                                        <a:pt x="f60" y="f61"/>
                                      </a:cubicBezTo>
                                      <a:cubicBezTo>
                                        <a:pt x="f62" y="f63"/>
                                        <a:pt x="f64" y="f65"/>
                                        <a:pt x="f64" y="f66"/>
                                      </a:cubicBezTo>
                                      <a:lnTo>
                                        <a:pt x="f64" y="f27"/>
                                      </a:lnTo>
                                      <a:cubicBezTo>
                                        <a:pt x="f64" y="f26"/>
                                        <a:pt x="f67" y="f24"/>
                                        <a:pt x="f68" y="f22"/>
                                      </a:cubicBezTo>
                                      <a:cubicBezTo>
                                        <a:pt x="f28" y="f20"/>
                                        <a:pt x="f69" y="f18"/>
                                        <a:pt x="f70" y="f16"/>
                                      </a:cubicBezTo>
                                      <a:cubicBezTo>
                                        <a:pt x="f71" y="f14"/>
                                        <a:pt x="f72" y="f12"/>
                                        <a:pt x="f73" y="f10"/>
                                      </a:cubicBezTo>
                                      <a:cubicBezTo>
                                        <a:pt x="f74" y="f8"/>
                                        <a:pt x="f31" y="f2"/>
                                        <a:pt x="f75" y="f2"/>
                                      </a:cubicBezTo>
                                      <a:cubicBezTo>
                                        <a:pt x="f76" y="f2"/>
                                        <a:pt x="f77" y="f8"/>
                                        <a:pt x="f78" y="f10"/>
                                      </a:cubicBezTo>
                                      <a:cubicBezTo>
                                        <a:pt x="f79" y="f12"/>
                                        <a:pt x="f80" y="f14"/>
                                        <a:pt x="f81" y="f16"/>
                                      </a:cubicBezTo>
                                      <a:cubicBezTo>
                                        <a:pt x="f82" y="f18"/>
                                        <a:pt x="f83" y="f20"/>
                                        <a:pt x="f84" y="f22"/>
                                      </a:cubicBezTo>
                                      <a:cubicBezTo>
                                        <a:pt x="f85" y="f24"/>
                                        <a:pt x="f3" y="f26"/>
                                        <a:pt x="f3" y="f27"/>
                                      </a:cubicBezTo>
                                      <a:lnTo>
                                        <a:pt x="f3" y="f86"/>
                                      </a:lnTo>
                                      <a:cubicBezTo>
                                        <a:pt x="f3" y="f87"/>
                                        <a:pt x="f88" y="f89"/>
                                        <a:pt x="f90" y="f91"/>
                                      </a:cubicBezTo>
                                      <a:cubicBezTo>
                                        <a:pt x="f92" y="f93"/>
                                        <a:pt x="f94" y="f95"/>
                                        <a:pt x="f96" y="f97"/>
                                      </a:cubicBezTo>
                                      <a:cubicBezTo>
                                        <a:pt x="f98" y="f99"/>
                                        <a:pt x="f86" y="f100"/>
                                        <a:pt x="f101" y="f102"/>
                                      </a:cubicBezTo>
                                      <a:cubicBezTo>
                                        <a:pt x="f103" y="f104"/>
                                        <a:pt x="f105" y="f4"/>
                                        <a:pt x="f106" y="f4"/>
                                      </a:cubicBezTo>
                                      <a:cubicBezTo>
                                        <a:pt x="f107" y="f4"/>
                                        <a:pt x="f108" y="f109"/>
                                        <a:pt x="f110" y="f111"/>
                                      </a:cubicBezTo>
                                      <a:cubicBezTo>
                                        <a:pt x="f112" y="f113"/>
                                        <a:pt x="f114" y="f115"/>
                                        <a:pt x="f116" y="f117"/>
                                      </a:cubicBezTo>
                                      <a:cubicBezTo>
                                        <a:pt x="f118" y="f119"/>
                                        <a:pt x="f120" y="f121"/>
                                        <a:pt x="f26" y="f88"/>
                                      </a:cubicBezTo>
                                      <a:cubicBezTo>
                                        <a:pt x="f16" y="f122"/>
                                        <a:pt x="f2" y="f123"/>
                                        <a:pt x="f2" y="f124"/>
                                      </a:cubicBezTo>
                                      <a:lnTo>
                                        <a:pt x="f2" y="f27"/>
                                      </a:lnTo>
                                      <a:cubicBezTo>
                                        <a:pt x="f2" y="f26"/>
                                        <a:pt x="f125" y="f24"/>
                                        <a:pt x="f12" y="f22"/>
                                      </a:cubicBezTo>
                                      <a:cubicBezTo>
                                        <a:pt x="f126" y="f20"/>
                                        <a:pt x="f127" y="f18"/>
                                        <a:pt x="f128" y="f16"/>
                                      </a:cubicBezTo>
                                      <a:cubicBezTo>
                                        <a:pt x="f129" y="f14"/>
                                        <a:pt x="f130" y="f12"/>
                                        <a:pt x="f131" y="f10"/>
                                      </a:cubicBezTo>
                                      <a:cubicBezTo>
                                        <a:pt x="f132" y="f8"/>
                                        <a:pt x="f133" y="f2"/>
                                        <a:pt x="f5" y="f2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noFill/>
                                <a:ln w="6601" cap="flat">
                                  <a:solidFill>
                                    <a:srgbClr val="ED7C30"/>
                                  </a:solidFill>
                                  <a:prstDash val="solid"/>
                                  <a:round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44" name="Shape 49"/>
                              <wps:cNvSpPr/>
                              <wps:spPr>
                                <a:xfrm>
                                  <a:off x="374647" y="1901"/>
                                  <a:ext cx="112772" cy="145791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112776"/>
                                    <a:gd name="f4" fmla="val 145796"/>
                                    <a:gd name="f5" fmla="val 14732"/>
                                    <a:gd name="f6" fmla="val 17653"/>
                                    <a:gd name="f7" fmla="val 20066"/>
                                    <a:gd name="f8" fmla="val 127"/>
                                    <a:gd name="f9" fmla="val 21844"/>
                                    <a:gd name="f10" fmla="val 381"/>
                                    <a:gd name="f11" fmla="val 23749"/>
                                    <a:gd name="f12" fmla="val 635"/>
                                    <a:gd name="f13" fmla="val 25273"/>
                                    <a:gd name="f14" fmla="val 889"/>
                                    <a:gd name="f15" fmla="val 26289"/>
                                    <a:gd name="f16" fmla="val 1270"/>
                                    <a:gd name="f17" fmla="val 27432"/>
                                    <a:gd name="f18" fmla="val 1651"/>
                                    <a:gd name="f19" fmla="val 28194"/>
                                    <a:gd name="f20" fmla="val 2159"/>
                                    <a:gd name="f21" fmla="val 28702"/>
                                    <a:gd name="f22" fmla="val 2794"/>
                                    <a:gd name="f23" fmla="val 29083"/>
                                    <a:gd name="f24" fmla="val 3302"/>
                                    <a:gd name="f25" fmla="val 29337"/>
                                    <a:gd name="f26" fmla="val 3937"/>
                                    <a:gd name="f27" fmla="val 4699"/>
                                    <a:gd name="f28" fmla="val 57785"/>
                                    <a:gd name="f29" fmla="val 83312"/>
                                    <a:gd name="f30" fmla="val 83566"/>
                                    <a:gd name="f31" fmla="val 84074"/>
                                    <a:gd name="f32" fmla="val 84582"/>
                                    <a:gd name="f33" fmla="val 85344"/>
                                    <a:gd name="f34" fmla="val 86487"/>
                                    <a:gd name="f35" fmla="val 87503"/>
                                    <a:gd name="f36" fmla="val 89027"/>
                                    <a:gd name="f37" fmla="val 90932"/>
                                    <a:gd name="f38" fmla="val 92837"/>
                                    <a:gd name="f39" fmla="val 95250"/>
                                    <a:gd name="f40" fmla="val 98044"/>
                                    <a:gd name="f41" fmla="val 100965"/>
                                    <a:gd name="f42" fmla="val 103251"/>
                                    <a:gd name="f43" fmla="val 105156"/>
                                    <a:gd name="f44" fmla="val 107061"/>
                                    <a:gd name="f45" fmla="val 108458"/>
                                    <a:gd name="f46" fmla="val 109601"/>
                                    <a:gd name="f47" fmla="val 110744"/>
                                    <a:gd name="f48" fmla="val 111506"/>
                                    <a:gd name="f49" fmla="val 112014"/>
                                    <a:gd name="f50" fmla="val 112522"/>
                                    <a:gd name="f51" fmla="val 141097"/>
                                    <a:gd name="f52" fmla="val 141859"/>
                                    <a:gd name="f53" fmla="val 142494"/>
                                    <a:gd name="f54" fmla="val 143129"/>
                                    <a:gd name="f55" fmla="val 143764"/>
                                    <a:gd name="f56" fmla="val 144272"/>
                                    <a:gd name="f57" fmla="val 144653"/>
                                    <a:gd name="f58" fmla="val 145034"/>
                                    <a:gd name="f59" fmla="val 145288"/>
                                    <a:gd name="f60" fmla="val 145542"/>
                                    <a:gd name="f61" fmla="val 145669"/>
                                    <a:gd name="f62" fmla="val 82804"/>
                                    <a:gd name="f63" fmla="val 11938"/>
                                    <a:gd name="f64" fmla="val 9525"/>
                                    <a:gd name="f65" fmla="val 7620"/>
                                    <a:gd name="f66" fmla="val 5715"/>
                                    <a:gd name="f67" fmla="val 4191"/>
                                    <a:gd name="f68" fmla="val 3175"/>
                                    <a:gd name="f69" fmla="val 2032"/>
                                    <a:gd name="f70" fmla="val 1143"/>
                                    <a:gd name="f71" fmla="val 762"/>
                                    <a:gd name="f72" fmla="val 254"/>
                                    <a:gd name="f73" fmla="*/ f0 1 112776"/>
                                    <a:gd name="f74" fmla="*/ f1 1 145796"/>
                                    <a:gd name="f75" fmla="+- f4 0 f2"/>
                                    <a:gd name="f76" fmla="+- f3 0 f2"/>
                                    <a:gd name="f77" fmla="*/ f76 1 112776"/>
                                    <a:gd name="f78" fmla="*/ f75 1 145796"/>
                                    <a:gd name="f79" fmla="*/ 0 1 f77"/>
                                    <a:gd name="f80" fmla="*/ 112776 1 f77"/>
                                    <a:gd name="f81" fmla="*/ 0 1 f78"/>
                                    <a:gd name="f82" fmla="*/ 145796 1 f78"/>
                                    <a:gd name="f83" fmla="*/ f79 f73 1"/>
                                    <a:gd name="f84" fmla="*/ f80 f73 1"/>
                                    <a:gd name="f85" fmla="*/ f82 f74 1"/>
                                    <a:gd name="f86" fmla="*/ f81 f74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83" t="f86" r="f84" b="f85"/>
                                  <a:pathLst>
                                    <a:path w="112776" h="145796">
                                      <a:moveTo>
                                        <a:pt x="f5" y="f2"/>
                                      </a:moveTo>
                                      <a:cubicBezTo>
                                        <a:pt x="f6" y="f2"/>
                                        <a:pt x="f7" y="f8"/>
                                        <a:pt x="f9" y="f10"/>
                                      </a:cubicBezTo>
                                      <a:cubicBezTo>
                                        <a:pt x="f11" y="f12"/>
                                        <a:pt x="f13" y="f14"/>
                                        <a:pt x="f15" y="f16"/>
                                      </a:cubicBezTo>
                                      <a:cubicBezTo>
                                        <a:pt x="f17" y="f18"/>
                                        <a:pt x="f19" y="f20"/>
                                        <a:pt x="f21" y="f22"/>
                                      </a:cubicBezTo>
                                      <a:cubicBezTo>
                                        <a:pt x="f23" y="f24"/>
                                        <a:pt x="f25" y="f26"/>
                                        <a:pt x="f25" y="f27"/>
                                      </a:cubicBezTo>
                                      <a:lnTo>
                                        <a:pt x="f25" y="f28"/>
                                      </a:lnTo>
                                      <a:lnTo>
                                        <a:pt x="f29" y="f28"/>
                                      </a:lnTo>
                                      <a:lnTo>
                                        <a:pt x="f29" y="f27"/>
                                      </a:lnTo>
                                      <a:cubicBezTo>
                                        <a:pt x="f29" y="f26"/>
                                        <a:pt x="f30" y="f24"/>
                                        <a:pt x="f31" y="f22"/>
                                      </a:cubicBezTo>
                                      <a:cubicBezTo>
                                        <a:pt x="f32" y="f20"/>
                                        <a:pt x="f33" y="f18"/>
                                        <a:pt x="f34" y="f16"/>
                                      </a:cubicBezTo>
                                      <a:cubicBezTo>
                                        <a:pt x="f35" y="f14"/>
                                        <a:pt x="f36" y="f12"/>
                                        <a:pt x="f37" y="f10"/>
                                      </a:cubicBezTo>
                                      <a:cubicBezTo>
                                        <a:pt x="f38" y="f8"/>
                                        <a:pt x="f39" y="f2"/>
                                        <a:pt x="f40" y="f2"/>
                                      </a:cubicBezTo>
                                      <a:cubicBezTo>
                                        <a:pt x="f41" y="f2"/>
                                        <a:pt x="f42" y="f8"/>
                                        <a:pt x="f43" y="f10"/>
                                      </a:cubicBezTo>
                                      <a:cubicBezTo>
                                        <a:pt x="f44" y="f12"/>
                                        <a:pt x="f45" y="f14"/>
                                        <a:pt x="f46" y="f16"/>
                                      </a:cubicBezTo>
                                      <a:cubicBezTo>
                                        <a:pt x="f47" y="f18"/>
                                        <a:pt x="f48" y="f20"/>
                                        <a:pt x="f49" y="f22"/>
                                      </a:cubicBezTo>
                                      <a:cubicBezTo>
                                        <a:pt x="f50" y="f24"/>
                                        <a:pt x="f3" y="f26"/>
                                        <a:pt x="f3" y="f27"/>
                                      </a:cubicBezTo>
                                      <a:lnTo>
                                        <a:pt x="f3" y="f51"/>
                                      </a:lnTo>
                                      <a:cubicBezTo>
                                        <a:pt x="f3" y="f52"/>
                                        <a:pt x="f50" y="f53"/>
                                        <a:pt x="f49" y="f54"/>
                                      </a:cubicBezTo>
                                      <a:cubicBezTo>
                                        <a:pt x="f48" y="f55"/>
                                        <a:pt x="f47" y="f56"/>
                                        <a:pt x="f46" y="f57"/>
                                      </a:cubicBezTo>
                                      <a:cubicBezTo>
                                        <a:pt x="f45" y="f58"/>
                                        <a:pt x="f44" y="f59"/>
                                        <a:pt x="f43" y="f60"/>
                                      </a:cubicBezTo>
                                      <a:cubicBezTo>
                                        <a:pt x="f42" y="f61"/>
                                        <a:pt x="f41" y="f4"/>
                                        <a:pt x="f40" y="f4"/>
                                      </a:cubicBezTo>
                                      <a:cubicBezTo>
                                        <a:pt x="f39" y="f4"/>
                                        <a:pt x="f38" y="f61"/>
                                        <a:pt x="f37" y="f60"/>
                                      </a:cubicBezTo>
                                      <a:cubicBezTo>
                                        <a:pt x="f36" y="f59"/>
                                        <a:pt x="f35" y="f58"/>
                                        <a:pt x="f34" y="f57"/>
                                      </a:cubicBezTo>
                                      <a:cubicBezTo>
                                        <a:pt x="f33" y="f56"/>
                                        <a:pt x="f32" y="f55"/>
                                        <a:pt x="f31" y="f54"/>
                                      </a:cubicBezTo>
                                      <a:cubicBezTo>
                                        <a:pt x="f30" y="f53"/>
                                        <a:pt x="f29" y="f52"/>
                                        <a:pt x="f29" y="f51"/>
                                      </a:cubicBezTo>
                                      <a:lnTo>
                                        <a:pt x="f29" y="f62"/>
                                      </a:lnTo>
                                      <a:lnTo>
                                        <a:pt x="f25" y="f62"/>
                                      </a:lnTo>
                                      <a:lnTo>
                                        <a:pt x="f25" y="f51"/>
                                      </a:lnTo>
                                      <a:cubicBezTo>
                                        <a:pt x="f25" y="f52"/>
                                        <a:pt x="f23" y="f53"/>
                                        <a:pt x="f21" y="f54"/>
                                      </a:cubicBezTo>
                                      <a:cubicBezTo>
                                        <a:pt x="f19" y="f55"/>
                                        <a:pt x="f17" y="f56"/>
                                        <a:pt x="f15" y="f57"/>
                                      </a:cubicBezTo>
                                      <a:cubicBezTo>
                                        <a:pt x="f13" y="f58"/>
                                        <a:pt x="f11" y="f59"/>
                                        <a:pt x="f9" y="f60"/>
                                      </a:cubicBezTo>
                                      <a:cubicBezTo>
                                        <a:pt x="f7" y="f61"/>
                                        <a:pt x="f6" y="f4"/>
                                        <a:pt x="f5" y="f4"/>
                                      </a:cubicBezTo>
                                      <a:cubicBezTo>
                                        <a:pt x="f63" y="f4"/>
                                        <a:pt x="f64" y="f61"/>
                                        <a:pt x="f65" y="f60"/>
                                      </a:cubicBezTo>
                                      <a:cubicBezTo>
                                        <a:pt x="f66" y="f59"/>
                                        <a:pt x="f67" y="f58"/>
                                        <a:pt x="f68" y="f57"/>
                                      </a:cubicBezTo>
                                      <a:cubicBezTo>
                                        <a:pt x="f69" y="f56"/>
                                        <a:pt x="f70" y="f55"/>
                                        <a:pt x="f71" y="f54"/>
                                      </a:cubicBezTo>
                                      <a:cubicBezTo>
                                        <a:pt x="f72" y="f53"/>
                                        <a:pt x="f2" y="f52"/>
                                        <a:pt x="f2" y="f51"/>
                                      </a:cubicBezTo>
                                      <a:lnTo>
                                        <a:pt x="f2" y="f27"/>
                                      </a:lnTo>
                                      <a:cubicBezTo>
                                        <a:pt x="f2" y="f26"/>
                                        <a:pt x="f72" y="f24"/>
                                        <a:pt x="f71" y="f22"/>
                                      </a:cubicBezTo>
                                      <a:cubicBezTo>
                                        <a:pt x="f70" y="f20"/>
                                        <a:pt x="f69" y="f18"/>
                                        <a:pt x="f68" y="f16"/>
                                      </a:cubicBezTo>
                                      <a:cubicBezTo>
                                        <a:pt x="f67" y="f14"/>
                                        <a:pt x="f66" y="f12"/>
                                        <a:pt x="f65" y="f10"/>
                                      </a:cubicBezTo>
                                      <a:cubicBezTo>
                                        <a:pt x="f64" y="f8"/>
                                        <a:pt x="f63" y="f2"/>
                                        <a:pt x="f5" y="f2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noFill/>
                                <a:ln w="6601" cap="flat">
                                  <a:solidFill>
                                    <a:srgbClr val="ED7C30"/>
                                  </a:solidFill>
                                  <a:prstDash val="solid"/>
                                  <a:round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45" name="Shape 50"/>
                              <wps:cNvSpPr/>
                              <wps:spPr>
                                <a:xfrm>
                                  <a:off x="965963" y="0"/>
                                  <a:ext cx="94356" cy="149604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94361"/>
                                    <a:gd name="f4" fmla="val 149606"/>
                                    <a:gd name="f5" fmla="val 50927"/>
                                    <a:gd name="f6" fmla="val 54356"/>
                                    <a:gd name="f7" fmla="val 57785"/>
                                    <a:gd name="f8" fmla="val 381"/>
                                    <a:gd name="f9" fmla="val 61214"/>
                                    <a:gd name="f10" fmla="val 889"/>
                                    <a:gd name="f11" fmla="val 64643"/>
                                    <a:gd name="f12" fmla="val 1398"/>
                                    <a:gd name="f13" fmla="val 67818"/>
                                    <a:gd name="f14" fmla="val 2032"/>
                                    <a:gd name="f15" fmla="val 70866"/>
                                    <a:gd name="f16" fmla="val 2922"/>
                                    <a:gd name="f17" fmla="val 73787"/>
                                    <a:gd name="f18" fmla="val 3810"/>
                                    <a:gd name="f19" fmla="val 76454"/>
                                    <a:gd name="f20" fmla="val 4826"/>
                                    <a:gd name="f21" fmla="val 78740"/>
                                    <a:gd name="f22" fmla="val 5969"/>
                                    <a:gd name="f23" fmla="val 81026"/>
                                    <a:gd name="f24" fmla="val 7112"/>
                                    <a:gd name="f25" fmla="val 82550"/>
                                    <a:gd name="f26" fmla="val 8001"/>
                                    <a:gd name="f27" fmla="val 83312"/>
                                    <a:gd name="f28" fmla="val 8763"/>
                                    <a:gd name="f29" fmla="val 84074"/>
                                    <a:gd name="f30" fmla="val 9525"/>
                                    <a:gd name="f31" fmla="val 84582"/>
                                    <a:gd name="f32" fmla="val 10160"/>
                                    <a:gd name="f33" fmla="val 84836"/>
                                    <a:gd name="f34" fmla="val 10668"/>
                                    <a:gd name="f35" fmla="val 85090"/>
                                    <a:gd name="f36" fmla="val 11176"/>
                                    <a:gd name="f37" fmla="val 85344"/>
                                    <a:gd name="f38" fmla="val 11811"/>
                                    <a:gd name="f39" fmla="val 85471"/>
                                    <a:gd name="f40" fmla="val 12700"/>
                                    <a:gd name="f41" fmla="val 85725"/>
                                    <a:gd name="f42" fmla="val 13589"/>
                                    <a:gd name="f43" fmla="val 85852"/>
                                    <a:gd name="f44" fmla="val 14605"/>
                                    <a:gd name="f45" fmla="val 16002"/>
                                    <a:gd name="f46" fmla="val 85979"/>
                                    <a:gd name="f47" fmla="val 17273"/>
                                    <a:gd name="f48" fmla="val 18923"/>
                                    <a:gd name="f49" fmla="val 20828"/>
                                    <a:gd name="f50" fmla="val 22987"/>
                                    <a:gd name="f51" fmla="val 24765"/>
                                    <a:gd name="f52" fmla="val 26289"/>
                                    <a:gd name="f53" fmla="val 27813"/>
                                    <a:gd name="f54" fmla="val 28956"/>
                                    <a:gd name="f55" fmla="val 85217"/>
                                    <a:gd name="f56" fmla="val 29973"/>
                                    <a:gd name="f57" fmla="val 84963"/>
                                    <a:gd name="f58" fmla="val 30988"/>
                                    <a:gd name="f59" fmla="val 31623"/>
                                    <a:gd name="f60" fmla="val 84201"/>
                                    <a:gd name="f61" fmla="val 32131"/>
                                    <a:gd name="f62" fmla="val 83693"/>
                                    <a:gd name="f63" fmla="val 32512"/>
                                    <a:gd name="f64" fmla="val 83058"/>
                                    <a:gd name="f65" fmla="val 32766"/>
                                    <a:gd name="f66" fmla="val 82169"/>
                                    <a:gd name="f67" fmla="val 81407"/>
                                    <a:gd name="f68" fmla="val 80137"/>
                                    <a:gd name="f69" fmla="val 32258"/>
                                    <a:gd name="f70" fmla="val 78232"/>
                                    <a:gd name="f71" fmla="val 31242"/>
                                    <a:gd name="f72" fmla="val 30099"/>
                                    <a:gd name="f73" fmla="val 74295"/>
                                    <a:gd name="f74" fmla="val 29083"/>
                                    <a:gd name="f75" fmla="val 71755"/>
                                    <a:gd name="f76" fmla="val 69088"/>
                                    <a:gd name="f77" fmla="val 26543"/>
                                    <a:gd name="f78" fmla="val 66040"/>
                                    <a:gd name="f79" fmla="val 25400"/>
                                    <a:gd name="f80" fmla="val 62611"/>
                                    <a:gd name="f81" fmla="val 24511"/>
                                    <a:gd name="f82" fmla="val 59182"/>
                                    <a:gd name="f83" fmla="val 23495"/>
                                    <a:gd name="f84" fmla="val 55499"/>
                                    <a:gd name="f85" fmla="val 51435"/>
                                    <a:gd name="f86" fmla="val 48133"/>
                                    <a:gd name="f87" fmla="val 45466"/>
                                    <a:gd name="f88" fmla="val 23368"/>
                                    <a:gd name="f89" fmla="val 43053"/>
                                    <a:gd name="f90" fmla="val 24130"/>
                                    <a:gd name="f91" fmla="val 40640"/>
                                    <a:gd name="f92" fmla="val 24892"/>
                                    <a:gd name="f93" fmla="val 38608"/>
                                    <a:gd name="f94" fmla="val 26035"/>
                                    <a:gd name="f95" fmla="val 37084"/>
                                    <a:gd name="f96" fmla="val 27305"/>
                                    <a:gd name="f97" fmla="val 35433"/>
                                    <a:gd name="f98" fmla="val 28702"/>
                                    <a:gd name="f99" fmla="val 34290"/>
                                    <a:gd name="f100" fmla="val 30353"/>
                                    <a:gd name="f101" fmla="val 33528"/>
                                    <a:gd name="f102" fmla="val 32639"/>
                                    <a:gd name="f103" fmla="val 36323"/>
                                    <a:gd name="f104" fmla="val 38481"/>
                                    <a:gd name="f105" fmla="val 41656"/>
                                    <a:gd name="f106" fmla="val 33147"/>
                                    <a:gd name="f107" fmla="val 44450"/>
                                    <a:gd name="f108" fmla="val 34925"/>
                                    <a:gd name="f109" fmla="val 46736"/>
                                    <a:gd name="f110" fmla="val 36703"/>
                                    <a:gd name="f111" fmla="val 49149"/>
                                    <a:gd name="f112" fmla="val 38989"/>
                                    <a:gd name="f113" fmla="val 51181"/>
                                    <a:gd name="f114" fmla="val 41910"/>
                                    <a:gd name="f115" fmla="val 53086"/>
                                    <a:gd name="f116" fmla="val 44958"/>
                                    <a:gd name="f117" fmla="val 54864"/>
                                    <a:gd name="f118" fmla="val 48260"/>
                                    <a:gd name="f119" fmla="val 56515"/>
                                    <a:gd name="f120" fmla="val 51943"/>
                                    <a:gd name="f121" fmla="val 58166"/>
                                    <a:gd name="f122" fmla="val 55626"/>
                                    <a:gd name="f123" fmla="val 59817"/>
                                    <a:gd name="f124" fmla="val 59436"/>
                                    <a:gd name="f125" fmla="val 61468"/>
                                    <a:gd name="f126" fmla="val 63373"/>
                                    <a:gd name="f127" fmla="val 63247"/>
                                    <a:gd name="f128" fmla="val 67183"/>
                                    <a:gd name="f129" fmla="val 65024"/>
                                    <a:gd name="f130" fmla="val 70993"/>
                                    <a:gd name="f131" fmla="val 67056"/>
                                    <a:gd name="f132" fmla="val 74676"/>
                                    <a:gd name="f133" fmla="val 69342"/>
                                    <a:gd name="f134" fmla="val 78486"/>
                                    <a:gd name="f135" fmla="val 71628"/>
                                    <a:gd name="f136" fmla="val 81788"/>
                                    <a:gd name="f137" fmla="val 84709"/>
                                    <a:gd name="f138" fmla="val 77470"/>
                                    <a:gd name="f139" fmla="val 87503"/>
                                    <a:gd name="f140" fmla="val 80645"/>
                                    <a:gd name="f141" fmla="val 89916"/>
                                    <a:gd name="f142" fmla="val 84328"/>
                                    <a:gd name="f143" fmla="val 91694"/>
                                    <a:gd name="f144" fmla="val 88647"/>
                                    <a:gd name="f145" fmla="val 93472"/>
                                    <a:gd name="f146" fmla="val 92964"/>
                                    <a:gd name="f147" fmla="val 97917"/>
                                    <a:gd name="f148" fmla="val 103760"/>
                                    <a:gd name="f149" fmla="val 111379"/>
                                    <a:gd name="f150" fmla="val 117984"/>
                                    <a:gd name="f151" fmla="val 90170"/>
                                    <a:gd name="f152" fmla="val 123698"/>
                                    <a:gd name="f153" fmla="val 87249"/>
                                    <a:gd name="f154" fmla="val 129413"/>
                                    <a:gd name="f155" fmla="val 83439"/>
                                    <a:gd name="f156" fmla="val 134239"/>
                                    <a:gd name="f157" fmla="val 78613"/>
                                    <a:gd name="f158" fmla="val 138049"/>
                                    <a:gd name="f159" fmla="val 141860"/>
                                    <a:gd name="f160" fmla="val 68199"/>
                                    <a:gd name="f161" fmla="val 144780"/>
                                    <a:gd name="f162" fmla="val 61722"/>
                                    <a:gd name="f163" fmla="val 146685"/>
                                    <a:gd name="f164" fmla="val 55245"/>
                                    <a:gd name="f165" fmla="val 148717"/>
                                    <a:gd name="f166" fmla="val 40894"/>
                                    <a:gd name="f167" fmla="val 35941"/>
                                    <a:gd name="f168" fmla="val 149225"/>
                                    <a:gd name="f169" fmla="val 27051"/>
                                    <a:gd name="f170" fmla="val 148463"/>
                                    <a:gd name="f171" fmla="val 22733"/>
                                    <a:gd name="f172" fmla="val 147574"/>
                                    <a:gd name="f173" fmla="val 146559"/>
                                    <a:gd name="f174" fmla="val 15621"/>
                                    <a:gd name="f175" fmla="val 145415"/>
                                    <a:gd name="f176" fmla="val 12446"/>
                                    <a:gd name="f177" fmla="val 144273"/>
                                    <a:gd name="f178" fmla="val 9652"/>
                                    <a:gd name="f179" fmla="val 143129"/>
                                    <a:gd name="f180" fmla="val 7493"/>
                                    <a:gd name="f181" fmla="val 5334"/>
                                    <a:gd name="f182" fmla="val 140589"/>
                                    <a:gd name="f183" fmla="val 3683"/>
                                    <a:gd name="f184" fmla="val 139447"/>
                                    <a:gd name="f185" fmla="val 2667"/>
                                    <a:gd name="f186" fmla="val 138430"/>
                                    <a:gd name="f187" fmla="val 1778"/>
                                    <a:gd name="f188" fmla="val 137541"/>
                                    <a:gd name="f189" fmla="val 1016"/>
                                    <a:gd name="f190" fmla="val 136144"/>
                                    <a:gd name="f191" fmla="val 635"/>
                                    <a:gd name="f192" fmla="val 254"/>
                                    <a:gd name="f193" fmla="val 132461"/>
                                    <a:gd name="f194" fmla="val 129794"/>
                                    <a:gd name="f195" fmla="val 126365"/>
                                    <a:gd name="f196" fmla="val 124079"/>
                                    <a:gd name="f197" fmla="val 127"/>
                                    <a:gd name="f198" fmla="val 122174"/>
                                    <a:gd name="f199" fmla="val 120650"/>
                                    <a:gd name="f200" fmla="val 118999"/>
                                    <a:gd name="f201" fmla="val 117729"/>
                                    <a:gd name="f202" fmla="val 116840"/>
                                    <a:gd name="f203" fmla="val 1270"/>
                                    <a:gd name="f204" fmla="val 115824"/>
                                    <a:gd name="f205" fmla="val 115189"/>
                                    <a:gd name="f206" fmla="val 2286"/>
                                    <a:gd name="f207" fmla="val 114809"/>
                                    <a:gd name="f208" fmla="val 2921"/>
                                    <a:gd name="f209" fmla="val 114300"/>
                                    <a:gd name="f210" fmla="val 3556"/>
                                    <a:gd name="f211" fmla="val 114173"/>
                                    <a:gd name="f212" fmla="val 4318"/>
                                    <a:gd name="f213" fmla="val 6858"/>
                                    <a:gd name="f214" fmla="val 8636"/>
                                    <a:gd name="f215" fmla="val 115951"/>
                                    <a:gd name="f216" fmla="val 10541"/>
                                    <a:gd name="f217" fmla="val 117222"/>
                                    <a:gd name="f218" fmla="val 13081"/>
                                    <a:gd name="f219" fmla="val 118618"/>
                                    <a:gd name="f220" fmla="val 120015"/>
                                    <a:gd name="f221" fmla="val 121539"/>
                                    <a:gd name="f222" fmla="val 22479"/>
                                    <a:gd name="f223" fmla="val 122936"/>
                                    <a:gd name="f224" fmla="val 26670"/>
                                    <a:gd name="f225" fmla="val 30861"/>
                                    <a:gd name="f226" fmla="val 125349"/>
                                    <a:gd name="f227" fmla="val 35560"/>
                                    <a:gd name="f228" fmla="val 125985"/>
                                    <a:gd name="f229" fmla="val 41021"/>
                                    <a:gd name="f230" fmla="val 44577"/>
                                    <a:gd name="f231" fmla="val 47752"/>
                                    <a:gd name="f232" fmla="val 125603"/>
                                    <a:gd name="f233" fmla="val 50673"/>
                                    <a:gd name="f234" fmla="val 124714"/>
                                    <a:gd name="f235" fmla="val 53467"/>
                                    <a:gd name="f236" fmla="val 123825"/>
                                    <a:gd name="f237" fmla="val 55880"/>
                                    <a:gd name="f238" fmla="val 122682"/>
                                    <a:gd name="f239" fmla="val 121031"/>
                                    <a:gd name="f240" fmla="val 119507"/>
                                    <a:gd name="f241" fmla="val 61341"/>
                                    <a:gd name="f242" fmla="val 117602"/>
                                    <a:gd name="f243" fmla="val 62357"/>
                                    <a:gd name="f244" fmla="val 115316"/>
                                    <a:gd name="f245" fmla="val 112903"/>
                                    <a:gd name="f246" fmla="val 63881"/>
                                    <a:gd name="f247" fmla="val 110363"/>
                                    <a:gd name="f248" fmla="val 107569"/>
                                    <a:gd name="f249" fmla="val 104267"/>
                                    <a:gd name="f250" fmla="val 62992"/>
                                    <a:gd name="f251" fmla="val 101473"/>
                                    <a:gd name="f252" fmla="val 99187"/>
                                    <a:gd name="f253" fmla="val 96774"/>
                                    <a:gd name="f254" fmla="val 57150"/>
                                    <a:gd name="f255" fmla="val 94742"/>
                                    <a:gd name="f256" fmla="val 54229"/>
                                    <a:gd name="f257" fmla="val 92837"/>
                                    <a:gd name="f258" fmla="val 91060"/>
                                    <a:gd name="f259" fmla="val 89281"/>
                                    <a:gd name="f260" fmla="val 87757"/>
                                    <a:gd name="f261" fmla="val 40767"/>
                                    <a:gd name="f262" fmla="val 86106"/>
                                    <a:gd name="f263" fmla="val 84455"/>
                                    <a:gd name="f264" fmla="val 82677"/>
                                    <a:gd name="f265" fmla="val 29337"/>
                                    <a:gd name="f266" fmla="val 80899"/>
                                    <a:gd name="f267" fmla="val 25527"/>
                                    <a:gd name="f268" fmla="val 78867"/>
                                    <a:gd name="f269" fmla="val 21971"/>
                                    <a:gd name="f270" fmla="val 76581"/>
                                    <a:gd name="f271" fmla="val 18288"/>
                                    <a:gd name="f272" fmla="val 14986"/>
                                    <a:gd name="f273" fmla="val 12192"/>
                                    <a:gd name="f274" fmla="val 68453"/>
                                    <a:gd name="f275" fmla="val 9271"/>
                                    <a:gd name="f276" fmla="val 65278"/>
                                    <a:gd name="f277" fmla="val 6985"/>
                                    <a:gd name="f278" fmla="val 5207"/>
                                    <a:gd name="f279" fmla="val 3429"/>
                                    <a:gd name="f280" fmla="val 52832"/>
                                    <a:gd name="f281" fmla="val 2540"/>
                                    <a:gd name="f282" fmla="val 34798"/>
                                    <a:gd name="f283" fmla="val 6350"/>
                                    <a:gd name="f284" fmla="val 8890"/>
                                    <a:gd name="f285" fmla="val 18161"/>
                                    <a:gd name="f286" fmla="val 12319"/>
                                    <a:gd name="f287" fmla="val 13843"/>
                                    <a:gd name="f288" fmla="val 16764"/>
                                    <a:gd name="f289" fmla="val 10414"/>
                                    <a:gd name="f290" fmla="val 21082"/>
                                    <a:gd name="f291" fmla="val 26162"/>
                                    <a:gd name="f292" fmla="val 38100"/>
                                    <a:gd name="f293" fmla="val 44323"/>
                                    <a:gd name="f294" fmla="*/ f0 1 94361"/>
                                    <a:gd name="f295" fmla="*/ f1 1 149606"/>
                                    <a:gd name="f296" fmla="+- f4 0 f2"/>
                                    <a:gd name="f297" fmla="+- f3 0 f2"/>
                                    <a:gd name="f298" fmla="*/ f297 1 94361"/>
                                    <a:gd name="f299" fmla="*/ f296 1 149606"/>
                                    <a:gd name="f300" fmla="*/ 0 1 f298"/>
                                    <a:gd name="f301" fmla="*/ 94361 1 f298"/>
                                    <a:gd name="f302" fmla="*/ 0 1 f299"/>
                                    <a:gd name="f303" fmla="*/ 149606 1 f299"/>
                                    <a:gd name="f304" fmla="*/ f300 f294 1"/>
                                    <a:gd name="f305" fmla="*/ f301 f294 1"/>
                                    <a:gd name="f306" fmla="*/ f303 f295 1"/>
                                    <a:gd name="f307" fmla="*/ f302 f295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304" t="f307" r="f305" b="f306"/>
                                  <a:pathLst>
                                    <a:path w="94361" h="149606">
                                      <a:moveTo>
                                        <a:pt x="f5" y="f2"/>
                                      </a:moveTo>
                                      <a:cubicBezTo>
                                        <a:pt x="f6" y="f2"/>
                                        <a:pt x="f7" y="f8"/>
                                        <a:pt x="f9" y="f10"/>
                                      </a:cubicBezTo>
                                      <a:cubicBezTo>
                                        <a:pt x="f11" y="f12"/>
                                        <a:pt x="f13" y="f14"/>
                                        <a:pt x="f15" y="f16"/>
                                      </a:cubicBezTo>
                                      <a:cubicBezTo>
                                        <a:pt x="f17" y="f18"/>
                                        <a:pt x="f19" y="f20"/>
                                        <a:pt x="f21" y="f22"/>
                                      </a:cubicBezTo>
                                      <a:cubicBezTo>
                                        <a:pt x="f23" y="f24"/>
                                        <a:pt x="f25" y="f26"/>
                                        <a:pt x="f27" y="f28"/>
                                      </a:cubicBezTo>
                                      <a:cubicBezTo>
                                        <a:pt x="f29" y="f30"/>
                                        <a:pt x="f31" y="f32"/>
                                        <a:pt x="f33" y="f34"/>
                                      </a:cubicBezTo>
                                      <a:cubicBezTo>
                                        <a:pt x="f35" y="f36"/>
                                        <a:pt x="f37" y="f38"/>
                                        <a:pt x="f39" y="f40"/>
                                      </a:cubicBezTo>
                                      <a:cubicBezTo>
                                        <a:pt x="f41" y="f42"/>
                                        <a:pt x="f43" y="f44"/>
                                        <a:pt x="f43" y="f45"/>
                                      </a:cubicBezTo>
                                      <a:cubicBezTo>
                                        <a:pt x="f46" y="f47"/>
                                        <a:pt x="f46" y="f48"/>
                                        <a:pt x="f46" y="f49"/>
                                      </a:cubicBezTo>
                                      <a:cubicBezTo>
                                        <a:pt x="f46" y="f50"/>
                                        <a:pt x="f46" y="f51"/>
                                        <a:pt x="f43" y="f52"/>
                                      </a:cubicBezTo>
                                      <a:cubicBezTo>
                                        <a:pt x="f41" y="f53"/>
                                        <a:pt x="f39" y="f54"/>
                                        <a:pt x="f55" y="f56"/>
                                      </a:cubicBezTo>
                                      <a:cubicBezTo>
                                        <a:pt x="f57" y="f58"/>
                                        <a:pt x="f31" y="f59"/>
                                        <a:pt x="f60" y="f61"/>
                                      </a:cubicBezTo>
                                      <a:cubicBezTo>
                                        <a:pt x="f62" y="f63"/>
                                        <a:pt x="f64" y="f65"/>
                                        <a:pt x="f66" y="f65"/>
                                      </a:cubicBezTo>
                                      <a:cubicBezTo>
                                        <a:pt x="f67" y="f65"/>
                                        <a:pt x="f68" y="f69"/>
                                        <a:pt x="f70" y="f71"/>
                                      </a:cubicBezTo>
                                      <a:cubicBezTo>
                                        <a:pt x="f19" y="f72"/>
                                        <a:pt x="f73" y="f74"/>
                                        <a:pt x="f75" y="f53"/>
                                      </a:cubicBezTo>
                                      <a:cubicBezTo>
                                        <a:pt x="f76" y="f77"/>
                                        <a:pt x="f78" y="f79"/>
                                        <a:pt x="f80" y="f81"/>
                                      </a:cubicBezTo>
                                      <a:cubicBezTo>
                                        <a:pt x="f82" y="f83"/>
                                        <a:pt x="f84" y="f50"/>
                                        <a:pt x="f85" y="f50"/>
                                      </a:cubicBezTo>
                                      <a:cubicBezTo>
                                        <a:pt x="f86" y="f50"/>
                                        <a:pt x="f87" y="f88"/>
                                        <a:pt x="f89" y="f90"/>
                                      </a:cubicBezTo>
                                      <a:cubicBezTo>
                                        <a:pt x="f91" y="f92"/>
                                        <a:pt x="f93" y="f94"/>
                                        <a:pt x="f95" y="f96"/>
                                      </a:cubicBezTo>
                                      <a:cubicBezTo>
                                        <a:pt x="f97" y="f98"/>
                                        <a:pt x="f99" y="f100"/>
                                        <a:pt x="f101" y="f69"/>
                                      </a:cubicBezTo>
                                      <a:cubicBezTo>
                                        <a:pt x="f102" y="f99"/>
                                        <a:pt x="f69" y="f103"/>
                                        <a:pt x="f69" y="f104"/>
                                      </a:cubicBezTo>
                                      <a:cubicBezTo>
                                        <a:pt x="f69" y="f105"/>
                                        <a:pt x="f106" y="f107"/>
                                        <a:pt x="f108" y="f109"/>
                                      </a:cubicBezTo>
                                      <a:cubicBezTo>
                                        <a:pt x="f110" y="f111"/>
                                        <a:pt x="f112" y="f113"/>
                                        <a:pt x="f114" y="f115"/>
                                      </a:cubicBezTo>
                                      <a:cubicBezTo>
                                        <a:pt x="f116" y="f117"/>
                                        <a:pt x="f118" y="f119"/>
                                        <a:pt x="f120" y="f121"/>
                                      </a:cubicBezTo>
                                      <a:cubicBezTo>
                                        <a:pt x="f122" y="f123"/>
                                        <a:pt x="f124" y="f125"/>
                                        <a:pt x="f126" y="f127"/>
                                      </a:cubicBezTo>
                                      <a:cubicBezTo>
                                        <a:pt x="f128" y="f129"/>
                                        <a:pt x="f130" y="f131"/>
                                        <a:pt x="f132" y="f133"/>
                                      </a:cubicBezTo>
                                      <a:cubicBezTo>
                                        <a:pt x="f134" y="f135"/>
                                        <a:pt x="f136" y="f73"/>
                                        <a:pt x="f137" y="f138"/>
                                      </a:cubicBezTo>
                                      <a:cubicBezTo>
                                        <a:pt x="f139" y="f140"/>
                                        <a:pt x="f141" y="f142"/>
                                        <a:pt x="f143" y="f144"/>
                                      </a:cubicBezTo>
                                      <a:cubicBezTo>
                                        <a:pt x="f145" y="f146"/>
                                        <a:pt x="f3" y="f147"/>
                                        <a:pt x="f3" y="f148"/>
                                      </a:cubicBezTo>
                                      <a:cubicBezTo>
                                        <a:pt x="f3" y="f149"/>
                                        <a:pt x="f146" y="f150"/>
                                        <a:pt x="f151" y="f152"/>
                                      </a:cubicBezTo>
                                      <a:cubicBezTo>
                                        <a:pt x="f153" y="f154"/>
                                        <a:pt x="f155" y="f156"/>
                                        <a:pt x="f157" y="f158"/>
                                      </a:cubicBezTo>
                                      <a:cubicBezTo>
                                        <a:pt x="f17" y="f159"/>
                                        <a:pt x="f160" y="f161"/>
                                        <a:pt x="f162" y="f163"/>
                                      </a:cubicBezTo>
                                      <a:cubicBezTo>
                                        <a:pt x="f164" y="f165"/>
                                        <a:pt x="f118" y="f4"/>
                                        <a:pt x="f166" y="f4"/>
                                      </a:cubicBezTo>
                                      <a:cubicBezTo>
                                        <a:pt x="f167" y="f4"/>
                                        <a:pt x="f71" y="f168"/>
                                        <a:pt x="f169" y="f170"/>
                                      </a:cubicBezTo>
                                      <a:cubicBezTo>
                                        <a:pt x="f171" y="f172"/>
                                        <a:pt x="f48" y="f173"/>
                                        <a:pt x="f174" y="f175"/>
                                      </a:cubicBezTo>
                                      <a:cubicBezTo>
                                        <a:pt x="f176" y="f177"/>
                                        <a:pt x="f178" y="f179"/>
                                        <a:pt x="f180" y="f159"/>
                                      </a:cubicBezTo>
                                      <a:cubicBezTo>
                                        <a:pt x="f181" y="f182"/>
                                        <a:pt x="f183" y="f184"/>
                                        <a:pt x="f185" y="f186"/>
                                      </a:cubicBezTo>
                                      <a:cubicBezTo>
                                        <a:pt x="f187" y="f188"/>
                                        <a:pt x="f189" y="f190"/>
                                        <a:pt x="f191" y="f156"/>
                                      </a:cubicBezTo>
                                      <a:cubicBezTo>
                                        <a:pt x="f192" y="f193"/>
                                        <a:pt x="f2" y="f194"/>
                                        <a:pt x="f2" y="f195"/>
                                      </a:cubicBezTo>
                                      <a:cubicBezTo>
                                        <a:pt x="f2" y="f196"/>
                                        <a:pt x="f197" y="f198"/>
                                        <a:pt x="f192" y="f199"/>
                                      </a:cubicBezTo>
                                      <a:cubicBezTo>
                                        <a:pt x="f8" y="f200"/>
                                        <a:pt x="f191" y="f201"/>
                                        <a:pt x="f189" y="f202"/>
                                      </a:cubicBezTo>
                                      <a:cubicBezTo>
                                        <a:pt x="f203" y="f204"/>
                                        <a:pt x="f187" y="f205"/>
                                        <a:pt x="f206" y="f207"/>
                                      </a:cubicBezTo>
                                      <a:cubicBezTo>
                                        <a:pt x="f208" y="f209"/>
                                        <a:pt x="f210" y="f211"/>
                                        <a:pt x="f212" y="f211"/>
                                      </a:cubicBezTo>
                                      <a:cubicBezTo>
                                        <a:pt x="f181" y="f211"/>
                                        <a:pt x="f213" y="f207"/>
                                        <a:pt x="f214" y="f215"/>
                                      </a:cubicBezTo>
                                      <a:cubicBezTo>
                                        <a:pt x="f216" y="f217"/>
                                        <a:pt x="f218" y="f219"/>
                                        <a:pt x="f45" y="f220"/>
                                      </a:cubicBezTo>
                                      <a:cubicBezTo>
                                        <a:pt x="f48" y="f221"/>
                                        <a:pt x="f222" y="f223"/>
                                        <a:pt x="f224" y="f196"/>
                                      </a:cubicBezTo>
                                      <a:cubicBezTo>
                                        <a:pt x="f225" y="f226"/>
                                        <a:pt x="f227" y="f228"/>
                                        <a:pt x="f229" y="f228"/>
                                      </a:cubicBezTo>
                                      <a:cubicBezTo>
                                        <a:pt x="f230" y="f228"/>
                                        <a:pt x="f231" y="f232"/>
                                        <a:pt x="f233" y="f234"/>
                                      </a:cubicBezTo>
                                      <a:cubicBezTo>
                                        <a:pt x="f235" y="f236"/>
                                        <a:pt x="f237" y="f238"/>
                                        <a:pt x="f7" y="f239"/>
                                      </a:cubicBezTo>
                                      <a:cubicBezTo>
                                        <a:pt x="f123" y="f240"/>
                                        <a:pt x="f241" y="f242"/>
                                        <a:pt x="f243" y="f244"/>
                                      </a:cubicBezTo>
                                      <a:cubicBezTo>
                                        <a:pt x="f126" y="f245"/>
                                        <a:pt x="f246" y="f247"/>
                                        <a:pt x="f246" y="f248"/>
                                      </a:cubicBezTo>
                                      <a:cubicBezTo>
                                        <a:pt x="f246" y="f249"/>
                                        <a:pt x="f250" y="f251"/>
                                        <a:pt x="f9" y="f252"/>
                                      </a:cubicBezTo>
                                      <a:cubicBezTo>
                                        <a:pt x="f124" y="f253"/>
                                        <a:pt x="f254" y="f255"/>
                                        <a:pt x="f256" y="f257"/>
                                      </a:cubicBezTo>
                                      <a:cubicBezTo>
                                        <a:pt x="f85" y="f258"/>
                                        <a:pt x="f86" y="f259"/>
                                        <a:pt x="f107" y="f260"/>
                                      </a:cubicBezTo>
                                      <a:cubicBezTo>
                                        <a:pt x="f261" y="f262"/>
                                        <a:pt x="f95" y="f263"/>
                                        <a:pt x="f106" y="f264"/>
                                      </a:cubicBezTo>
                                      <a:cubicBezTo>
                                        <a:pt x="f265" y="f266"/>
                                        <a:pt x="f267" y="f268"/>
                                        <a:pt x="f269" y="f270"/>
                                      </a:cubicBezTo>
                                      <a:cubicBezTo>
                                        <a:pt x="f271" y="f73"/>
                                        <a:pt x="f272" y="f135"/>
                                        <a:pt x="f273" y="f274"/>
                                      </a:cubicBezTo>
                                      <a:cubicBezTo>
                                        <a:pt x="f275" y="f276"/>
                                        <a:pt x="f277" y="f125"/>
                                        <a:pt x="f278" y="f254"/>
                                      </a:cubicBezTo>
                                      <a:cubicBezTo>
                                        <a:pt x="f279" y="f280"/>
                                        <a:pt x="f281" y="f231"/>
                                        <a:pt x="f281" y="f105"/>
                                      </a:cubicBezTo>
                                      <a:cubicBezTo>
                                        <a:pt x="f281" y="f282"/>
                                        <a:pt x="f18" y="f98"/>
                                        <a:pt x="f283" y="f83"/>
                                      </a:cubicBezTo>
                                      <a:cubicBezTo>
                                        <a:pt x="f284" y="f285"/>
                                        <a:pt x="f286" y="f287"/>
                                        <a:pt x="f288" y="f289"/>
                                      </a:cubicBezTo>
                                      <a:cubicBezTo>
                                        <a:pt x="f290" y="f277"/>
                                        <a:pt x="f291" y="f212"/>
                                        <a:pt x="f61" y="f185"/>
                                      </a:cubicBezTo>
                                      <a:cubicBezTo>
                                        <a:pt x="f292" y="f10"/>
                                        <a:pt x="f293" y="f2"/>
                                        <a:pt x="f5" y="f2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noFill/>
                                <a:ln w="6601" cap="flat">
                                  <a:solidFill>
                                    <a:srgbClr val="ED7C30"/>
                                  </a:solidFill>
                                  <a:prstDash val="solid"/>
                                  <a:round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46" name="Shape 51"/>
                              <wps:cNvSpPr/>
                              <wps:spPr>
                                <a:xfrm>
                                  <a:off x="657983" y="0"/>
                                  <a:ext cx="94356" cy="149604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94361"/>
                                    <a:gd name="f4" fmla="val 149606"/>
                                    <a:gd name="f5" fmla="val 50927"/>
                                    <a:gd name="f6" fmla="val 54356"/>
                                    <a:gd name="f7" fmla="val 57785"/>
                                    <a:gd name="f8" fmla="val 381"/>
                                    <a:gd name="f9" fmla="val 61214"/>
                                    <a:gd name="f10" fmla="val 889"/>
                                    <a:gd name="f11" fmla="val 64643"/>
                                    <a:gd name="f12" fmla="val 1398"/>
                                    <a:gd name="f13" fmla="val 67818"/>
                                    <a:gd name="f14" fmla="val 2032"/>
                                    <a:gd name="f15" fmla="val 70866"/>
                                    <a:gd name="f16" fmla="val 2922"/>
                                    <a:gd name="f17" fmla="val 73787"/>
                                    <a:gd name="f18" fmla="val 3810"/>
                                    <a:gd name="f19" fmla="val 76454"/>
                                    <a:gd name="f20" fmla="val 4826"/>
                                    <a:gd name="f21" fmla="val 78740"/>
                                    <a:gd name="f22" fmla="val 5969"/>
                                    <a:gd name="f23" fmla="val 81026"/>
                                    <a:gd name="f24" fmla="val 7112"/>
                                    <a:gd name="f25" fmla="val 82550"/>
                                    <a:gd name="f26" fmla="val 8001"/>
                                    <a:gd name="f27" fmla="val 83312"/>
                                    <a:gd name="f28" fmla="val 8763"/>
                                    <a:gd name="f29" fmla="val 84074"/>
                                    <a:gd name="f30" fmla="val 9525"/>
                                    <a:gd name="f31" fmla="val 84582"/>
                                    <a:gd name="f32" fmla="val 10160"/>
                                    <a:gd name="f33" fmla="val 84836"/>
                                    <a:gd name="f34" fmla="val 10668"/>
                                    <a:gd name="f35" fmla="val 85090"/>
                                    <a:gd name="f36" fmla="val 11176"/>
                                    <a:gd name="f37" fmla="val 85344"/>
                                    <a:gd name="f38" fmla="val 11811"/>
                                    <a:gd name="f39" fmla="val 85471"/>
                                    <a:gd name="f40" fmla="val 12700"/>
                                    <a:gd name="f41" fmla="val 85725"/>
                                    <a:gd name="f42" fmla="val 13589"/>
                                    <a:gd name="f43" fmla="val 85852"/>
                                    <a:gd name="f44" fmla="val 14605"/>
                                    <a:gd name="f45" fmla="val 16002"/>
                                    <a:gd name="f46" fmla="val 85979"/>
                                    <a:gd name="f47" fmla="val 17273"/>
                                    <a:gd name="f48" fmla="val 18923"/>
                                    <a:gd name="f49" fmla="val 20828"/>
                                    <a:gd name="f50" fmla="val 22987"/>
                                    <a:gd name="f51" fmla="val 24765"/>
                                    <a:gd name="f52" fmla="val 26289"/>
                                    <a:gd name="f53" fmla="val 27813"/>
                                    <a:gd name="f54" fmla="val 28956"/>
                                    <a:gd name="f55" fmla="val 85217"/>
                                    <a:gd name="f56" fmla="val 29973"/>
                                    <a:gd name="f57" fmla="val 84963"/>
                                    <a:gd name="f58" fmla="val 30988"/>
                                    <a:gd name="f59" fmla="val 31623"/>
                                    <a:gd name="f60" fmla="val 84201"/>
                                    <a:gd name="f61" fmla="val 32131"/>
                                    <a:gd name="f62" fmla="val 83693"/>
                                    <a:gd name="f63" fmla="val 32512"/>
                                    <a:gd name="f64" fmla="val 83058"/>
                                    <a:gd name="f65" fmla="val 32766"/>
                                    <a:gd name="f66" fmla="val 82169"/>
                                    <a:gd name="f67" fmla="val 81407"/>
                                    <a:gd name="f68" fmla="val 80137"/>
                                    <a:gd name="f69" fmla="val 32258"/>
                                    <a:gd name="f70" fmla="val 78232"/>
                                    <a:gd name="f71" fmla="val 31242"/>
                                    <a:gd name="f72" fmla="val 30099"/>
                                    <a:gd name="f73" fmla="val 74295"/>
                                    <a:gd name="f74" fmla="val 29083"/>
                                    <a:gd name="f75" fmla="val 71755"/>
                                    <a:gd name="f76" fmla="val 69088"/>
                                    <a:gd name="f77" fmla="val 26543"/>
                                    <a:gd name="f78" fmla="val 66040"/>
                                    <a:gd name="f79" fmla="val 25400"/>
                                    <a:gd name="f80" fmla="val 62611"/>
                                    <a:gd name="f81" fmla="val 24511"/>
                                    <a:gd name="f82" fmla="val 59182"/>
                                    <a:gd name="f83" fmla="val 23495"/>
                                    <a:gd name="f84" fmla="val 55499"/>
                                    <a:gd name="f85" fmla="val 51435"/>
                                    <a:gd name="f86" fmla="val 48133"/>
                                    <a:gd name="f87" fmla="val 45466"/>
                                    <a:gd name="f88" fmla="val 23368"/>
                                    <a:gd name="f89" fmla="val 43053"/>
                                    <a:gd name="f90" fmla="val 24130"/>
                                    <a:gd name="f91" fmla="val 40640"/>
                                    <a:gd name="f92" fmla="val 24892"/>
                                    <a:gd name="f93" fmla="val 38608"/>
                                    <a:gd name="f94" fmla="val 26035"/>
                                    <a:gd name="f95" fmla="val 37084"/>
                                    <a:gd name="f96" fmla="val 27305"/>
                                    <a:gd name="f97" fmla="val 35433"/>
                                    <a:gd name="f98" fmla="val 28702"/>
                                    <a:gd name="f99" fmla="val 34290"/>
                                    <a:gd name="f100" fmla="val 30353"/>
                                    <a:gd name="f101" fmla="val 33528"/>
                                    <a:gd name="f102" fmla="val 32639"/>
                                    <a:gd name="f103" fmla="val 36323"/>
                                    <a:gd name="f104" fmla="val 38481"/>
                                    <a:gd name="f105" fmla="val 41656"/>
                                    <a:gd name="f106" fmla="val 33147"/>
                                    <a:gd name="f107" fmla="val 44450"/>
                                    <a:gd name="f108" fmla="val 34925"/>
                                    <a:gd name="f109" fmla="val 46736"/>
                                    <a:gd name="f110" fmla="val 36703"/>
                                    <a:gd name="f111" fmla="val 49149"/>
                                    <a:gd name="f112" fmla="val 38989"/>
                                    <a:gd name="f113" fmla="val 51181"/>
                                    <a:gd name="f114" fmla="val 41910"/>
                                    <a:gd name="f115" fmla="val 53086"/>
                                    <a:gd name="f116" fmla="val 44958"/>
                                    <a:gd name="f117" fmla="val 54864"/>
                                    <a:gd name="f118" fmla="val 48260"/>
                                    <a:gd name="f119" fmla="val 56515"/>
                                    <a:gd name="f120" fmla="val 51943"/>
                                    <a:gd name="f121" fmla="val 58166"/>
                                    <a:gd name="f122" fmla="val 55626"/>
                                    <a:gd name="f123" fmla="val 59817"/>
                                    <a:gd name="f124" fmla="val 59436"/>
                                    <a:gd name="f125" fmla="val 61468"/>
                                    <a:gd name="f126" fmla="val 63373"/>
                                    <a:gd name="f127" fmla="val 63247"/>
                                    <a:gd name="f128" fmla="val 67183"/>
                                    <a:gd name="f129" fmla="val 65024"/>
                                    <a:gd name="f130" fmla="val 70993"/>
                                    <a:gd name="f131" fmla="val 67056"/>
                                    <a:gd name="f132" fmla="val 74676"/>
                                    <a:gd name="f133" fmla="val 69342"/>
                                    <a:gd name="f134" fmla="val 78486"/>
                                    <a:gd name="f135" fmla="val 71628"/>
                                    <a:gd name="f136" fmla="val 81788"/>
                                    <a:gd name="f137" fmla="val 84709"/>
                                    <a:gd name="f138" fmla="val 77470"/>
                                    <a:gd name="f139" fmla="val 87503"/>
                                    <a:gd name="f140" fmla="val 80645"/>
                                    <a:gd name="f141" fmla="val 89916"/>
                                    <a:gd name="f142" fmla="val 84328"/>
                                    <a:gd name="f143" fmla="val 91694"/>
                                    <a:gd name="f144" fmla="val 88647"/>
                                    <a:gd name="f145" fmla="val 93472"/>
                                    <a:gd name="f146" fmla="val 92964"/>
                                    <a:gd name="f147" fmla="val 97917"/>
                                    <a:gd name="f148" fmla="val 103760"/>
                                    <a:gd name="f149" fmla="val 111379"/>
                                    <a:gd name="f150" fmla="val 117984"/>
                                    <a:gd name="f151" fmla="val 90170"/>
                                    <a:gd name="f152" fmla="val 123698"/>
                                    <a:gd name="f153" fmla="val 87249"/>
                                    <a:gd name="f154" fmla="val 129413"/>
                                    <a:gd name="f155" fmla="val 83439"/>
                                    <a:gd name="f156" fmla="val 134239"/>
                                    <a:gd name="f157" fmla="val 78613"/>
                                    <a:gd name="f158" fmla="val 138049"/>
                                    <a:gd name="f159" fmla="val 141860"/>
                                    <a:gd name="f160" fmla="val 68199"/>
                                    <a:gd name="f161" fmla="val 144780"/>
                                    <a:gd name="f162" fmla="val 61722"/>
                                    <a:gd name="f163" fmla="val 146685"/>
                                    <a:gd name="f164" fmla="val 55245"/>
                                    <a:gd name="f165" fmla="val 148717"/>
                                    <a:gd name="f166" fmla="val 40894"/>
                                    <a:gd name="f167" fmla="val 35941"/>
                                    <a:gd name="f168" fmla="val 149225"/>
                                    <a:gd name="f169" fmla="val 27051"/>
                                    <a:gd name="f170" fmla="val 148463"/>
                                    <a:gd name="f171" fmla="val 22733"/>
                                    <a:gd name="f172" fmla="val 147574"/>
                                    <a:gd name="f173" fmla="val 146559"/>
                                    <a:gd name="f174" fmla="val 15621"/>
                                    <a:gd name="f175" fmla="val 145415"/>
                                    <a:gd name="f176" fmla="val 12446"/>
                                    <a:gd name="f177" fmla="val 144273"/>
                                    <a:gd name="f178" fmla="val 9652"/>
                                    <a:gd name="f179" fmla="val 143129"/>
                                    <a:gd name="f180" fmla="val 7493"/>
                                    <a:gd name="f181" fmla="val 5334"/>
                                    <a:gd name="f182" fmla="val 140589"/>
                                    <a:gd name="f183" fmla="val 3683"/>
                                    <a:gd name="f184" fmla="val 139447"/>
                                    <a:gd name="f185" fmla="val 2667"/>
                                    <a:gd name="f186" fmla="val 138430"/>
                                    <a:gd name="f187" fmla="val 1778"/>
                                    <a:gd name="f188" fmla="val 137541"/>
                                    <a:gd name="f189" fmla="val 1016"/>
                                    <a:gd name="f190" fmla="val 136144"/>
                                    <a:gd name="f191" fmla="val 635"/>
                                    <a:gd name="f192" fmla="val 254"/>
                                    <a:gd name="f193" fmla="val 132461"/>
                                    <a:gd name="f194" fmla="val 129794"/>
                                    <a:gd name="f195" fmla="val 126365"/>
                                    <a:gd name="f196" fmla="val 124079"/>
                                    <a:gd name="f197" fmla="val 127"/>
                                    <a:gd name="f198" fmla="val 122174"/>
                                    <a:gd name="f199" fmla="val 120650"/>
                                    <a:gd name="f200" fmla="val 118999"/>
                                    <a:gd name="f201" fmla="val 117729"/>
                                    <a:gd name="f202" fmla="val 116840"/>
                                    <a:gd name="f203" fmla="val 1270"/>
                                    <a:gd name="f204" fmla="val 115824"/>
                                    <a:gd name="f205" fmla="val 115189"/>
                                    <a:gd name="f206" fmla="val 2286"/>
                                    <a:gd name="f207" fmla="val 114809"/>
                                    <a:gd name="f208" fmla="val 2921"/>
                                    <a:gd name="f209" fmla="val 114300"/>
                                    <a:gd name="f210" fmla="val 3556"/>
                                    <a:gd name="f211" fmla="val 114173"/>
                                    <a:gd name="f212" fmla="val 4318"/>
                                    <a:gd name="f213" fmla="val 6858"/>
                                    <a:gd name="f214" fmla="val 8636"/>
                                    <a:gd name="f215" fmla="val 115951"/>
                                    <a:gd name="f216" fmla="val 10541"/>
                                    <a:gd name="f217" fmla="val 117222"/>
                                    <a:gd name="f218" fmla="val 13081"/>
                                    <a:gd name="f219" fmla="val 118618"/>
                                    <a:gd name="f220" fmla="val 120015"/>
                                    <a:gd name="f221" fmla="val 121539"/>
                                    <a:gd name="f222" fmla="val 22479"/>
                                    <a:gd name="f223" fmla="val 122936"/>
                                    <a:gd name="f224" fmla="val 26670"/>
                                    <a:gd name="f225" fmla="val 30861"/>
                                    <a:gd name="f226" fmla="val 125349"/>
                                    <a:gd name="f227" fmla="val 35560"/>
                                    <a:gd name="f228" fmla="val 125985"/>
                                    <a:gd name="f229" fmla="val 41021"/>
                                    <a:gd name="f230" fmla="val 44577"/>
                                    <a:gd name="f231" fmla="val 47752"/>
                                    <a:gd name="f232" fmla="val 125603"/>
                                    <a:gd name="f233" fmla="val 50673"/>
                                    <a:gd name="f234" fmla="val 124714"/>
                                    <a:gd name="f235" fmla="val 53467"/>
                                    <a:gd name="f236" fmla="val 123825"/>
                                    <a:gd name="f237" fmla="val 55880"/>
                                    <a:gd name="f238" fmla="val 122682"/>
                                    <a:gd name="f239" fmla="val 121031"/>
                                    <a:gd name="f240" fmla="val 119507"/>
                                    <a:gd name="f241" fmla="val 61341"/>
                                    <a:gd name="f242" fmla="val 117602"/>
                                    <a:gd name="f243" fmla="val 62357"/>
                                    <a:gd name="f244" fmla="val 115316"/>
                                    <a:gd name="f245" fmla="val 112903"/>
                                    <a:gd name="f246" fmla="val 63881"/>
                                    <a:gd name="f247" fmla="val 110363"/>
                                    <a:gd name="f248" fmla="val 107569"/>
                                    <a:gd name="f249" fmla="val 104267"/>
                                    <a:gd name="f250" fmla="val 62992"/>
                                    <a:gd name="f251" fmla="val 101473"/>
                                    <a:gd name="f252" fmla="val 99187"/>
                                    <a:gd name="f253" fmla="val 96774"/>
                                    <a:gd name="f254" fmla="val 57150"/>
                                    <a:gd name="f255" fmla="val 94742"/>
                                    <a:gd name="f256" fmla="val 54229"/>
                                    <a:gd name="f257" fmla="val 92837"/>
                                    <a:gd name="f258" fmla="val 91060"/>
                                    <a:gd name="f259" fmla="val 89281"/>
                                    <a:gd name="f260" fmla="val 87757"/>
                                    <a:gd name="f261" fmla="val 40767"/>
                                    <a:gd name="f262" fmla="val 86106"/>
                                    <a:gd name="f263" fmla="val 84455"/>
                                    <a:gd name="f264" fmla="val 82677"/>
                                    <a:gd name="f265" fmla="val 29337"/>
                                    <a:gd name="f266" fmla="val 80899"/>
                                    <a:gd name="f267" fmla="val 25527"/>
                                    <a:gd name="f268" fmla="val 78867"/>
                                    <a:gd name="f269" fmla="val 21971"/>
                                    <a:gd name="f270" fmla="val 76581"/>
                                    <a:gd name="f271" fmla="val 18288"/>
                                    <a:gd name="f272" fmla="val 14986"/>
                                    <a:gd name="f273" fmla="val 12192"/>
                                    <a:gd name="f274" fmla="val 68453"/>
                                    <a:gd name="f275" fmla="val 9271"/>
                                    <a:gd name="f276" fmla="val 65278"/>
                                    <a:gd name="f277" fmla="val 6985"/>
                                    <a:gd name="f278" fmla="val 5207"/>
                                    <a:gd name="f279" fmla="val 3429"/>
                                    <a:gd name="f280" fmla="val 52832"/>
                                    <a:gd name="f281" fmla="val 2540"/>
                                    <a:gd name="f282" fmla="val 34798"/>
                                    <a:gd name="f283" fmla="val 6350"/>
                                    <a:gd name="f284" fmla="val 8890"/>
                                    <a:gd name="f285" fmla="val 18161"/>
                                    <a:gd name="f286" fmla="val 12319"/>
                                    <a:gd name="f287" fmla="val 13843"/>
                                    <a:gd name="f288" fmla="val 16764"/>
                                    <a:gd name="f289" fmla="val 10414"/>
                                    <a:gd name="f290" fmla="val 21082"/>
                                    <a:gd name="f291" fmla="val 26162"/>
                                    <a:gd name="f292" fmla="val 38100"/>
                                    <a:gd name="f293" fmla="val 44323"/>
                                    <a:gd name="f294" fmla="*/ f0 1 94361"/>
                                    <a:gd name="f295" fmla="*/ f1 1 149606"/>
                                    <a:gd name="f296" fmla="+- f4 0 f2"/>
                                    <a:gd name="f297" fmla="+- f3 0 f2"/>
                                    <a:gd name="f298" fmla="*/ f297 1 94361"/>
                                    <a:gd name="f299" fmla="*/ f296 1 149606"/>
                                    <a:gd name="f300" fmla="*/ 0 1 f298"/>
                                    <a:gd name="f301" fmla="*/ 94361 1 f298"/>
                                    <a:gd name="f302" fmla="*/ 0 1 f299"/>
                                    <a:gd name="f303" fmla="*/ 149606 1 f299"/>
                                    <a:gd name="f304" fmla="*/ f300 f294 1"/>
                                    <a:gd name="f305" fmla="*/ f301 f294 1"/>
                                    <a:gd name="f306" fmla="*/ f303 f295 1"/>
                                    <a:gd name="f307" fmla="*/ f302 f295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304" t="f307" r="f305" b="f306"/>
                                  <a:pathLst>
                                    <a:path w="94361" h="149606">
                                      <a:moveTo>
                                        <a:pt x="f5" y="f2"/>
                                      </a:moveTo>
                                      <a:cubicBezTo>
                                        <a:pt x="f6" y="f2"/>
                                        <a:pt x="f7" y="f8"/>
                                        <a:pt x="f9" y="f10"/>
                                      </a:cubicBezTo>
                                      <a:cubicBezTo>
                                        <a:pt x="f11" y="f12"/>
                                        <a:pt x="f13" y="f14"/>
                                        <a:pt x="f15" y="f16"/>
                                      </a:cubicBezTo>
                                      <a:cubicBezTo>
                                        <a:pt x="f17" y="f18"/>
                                        <a:pt x="f19" y="f20"/>
                                        <a:pt x="f21" y="f22"/>
                                      </a:cubicBezTo>
                                      <a:cubicBezTo>
                                        <a:pt x="f23" y="f24"/>
                                        <a:pt x="f25" y="f26"/>
                                        <a:pt x="f27" y="f28"/>
                                      </a:cubicBezTo>
                                      <a:cubicBezTo>
                                        <a:pt x="f29" y="f30"/>
                                        <a:pt x="f31" y="f32"/>
                                        <a:pt x="f33" y="f34"/>
                                      </a:cubicBezTo>
                                      <a:cubicBezTo>
                                        <a:pt x="f35" y="f36"/>
                                        <a:pt x="f37" y="f38"/>
                                        <a:pt x="f39" y="f40"/>
                                      </a:cubicBezTo>
                                      <a:cubicBezTo>
                                        <a:pt x="f41" y="f42"/>
                                        <a:pt x="f43" y="f44"/>
                                        <a:pt x="f43" y="f45"/>
                                      </a:cubicBezTo>
                                      <a:cubicBezTo>
                                        <a:pt x="f46" y="f47"/>
                                        <a:pt x="f46" y="f48"/>
                                        <a:pt x="f46" y="f49"/>
                                      </a:cubicBezTo>
                                      <a:cubicBezTo>
                                        <a:pt x="f46" y="f50"/>
                                        <a:pt x="f46" y="f51"/>
                                        <a:pt x="f43" y="f52"/>
                                      </a:cubicBezTo>
                                      <a:cubicBezTo>
                                        <a:pt x="f41" y="f53"/>
                                        <a:pt x="f39" y="f54"/>
                                        <a:pt x="f55" y="f56"/>
                                      </a:cubicBezTo>
                                      <a:cubicBezTo>
                                        <a:pt x="f57" y="f58"/>
                                        <a:pt x="f31" y="f59"/>
                                        <a:pt x="f60" y="f61"/>
                                      </a:cubicBezTo>
                                      <a:cubicBezTo>
                                        <a:pt x="f62" y="f63"/>
                                        <a:pt x="f64" y="f65"/>
                                        <a:pt x="f66" y="f65"/>
                                      </a:cubicBezTo>
                                      <a:cubicBezTo>
                                        <a:pt x="f67" y="f65"/>
                                        <a:pt x="f68" y="f69"/>
                                        <a:pt x="f70" y="f71"/>
                                      </a:cubicBezTo>
                                      <a:cubicBezTo>
                                        <a:pt x="f19" y="f72"/>
                                        <a:pt x="f73" y="f74"/>
                                        <a:pt x="f75" y="f53"/>
                                      </a:cubicBezTo>
                                      <a:cubicBezTo>
                                        <a:pt x="f76" y="f77"/>
                                        <a:pt x="f78" y="f79"/>
                                        <a:pt x="f80" y="f81"/>
                                      </a:cubicBezTo>
                                      <a:cubicBezTo>
                                        <a:pt x="f82" y="f83"/>
                                        <a:pt x="f84" y="f50"/>
                                        <a:pt x="f85" y="f50"/>
                                      </a:cubicBezTo>
                                      <a:cubicBezTo>
                                        <a:pt x="f86" y="f50"/>
                                        <a:pt x="f87" y="f88"/>
                                        <a:pt x="f89" y="f90"/>
                                      </a:cubicBezTo>
                                      <a:cubicBezTo>
                                        <a:pt x="f91" y="f92"/>
                                        <a:pt x="f93" y="f94"/>
                                        <a:pt x="f95" y="f96"/>
                                      </a:cubicBezTo>
                                      <a:cubicBezTo>
                                        <a:pt x="f97" y="f98"/>
                                        <a:pt x="f99" y="f100"/>
                                        <a:pt x="f101" y="f69"/>
                                      </a:cubicBezTo>
                                      <a:cubicBezTo>
                                        <a:pt x="f102" y="f99"/>
                                        <a:pt x="f69" y="f103"/>
                                        <a:pt x="f69" y="f104"/>
                                      </a:cubicBezTo>
                                      <a:cubicBezTo>
                                        <a:pt x="f69" y="f105"/>
                                        <a:pt x="f106" y="f107"/>
                                        <a:pt x="f108" y="f109"/>
                                      </a:cubicBezTo>
                                      <a:cubicBezTo>
                                        <a:pt x="f110" y="f111"/>
                                        <a:pt x="f112" y="f113"/>
                                        <a:pt x="f114" y="f115"/>
                                      </a:cubicBezTo>
                                      <a:cubicBezTo>
                                        <a:pt x="f116" y="f117"/>
                                        <a:pt x="f118" y="f119"/>
                                        <a:pt x="f120" y="f121"/>
                                      </a:cubicBezTo>
                                      <a:cubicBezTo>
                                        <a:pt x="f122" y="f123"/>
                                        <a:pt x="f124" y="f125"/>
                                        <a:pt x="f126" y="f127"/>
                                      </a:cubicBezTo>
                                      <a:cubicBezTo>
                                        <a:pt x="f128" y="f129"/>
                                        <a:pt x="f130" y="f131"/>
                                        <a:pt x="f132" y="f133"/>
                                      </a:cubicBezTo>
                                      <a:cubicBezTo>
                                        <a:pt x="f134" y="f135"/>
                                        <a:pt x="f136" y="f73"/>
                                        <a:pt x="f137" y="f138"/>
                                      </a:cubicBezTo>
                                      <a:cubicBezTo>
                                        <a:pt x="f139" y="f140"/>
                                        <a:pt x="f141" y="f142"/>
                                        <a:pt x="f143" y="f144"/>
                                      </a:cubicBezTo>
                                      <a:cubicBezTo>
                                        <a:pt x="f145" y="f146"/>
                                        <a:pt x="f3" y="f147"/>
                                        <a:pt x="f3" y="f148"/>
                                      </a:cubicBezTo>
                                      <a:cubicBezTo>
                                        <a:pt x="f3" y="f149"/>
                                        <a:pt x="f146" y="f150"/>
                                        <a:pt x="f151" y="f152"/>
                                      </a:cubicBezTo>
                                      <a:cubicBezTo>
                                        <a:pt x="f153" y="f154"/>
                                        <a:pt x="f155" y="f156"/>
                                        <a:pt x="f157" y="f158"/>
                                      </a:cubicBezTo>
                                      <a:cubicBezTo>
                                        <a:pt x="f17" y="f159"/>
                                        <a:pt x="f160" y="f161"/>
                                        <a:pt x="f162" y="f163"/>
                                      </a:cubicBezTo>
                                      <a:cubicBezTo>
                                        <a:pt x="f164" y="f165"/>
                                        <a:pt x="f118" y="f4"/>
                                        <a:pt x="f166" y="f4"/>
                                      </a:cubicBezTo>
                                      <a:cubicBezTo>
                                        <a:pt x="f167" y="f4"/>
                                        <a:pt x="f71" y="f168"/>
                                        <a:pt x="f169" y="f170"/>
                                      </a:cubicBezTo>
                                      <a:cubicBezTo>
                                        <a:pt x="f171" y="f172"/>
                                        <a:pt x="f48" y="f173"/>
                                        <a:pt x="f174" y="f175"/>
                                      </a:cubicBezTo>
                                      <a:cubicBezTo>
                                        <a:pt x="f176" y="f177"/>
                                        <a:pt x="f178" y="f179"/>
                                        <a:pt x="f180" y="f159"/>
                                      </a:cubicBezTo>
                                      <a:cubicBezTo>
                                        <a:pt x="f181" y="f182"/>
                                        <a:pt x="f183" y="f184"/>
                                        <a:pt x="f185" y="f186"/>
                                      </a:cubicBezTo>
                                      <a:cubicBezTo>
                                        <a:pt x="f187" y="f188"/>
                                        <a:pt x="f189" y="f190"/>
                                        <a:pt x="f191" y="f156"/>
                                      </a:cubicBezTo>
                                      <a:cubicBezTo>
                                        <a:pt x="f192" y="f193"/>
                                        <a:pt x="f2" y="f194"/>
                                        <a:pt x="f2" y="f195"/>
                                      </a:cubicBezTo>
                                      <a:cubicBezTo>
                                        <a:pt x="f2" y="f196"/>
                                        <a:pt x="f197" y="f198"/>
                                        <a:pt x="f192" y="f199"/>
                                      </a:cubicBezTo>
                                      <a:cubicBezTo>
                                        <a:pt x="f8" y="f200"/>
                                        <a:pt x="f191" y="f201"/>
                                        <a:pt x="f189" y="f202"/>
                                      </a:cubicBezTo>
                                      <a:cubicBezTo>
                                        <a:pt x="f203" y="f204"/>
                                        <a:pt x="f187" y="f205"/>
                                        <a:pt x="f206" y="f207"/>
                                      </a:cubicBezTo>
                                      <a:cubicBezTo>
                                        <a:pt x="f208" y="f209"/>
                                        <a:pt x="f210" y="f211"/>
                                        <a:pt x="f212" y="f211"/>
                                      </a:cubicBezTo>
                                      <a:cubicBezTo>
                                        <a:pt x="f181" y="f211"/>
                                        <a:pt x="f213" y="f207"/>
                                        <a:pt x="f214" y="f215"/>
                                      </a:cubicBezTo>
                                      <a:cubicBezTo>
                                        <a:pt x="f216" y="f217"/>
                                        <a:pt x="f218" y="f219"/>
                                        <a:pt x="f45" y="f220"/>
                                      </a:cubicBezTo>
                                      <a:cubicBezTo>
                                        <a:pt x="f48" y="f221"/>
                                        <a:pt x="f222" y="f223"/>
                                        <a:pt x="f224" y="f196"/>
                                      </a:cubicBezTo>
                                      <a:cubicBezTo>
                                        <a:pt x="f225" y="f226"/>
                                        <a:pt x="f227" y="f228"/>
                                        <a:pt x="f229" y="f228"/>
                                      </a:cubicBezTo>
                                      <a:cubicBezTo>
                                        <a:pt x="f230" y="f228"/>
                                        <a:pt x="f231" y="f232"/>
                                        <a:pt x="f233" y="f234"/>
                                      </a:cubicBezTo>
                                      <a:cubicBezTo>
                                        <a:pt x="f235" y="f236"/>
                                        <a:pt x="f237" y="f238"/>
                                        <a:pt x="f7" y="f239"/>
                                      </a:cubicBezTo>
                                      <a:cubicBezTo>
                                        <a:pt x="f123" y="f240"/>
                                        <a:pt x="f241" y="f242"/>
                                        <a:pt x="f243" y="f244"/>
                                      </a:cubicBezTo>
                                      <a:cubicBezTo>
                                        <a:pt x="f126" y="f245"/>
                                        <a:pt x="f246" y="f247"/>
                                        <a:pt x="f246" y="f248"/>
                                      </a:cubicBezTo>
                                      <a:cubicBezTo>
                                        <a:pt x="f246" y="f249"/>
                                        <a:pt x="f250" y="f251"/>
                                        <a:pt x="f9" y="f252"/>
                                      </a:cubicBezTo>
                                      <a:cubicBezTo>
                                        <a:pt x="f124" y="f253"/>
                                        <a:pt x="f254" y="f255"/>
                                        <a:pt x="f256" y="f257"/>
                                      </a:cubicBezTo>
                                      <a:cubicBezTo>
                                        <a:pt x="f85" y="f258"/>
                                        <a:pt x="f86" y="f259"/>
                                        <a:pt x="f107" y="f260"/>
                                      </a:cubicBezTo>
                                      <a:cubicBezTo>
                                        <a:pt x="f261" y="f262"/>
                                        <a:pt x="f95" y="f263"/>
                                        <a:pt x="f106" y="f264"/>
                                      </a:cubicBezTo>
                                      <a:cubicBezTo>
                                        <a:pt x="f265" y="f266"/>
                                        <a:pt x="f267" y="f268"/>
                                        <a:pt x="f269" y="f270"/>
                                      </a:cubicBezTo>
                                      <a:cubicBezTo>
                                        <a:pt x="f271" y="f73"/>
                                        <a:pt x="f272" y="f135"/>
                                        <a:pt x="f273" y="f274"/>
                                      </a:cubicBezTo>
                                      <a:cubicBezTo>
                                        <a:pt x="f275" y="f276"/>
                                        <a:pt x="f277" y="f125"/>
                                        <a:pt x="f278" y="f254"/>
                                      </a:cubicBezTo>
                                      <a:cubicBezTo>
                                        <a:pt x="f279" y="f280"/>
                                        <a:pt x="f281" y="f231"/>
                                        <a:pt x="f281" y="f105"/>
                                      </a:cubicBezTo>
                                      <a:cubicBezTo>
                                        <a:pt x="f281" y="f282"/>
                                        <a:pt x="f18" y="f98"/>
                                        <a:pt x="f283" y="f83"/>
                                      </a:cubicBezTo>
                                      <a:cubicBezTo>
                                        <a:pt x="f284" y="f285"/>
                                        <a:pt x="f286" y="f287"/>
                                        <a:pt x="f288" y="f289"/>
                                      </a:cubicBezTo>
                                      <a:cubicBezTo>
                                        <a:pt x="f290" y="f277"/>
                                        <a:pt x="f291" y="f212"/>
                                        <a:pt x="f61" y="f185"/>
                                      </a:cubicBezTo>
                                      <a:cubicBezTo>
                                        <a:pt x="f292" y="f10"/>
                                        <a:pt x="f293" y="f2"/>
                                        <a:pt x="f5" y="f2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noFill/>
                                <a:ln w="6601" cap="flat">
                                  <a:solidFill>
                                    <a:srgbClr val="ED7C30"/>
                                  </a:solidFill>
                                  <a:prstDash val="solid"/>
                                  <a:round/>
                                </a:ln>
                              </wps:spPr>
                              <wps:bodyPr lIns="0" tIns="0" rIns="0" bIns="0"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1A53422" id="Group 34741" o:spid="_x0000_s1026" style="width:99.6pt;height:12.9pt;mso-position-horizontal-relative:char;mso-position-vertical-relative:line" coordsize="12650,16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">
                      <v:shape id="Shape 7" o:spid="_x0000_s1027" style="position:absolute;left:367;top:908;width:168;height:473;visibility:visible;mso-wrap-style:square;v-text-anchor:top" coordsize="16891,473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" path="m3302,l16891,r,6604l6604,6604r,34163l16891,40767r,6604l3302,47371c1524,47371,,45847,,44069l,3302c,1524,1524,,3302,xe" fillcolor="#ed7c30" stroked="f">
                        <v:path arrowok="t" o:connecttype="custom" o:connectlocs="8444,0;16888,23688;8444,47375;0,23688" o:connectangles="270,0,90,180" textboxrect="0,0,16891,47371"/>
                      </v:shape>
                      <v:shape id="Shape 8" o:spid="_x0000_s1028" style="position:absolute;left:367;top:331;width:168;height:418;visibility:visible;mso-wrap-style:square;v-text-anchor:top" coordsize="16891,417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" path="m3302,l16891,r,6603l6604,6603r,28575l16891,35178r,6605l3302,41783c1524,41783,,40386,,38481l,3301c,1397,1524,,3302,xe" fillcolor="#ed7c30" stroked="f">
                        <v:path arrowok="t" o:connecttype="custom" o:connectlocs="8444,0;16888,20889;8444,41778;0,20889" o:connectangles="270,0,90,180" textboxrect="0,0,16891,41783"/>
                      </v:shape>
                      <v:shape id="Shape 9" o:spid="_x0000_s1029" style="position:absolute;left:74;top:100;width:461;height:1511;visibility:visible;mso-wrap-style:square;v-text-anchor:top" coordsize="46101,151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" path="m11938,l46101,r,6603l12573,6603,7874,8255,7112,9651r-508,3175l6604,138302r508,3303l7874,142875r4699,1651l46101,144526r,6604l11938,151130v-381,,-762,-128,-1016,-254l4699,148717v-762,-254,-1270,-635,-1651,-1270l1143,144526v-254,-381,-508,-762,-508,-1270l,139064v,-253,,-380,,-507l,12573v,-127,,-254,,-381l635,7874v,-381,254,-889,508,-1271l3048,3683c3429,3175,3937,2667,4699,2413l10922,253c11176,126,11557,,11938,xe" fillcolor="#ed7c30" stroked="f">
                        <v:path arrowok="t" o:connecttype="custom" o:connectlocs="23052,0;46104,75566;23052,151132;0,75566" o:connectangles="270,0,90,180" textboxrect="0,0,46101,151130"/>
                      </v:shape>
                      <v:shape id="Shape 10" o:spid="_x0000_s1030" style="position:absolute;left:535;top:1315;width:461;height:296;visibility:visible;mso-wrap-style:square;v-text-anchor:top" coordsize="46101,29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" path="m,l38481,v254,,635,,1016,126l41275,762v635,253,1270,635,1651,1143l44323,3937v254,381,508,762,508,1143l45720,8636v,126,127,381,127,508l46101,14605r-254,5715c45847,20574,45720,20700,45720,20955r-889,3556c44831,24892,44577,25273,44323,25653r-1397,1906c42545,28194,41910,28575,41275,28828r-1778,509c39116,29463,38735,29590,38481,29590l,29590,,22987r37846,l38227,22860r381,-509l39243,19685r254,-4699l39243,9778,38608,7238r-381,-507l37846,6603,,6603,,xe" fillcolor="#ed7c30" stroked="f">
                        <v:path arrowok="t" o:connecttype="custom" o:connectlocs="23052,0;46104,14795;23052,29589;0,14795" o:connectangles="270,0,90,180" textboxrect="0,0,46101,29590"/>
                      </v:shape>
                      <v:shape id="Shape 11" o:spid="_x0000_s1031" style="position:absolute;left:535;top:683;width:378;height:291;visibility:visible;mso-wrap-style:square;v-text-anchor:top" coordsize="37719,290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" path="m,l30099,v254,,635,127,1016,254l32893,762v635,254,1270,635,1651,1270l35941,3937v254,254,508,762,508,1143l37338,8509v,254,127,381,127,635l37719,14478r-254,5715c37465,20320,37338,20574,37338,20701r-889,3429c36449,24638,36195,25019,35941,25400r-1397,1778c34163,27813,33528,28194,32893,28322r-1905,634c30734,29083,30353,29083,30099,29083l,29083,,22479r29591,l29972,22352r254,-380l30861,19431r254,-4699l30861,9779,30226,7239r-381,-508l29464,6604,,6604,,xe" fillcolor="#ed7c30" stroked="f">
                        <v:path arrowok="t" o:connecttype="custom" o:connectlocs="18860,0;37719,14544;18860,29087;0,14544" o:connectangles="270,0,90,180" textboxrect="0,0,37719,29083"/>
                      </v:shape>
                      <v:shape id="Shape 12" o:spid="_x0000_s1032" style="position:absolute;left:1186;top:100;width:628;height:1517;visibility:visible;mso-wrap-style:square;v-text-anchor:top" coordsize="62801,1517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" path="m13843,l29591,r7493,762c37465,889,37846,889,38100,1143r5207,2285c43688,3683,44069,3937,44323,4190r4318,4699c48895,9017,49022,9271,49149,9525r4064,7239l62801,34775r,14028l47498,20065,43561,13081,40005,9271,35814,7365,29591,6603r-15494,l10922,7239,8636,8509,7112,10540r-508,3557l6604,143256r127,508l7239,144145r3048,762l16129,145161r6350,-254l25654,144145r635,-508l26416,143128r,-74929l26162,51815,25527,35814v,-1016,254,-1778,889,-2540c27051,32639,27940,32258,28829,32258r254,c30353,32258,31623,33147,32131,34289r5715,13462l44069,60578,62801,95793r,13918l38354,63753,32766,52577r254,15495l33020,143637v,381,,635,-127,1015l32258,146685v-254,635,-635,1270,-1270,1651l28956,149860v-381,254,-762,380,-1270,508l23622,151384v-127,,-381,,-508,l16510,151764r-6858,-380c9525,151384,9271,151384,9144,151384l5080,150368v-508,-128,-889,-254,-1270,-508l1778,148336v-508,-509,-889,-1016,-1143,-1778l127,144526c,144272,,144018,,143637l,13843v,-128,,-381,,-508l762,8763c889,8255,1016,7747,1270,7365l3683,4064v254,-381,635,-763,1016,-889l8128,1143c8509,1015,8890,762,9271,762l13335,126v127,,381,-126,508,-126xe" fillcolor="#ed7c30" stroked="f">
                        <v:path arrowok="t" o:connecttype="custom" o:connectlocs="31400,0;62800,75881;31400,151762;0,75881" o:connectangles="270,0,90,180" textboxrect="0,0,62801,151764"/>
                      </v:shape>
                      <v:shape id="Shape 13" o:spid="_x0000_s1033" style="position:absolute;left:535;top:100;width:455;height:297;visibility:visible;mso-wrap-style:square;v-text-anchor:top" coordsize="45466,297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" path="m,l37973,v381,,635,126,1016,253l40767,762v635,253,1270,635,1778,1270l43815,4064v254,254,381,635,508,1016l45212,8636v,253,,508,,635l45466,14859r-254,5588c45212,20701,45212,20827,45212,21082r-889,3429c44196,24892,44069,25273,43815,25653r-1270,1906c42037,28194,41529,28575,40894,28828r-1905,636c38735,29590,38354,29718,37973,29718l,29718,,23114r37465,l37719,22987r254,-509l38608,19812r254,-4699l38608,9906,37973,7239r-254,-508l37465,6603,,6603,,xe" fillcolor="#ed7c30" stroked="f">
                        <v:path arrowok="t" o:connecttype="custom" o:connectlocs="22732,0;45463,14859;22732,29718;0,14859" o:connectangles="270,0,90,180" textboxrect="0,0,45466,29718"/>
                      </v:shape>
                      <v:shape id="Shape 14" o:spid="_x0000_s1034" style="position:absolute;left:2533;top:100;width:586;height:1517;visibility:visible;mso-wrap-style:square;v-text-anchor:top" coordsize="58547,1517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" path="m7747,l58547,r,6603l8255,6603r-381,128l7493,7365r-635,2795l6604,15239r254,5208l7493,23368r508,634l43815,24002v1905,,3302,1524,3302,3303l47117,143256r127,254l48260,144145r3683,762l58420,145161r127,-5l58547,151751r-7239,-367c51181,151384,51054,151384,50927,151384r-4572,-889c45974,150368,45593,150240,45339,150114r-2413,-1525c42291,148209,41783,147574,41529,146939r-762,-2032c40640,144526,40513,144145,40513,143764r,-113157l7747,30607v-381,,-762,,-1143,-127l4699,29845c4064,29590,3429,29083,3048,28448l1651,26415v-127,-380,-381,-634,-381,-1015l381,21717v,-254,,-381,,-635l,15621,381,9525v,-127,,-381,,-508l1270,5207v,-381,254,-762,381,-1017l3048,2159c3429,1524,4064,1015,4826,889l6731,253c6985,126,7366,,7747,xe" fillcolor="#ed7c30" stroked="f">
                        <v:path arrowok="t" o:connecttype="custom" o:connectlocs="29275,0;58549,75877;29275,151753;0,75877" o:connectangles="270,0,90,180" textboxrect="0,0,58547,151751"/>
                      </v:shape>
                      <v:shape id="Shape 15" o:spid="_x0000_s1035" style="position:absolute;left:1814;top:96;width:628;height:1518;visibility:visible;mso-wrap-style:square;v-text-anchor:top" coordsize="62802,1517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" path="m46546,r6731,254c53404,254,53658,254,53912,381r3937,889c58230,1397,58738,1651,59118,1905r1906,1651c61659,3937,62040,4572,62167,5207r635,2032c62802,7493,62802,7747,62802,8128r,129794c62802,138176,62802,138303,62802,138557r-889,4572c61786,143637,61659,144018,61405,144399r-2413,3302c58611,148209,58230,148463,57849,148717r-3556,2032c53912,150876,53531,151003,53150,151003r-4191,635c48832,151638,48705,151765,48451,151765r-12446,l28893,150876v-381,,-889,-127,-1270,-381l22415,147701v-380,-254,-634,-508,-888,-762l16828,141351v-127,-254,-254,-381,-381,-508l11493,131699,,110093,,96174r17209,32350l22162,137287r3937,4953l30290,144399r5715,762l48324,145161r3302,-508l54039,143256r1524,-2159l56198,137541r,-129032l56071,8001r-508,-381l52642,6858,46927,6604r-6350,254l37402,7620r-889,508l36386,8636r,67183l36513,91948r508,16256c37148,109093,36767,109982,36132,110617v-635,635,-1397,1016,-2414,1016c32322,111633,31179,110871,30671,109728r-4064,-8890l22289,91821,17590,82550,12764,73152,,49184,,35156,18606,70104r4826,9398l28131,88773r1905,3937l30036,92075,29782,75946r,-67818c29782,7747,29909,7366,30036,7112r635,-2032c30925,4318,31306,3810,31940,3429l34100,1778v381,-254,762,-381,1143,-508l39434,381v127,-127,381,-127,508,-127l46546,xe" fillcolor="#ed7c30" stroked="f">
                        <v:path arrowok="t" o:connecttype="custom" o:connectlocs="31400,0;62800,75881;31400,151762;0,75881" o:connectangles="270,0,90,180" textboxrect="0,0,62802,151765"/>
                      </v:shape>
                      <v:shape id="Shape 16" o:spid="_x0000_s1036" style="position:absolute;left:3119;top:100;width:585;height:1517;visibility:visible;mso-wrap-style:square;v-text-anchor:top" coordsize="58547,1517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" path="m,l50927,v381,,762,126,1016,253l53848,889v635,126,1270,635,1651,1143l56896,4064v254,381,381,762,508,1143l58293,9017v,127,,381,,508l58547,15239r-254,5843c58293,21336,58293,21463,58293,21717r-889,3683c57277,25781,57150,26162,56896,26415r-1397,2160c55118,29083,54610,29590,53975,29845r-1905,635c51689,30607,51308,30607,50927,30607r-32893,l18034,143764v,381,,762,-127,1143l17145,146939v-254,635,-762,1270,-1397,1650l13335,150114v-254,126,-635,254,-1016,381l7747,151384v-127,,-254,,-508,l254,151764,,151751r,-6595l6731,144907r3683,-762l11303,143510r127,-254l11430,27305v,-1779,1524,-3303,3302,-3303l50673,24002r381,-762l51689,20447r254,-4826l51689,10160,51054,7365r-381,-634l50419,6603,,6603,,xe" fillcolor="#ed7c30" stroked="f">
                        <v:path arrowok="t" o:connecttype="custom" o:connectlocs="29275,0;58549,75881;29275,151762;0,75881" o:connectangles="270,0,90,180" textboxrect="0,0,58547,151764"/>
                      </v:shape>
                      <v:shape id="Shape 17" o:spid="_x0000_s1037" style="position:absolute;left:3821;top:94;width:596;height:1524;visibility:visible;mso-wrap-style:square;v-text-anchor:top" coordsize="59626,152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" path="m17780,r7493,381c25400,381,25654,381,25781,381r4445,889c30607,1398,30988,1525,31369,1778r2286,1397c34290,3556,34798,4191,35052,4953r762,2033c35814,7366,35941,7620,35941,8001r,49785l59626,57786r,6603l32639,64389v-1905,,-3302,-1524,-3302,-3302l29337,8510r-127,-382l28321,7620,24765,6986,18161,6604r-6858,382l7620,7620r-889,635l6604,8637r,135254l6731,144145r889,635l11303,145542r6477,255l24765,145542r3556,-762l29210,144273r127,-382l29337,85979v,-1778,1397,-3302,3302,-3302l59626,82677r,6604l35941,89281r,55119c35941,144780,35814,145162,35814,145415r-762,2033c34798,148210,34290,148844,33655,149225r-2286,1398c30988,150876,30607,151003,30226,151130r-4445,889c25654,152019,25400,152019,25273,152019r-7112,381l10795,152019v-254,,-381,,-508,l5715,151130v-381,-127,-762,-254,-1016,-380l2286,149225v-635,-381,-1143,-1015,-1397,-1650l127,145542c,145162,,144780,,144400l,8001c,7620,,7239,127,6858l889,4826c1143,4191,1651,3556,2286,3175l4699,1778v254,-253,635,-380,1016,-508l10287,381v127,,254,,508,l17780,xe" fillcolor="#ed7c30" stroked="f">
                        <v:path arrowok="t" o:connecttype="custom" o:connectlocs="29814,0;59628,76202;29814,152403;0,76202" o:connectangles="270,0,90,180" textboxrect="0,0,59626,152400"/>
                      </v:shape>
                      <v:shape id="Shape 18" o:spid="_x0000_s1038" style="position:absolute;left:5248;top:94;width:623;height:1543;visibility:visible;mso-wrap-style:square;v-text-anchor:top" coordsize="62293,1543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" path="m17907,r7239,381c25400,381,25527,381,25654,381r4445,889c30480,1398,30861,1525,31242,1778r2413,1397c34290,3556,34798,4191,35052,4826r635,2032c35814,7239,35941,7620,35941,8001r,85344l37973,107062r5334,9270l51562,121666r10731,1851l62293,130175r-190,l49784,128143v-508,-127,-889,-254,-1270,-507l38989,121412v-381,-253,-762,-635,-1016,-1143l31877,109855v-127,-380,-381,-762,-381,-1143l29337,93345r,-84708l29210,8255r-889,-635l24638,6986,18161,6604r-6858,382l7620,7620r-889,635l6604,8510r,87121l7493,108331r2794,10542l14859,127636r6096,7239l28702,140462r9271,3938l49022,146812r12192,889l62293,147629r,6634l61722,154305r-13462,-889c48133,153416,48006,153416,47752,153416l36322,150876v-254,-126,-508,-126,-635,-253l25654,146304v-127,,-381,-127,-635,-380l16764,139954v-254,-127,-381,-380,-635,-507l9525,131700v-127,-255,-254,-509,-381,-636l4318,121539v-127,-253,-254,-380,-254,-635l1016,109728v,-253,,-508,,-635l,96139,,8001c,7620,,7366,127,6986l762,4953c1016,4191,1524,3556,2286,3175l4699,1778v254,-253,635,-380,1016,-508l10287,381v127,,254,,381,l17907,xe" fillcolor="#ed7c30" stroked="f">
                        <v:path arrowok="t" o:connecttype="custom" o:connectlocs="31144,0;62288,77153;31144,154305;0,77153" o:connectangles="270,0,90,180" textboxrect="0,0,62293,154305"/>
                      </v:shape>
                      <v:shape id="Shape 19" o:spid="_x0000_s1039" style="position:absolute;left:4417;top:94;width:596;height:1524;visibility:visible;mso-wrap-style:square;v-text-anchor:top" coordsize="59627,152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" path="m41593,r7366,381c49086,381,49213,381,49467,381r4445,889c54293,1398,54674,1525,54928,1778r2412,1397c57976,3556,58484,4191,58738,4826r762,2032c59627,7239,59627,7620,59627,8001r,136399c59627,144780,59627,145162,59500,145542r-762,2033c58484,148210,57976,148844,57340,149225r-2412,1525c54674,150876,54293,151003,53912,151130r-4445,889c49213,152019,49086,152019,48959,152019r-7112,381l34354,152019v-127,,-254,,-508,l29401,151130v-381,-127,-762,-254,-1016,-507l25972,149225v-635,-381,-1143,-1015,-1270,-1650l23940,145542v-127,-380,-254,-762,-254,-1142l23686,89281,,89281,,82677r26988,c28893,82677,30290,84201,30290,85979r,57912l30417,144273r889,507l34989,145542r6604,255l48324,145542r3683,-762l52896,144145r127,-254l53023,8637r-127,-382l52007,7620,48324,6986,41847,6604r-6858,382l31306,7620r-889,635l30290,8637r,52450c30290,62865,28893,64389,26988,64389l,64389,,57786r23686,l23686,8001v,-381,127,-762,254,-1143l24702,4826v127,-635,635,-1270,1270,-1651l28385,1778v254,-253,635,-380,1016,-508l33846,381v254,,381,,508,l41593,xe" fillcolor="#ed7c30" stroked="f">
                        <v:path arrowok="t" o:connecttype="custom" o:connectlocs="29814,0;59628,76202;29814,152403;0,76202" o:connectangles="270,0,90,180" textboxrect="0,0,59627,152400"/>
                      </v:shape>
                      <v:shape id="Shape 20" o:spid="_x0000_s1040" style="position:absolute;left:6654;top:1215;width:505;height:422;visibility:visible;mso-wrap-style:square;v-text-anchor:top" coordsize="50483,421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" path="m6604,254c7366,,8128,,8890,381r4318,1778l20701,6223r10033,3937l44323,11811r6160,-815l50483,17655r-5779,760c44450,18542,44196,18542,43815,18415l29464,16637v-254,,-508,-127,-762,-254l18161,12319v-254,,-381,-127,-508,-127l10668,8255,7620,6985r-254,254l6858,10160r-254,5334l6731,19685r381,2794l8636,25527r3683,2667l20066,31496r10795,2921l44196,35560r6287,-466l50483,41733r-6033,431c44196,42164,44069,42164,43942,42164l29972,40894v-127,,-381,,-508,-127l18161,37846v-254,,-381,-127,-508,-127l9398,34036v-127,,-381,-127,-508,-254l4064,30353v-381,-254,-762,-762,-1016,-1143l1016,25019c762,24638,762,24257,635,24003l254,20574,,15748,254,9652v,-127,,-254,,-381l1016,5461v127,-508,254,-889,508,-1270l2794,2159c3302,1524,3937,1016,4572,889l6604,254xe" fillcolor="#ed7c30" stroked="f">
                        <v:path arrowok="t" o:connecttype="custom" o:connectlocs="25242,0;50484,21081;25242,42162;0,21081" o:connectangles="270,0,90,180" textboxrect="0,0,50483,42164"/>
                      </v:shape>
                      <v:shape id="Shape 21" o:spid="_x0000_s1041" style="position:absolute;left:6977;top:309;width:182;height:392;visibility:visible;mso-wrap-style:square;v-text-anchor:top" coordsize="18225,39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" path="m18225,r,6680l15113,7109,10287,9649,7620,13459r-889,4826l7112,21714r1524,2794l14859,30096r3366,1727l18225,39211,11430,35684v-254,-127,-381,-253,-635,-381l3810,29081v-381,-382,-635,-636,-762,-1017l1016,24254c889,23873,762,23492,762,23238l,18666v,-381,,-634,127,-1016l1270,11427v127,-381,254,-889,508,-1270l5334,5204v381,-381,762,-762,1143,-1016l12446,1013v381,-254,762,-381,1143,-381l18225,xe" fillcolor="#ed7c30" stroked="f">
                        <v:path arrowok="t" o:connecttype="custom" o:connectlocs="9112,0;18223,19605;9112,39209;0,19605" o:connectangles="270,0,90,180" textboxrect="0,0,18225,39211"/>
                      </v:shape>
                      <v:shape id="Shape 22" o:spid="_x0000_s1042" style="position:absolute;left:5871;top:94;width:623;height:1542;visibility:visible;mso-wrap-style:square;v-text-anchor:top" coordsize="62293,1542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" path="m44386,r7366,381c51879,381,52007,381,52260,381r4318,889c56960,1398,57340,1525,57721,1778r2286,1397c60642,3556,61150,4191,61404,4953r635,2033c62166,7366,62293,7620,62293,8001r,86614l61277,107442v,255,,382,-127,635l58229,119253v,254,-127,382,-254,635l53149,129540v-127,254,-254,509,-381,635l46164,138303v-254,127,-381,382,-635,509l37020,145162v-127,126,-381,253,-635,380l26225,150241v-254,,-381,127,-635,127l13525,153289v-127,,-254,,-508,l,154263r,-6634l12255,146812r11430,-2794l33338,139700r7873,-5969l47435,126238r4572,-9016l54673,106680,55689,94615r,-86105l55563,8128r-890,-508l51117,6986,44767,6604r-6857,382l34226,7620r-888,508l33210,8510r,86487c33210,95124,33210,95250,33210,95504r-2032,13462c31051,109475,30924,109855,30797,110237r-5969,10032c24574,120650,24320,121031,23813,121286r-9272,6223c14160,127762,13779,127889,13271,128016l952,130175r-952,l,123517r317,55l11493,121666r8001,-5461l24701,107442,26607,94742r,-86741c26607,7620,26733,7366,26860,6986r635,-2033c27749,4191,28257,3556,28892,3175l31178,1778v382,-253,762,-380,1143,-508l36893,381v127,,254,,381,l44386,xe" fillcolor="#ed7c30" stroked="f">
                        <v:path arrowok="t" o:connecttype="custom" o:connectlocs="31144,0;62288,77130;31144,154259;0,77130" o:connectangles="270,0,90,180" textboxrect="0,0,62293,154263"/>
                      </v:shape>
                      <v:shape id="Shape 23" o:spid="_x0000_s1043" style="position:absolute;left:6678;top:77;width:481;height:960;visibility:visible;mso-wrap-style:square;v-text-anchor:top" coordsize="48070,959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" path="m48070,r,6606l42799,6977,33909,8755r-7747,3048l19685,15994r-5334,5334l10160,27932,7620,35679r-889,9017l7239,52570r1905,6350l15494,69207r9144,7620l35433,82669r11430,5207l48070,88503r,7457l43815,93718,32766,88638,21209,82542v-127,-127,-381,-254,-508,-381l10922,74033v-254,-254,-508,-508,-762,-889l3175,61968v-127,-254,-254,-508,-254,-889l889,53967c762,53840,762,53586,762,53332l127,44950c,44823,,44569,127,44442r889,-9779c1016,34409,1143,34155,1143,33901l4064,25392v127,-254,254,-508,381,-635l8890,17518v127,-254,381,-381,508,-635l15240,11041v127,-127,381,-254,635,-381l22987,6088v127,-127,381,-254,508,-254l31750,2532v254,,381,-127,508,-127l41402,500,48070,xe" fillcolor="#ed7c30" stroked="f">
                        <v:path arrowok="t" o:connecttype="custom" o:connectlocs="24035,0;48070,47979;24035,95957;0,47979" o:connectangles="270,0,90,180" textboxrect="0,0,48070,95960"/>
                      </v:shape>
                      <v:shape id="Shape 24" o:spid="_x0000_s1044" style="position:absolute;left:7159;top:962;width:200;height:429;visibility:visible;mso-wrap-style:square;v-text-anchor:top" coordsize="20002,429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" path="m,l8572,4453v254,127,508,254,635,508l16192,11184v254,254,508,635,762,889l18986,16010v127,254,254,635,254,1016l20002,21598v,381,,762,-127,1143l18351,30361v-127,508,-254,1016,-635,1397l13144,37600v-254,381,-634,635,-1015,890l4889,42172v-381,127,-635,254,-1016,254l,42936,,36277r2476,-328l8445,32901r3556,-4572l13271,21979r-381,-3429l11366,15629,5143,10168,,7457,,xe" fillcolor="#ed7c30" stroked="f">
                        <v:path arrowok="t" o:connecttype="custom" o:connectlocs="9999,0;19997,21470;9999,42940;0,21470" o:connectangles="270,0,90,180" textboxrect="0,0,20002,42936"/>
                      </v:shape>
                      <v:shape id="Shape 25" o:spid="_x0000_s1045" style="position:absolute;left:7159;top:628;width:505;height:1004;visibility:visible;mso-wrap-style:square;v-text-anchor:top" coordsize="50482,1004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" path="m,l6286,3226,17463,8179r11556,6223c29273,14402,29400,14529,29654,14784r9906,8127c39814,23038,40068,23419,40195,23673r7112,11176c47435,35103,47561,35357,47688,35611r2032,7112c49720,42850,49720,43104,49720,43359r762,8127c50482,51613,50482,51867,50482,51994l49339,62662v,254,,508,-126,762l46038,72822v-128,127,-255,381,-381,635l40704,81331v-128,254,-255,381,-509,635l33718,88316v-127,254,-380,381,-508,508l25336,93904v-126,,-381,127,-507,255l15685,97714v-128,127,-381,127,-509,254l5143,100127v-254,,-380,,-508,l,100458,,93819r4000,-296l13525,91491r8510,-3429l29400,83490r5969,-5969l39941,70282r2922,-8636l43879,51740r-636,-7620l41465,37897,34988,27610,25717,19990,14795,14148,3238,9068,,7388,,xe" fillcolor="#ed7c30" stroked="f">
                        <v:path arrowok="t" o:connecttype="custom" o:connectlocs="25242,0;50484,50228;25242,100455;0,50228" o:connectangles="270,0,90,180" textboxrect="0,0,50482,100458"/>
                      </v:shape>
                      <v:shape id="Shape 26" o:spid="_x0000_s1046" style="position:absolute;left:7821;top:94;width:181;height:1523;visibility:visible;mso-wrap-style:square;v-text-anchor:top" coordsize="18034,1523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" path="m17780,r254,13l18034,6611r-6604,375l7620,7748r-889,507l6604,8637r,135254l6731,144145r889,635l11303,145542r6477,255l18034,145787r,6606l10795,152019v-254,,-381,,-508,l5715,151130v-381,-127,-762,-254,-1016,-380l2286,149225v-635,-381,-1143,-1015,-1397,-1650l127,145542c,145162,,144780,,144400l,8001c,7620,,7239,127,6858l889,4826c1143,4191,1651,3556,2286,3175l4826,1651v254,-126,635,-253,1016,-381l10287,381v254,,381,,508,l17780,xe" fillcolor="#ed7c30" stroked="f">
                        <v:path arrowok="t" o:connecttype="custom" o:connectlocs="9016,0;18031,76197;9016,152393;0,76197" o:connectangles="270,0,90,180" textboxrect="0,0,18034,152393"/>
                      </v:shape>
                      <v:shape id="Shape 27" o:spid="_x0000_s1047" style="position:absolute;left:7159;top:74;width:421;height:394;visibility:visible;mso-wrap-style:square;v-text-anchor:top" coordsize="42100,393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" path="m3492,v127,,381,,508,l14288,762,24320,3048v127,,254,,509,127l32702,6223v255,,381,127,508,254l37782,9271v381,127,635,381,889,762l40195,11938v254,254,381,635,509,1016l41465,14986v,254,127,381,127,635l41973,18796r127,5207l41973,29718r-635,4064c41211,34163,41211,34417,40957,34798r-1143,2159c39433,37592,38798,38227,38036,38481r-2032,635c35369,39370,34480,39370,33718,39116l29908,37592,22923,34036,14668,30988,4254,29591,,30178,,23498r3746,-511c4000,22860,4382,22860,4635,22987r11303,1524c16192,24511,16319,24511,16573,24638r9398,3556l32321,31369r2414,1016l34861,32131r508,-2667l35496,24130r-127,-4445l34988,16764r-381,-1270l33845,14605,30035,12192,22669,9398,13779,7366,3746,6604,,6868,,262,3492,xe" fillcolor="#ed7c30" stroked="f">
                        <v:path arrowok="t" o:connecttype="custom" o:connectlocs="21049,0;42098,19687;21049,39374;0,19687" o:connectangles="270,0,90,180" textboxrect="0,0,42100,39370"/>
                      </v:shape>
                      <v:shape id="Shape 28" o:spid="_x0000_s1048" style="position:absolute;left:8737;top:377;width:240;height:679;visibility:visible;mso-wrap-style:square;v-text-anchor:top" coordsize="24003,679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" path="m23876,r127,l24003,13589,8128,61340r15875,l24003,67945r-20447,c2413,67945,1397,67437,762,66548,254,65659,,64643,381,63627l20828,2159c21209,889,22479,,23876,xe" fillcolor="#ed7c30" stroked="f">
                        <v:path arrowok="t" o:connecttype="custom" o:connectlocs="12002,0;24003,33975;12002,67949;0,33975" o:connectangles="270,0,90,180" textboxrect="0,0,24003,67945"/>
                      </v:shape>
                      <v:shape id="Shape 29" o:spid="_x0000_s1049" style="position:absolute;left:8002;top:94;width:180;height:1523;visibility:visible;mso-wrap-style:square;v-text-anchor:top" coordsize="18034,152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" path="m,l7239,368v127,,381,,508,l12192,1258v381,127,762,254,1143,507l15621,3162v762,381,1143,1016,1397,1651l17780,6846v127,380,254,762,254,1142l18034,144387v,380,-127,762,-254,1142l17018,147562v-254,635,-635,1269,-1397,1650l13335,150737v-381,126,-762,253,-1143,380l7747,152006v-127,,-381,,-508,l127,152387,,152381r,-6607l6731,145529r3683,-762l11303,144133r127,-255l11430,8624r-127,-382l10414,7608,6731,6973,127,6591,,6599,,xe" fillcolor="#ed7c30" stroked="f">
                        <v:path arrowok="t" o:connecttype="custom" o:connectlocs="9016,0;18031,76192;9016,152384;0,76192" o:connectangles="270,0,90,180" textboxrect="0,0,18034,152387"/>
                      </v:shape>
                      <v:shape id="Shape 30" o:spid="_x0000_s1050" style="position:absolute;left:8295;top:94;width:682;height:1524;visibility:visible;mso-wrap-style:square;v-text-anchor:top" coordsize="68199,1523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" path="m68199,r,6603l59944,6725r-4826,762l53721,8376r-1016,1778l8255,138169r-1524,5461l6985,144774r1905,762l16129,145790r7493,-254l27178,144901r1143,-762l28956,142742r9144,-28322c38481,113151,39751,112134,41275,112134r26924,l68199,118739r-24638,l35179,144774r-1270,2920c33655,148203,33274,148711,32766,149092r-2286,1651c30099,150996,29591,151251,29083,151251r-4572,889c24384,152140,24257,152140,24130,152140r-7874,253l8001,152013v-381,,-762,,-1016,-127l2921,150234c1905,149854,1143,148965,889,147821l127,144266c,143757,,143122,254,142615r1651,-6223l46482,7994,48260,4566v254,-509,635,-1016,1143,-1271l52197,1518v381,-254,889,-509,1270,-509l58928,247,68199,xe" fillcolor="#ed7c30" stroked="f">
                        <v:path arrowok="t" o:connecttype="custom" o:connectlocs="34098,0;68195,76197;34098,152393;0,76197" o:connectangles="270,0,90,180" textboxrect="0,0,68199,152393"/>
                      </v:shape>
                      <v:shape id="Shape 31" o:spid="_x0000_s1051" style="position:absolute;left:9734;top:1215;width:505;height:422;visibility:visible;mso-wrap-style:square;v-text-anchor:top" coordsize="50483,421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" path="m6604,254c7366,,8128,,8890,381r4318,1778l20701,6223r10033,3937l44323,11811r6160,-815l50483,17655r-5779,760c44450,18542,44196,18542,43815,18415l29464,16637v-254,,-508,-127,-762,-254l18161,12319v-254,,-381,-127,-508,-127l10668,8255,7620,6985r-254,254l6858,10160r-254,5334l6731,19685r381,2794l8636,25527r3683,2667l20066,31496r10795,2921l44196,35560r6287,-466l50483,41733r-6033,431c44196,42164,44069,42164,43942,42164l29972,40894v-127,,-381,,-508,-127l18161,37846v-254,,-381,-127,-508,-127l9398,34036v-127,,-381,-127,-508,-254l4064,30353v-381,-254,-762,-762,-1016,-1143l1016,25019c762,24638,762,24257,635,24003l254,20574,,15748,254,9652v,-127,,-254,,-381l1016,5461v127,-508,254,-889,508,-1270l2794,2159c3302,1524,3937,1016,4572,889l6604,254xe" fillcolor="#ed7c30" stroked="f">
                        <v:path arrowok="t" o:connecttype="custom" o:connectlocs="25242,0;50484,21081;25242,42162;0,21081" o:connectangles="270,0,90,180" textboxrect="0,0,50483,42164"/>
                      </v:shape>
                      <v:shape id="Shape 32" o:spid="_x0000_s1052" style="position:absolute;left:8977;top:377;width:239;height:679;visibility:visible;mso-wrap-style:square;v-text-anchor:top" coordsize="23876,679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" path="m,c1397,,2667,889,3175,2159l23622,63627v254,1016,127,2032,-508,2921c22479,67437,21463,67945,20447,67945l,67945,,61340r15875,l,13589,,xe" fillcolor="#ed7c30" stroked="f">
                        <v:path arrowok="t" o:connecttype="custom" o:connectlocs="11937,0;23874,33975;11937,67949;0,33975" o:connectangles="270,0,90,180" textboxrect="0,0,23876,67945"/>
                      </v:shape>
                      <v:shape id="Shape 33" o:spid="_x0000_s1053" style="position:absolute;left:10057;top:309;width:182;height:392;visibility:visible;mso-wrap-style:square;v-text-anchor:top" coordsize="18225,39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" path="m18225,r,6680l15113,7109,10287,9649,7620,13459r-889,4826l7112,21714r1524,2794l14859,30096r3366,1727l18225,39211,11430,35684v-254,-127,-381,-253,-635,-381l3810,29081v-381,-382,-635,-636,-762,-1017l1016,24254c889,23873,762,23492,762,23238l,18666v,-381,,-634,127,-1016l1270,11427v127,-381,254,-889,508,-1270l5334,5204v381,-381,762,-762,1143,-1016l12446,1013v381,-254,762,-381,1143,-381l18225,xe" fillcolor="#ed7c30" stroked="f">
                        <v:path arrowok="t" o:connecttype="custom" o:connectlocs="9112,0;18223,19605;9112,39209;0,19605" o:connectangles="270,0,90,180" textboxrect="0,0,18225,39211"/>
                      </v:shape>
                      <v:shape id="Shape 34" o:spid="_x0000_s1054" style="position:absolute;left:8977;top:94;width:714;height:1524;visibility:visible;mso-wrap-style:square;v-text-anchor:top" coordsize="71374,152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" path="m254,l6350,127r4572,127l17399,1016v381,,889,127,1270,382l21717,3302v635,254,1016,762,1270,1398l24638,8001,69469,136399r1778,6603c71374,143511,71374,144145,71247,144653r-889,3557c70104,149225,69215,150114,68199,150495r-4445,1524c63500,152019,63246,152147,62865,152147r-8636,253l49022,152400r-3810,-126l40005,151512v-508,,-889,-127,-1270,-382l36449,149734v-635,-382,-1016,-890,-1270,-1397l34036,145924,24892,118745,,118745r,-6604l27305,112141v1397,,2667,1016,3048,2286l40005,143129r635,1397l41529,145035r3937,634l49149,145797r4953,l62230,145542r2159,-762l64643,143891r-1397,-5334l18669,10923,17526,8510,15875,7493,10795,6858,6223,6731,381,6604,,6610,,7,254,xe" fillcolor="#ed7c30" stroked="f">
                        <v:path arrowok="t" o:connecttype="custom" o:connectlocs="35689,0;71378,76202;35689,152403;0,76202" o:connectangles="270,0,90,180" textboxrect="0,0,71374,152400"/>
                      </v:shape>
                      <v:shape id="Shape 35" o:spid="_x0000_s1055" style="position:absolute;left:9758;top:77;width:481;height:960;visibility:visible;mso-wrap-style:square;v-text-anchor:top" coordsize="48070,959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" path="m48070,r,6606l42799,6977,33909,8755r-7747,3048l19685,15994r-5334,5334l10160,27932,7620,35679r-889,9017l7239,52570r1905,6350l15494,69207r9144,7620l35433,82669r11430,5207l48070,88503r,7457l43815,93718,32766,88638,21209,82542v-127,-127,-381,-254,-508,-381l10922,74033v-254,-254,-508,-508,-762,-889l3175,61968v-127,-254,-254,-508,-254,-889l889,53967c762,53840,762,53586,762,53332l127,44950c,44823,,44569,127,44442r889,-9779c1016,34409,1143,34155,1143,33901l4064,25392v127,-254,254,-508,381,-635l8890,17518v127,-254,381,-381,508,-635l15240,11041v127,-127,381,-254,635,-381l22987,6088v127,-127,381,-254,508,-254l31750,2532v254,,381,-127,508,-127l41402,500,48070,xe" fillcolor="#ed7c30" stroked="f">
                        <v:path arrowok="t" o:connecttype="custom" o:connectlocs="24035,0;48070,47979;24035,95957;0,47979" o:connectangles="270,0,90,180" textboxrect="0,0,48070,95960"/>
                      </v:shape>
                      <v:shape id="Shape 36" o:spid="_x0000_s1056" style="position:absolute;left:10239;top:962;width:200;height:429;visibility:visible;mso-wrap-style:square;v-text-anchor:top" coordsize="20002,429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" path="m,l8572,4453v254,127,508,254,635,508l16192,11184v254,254,508,635,762,889l18986,16010v127,254,254,635,254,1016l20002,21598v,381,,762,-127,1143l18351,30361v-127,508,-254,1016,-635,1397l13144,37600v-254,381,-634,635,-1015,890l4889,42172v-381,127,-635,254,-1016,254l,42936,,36277r2476,-328l8445,32901r3556,-4572l13271,21979r-381,-3429l11366,15629,5143,10168,,7457,,xe" fillcolor="#ed7c30" stroked="f">
                        <v:path arrowok="t" o:connecttype="custom" o:connectlocs="9999,0;19997,21470;9999,42940;0,21470" o:connectangles="270,0,90,180" textboxrect="0,0,20002,42936"/>
                      </v:shape>
                      <v:shape id="Shape 37" o:spid="_x0000_s1057" style="position:absolute;left:10239;top:628;width:505;height:1004;visibility:visible;mso-wrap-style:square;v-text-anchor:top" coordsize="50482,1004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" path="m,l6286,3226,17463,8179r11556,6223c29273,14402,29400,14529,29654,14784r9906,8127c39814,23038,40068,23419,40195,23673r7112,11176c47435,35103,47561,35357,47688,35611r2032,7112c49720,42850,49720,43104,49720,43359r762,8127c50482,51613,50482,51867,50482,51994l49339,62662v,254,,508,-126,762l46038,72822v-128,127,-255,381,-381,635l40704,81331v-128,254,-255,381,-509,635l33718,88316v-127,254,-380,381,-508,508l25336,93904v-126,,-381,127,-507,255l15685,97714v-128,127,-381,127,-509,254l5143,100127v-254,,-380,,-508,l,100458,,93819r4000,-296l13525,91491r8510,-3429l29400,83490r5969,-5969l39941,70282r2922,-8636l43879,51740r-636,-7620l41465,37897,34988,27610,25717,19990,14795,14148,3238,9068,,7388,,xe" fillcolor="#ed7c30" stroked="f">
                        <v:path arrowok="t" o:connecttype="custom" o:connectlocs="25242,0;50484,50228;25242,100455;0,50228" o:connectangles="270,0,90,180" textboxrect="0,0,50482,100458"/>
                      </v:shape>
                      <v:shape id="Shape 38" o:spid="_x0000_s1058" style="position:absolute;left:10901;top:100;width:874;height:1517;visibility:visible;mso-wrap-style:square;v-text-anchor:top" coordsize="87439,1517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" path="m14351,l33528,r9144,889c43053,889,43307,1015,43688,1143r6350,2794c50419,4190,50927,4445,51181,4826r4445,5080c55880,10287,56134,10540,56261,10922r3048,7874l87439,96280r,13022l84455,107188,53213,21209,50292,13843,46736,9651,41529,7493,33528,6603r-18923,l11049,7239,8636,8763,7239,11176r-635,4191l6604,143256r127,381l7366,144145r3429,762l16891,145161r6604,-254l26924,144145r762,-508l27813,143256r,-116967c27813,24384,29210,22987,31115,22987r127,c32639,22987,33909,23876,34417,25146l74676,142239r635,1017l76962,144145r3556,762l86614,145161r825,-18l87439,151739r-698,25l80010,151511v-127,,-381,,-508,-127l75057,150495v-254,,-635,-127,-889,-255l71374,148717v-381,-254,-889,-635,-1143,-1143l68834,145414v-127,-253,-127,-380,-254,-634l34417,45339r,98425c34417,144145,34290,144399,34163,144780r-508,2032c33401,147447,32893,148209,32258,148589r-2286,1398c29591,150240,29210,150368,28829,150495r-4318,889c24384,151384,24130,151384,24003,151384r-6731,380l10287,151384v-254,,-381,,-508,l5461,150495v-381,-127,-762,-255,-1143,-508l2032,148589c1397,148082,889,147447,762,146812l127,144780c,144399,,144145,,143764l,15113v,-254,,-381,,-508l762,9525v,-381,254,-762,381,-1143l3429,4699v254,-509,635,-889,1016,-1143l8001,1397c8382,1143,8763,889,9271,889l13716,126v254,,381,-126,635,-126xe" fillcolor="#ed7c30" stroked="f">
                        <v:path arrowok="t" o:connecttype="custom" o:connectlocs="43717,0;87434,75881;43717,151762;0,75881" o:connectangles="270,0,90,180" textboxrect="0,0,87439,151764"/>
                      </v:shape>
                      <v:shape id="Shape 39" o:spid="_x0000_s1059" style="position:absolute;left:10239;top:74;width:421;height:394;visibility:visible;mso-wrap-style:square;v-text-anchor:top" coordsize="42100,393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" path="m3492,v127,,381,,508,l14288,762,24320,3048v127,,254,,509,127l32702,6223v255,,381,127,508,254l37782,9271v381,127,635,381,889,762l40195,11938v254,254,381,635,509,1016l41465,14986v,254,127,381,127,635l41973,18796r127,5207l41973,29718r-635,4064c41211,34163,41211,34417,40957,34798r-1143,2159c39433,37592,38798,38227,38036,38481r-2032,635c35369,39370,34480,39370,33718,39116l29908,37592,22923,34036,14668,30988,4254,29591,,30178,,23498r3746,-511c4000,22860,4382,22860,4635,22987r11303,1524c16192,24511,16319,24511,16573,24638r9398,3556l32321,31369r2414,1016l34861,32131r508,-2667l35496,24130r-127,-4445l34988,16764r-381,-1270l33845,14605,30035,12192,22669,9398,13779,7366,3746,6604,,6868,,262,3492,xe" fillcolor="#ed7c30" stroked="f">
                        <v:path arrowok="t" o:connecttype="custom" o:connectlocs="21049,0;42098,19687;21049,39374;0,19687" o:connectangles="270,0,90,180" textboxrect="0,0,42100,39370"/>
                      </v:shape>
                      <v:shape id="Shape 40" o:spid="_x0000_s1060" style="position:absolute;left:11776;top:100;width:874;height:1517;visibility:visible;mso-wrap-style:square;v-text-anchor:top" coordsize="87440,1517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" path="m72580,v128,,255,126,509,126l78168,889v509,,1017,254,1397,508l83121,3683v381,254,763,635,1017,1143l86296,8509v255,380,381,762,381,1142l87440,14605v,127,,381,,508l87440,143764v,381,,635,-127,1016l86677,146812v-253,635,-634,1270,-1397,1777l83121,149987v-381,253,-761,381,-1142,508l77661,151384v-127,,-381,,-509,l70421,151764r-7111,-380c63183,151384,62929,151384,62802,151384r-4191,-889c58230,150368,57849,150240,57468,149987r-2286,-1398c54546,148209,54165,147574,53912,146812r-635,-2032c53149,144526,53023,144145,53023,143764r,-99061l17336,144780v,254,-127,381,-254,634l15685,147827v-381,509,-762,890,-1270,1144l11621,150495v-254,127,-635,254,-1016,381l6160,151511,,151739r,-6596l5143,145034r3811,-635l10477,143637r763,-1398l53023,25146v507,-1270,1651,-2159,3048,-2159l56324,22987v1906,,3303,1397,3303,3302l59627,143256r127,381l60515,144145r3430,762l70040,145161r6605,-254l80074,144145r635,-508l80836,143256r,-127889l80201,11176,78804,8763,76518,7365,72327,6603r-19178,l46546,7365,42355,9651r-3303,4319l36005,21336,3620,107188v-508,1270,-1652,2159,-3049,2159l64,109347,,109302,,96280r318,875l29782,19050r3302,-8001c33084,10795,33338,10540,33465,10287l37529,5080v254,-381,635,-762,1016,-1016l44005,1270v382,-127,763,-255,1144,-381l52388,126,72580,xe" fillcolor="#ed7c30" stroked="f">
                        <v:path arrowok="t" o:connecttype="custom" o:connectlocs="43722,0;87444,75881;43722,151762;0,75881" o:connectangles="270,0,90,180" textboxrect="0,0,87440,151764"/>
                      </v:shape>
                      <v:shape id="Shape 41" o:spid="_x0000_s1061" style="position:absolute;left:8665;top:302;width:409;height:613;visibility:visible;mso-wrap-style:square;v-text-anchor:top" coordsize="40894,613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" path="m20447,l,61341r40894,l20447,xe" filled="f" strokecolor="#ed7c30" strokeweight=".18336mm">
                        <v:path arrowok="t" o:connecttype="custom" o:connectlocs="20446,0;40891,30669;20446,61337;0,30669" o:connectangles="270,0,90,180" textboxrect="0,0,40894,61341"/>
                      </v:shape>
                      <v:shape id="Shape 42" o:spid="_x0000_s1062" style="position:absolute;left:10826;top:26;width:1683;height:1451;visibility:visible;mso-wrap-style:square;v-text-anchor:top" coordsize="168275,145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" path="m11049,l30226,v3429,,6350,254,8890,762c41529,1397,43688,2286,45466,3556v1778,1397,3175,3048,4445,5207c51054,10795,52070,13462,52959,16637r31369,85979l84709,102616,117094,16764v1016,-3048,2032,-5715,3175,-7874c121412,6731,122809,4953,124333,3683v1524,-1397,3302,-2286,5334,-2921c131826,254,134239,,136906,r19812,c158750,,160401,254,161925,762v1397,508,2667,1270,3556,2286c166370,4064,167132,5207,167640,6731v381,1397,635,3048,635,4953l168275,140335v,762,-127,1397,-635,2032c167259,143002,166497,143510,165481,143891v-1143,381,-2540,635,-4318,889c159385,144907,157099,145034,154305,145034v-2667,,-4826,-127,-6604,-254c145923,144526,144526,144272,143383,143891v-1016,-381,-1778,-889,-2159,-1524c140716,141732,140462,141097,140462,140335r,-117475l140335,22860,98425,140208v-254,1016,-762,1778,-1397,2413c96266,143256,95377,143764,94234,144145v-1143,381,-2540,635,-4445,762c88011,145034,85852,145034,83312,145034v-2413,,-4572,,-6477,-254c75057,144653,73660,144272,72517,143891v-1143,-381,-2032,-889,-2794,-1524c69088,141732,68580,141097,68453,140208l28067,22860r-254,l27813,140335v,762,-254,1397,-635,2032c26797,143002,26035,143510,24892,143891v-1143,381,-2540,635,-4318,889c18796,144907,16637,145034,13843,145034v-2667,,-4953,-127,-6731,-254c5334,144526,3937,144272,2794,143891v-1016,-381,-1778,-889,-2159,-1524c254,141732,,141097,,140335l,11684c,7874,1016,4953,3048,2921,4953,1016,7747,,11049,xe" filled="f" strokecolor="#ed7c30" strokeweight=".18336mm">
                        <v:path arrowok="t" o:connecttype="custom" o:connectlocs="84139,0;168277,72516;84139,145032;0,72516" o:connectangles="270,0,90,180" textboxrect="0,0,168275,145034"/>
                      </v:shape>
                      <v:shape id="Shape 43" o:spid="_x0000_s1063" style="position:absolute;left:2460;top:26;width:1104;height:1451;visibility:visible;mso-wrap-style:square;v-text-anchor:top" coordsize="110490,145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" path="m4318,l106045,v762,,1270,127,1905,635c108458,1016,108966,1651,109347,2540v381,1016,635,2159,762,3810c110363,7874,110490,9779,110490,12065v,2159,-127,3937,-381,5461c109982,19050,109728,20320,109347,21209v-381,889,-889,1651,-1397,2032c107315,23749,106807,24003,106045,24003r-36068,l69977,140335v,762,-254,1397,-762,2032c68707,143002,67945,143510,66802,143891v-1143,381,-2667,635,-4572,889c60325,144907,58039,145034,55245,145034v-2921,,-5207,-127,-7112,-254c46228,144526,44704,144272,43561,143891v-1143,-381,-1905,-889,-2413,-1524c40640,141732,40513,141097,40513,140335r,-116332l4318,24003v-762,,-1397,-254,-1905,-762c1905,22860,1397,22098,1016,21209,635,20320,381,19050,254,17526,,16002,,14224,,12065,,9779,,7874,254,6350,381,4699,635,3556,1016,2540,1397,1651,1905,1016,2413,635,2921,127,3556,,4318,xe" filled="f" strokecolor="#ed7c30" strokeweight=".18336mm">
                        <v:path arrowok="t" o:connecttype="custom" o:connectlocs="55243,0;110486,72516;55243,145032;0,72516" o:connectangles="270,0,90,180" textboxrect="0,0,110490,145034"/>
                      </v:shape>
                      <v:shape id="Shape 44" o:spid="_x0000_s1064" style="position:absolute;top:26;width:855;height:1444;visibility:visible;mso-wrap-style:square;v-text-anchor:top" coordsize="85598,1443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" path="m8636,l80772,v762,,1270,127,1778,508c83058,889,83566,1524,83947,2413v381,1016,635,2159,762,3683c84963,7493,85090,9398,85090,11557v,2159,-127,3810,-381,5334c84582,18288,84328,19558,83947,20447v-381,889,-889,1524,-1397,1905c82042,22733,81534,22987,80772,22987r-51562,l29210,58166r43688,c73533,58166,74168,58420,74676,58801v635,508,1016,1143,1397,1905c76454,61595,76708,62738,76962,64262v127,1397,254,3175,254,5207c77216,71628,77089,73406,76962,74803v-254,1524,-508,2667,-889,3429c75692,79121,75311,79756,74676,80137v-508,381,-1143,508,-1778,508l29210,80645r,40767l81280,121412v635,,1270,254,1778,635c83693,122428,84074,123063,84455,123952v381,889,635,2032,889,3556c85471,128905,85598,130683,85598,132842v,2159,-127,4064,-254,5461c85090,139827,84836,140970,84455,141859v-381,889,-762,1524,-1397,1905c82550,144145,81915,144399,81280,144399r-72644,c6223,144399,4191,143637,2540,142240,889,140716,,138430,,135128l,9271c,5969,889,3556,2540,2159,4191,635,6223,,8636,xe" filled="f" strokecolor="#ed7c30" strokeweight=".18336mm">
                        <v:path arrowok="t" o:connecttype="custom" o:connectlocs="42798,0;85596,72201;42798,144402;0,72201" o:connectangles="270,0,90,180" textboxrect="0,0,85598,144399"/>
                      </v:shape>
                      <v:shape id="Shape 45" o:spid="_x0000_s1065" style="position:absolute;left:1111;top:21;width:1191;height:1456;visibility:visible;mso-wrap-style:square;v-text-anchor:top" coordsize="119126,1455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" path="m106299,v2540,,4572,126,6350,253c114300,508,115697,762,116586,1270v889,380,1524,889,1905,1524c118872,3428,119126,4063,119126,4825r,129795c119126,136398,118745,137922,118237,139192v-635,1396,-1397,2540,-2413,3429c114808,143510,113665,144145,112268,144525v-1397,382,-2794,636,-4191,636l95504,145161v-2540,,-4826,-254,-6731,-762c86868,143890,85090,142875,83566,141477v-1651,-1396,-3175,-3175,-4699,-5588c77470,133603,75692,130556,73914,126873l37973,59309c35814,55245,33782,50926,31623,46227,29464,41656,27432,37084,25781,32765r-254,c25908,38100,26035,43434,26162,48768v254,5333,254,10795,254,16382l26416,140715v,762,-127,1524,-635,2033c25400,143383,24765,143890,23749,144272v-1016,380,-2413,762,-4064,1016c17907,145414,15748,145542,13081,145542v-2667,,-4826,-128,-6477,-254c4826,145034,3556,144652,2540,144272v-889,-382,-1651,-889,-2032,-1524c127,142239,,141477,,140715l,10922c,7493,1016,4825,3048,3048,5080,1397,7620,508,10541,508r15748,c29210,508,31496,762,33528,1143v1905,507,3556,1396,5080,2413c40132,4699,41656,6223,42926,8255v1397,1905,2794,4318,4191,7239l75184,68325v1651,3175,3302,6350,4953,9399c81661,80899,83185,83947,84709,86995v1524,3175,2921,6095,4318,9143c90424,99060,91821,102108,93218,105028r127,c93091,99822,92964,94361,92837,88773v-127,-5715,-254,-11049,-254,-16256l92583,4825v,-762,254,-1397,762,-2031c93726,2159,94488,1650,95504,1270,96520,762,97917,508,99695,253,101346,126,103632,,106299,xe" filled="f" strokecolor="#ed7c30" strokeweight=".18336mm">
                        <v:path arrowok="t" o:connecttype="custom" o:connectlocs="59564,0;119128,72773;59564,145545;0,72773" o:connectangles="270,0,90,180" textboxrect="0,0,119126,145542"/>
                      </v:shape>
                      <v:shape id="Shape 46" o:spid="_x0000_s1066" style="position:absolute;left:8219;top:19;width:1333;height:1457;visibility:visible;mso-wrap-style:square;v-text-anchor:top" coordsize="133350,1457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" path="m65405,v4445,,7874,127,10541,254c78486,381,80518,635,82042,1016v1397,381,2413,1016,3048,1778c85725,3683,86233,4826,86741,6223r44704,128016c132334,136906,132842,139065,133096,140589v254,1524,-127,2667,-889,3556c131318,144907,129921,145415,127762,145542v-2032,254,-4953,254,-8509,254c115443,145796,112522,145796,110363,145669v-2159,-127,-3810,-381,-4826,-635c104394,144653,103632,144145,103124,143637v-381,-635,-762,-1397,-1143,-2413l92329,112268r-54229,l28956,140462v-381,1016,-762,1905,-1143,2667c27305,143764,26543,144399,25400,144780v-1016,381,-2540,635,-4572,889c18796,145796,16256,145796,13081,145796v-3429,,-6096,-127,-8001,-254c3048,145288,1778,144780,1016,143891,254,143002,,141859,254,140208v254,-1524,762,-3556,1651,-6223l46482,5842v381,-1270,889,-2286,1524,-3048c48641,2032,49530,1397,50800,1016,52197,635,53975,381,56261,254,58547,127,61595,,65405,xe" filled="f" strokecolor="#ed7c30" strokeweight=".18336mm">
                        <v:path arrowok="t" o:connecttype="custom" o:connectlocs="66673,0;133346,72896;66673,145791;0,72896" o:connectangles="270,0,90,180" textboxrect="0,0,133350,145796"/>
                      </v:shape>
                      <v:shape id="Shape 47" o:spid="_x0000_s1067" style="position:absolute;left:7746;top:19;width:295;height:1457;visibility:visible;mso-wrap-style:square;v-text-anchor:top" coordsize="29464,1457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" path="m14732,v2921,,5334,127,7112,381c23749,635,25273,889,26289,1270v1143,381,1905,889,2413,1524c29210,3302,29464,3937,29464,4699r,136398c29464,141859,29210,142494,28702,143129v-508,635,-1270,1143,-2413,1524c25273,145034,23749,145288,21844,145542v-1778,127,-4191,254,-7112,254c11938,145796,9525,145669,7620,145542v-1905,-254,-3429,-508,-4445,-889c2032,144272,1143,143764,762,143129,254,142494,,141859,,141097l,4699c,3937,254,3302,762,2794,1143,2159,2032,1651,3175,1270,4318,889,5842,635,7747,381,9525,127,11938,,14732,xe" filled="f" strokecolor="#ed7c30" strokeweight=".18336mm">
                        <v:path arrowok="t" o:connecttype="custom" o:connectlocs="14731,0;29461,72896;14731,145791;0,72896" o:connectangles="270,0,90,180" textboxrect="0,0,29464,145796"/>
                      </v:shape>
                      <v:shape id="Shape 48" o:spid="_x0000_s1068" style="position:absolute;left:5173;top:19;width:1180;height:1477;visibility:visible;mso-wrap-style:square;v-text-anchor:top" coordsize="117983,1477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" path="m14732,v2794,,5207,127,6985,381c23622,635,25146,889,26289,1270v1016,381,1905,889,2286,1524c29083,3302,29337,3937,29337,4699r,85344c29337,95758,30099,100711,31496,104902v1397,4191,3429,7747,6096,10414c40259,118110,43434,120142,47117,121539v3683,1397,7747,2032,12319,2032c64008,123571,68072,122936,71755,121539v3683,-1397,6731,-3556,9271,-6223c83566,112649,85471,109220,86868,105283v1397,-4064,2159,-8509,2159,-13589l89027,4699v,-762,127,-1397,635,-1905c90043,2159,90805,1651,91948,1270,93091,889,94615,635,96520,381,98425,127,100711,,103632,v2794,,5080,127,6985,381c112395,635,113919,889,114935,1270v1143,381,1905,889,2413,1524c117729,3302,117983,3937,117983,4699r,86614c117983,100203,116713,108077,114046,115189v-2540,6985,-6350,12827,-11430,17653c97536,137668,91313,141351,83820,143891v-7366,2540,-16002,3810,-25654,3810c49022,147701,40894,146558,33655,144272,26543,142113,20447,138557,15367,133985,10414,129413,6604,123698,3937,116713,1270,109855,,101854,,92583l,4699c,3937,254,3302,635,2794,1143,2159,1905,1651,3048,1270,4191,889,5715,635,7620,381,9398,127,11811,,14732,xe" filled="f" strokecolor="#ed7c30" strokeweight=".18336mm">
                        <v:path arrowok="t" o:connecttype="custom" o:connectlocs="58993,0;117985,73852;58993,147703;0,73852" o:connectangles="270,0,90,180" textboxrect="0,0,117983,147701"/>
                      </v:shape>
                      <v:shape id="Shape 49" o:spid="_x0000_s1069" style="position:absolute;left:3746;top:19;width:1128;height:1457;visibility:visible;mso-wrap-style:square;v-text-anchor:top" coordsize="112776,1457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" path="m14732,v2921,,5334,127,7112,381c23749,635,25273,889,26289,1270v1143,381,1905,889,2413,1524c29083,3302,29337,3937,29337,4699r,53086l83312,57785r,-53086c83312,3937,83566,3302,84074,2794v508,-635,1270,-1143,2413,-1524c87503,889,89027,635,90932,381,92837,127,95250,,98044,v2921,,5207,127,7112,381c107061,635,108458,889,109601,1270v1143,381,1905,889,2413,1524c112522,3302,112776,3937,112776,4699r,136398c112776,141859,112522,142494,112014,143129v-508,635,-1270,1143,-2413,1524c108458,145034,107061,145288,105156,145542v-1905,127,-4191,254,-7112,254c95250,145796,92837,145669,90932,145542v-1905,-254,-3429,-508,-4445,-889c85344,144272,84582,143764,84074,143129v-508,-635,-762,-1270,-762,-2032l83312,82804r-53975,l29337,141097v,762,-254,1397,-635,2032c28194,143764,27432,144272,26289,144653v-1016,381,-2540,635,-4445,889c20066,145669,17653,145796,14732,145796v-2794,,-5207,-127,-7112,-254c5715,145288,4191,145034,3175,144653v-1143,-381,-2032,-889,-2413,-1524c254,142494,,141859,,141097l,4699c,3937,254,3302,762,2794,1143,2159,2032,1651,3175,1270,4191,889,5715,635,7620,381,9525,127,11938,,14732,xe" filled="f" strokecolor="#ed7c30" strokeweight=".18336mm">
                        <v:path arrowok="t" o:connecttype="custom" o:connectlocs="56386,0;112772,72896;56386,145791;0,72896" o:connectangles="270,0,90,180" textboxrect="0,0,112776,145796"/>
                      </v:shape>
                      <v:shape id="Shape 50" o:spid="_x0000_s1070" style="position:absolute;left:9659;width:944;height:1496;visibility:visible;mso-wrap-style:square;v-text-anchor:top" coordsize="94361,1496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" path="m50927,v3429,,6858,381,10287,889c64643,1398,67818,2032,70866,2922v2921,888,5588,1904,7874,3047c81026,7112,82550,8001,83312,8763v762,762,1270,1397,1524,1905c85090,11176,85344,11811,85471,12700v254,889,381,1905,381,3302c85979,17273,85979,18923,85979,20828v,2159,,3937,-127,5461c85725,27813,85471,28956,85217,29973v-254,1015,-635,1650,-1016,2158c83693,32512,83058,32766,82169,32766v-762,,-2032,-508,-3937,-1524c76454,30099,74295,29083,71755,27813,69088,26543,66040,25400,62611,24511,59182,23495,55499,22987,51435,22987v-3302,,-5969,381,-8382,1143c40640,24892,38608,26035,37084,27305v-1651,1397,-2794,3048,-3556,4953c32639,34290,32258,36323,32258,38481v,3175,889,5969,2667,8255c36703,49149,38989,51181,41910,53086v3048,1778,6350,3429,10033,5080c55626,59817,59436,61468,63373,63247v3810,1777,7620,3809,11303,6095c78486,71628,81788,74295,84709,77470v2794,3175,5207,6858,6985,11177c93472,92964,94361,97917,94361,103760v,7619,-1397,14224,-4191,19938c87249,129413,83439,134239,78613,138049v-4826,3811,-10414,6731,-16891,8636c55245,148717,48260,149606,40894,149606v-4953,,-9652,-381,-13843,-1143c22733,147574,18923,146559,15621,145415v-3175,-1142,-5969,-2286,-8128,-3555c5334,140589,3683,139447,2667,138430v-889,-889,-1651,-2286,-2032,-4191c254,132461,,129794,,126365v,-2286,127,-4191,254,-5715c381,118999,635,117729,1016,116840v254,-1016,762,-1651,1270,-2031c2921,114300,3556,114173,4318,114173v1016,,2540,636,4318,1778c10541,117222,13081,118618,16002,120015v2921,1524,6477,2921,10668,4064c30861,125349,35560,125985,41021,125985v3556,,6731,-382,9652,-1271c53467,123825,55880,122682,57785,121031v2032,-1524,3556,-3429,4572,-5715c63373,112903,63881,110363,63881,107569v,-3302,-889,-6096,-2667,-8382c59436,96774,57150,94742,54229,92837,51435,91060,48133,89281,44450,87757,40767,86106,37084,84455,33147,82677,29337,80899,25527,78867,21971,76581,18288,74295,14986,71628,12192,68453,9271,65278,6985,61468,5207,57150,3429,52832,2540,47752,2540,41656v,-6858,1270,-12954,3810,-18161c8890,18161,12319,13843,16764,10414,21082,6985,26162,4318,32131,2667,38100,889,44323,,50927,xe" filled="f" strokecolor="#ed7c30" strokeweight=".18336mm">
                        <v:path arrowok="t" o:connecttype="custom" o:connectlocs="47178,0;94356,74802;47178,149604;0,74802" o:connectangles="270,0,90,180" textboxrect="0,0,94361,149606"/>
                      </v:shape>
                      <v:shape id="Shape 51" o:spid="_x0000_s1071" style="position:absolute;left:6579;width:944;height:1496;visibility:visible;mso-wrap-style:square;v-text-anchor:top" coordsize="94361,1496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" path="m50927,v3429,,6858,381,10287,889c64643,1398,67818,2032,70866,2922v2921,888,5588,1904,7874,3047c81026,7112,82550,8001,83312,8763v762,762,1270,1397,1524,1905c85090,11176,85344,11811,85471,12700v254,889,381,1905,381,3302c85979,17273,85979,18923,85979,20828v,2159,,3937,-127,5461c85725,27813,85471,28956,85217,29973v-254,1015,-635,1650,-1016,2158c83693,32512,83058,32766,82169,32766v-762,,-2032,-508,-3937,-1524c76454,30099,74295,29083,71755,27813,69088,26543,66040,25400,62611,24511,59182,23495,55499,22987,51435,22987v-3302,,-5969,381,-8382,1143c40640,24892,38608,26035,37084,27305v-1651,1397,-2794,3048,-3556,4953c32639,34290,32258,36323,32258,38481v,3175,889,5969,2667,8255c36703,49149,38989,51181,41910,53086v3048,1778,6350,3429,10033,5080c55626,59817,59436,61468,63373,63247v3810,1777,7620,3809,11303,6095c78486,71628,81788,74295,84709,77470v2794,3175,5207,6858,6985,11177c93472,92964,94361,97917,94361,103760v,7619,-1397,14224,-4191,19938c87249,129413,83439,134239,78613,138049v-4826,3811,-10414,6731,-16891,8636c55245,148717,48260,149606,40894,149606v-4953,,-9652,-381,-13843,-1143c22733,147574,18923,146559,15621,145415v-3175,-1142,-5969,-2286,-8128,-3555c5334,140589,3683,139447,2667,138430v-889,-889,-1651,-2286,-2032,-4191c254,132461,,129794,,126365v,-2286,127,-4191,254,-5715c381,118999,635,117729,1016,116840v254,-1016,762,-1651,1270,-2031c2921,114300,3556,114173,4318,114173v1016,,2540,636,4318,1778c10541,117222,13081,118618,16002,120015v2921,1524,6477,2921,10668,4064c30861,125349,35560,125985,41021,125985v3556,,6731,-382,9652,-1271c53467,123825,55880,122682,57785,121031v2032,-1524,3556,-3429,4572,-5715c63373,112903,63881,110363,63881,107569v,-3302,-889,-6096,-2667,-8382c59436,96774,57150,94742,54229,92837,51435,91060,48133,89281,44450,87757,40767,86106,37084,84455,33147,82677,29337,80899,25527,78867,21971,76581,18288,74295,14986,71628,12192,68453,9271,65278,6985,61468,5207,57150,3429,52832,2540,47752,2540,41656v,-6858,1270,-12954,3810,-18161c8890,18161,12319,13843,16764,10414,21082,6985,26162,4318,32131,2667,38100,889,44323,,50927,xe" filled="f" strokecolor="#ed7c30" strokeweight=".18336mm">
                        <v:path arrowok="t" o:connecttype="custom" o:connectlocs="47178,0;94356,74802;47178,149604;0,74802" o:connectangles="270,0,90,180" textboxrect="0,0,94361,149606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sz w:val="36"/>
              </w:rPr>
              <w:t xml:space="preserve"> </w:t>
            </w:r>
          </w:p>
        </w:tc>
        <w:tc>
          <w:tcPr>
            <w:tcW w:w="31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35" w:type="dxa"/>
              <w:left w:w="105" w:type="dxa"/>
              <w:bottom w:w="0" w:type="dxa"/>
              <w:right w:w="77" w:type="dxa"/>
            </w:tcMar>
          </w:tcPr>
          <w:p w14:paraId="1141E4A2" w14:textId="77777777" w:rsidR="004E5F51" w:rsidRDefault="0098455A">
            <w:pPr>
              <w:spacing w:after="0"/>
              <w:ind w:right="342"/>
              <w:jc w:val="right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71204154" wp14:editId="7D771512">
                      <wp:extent cx="1622172" cy="163704"/>
                      <wp:effectExtent l="0" t="0" r="0" b="7746"/>
                      <wp:docPr id="47" name="Group 3476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622172" cy="163704"/>
                                <a:chOff x="0" y="0"/>
                                <a:chExt cx="1622172" cy="163704"/>
                              </a:xfrm>
                            </wpg:grpSpPr>
                            <wps:wsp>
                              <wps:cNvPr id="48" name="Shape 53"/>
                              <wps:cNvSpPr/>
                              <wps:spPr>
                                <a:xfrm>
                                  <a:off x="36704" y="33147"/>
                                  <a:ext cx="33531" cy="104771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33528"/>
                                    <a:gd name="f4" fmla="val 104775"/>
                                    <a:gd name="f5" fmla="val 3302"/>
                                    <a:gd name="f6" fmla="val 18415"/>
                                    <a:gd name="f7" fmla="val 30607"/>
                                    <a:gd name="f8" fmla="val 888"/>
                                    <a:gd name="f9" fmla="val 30861"/>
                                    <a:gd name="f10" fmla="val 30988"/>
                                    <a:gd name="f11" fmla="val 31242"/>
                                    <a:gd name="f12" fmla="val 1015"/>
                                    <a:gd name="f13" fmla="val 1647"/>
                                    <a:gd name="f14" fmla="val 8439"/>
                                    <a:gd name="f15" fmla="val 29718"/>
                                    <a:gd name="f16" fmla="val 7365"/>
                                    <a:gd name="f17" fmla="val 17907"/>
                                    <a:gd name="f18" fmla="val 6476"/>
                                    <a:gd name="f19" fmla="val 6604"/>
                                    <a:gd name="f20" fmla="val 6603"/>
                                    <a:gd name="f21" fmla="val 98171"/>
                                    <a:gd name="f22" fmla="val 18542"/>
                                    <a:gd name="f23" fmla="val 29210"/>
                                    <a:gd name="f24" fmla="val 97409"/>
                                    <a:gd name="f25" fmla="val 96313"/>
                                    <a:gd name="f26" fmla="val 103134"/>
                                    <a:gd name="f27" fmla="val 30480"/>
                                    <a:gd name="f28" fmla="val 103886"/>
                                    <a:gd name="f29" fmla="val 30353"/>
                                    <a:gd name="f30" fmla="val 30099"/>
                                    <a:gd name="f31" fmla="val 104012"/>
                                    <a:gd name="f32" fmla="val 29972"/>
                                    <a:gd name="f33" fmla="val 1524"/>
                                    <a:gd name="f34" fmla="val 103250"/>
                                    <a:gd name="f35" fmla="val 101473"/>
                                    <a:gd name="f36" fmla="val 3301"/>
                                    <a:gd name="f37" fmla="val 1397"/>
                                    <a:gd name="f38" fmla="*/ f0 1 33528"/>
                                    <a:gd name="f39" fmla="*/ f1 1 104775"/>
                                    <a:gd name="f40" fmla="+- f4 0 f2"/>
                                    <a:gd name="f41" fmla="+- f3 0 f2"/>
                                    <a:gd name="f42" fmla="*/ f41 1 33528"/>
                                    <a:gd name="f43" fmla="*/ f40 1 104775"/>
                                    <a:gd name="f44" fmla="*/ 0 1 f42"/>
                                    <a:gd name="f45" fmla="*/ 33528 1 f42"/>
                                    <a:gd name="f46" fmla="*/ 0 1 f43"/>
                                    <a:gd name="f47" fmla="*/ 104775 1 f43"/>
                                    <a:gd name="f48" fmla="*/ f44 f38 1"/>
                                    <a:gd name="f49" fmla="*/ f45 f38 1"/>
                                    <a:gd name="f50" fmla="*/ f47 f39 1"/>
                                    <a:gd name="f51" fmla="*/ f46 f39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48" t="f51" r="f49" b="f50"/>
                                  <a:pathLst>
                                    <a:path w="33528" h="104775">
                                      <a:moveTo>
                                        <a:pt x="f5" y="f2"/>
                                      </a:moveTo>
                                      <a:lnTo>
                                        <a:pt x="f6" y="f2"/>
                                      </a:lnTo>
                                      <a:lnTo>
                                        <a:pt x="f7" y="f8"/>
                                      </a:lnTo>
                                      <a:cubicBezTo>
                                        <a:pt x="f9" y="f8"/>
                                        <a:pt x="f10" y="f8"/>
                                        <a:pt x="f11" y="f12"/>
                                      </a:cubicBezTo>
                                      <a:lnTo>
                                        <a:pt x="f3" y="f13"/>
                                      </a:lnTo>
                                      <a:lnTo>
                                        <a:pt x="f3" y="f14"/>
                                      </a:lnTo>
                                      <a:lnTo>
                                        <a:pt x="f15" y="f16"/>
                                      </a:lnTo>
                                      <a:lnTo>
                                        <a:pt x="f17" y="f18"/>
                                      </a:lnTo>
                                      <a:lnTo>
                                        <a:pt x="f19" y="f20"/>
                                      </a:lnTo>
                                      <a:lnTo>
                                        <a:pt x="f19" y="f21"/>
                                      </a:lnTo>
                                      <a:lnTo>
                                        <a:pt x="f22" y="f21"/>
                                      </a:lnTo>
                                      <a:lnTo>
                                        <a:pt x="f23" y="f24"/>
                                      </a:lnTo>
                                      <a:lnTo>
                                        <a:pt x="f3" y="f25"/>
                                      </a:lnTo>
                                      <a:lnTo>
                                        <a:pt x="f3" y="f26"/>
                                      </a:lnTo>
                                      <a:lnTo>
                                        <a:pt x="f27" y="f28"/>
                                      </a:lnTo>
                                      <a:cubicBezTo>
                                        <a:pt x="f29" y="f28"/>
                                        <a:pt x="f30" y="f31"/>
                                        <a:pt x="f32" y="f31"/>
                                      </a:cubicBezTo>
                                      <a:lnTo>
                                        <a:pt x="f22" y="f4"/>
                                      </a:lnTo>
                                      <a:lnTo>
                                        <a:pt x="f5" y="f4"/>
                                      </a:lnTo>
                                      <a:cubicBezTo>
                                        <a:pt x="f33" y="f4"/>
                                        <a:pt x="f2" y="f34"/>
                                        <a:pt x="f2" y="f35"/>
                                      </a:cubicBezTo>
                                      <a:lnTo>
                                        <a:pt x="f2" y="f36"/>
                                      </a:lnTo>
                                      <a:cubicBezTo>
                                        <a:pt x="f2" y="f37"/>
                                        <a:pt x="f33" y="f2"/>
                                        <a:pt x="f5" y="f2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7C30"/>
                                </a:solidFill>
                                <a:ln cap="flat">
                                  <a:noFill/>
                                  <a:prstDash val="solid"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49" name="Shape 54"/>
                              <wps:cNvSpPr/>
                              <wps:spPr>
                                <a:xfrm>
                                  <a:off x="7488" y="10030"/>
                                  <a:ext cx="62736" cy="151132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62738"/>
                                    <a:gd name="f4" fmla="val 151130"/>
                                    <a:gd name="f5" fmla="val 11938"/>
                                    <a:gd name="f6" fmla="val 49022"/>
                                    <a:gd name="f7" fmla="val 869"/>
                                    <a:gd name="f8" fmla="val 7505"/>
                                    <a:gd name="f9" fmla="val 6603"/>
                                    <a:gd name="f10" fmla="val 12573"/>
                                    <a:gd name="f11" fmla="val 7874"/>
                                    <a:gd name="f12" fmla="val 8255"/>
                                    <a:gd name="f13" fmla="val 7112"/>
                                    <a:gd name="f14" fmla="val 9651"/>
                                    <a:gd name="f15" fmla="val 6604"/>
                                    <a:gd name="f16" fmla="val 12826"/>
                                    <a:gd name="f17" fmla="val 138302"/>
                                    <a:gd name="f18" fmla="val 141605"/>
                                    <a:gd name="f19" fmla="val 142875"/>
                                    <a:gd name="f20" fmla="val 144526"/>
                                    <a:gd name="f21" fmla="val 46228"/>
                                    <a:gd name="f22" fmla="val 143576"/>
                                    <a:gd name="f23" fmla="val 150100"/>
                                    <a:gd name="f24" fmla="val 46609"/>
                                    <a:gd name="f25" fmla="val 11557"/>
                                    <a:gd name="f26" fmla="val 11176"/>
                                    <a:gd name="f27" fmla="val 151002"/>
                                    <a:gd name="f28" fmla="val 10922"/>
                                    <a:gd name="f29" fmla="val 150876"/>
                                    <a:gd name="f30" fmla="val 4699"/>
                                    <a:gd name="f31" fmla="val 148717"/>
                                    <a:gd name="f32" fmla="val 3937"/>
                                    <a:gd name="f33" fmla="val 148463"/>
                                    <a:gd name="f34" fmla="val 3429"/>
                                    <a:gd name="f35" fmla="val 148082"/>
                                    <a:gd name="f36" fmla="val 3048"/>
                                    <a:gd name="f37" fmla="val 147447"/>
                                    <a:gd name="f38" fmla="val 1143"/>
                                    <a:gd name="f39" fmla="val 889"/>
                                    <a:gd name="f40" fmla="val 144145"/>
                                    <a:gd name="f41" fmla="val 635"/>
                                    <a:gd name="f42" fmla="val 143764"/>
                                    <a:gd name="f43" fmla="val 143256"/>
                                    <a:gd name="f44" fmla="val 139064"/>
                                    <a:gd name="f45" fmla="val 138811"/>
                                    <a:gd name="f46" fmla="val 138684"/>
                                    <a:gd name="f47" fmla="val 138557"/>
                                    <a:gd name="f48" fmla="val 12446"/>
                                    <a:gd name="f49" fmla="val 12319"/>
                                    <a:gd name="f50" fmla="val 12192"/>
                                    <a:gd name="f51" fmla="val 7493"/>
                                    <a:gd name="f52" fmla="val 6985"/>
                                    <a:gd name="f53" fmla="val 3683"/>
                                    <a:gd name="f54" fmla="val 3175"/>
                                    <a:gd name="f55" fmla="val 2667"/>
                                    <a:gd name="f56" fmla="val 2413"/>
                                    <a:gd name="f57" fmla="val 253"/>
                                    <a:gd name="f58" fmla="val 126"/>
                                    <a:gd name="f59" fmla="*/ f0 1 62738"/>
                                    <a:gd name="f60" fmla="*/ f1 1 151130"/>
                                    <a:gd name="f61" fmla="+- f4 0 f2"/>
                                    <a:gd name="f62" fmla="+- f3 0 f2"/>
                                    <a:gd name="f63" fmla="*/ f62 1 62738"/>
                                    <a:gd name="f64" fmla="*/ f61 1 151130"/>
                                    <a:gd name="f65" fmla="*/ 0 1 f63"/>
                                    <a:gd name="f66" fmla="*/ 62738 1 f63"/>
                                    <a:gd name="f67" fmla="*/ 0 1 f64"/>
                                    <a:gd name="f68" fmla="*/ 151130 1 f64"/>
                                    <a:gd name="f69" fmla="*/ f65 f59 1"/>
                                    <a:gd name="f70" fmla="*/ f66 f59 1"/>
                                    <a:gd name="f71" fmla="*/ f68 f60 1"/>
                                    <a:gd name="f72" fmla="*/ f67 f60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69" t="f72" r="f70" b="f71"/>
                                  <a:pathLst>
                                    <a:path w="62738" h="151130">
                                      <a:moveTo>
                                        <a:pt x="f5" y="f2"/>
                                      </a:moveTo>
                                      <a:lnTo>
                                        <a:pt x="f6" y="f2"/>
                                      </a:lnTo>
                                      <a:lnTo>
                                        <a:pt x="f3" y="f7"/>
                                      </a:lnTo>
                                      <a:lnTo>
                                        <a:pt x="f3" y="f8"/>
                                      </a:lnTo>
                                      <a:lnTo>
                                        <a:pt x="f6" y="f9"/>
                                      </a:lnTo>
                                      <a:lnTo>
                                        <a:pt x="f10" y="f9"/>
                                      </a:lnTo>
                                      <a:lnTo>
                                        <a:pt x="f11" y="f12"/>
                                      </a:lnTo>
                                      <a:lnTo>
                                        <a:pt x="f13" y="f14"/>
                                      </a:lnTo>
                                      <a:lnTo>
                                        <a:pt x="f15" y="f16"/>
                                      </a:lnTo>
                                      <a:lnTo>
                                        <a:pt x="f15" y="f17"/>
                                      </a:lnTo>
                                      <a:lnTo>
                                        <a:pt x="f13" y="f18"/>
                                      </a:lnTo>
                                      <a:lnTo>
                                        <a:pt x="f11" y="f19"/>
                                      </a:lnTo>
                                      <a:lnTo>
                                        <a:pt x="f10" y="f20"/>
                                      </a:lnTo>
                                      <a:lnTo>
                                        <a:pt x="f21" y="f20"/>
                                      </a:lnTo>
                                      <a:lnTo>
                                        <a:pt x="f3" y="f22"/>
                                      </a:lnTo>
                                      <a:lnTo>
                                        <a:pt x="f3" y="f23"/>
                                      </a:lnTo>
                                      <a:lnTo>
                                        <a:pt x="f24" y="f4"/>
                                      </a:lnTo>
                                      <a:lnTo>
                                        <a:pt x="f5" y="f4"/>
                                      </a:lnTo>
                                      <a:cubicBezTo>
                                        <a:pt x="f25" y="f4"/>
                                        <a:pt x="f26" y="f27"/>
                                        <a:pt x="f28" y="f29"/>
                                      </a:cubicBezTo>
                                      <a:lnTo>
                                        <a:pt x="f30" y="f31"/>
                                      </a:lnTo>
                                      <a:cubicBezTo>
                                        <a:pt x="f32" y="f33"/>
                                        <a:pt x="f34" y="f35"/>
                                        <a:pt x="f36" y="f37"/>
                                      </a:cubicBezTo>
                                      <a:lnTo>
                                        <a:pt x="f38" y="f20"/>
                                      </a:lnTo>
                                      <a:cubicBezTo>
                                        <a:pt x="f39" y="f40"/>
                                        <a:pt x="f41" y="f42"/>
                                        <a:pt x="f41" y="f43"/>
                                      </a:cubicBezTo>
                                      <a:lnTo>
                                        <a:pt x="f2" y="f44"/>
                                      </a:lnTo>
                                      <a:cubicBezTo>
                                        <a:pt x="f2" y="f45"/>
                                        <a:pt x="f2" y="f46"/>
                                        <a:pt x="f2" y="f47"/>
                                      </a:cubicBezTo>
                                      <a:lnTo>
                                        <a:pt x="f2" y="f10"/>
                                      </a:lnTo>
                                      <a:cubicBezTo>
                                        <a:pt x="f2" y="f48"/>
                                        <a:pt x="f2" y="f49"/>
                                        <a:pt x="f2" y="f50"/>
                                      </a:cubicBezTo>
                                      <a:lnTo>
                                        <a:pt x="f41" y="f11"/>
                                      </a:lnTo>
                                      <a:cubicBezTo>
                                        <a:pt x="f41" y="f51"/>
                                        <a:pt x="f39" y="f52"/>
                                        <a:pt x="f38" y="f9"/>
                                      </a:cubicBezTo>
                                      <a:lnTo>
                                        <a:pt x="f36" y="f53"/>
                                      </a:lnTo>
                                      <a:cubicBezTo>
                                        <a:pt x="f34" y="f54"/>
                                        <a:pt x="f32" y="f55"/>
                                        <a:pt x="f30" y="f56"/>
                                      </a:cubicBezTo>
                                      <a:lnTo>
                                        <a:pt x="f28" y="f57"/>
                                      </a:lnTo>
                                      <a:cubicBezTo>
                                        <a:pt x="f26" y="f58"/>
                                        <a:pt x="f25" y="f2"/>
                                        <a:pt x="f5" y="f2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7C30"/>
                                </a:solidFill>
                                <a:ln cap="flat">
                                  <a:noFill/>
                                  <a:prstDash val="solid"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50" name="Shape 55"/>
                              <wps:cNvSpPr/>
                              <wps:spPr>
                                <a:xfrm>
                                  <a:off x="179579" y="90809"/>
                                  <a:ext cx="16888" cy="47375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16891"/>
                                    <a:gd name="f4" fmla="val 47371"/>
                                    <a:gd name="f5" fmla="val 3302"/>
                                    <a:gd name="f6" fmla="val 6604"/>
                                    <a:gd name="f7" fmla="val 40767"/>
                                    <a:gd name="f8" fmla="val 1524"/>
                                    <a:gd name="f9" fmla="val 45847"/>
                                    <a:gd name="f10" fmla="val 44069"/>
                                    <a:gd name="f11" fmla="*/ f0 1 16891"/>
                                    <a:gd name="f12" fmla="*/ f1 1 47371"/>
                                    <a:gd name="f13" fmla="+- f4 0 f2"/>
                                    <a:gd name="f14" fmla="+- f3 0 f2"/>
                                    <a:gd name="f15" fmla="*/ f14 1 16891"/>
                                    <a:gd name="f16" fmla="*/ f13 1 47371"/>
                                    <a:gd name="f17" fmla="*/ 0 1 f15"/>
                                    <a:gd name="f18" fmla="*/ 16891 1 f15"/>
                                    <a:gd name="f19" fmla="*/ 0 1 f16"/>
                                    <a:gd name="f20" fmla="*/ 47371 1 f16"/>
                                    <a:gd name="f21" fmla="*/ f17 f11 1"/>
                                    <a:gd name="f22" fmla="*/ f18 f11 1"/>
                                    <a:gd name="f23" fmla="*/ f20 f12 1"/>
                                    <a:gd name="f24" fmla="*/ f19 f12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21" t="f24" r="f22" b="f23"/>
                                  <a:pathLst>
                                    <a:path w="16891" h="47371">
                                      <a:moveTo>
                                        <a:pt x="f5" y="f2"/>
                                      </a:moveTo>
                                      <a:lnTo>
                                        <a:pt x="f3" y="f2"/>
                                      </a:lnTo>
                                      <a:lnTo>
                                        <a:pt x="f3" y="f6"/>
                                      </a:lnTo>
                                      <a:lnTo>
                                        <a:pt x="f6" y="f6"/>
                                      </a:lnTo>
                                      <a:lnTo>
                                        <a:pt x="f6" y="f7"/>
                                      </a:lnTo>
                                      <a:lnTo>
                                        <a:pt x="f3" y="f7"/>
                                      </a:lnTo>
                                      <a:lnTo>
                                        <a:pt x="f3" y="f4"/>
                                      </a:lnTo>
                                      <a:lnTo>
                                        <a:pt x="f5" y="f4"/>
                                      </a:lnTo>
                                      <a:cubicBezTo>
                                        <a:pt x="f8" y="f4"/>
                                        <a:pt x="f2" y="f9"/>
                                        <a:pt x="f2" y="f10"/>
                                      </a:cubicBezTo>
                                      <a:lnTo>
                                        <a:pt x="f2" y="f5"/>
                                      </a:lnTo>
                                      <a:cubicBezTo>
                                        <a:pt x="f2" y="f8"/>
                                        <a:pt x="f8" y="f2"/>
                                        <a:pt x="f5" y="f2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7C30"/>
                                </a:solidFill>
                                <a:ln cap="flat">
                                  <a:noFill/>
                                  <a:prstDash val="solid"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51" name="Shape 56"/>
                              <wps:cNvSpPr/>
                              <wps:spPr>
                                <a:xfrm>
                                  <a:off x="70235" y="34792"/>
                                  <a:ext cx="33403" cy="101489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33401"/>
                                    <a:gd name="f4" fmla="val 101487"/>
                                    <a:gd name="f5" fmla="val 7366"/>
                                    <a:gd name="f6" fmla="val 2035"/>
                                    <a:gd name="f7" fmla="val 7620"/>
                                    <a:gd name="f8" fmla="val 2163"/>
                                    <a:gd name="f9" fmla="val 7874"/>
                                    <a:gd name="f10" fmla="val 8128"/>
                                    <a:gd name="f11" fmla="val 2416"/>
                                    <a:gd name="f12" fmla="val 15621"/>
                                    <a:gd name="f13" fmla="val 6734"/>
                                    <a:gd name="f14" fmla="val 15875"/>
                                    <a:gd name="f15" fmla="val 6862"/>
                                    <a:gd name="f16" fmla="val 16129"/>
                                    <a:gd name="f17" fmla="val 6989"/>
                                    <a:gd name="f18" fmla="val 16256"/>
                                    <a:gd name="f19" fmla="val 7115"/>
                                    <a:gd name="f20" fmla="val 22352"/>
                                    <a:gd name="f21" fmla="val 12957"/>
                                    <a:gd name="f22" fmla="val 22479"/>
                                    <a:gd name="f23" fmla="val 13084"/>
                                    <a:gd name="f24" fmla="val 22733"/>
                                    <a:gd name="f25" fmla="val 13339"/>
                                    <a:gd name="f26" fmla="val 22860"/>
                                    <a:gd name="f27" fmla="val 13465"/>
                                    <a:gd name="f28" fmla="val 27432"/>
                                    <a:gd name="f29" fmla="val 20578"/>
                                    <a:gd name="f30" fmla="val 27559"/>
                                    <a:gd name="f31" fmla="val 20831"/>
                                    <a:gd name="f32" fmla="val 27686"/>
                                    <a:gd name="f33" fmla="val 20958"/>
                                    <a:gd name="f34" fmla="val 21213"/>
                                    <a:gd name="f35" fmla="val 30861"/>
                                    <a:gd name="f36" fmla="val 29467"/>
                                    <a:gd name="f37" fmla="val 29594"/>
                                    <a:gd name="f38" fmla="val 30988"/>
                                    <a:gd name="f39" fmla="val 29849"/>
                                    <a:gd name="f40" fmla="val 29976"/>
                                    <a:gd name="f41" fmla="val 32893"/>
                                    <a:gd name="f42" fmla="val 39628"/>
                                    <a:gd name="f43" fmla="val 49915"/>
                                    <a:gd name="f44" fmla="val 32766"/>
                                    <a:gd name="f45" fmla="val 62106"/>
                                    <a:gd name="f46" fmla="val 30607"/>
                                    <a:gd name="f47" fmla="val 72266"/>
                                    <a:gd name="f48" fmla="val 72393"/>
                                    <a:gd name="f49" fmla="val 72647"/>
                                    <a:gd name="f50" fmla="val 30480"/>
                                    <a:gd name="f51" fmla="val 72775"/>
                                    <a:gd name="f52" fmla="val 27051"/>
                                    <a:gd name="f53" fmla="val 81410"/>
                                    <a:gd name="f54" fmla="val 26924"/>
                                    <a:gd name="f55" fmla="val 81665"/>
                                    <a:gd name="f56" fmla="val 26797"/>
                                    <a:gd name="f57" fmla="val 81791"/>
                                    <a:gd name="f58" fmla="val 26670"/>
                                    <a:gd name="f59" fmla="val 82045"/>
                                    <a:gd name="f60" fmla="val 21844"/>
                                    <a:gd name="f61" fmla="val 89157"/>
                                    <a:gd name="f62" fmla="val 21717"/>
                                    <a:gd name="f63" fmla="val 89412"/>
                                    <a:gd name="f64" fmla="val 21590"/>
                                    <a:gd name="f65" fmla="val 89539"/>
                                    <a:gd name="f66" fmla="val 21336"/>
                                    <a:gd name="f67" fmla="val 89792"/>
                                    <a:gd name="f68" fmla="val 15113"/>
                                    <a:gd name="f69" fmla="val 95253"/>
                                    <a:gd name="f70" fmla="val 14986"/>
                                    <a:gd name="f71" fmla="val 95380"/>
                                    <a:gd name="f72" fmla="val 14732"/>
                                    <a:gd name="f73" fmla="val 95634"/>
                                    <a:gd name="f74" fmla="val 14478"/>
                                    <a:gd name="f75" fmla="val 95762"/>
                                    <a:gd name="f76" fmla="val 6858"/>
                                    <a:gd name="f77" fmla="val 99571"/>
                                    <a:gd name="f78" fmla="val 6731"/>
                                    <a:gd name="f79" fmla="val 99699"/>
                                    <a:gd name="f80" fmla="val 6477"/>
                                    <a:gd name="f81" fmla="val 99826"/>
                                    <a:gd name="f82" fmla="val 6223"/>
                                    <a:gd name="f83" fmla="val 99953"/>
                                    <a:gd name="f84" fmla="val 94666"/>
                                    <a:gd name="f85" fmla="val 4191"/>
                                    <a:gd name="f86" fmla="val 93603"/>
                                    <a:gd name="f87" fmla="val 11049"/>
                                    <a:gd name="f88" fmla="val 90046"/>
                                    <a:gd name="f89" fmla="val 16637"/>
                                    <a:gd name="f90" fmla="val 85093"/>
                                    <a:gd name="f91" fmla="val 21082"/>
                                    <a:gd name="f92" fmla="val 78616"/>
                                    <a:gd name="f93" fmla="val 24257"/>
                                    <a:gd name="f94" fmla="val 70615"/>
                                    <a:gd name="f95" fmla="val 26289"/>
                                    <a:gd name="f96" fmla="val 60709"/>
                                    <a:gd name="f97" fmla="val 49533"/>
                                    <a:gd name="f98" fmla="val 40008"/>
                                    <a:gd name="f99" fmla="val 24511"/>
                                    <a:gd name="f100" fmla="val 31500"/>
                                    <a:gd name="f101" fmla="val 23879"/>
                                    <a:gd name="f102" fmla="val 17526"/>
                                    <a:gd name="f103" fmla="val 17403"/>
                                    <a:gd name="f104" fmla="val 12065"/>
                                    <a:gd name="f105" fmla="val 12195"/>
                                    <a:gd name="f106" fmla="val 5207"/>
                                    <a:gd name="f107" fmla="val 8258"/>
                                    <a:gd name="f108" fmla="val 6792"/>
                                    <a:gd name="f109" fmla="*/ f0 1 33401"/>
                                    <a:gd name="f110" fmla="*/ f1 1 101487"/>
                                    <a:gd name="f111" fmla="+- f4 0 f2"/>
                                    <a:gd name="f112" fmla="+- f3 0 f2"/>
                                    <a:gd name="f113" fmla="*/ f112 1 33401"/>
                                    <a:gd name="f114" fmla="*/ f111 1 101487"/>
                                    <a:gd name="f115" fmla="*/ 0 1 f113"/>
                                    <a:gd name="f116" fmla="*/ 33401 1 f113"/>
                                    <a:gd name="f117" fmla="*/ 0 1 f114"/>
                                    <a:gd name="f118" fmla="*/ 101487 1 f114"/>
                                    <a:gd name="f119" fmla="*/ f115 f109 1"/>
                                    <a:gd name="f120" fmla="*/ f116 f109 1"/>
                                    <a:gd name="f121" fmla="*/ f118 f110 1"/>
                                    <a:gd name="f122" fmla="*/ f117 f110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119" t="f122" r="f120" b="f121"/>
                                  <a:pathLst>
                                    <a:path w="33401" h="101487">
                                      <a:moveTo>
                                        <a:pt x="f2" y="f2"/>
                                      </a:moveTo>
                                      <a:lnTo>
                                        <a:pt x="f5" y="f6"/>
                                      </a:lnTo>
                                      <a:cubicBezTo>
                                        <a:pt x="f7" y="f8"/>
                                        <a:pt x="f9" y="f8"/>
                                        <a:pt x="f10" y="f11"/>
                                      </a:cubicBezTo>
                                      <a:lnTo>
                                        <a:pt x="f12" y="f13"/>
                                      </a:lnTo>
                                      <a:cubicBezTo>
                                        <a:pt x="f14" y="f15"/>
                                        <a:pt x="f16" y="f17"/>
                                        <a:pt x="f18" y="f19"/>
                                      </a:cubicBezTo>
                                      <a:lnTo>
                                        <a:pt x="f20" y="f21"/>
                                      </a:lnTo>
                                      <a:cubicBezTo>
                                        <a:pt x="f22" y="f23"/>
                                        <a:pt x="f24" y="f25"/>
                                        <a:pt x="f26" y="f27"/>
                                      </a:cubicBezTo>
                                      <a:lnTo>
                                        <a:pt x="f28" y="f29"/>
                                      </a:lnTo>
                                      <a:cubicBezTo>
                                        <a:pt x="f30" y="f31"/>
                                        <a:pt x="f32" y="f33"/>
                                        <a:pt x="f32" y="f34"/>
                                      </a:cubicBezTo>
                                      <a:lnTo>
                                        <a:pt x="f35" y="f36"/>
                                      </a:lnTo>
                                      <a:cubicBezTo>
                                        <a:pt x="f35" y="f37"/>
                                        <a:pt x="f38" y="f39"/>
                                        <a:pt x="f38" y="f40"/>
                                      </a:cubicBezTo>
                                      <a:lnTo>
                                        <a:pt x="f41" y="f42"/>
                                      </a:lnTo>
                                      <a:lnTo>
                                        <a:pt x="f3" y="f43"/>
                                      </a:lnTo>
                                      <a:lnTo>
                                        <a:pt x="f44" y="f45"/>
                                      </a:lnTo>
                                      <a:lnTo>
                                        <a:pt x="f46" y="f47"/>
                                      </a:lnTo>
                                      <a:cubicBezTo>
                                        <a:pt x="f46" y="f48"/>
                                        <a:pt x="f46" y="f49"/>
                                        <a:pt x="f50" y="f51"/>
                                      </a:cubicBezTo>
                                      <a:lnTo>
                                        <a:pt x="f52" y="f53"/>
                                      </a:lnTo>
                                      <a:cubicBezTo>
                                        <a:pt x="f54" y="f55"/>
                                        <a:pt x="f56" y="f57"/>
                                        <a:pt x="f58" y="f59"/>
                                      </a:cubicBezTo>
                                      <a:lnTo>
                                        <a:pt x="f60" y="f61"/>
                                      </a:lnTo>
                                      <a:cubicBezTo>
                                        <a:pt x="f62" y="f63"/>
                                        <a:pt x="f64" y="f65"/>
                                        <a:pt x="f66" y="f67"/>
                                      </a:cubicBezTo>
                                      <a:lnTo>
                                        <a:pt x="f68" y="f69"/>
                                      </a:lnTo>
                                      <a:cubicBezTo>
                                        <a:pt x="f70" y="f71"/>
                                        <a:pt x="f72" y="f73"/>
                                        <a:pt x="f74" y="f75"/>
                                      </a:cubicBezTo>
                                      <a:lnTo>
                                        <a:pt x="f76" y="f77"/>
                                      </a:lnTo>
                                      <a:cubicBezTo>
                                        <a:pt x="f78" y="f79"/>
                                        <a:pt x="f80" y="f81"/>
                                        <a:pt x="f82" y="f83"/>
                                      </a:cubicBezTo>
                                      <a:lnTo>
                                        <a:pt x="f2" y="f4"/>
                                      </a:lnTo>
                                      <a:lnTo>
                                        <a:pt x="f2" y="f84"/>
                                      </a:lnTo>
                                      <a:lnTo>
                                        <a:pt x="f85" y="f86"/>
                                      </a:lnTo>
                                      <a:lnTo>
                                        <a:pt x="f87" y="f88"/>
                                      </a:lnTo>
                                      <a:lnTo>
                                        <a:pt x="f89" y="f90"/>
                                      </a:lnTo>
                                      <a:lnTo>
                                        <a:pt x="f91" y="f92"/>
                                      </a:lnTo>
                                      <a:lnTo>
                                        <a:pt x="f93" y="f94"/>
                                      </a:lnTo>
                                      <a:lnTo>
                                        <a:pt x="f95" y="f96"/>
                                      </a:lnTo>
                                      <a:lnTo>
                                        <a:pt x="f54" y="f97"/>
                                      </a:lnTo>
                                      <a:lnTo>
                                        <a:pt x="f95" y="f98"/>
                                      </a:lnTo>
                                      <a:lnTo>
                                        <a:pt x="f99" y="f100"/>
                                      </a:lnTo>
                                      <a:lnTo>
                                        <a:pt x="f62" y="f101"/>
                                      </a:lnTo>
                                      <a:lnTo>
                                        <a:pt x="f102" y="f103"/>
                                      </a:lnTo>
                                      <a:lnTo>
                                        <a:pt x="f104" y="f105"/>
                                      </a:lnTo>
                                      <a:lnTo>
                                        <a:pt x="f106" y="f107"/>
                                      </a:lnTo>
                                      <a:lnTo>
                                        <a:pt x="f2" y="f108"/>
                                      </a:lnTo>
                                      <a:lnTo>
                                        <a:pt x="f2" y="f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7C30"/>
                                </a:solidFill>
                                <a:ln cap="flat">
                                  <a:noFill/>
                                  <a:prstDash val="solid"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52" name="Shape 57"/>
                              <wps:cNvSpPr/>
                              <wps:spPr>
                                <a:xfrm>
                                  <a:off x="179579" y="33147"/>
                                  <a:ext cx="16888" cy="41778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16891"/>
                                    <a:gd name="f4" fmla="val 41783"/>
                                    <a:gd name="f5" fmla="val 3302"/>
                                    <a:gd name="f6" fmla="val 6603"/>
                                    <a:gd name="f7" fmla="val 6604"/>
                                    <a:gd name="f8" fmla="val 35178"/>
                                    <a:gd name="f9" fmla="val 1524"/>
                                    <a:gd name="f10" fmla="val 40386"/>
                                    <a:gd name="f11" fmla="val 38481"/>
                                    <a:gd name="f12" fmla="val 3301"/>
                                    <a:gd name="f13" fmla="val 1397"/>
                                    <a:gd name="f14" fmla="*/ f0 1 16891"/>
                                    <a:gd name="f15" fmla="*/ f1 1 41783"/>
                                    <a:gd name="f16" fmla="+- f4 0 f2"/>
                                    <a:gd name="f17" fmla="+- f3 0 f2"/>
                                    <a:gd name="f18" fmla="*/ f17 1 16891"/>
                                    <a:gd name="f19" fmla="*/ f16 1 41783"/>
                                    <a:gd name="f20" fmla="*/ 0 1 f18"/>
                                    <a:gd name="f21" fmla="*/ 16891 1 f18"/>
                                    <a:gd name="f22" fmla="*/ 0 1 f19"/>
                                    <a:gd name="f23" fmla="*/ 41783 1 f19"/>
                                    <a:gd name="f24" fmla="*/ f20 f14 1"/>
                                    <a:gd name="f25" fmla="*/ f21 f14 1"/>
                                    <a:gd name="f26" fmla="*/ f23 f15 1"/>
                                    <a:gd name="f27" fmla="*/ f22 f15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24" t="f27" r="f25" b="f26"/>
                                  <a:pathLst>
                                    <a:path w="16891" h="41783">
                                      <a:moveTo>
                                        <a:pt x="f5" y="f2"/>
                                      </a:moveTo>
                                      <a:lnTo>
                                        <a:pt x="f3" y="f2"/>
                                      </a:lnTo>
                                      <a:lnTo>
                                        <a:pt x="f3" y="f6"/>
                                      </a:lnTo>
                                      <a:lnTo>
                                        <a:pt x="f7" y="f6"/>
                                      </a:lnTo>
                                      <a:lnTo>
                                        <a:pt x="f7" y="f8"/>
                                      </a:lnTo>
                                      <a:lnTo>
                                        <a:pt x="f3" y="f8"/>
                                      </a:lnTo>
                                      <a:lnTo>
                                        <a:pt x="f3" y="f4"/>
                                      </a:lnTo>
                                      <a:lnTo>
                                        <a:pt x="f5" y="f4"/>
                                      </a:lnTo>
                                      <a:cubicBezTo>
                                        <a:pt x="f9" y="f4"/>
                                        <a:pt x="f2" y="f10"/>
                                        <a:pt x="f2" y="f11"/>
                                      </a:cubicBezTo>
                                      <a:lnTo>
                                        <a:pt x="f2" y="f12"/>
                                      </a:lnTo>
                                      <a:cubicBezTo>
                                        <a:pt x="f2" y="f13"/>
                                        <a:pt x="f9" y="f2"/>
                                        <a:pt x="f5" y="f2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7C30"/>
                                </a:solidFill>
                                <a:ln cap="flat">
                                  <a:noFill/>
                                  <a:prstDash val="solid"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53" name="Shape 58"/>
                              <wps:cNvSpPr/>
                              <wps:spPr>
                                <a:xfrm>
                                  <a:off x="70235" y="10899"/>
                                  <a:ext cx="63879" cy="149230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63881"/>
                                    <a:gd name="f4" fmla="val 149231"/>
                                    <a:gd name="f5" fmla="val 4318"/>
                                    <a:gd name="f6" fmla="val 274"/>
                                    <a:gd name="f7" fmla="val 4572"/>
                                    <a:gd name="f8" fmla="val 401"/>
                                    <a:gd name="f9" fmla="val 4699"/>
                                    <a:gd name="f10" fmla="val 4826"/>
                                    <a:gd name="f11" fmla="val 19812"/>
                                    <a:gd name="f12" fmla="val 3830"/>
                                    <a:gd name="f13" fmla="val 19939"/>
                                    <a:gd name="f14" fmla="val 20193"/>
                                    <a:gd name="f15" fmla="val 3957"/>
                                    <a:gd name="f16" fmla="val 20447"/>
                                    <a:gd name="f17" fmla="val 32766"/>
                                    <a:gd name="f18" fmla="val 9671"/>
                                    <a:gd name="f19" fmla="val 33020"/>
                                    <a:gd name="f20" fmla="val 33274"/>
                                    <a:gd name="f21" fmla="val 9799"/>
                                    <a:gd name="f22" fmla="val 33401"/>
                                    <a:gd name="f23" fmla="val 10053"/>
                                    <a:gd name="f24" fmla="val 43688"/>
                                    <a:gd name="f25" fmla="val 17800"/>
                                    <a:gd name="f26" fmla="val 43942"/>
                                    <a:gd name="f27" fmla="val 17927"/>
                                    <a:gd name="f28" fmla="val 44069"/>
                                    <a:gd name="f29" fmla="val 18054"/>
                                    <a:gd name="f30" fmla="val 44323"/>
                                    <a:gd name="f31" fmla="val 18307"/>
                                    <a:gd name="f32" fmla="val 52324"/>
                                    <a:gd name="f33" fmla="val 28214"/>
                                    <a:gd name="f34" fmla="val 52578"/>
                                    <a:gd name="f35" fmla="val 28468"/>
                                    <a:gd name="f36" fmla="val 52705"/>
                                    <a:gd name="f37" fmla="val 28595"/>
                                    <a:gd name="f38" fmla="val 52832"/>
                                    <a:gd name="f39" fmla="val 28849"/>
                                    <a:gd name="f40" fmla="val 58674"/>
                                    <a:gd name="f41" fmla="val 40914"/>
                                    <a:gd name="f42" fmla="val 58801"/>
                                    <a:gd name="f43" fmla="val 41041"/>
                                    <a:gd name="f44" fmla="val 41295"/>
                                    <a:gd name="f45" fmla="val 58928"/>
                                    <a:gd name="f46" fmla="val 41549"/>
                                    <a:gd name="f47" fmla="val 62484"/>
                                    <a:gd name="f48" fmla="val 55645"/>
                                    <a:gd name="f49" fmla="val 62611"/>
                                    <a:gd name="f50" fmla="val 55772"/>
                                    <a:gd name="f51" fmla="val 56027"/>
                                    <a:gd name="f52" fmla="val 56154"/>
                                    <a:gd name="f53" fmla="val 63754"/>
                                    <a:gd name="f54" fmla="val 72282"/>
                                    <a:gd name="f55" fmla="val 72537"/>
                                    <a:gd name="f56" fmla="val 72664"/>
                                    <a:gd name="f57" fmla="val 72791"/>
                                    <a:gd name="f58" fmla="val 91206"/>
                                    <a:gd name="f59" fmla="val 91459"/>
                                    <a:gd name="f60" fmla="val 91587"/>
                                    <a:gd name="f61" fmla="val 91841"/>
                                    <a:gd name="f62" fmla="val 58547"/>
                                    <a:gd name="f63" fmla="val 107334"/>
                                    <a:gd name="f64" fmla="val 58420"/>
                                    <a:gd name="f65" fmla="val 107589"/>
                                    <a:gd name="f66" fmla="val 107843"/>
                                    <a:gd name="f67" fmla="val 58293"/>
                                    <a:gd name="f68" fmla="val 108096"/>
                                    <a:gd name="f69" fmla="val 51943"/>
                                    <a:gd name="f70" fmla="val 120924"/>
                                    <a:gd name="f71" fmla="val 51816"/>
                                    <a:gd name="f72" fmla="val 121051"/>
                                    <a:gd name="f73" fmla="val 51689"/>
                                    <a:gd name="f74" fmla="val 121305"/>
                                    <a:gd name="f75" fmla="val 51562"/>
                                    <a:gd name="f76" fmla="val 121558"/>
                                    <a:gd name="f77" fmla="val 42926"/>
                                    <a:gd name="f78" fmla="val 131719"/>
                                    <a:gd name="f79" fmla="val 42799"/>
                                    <a:gd name="f80" fmla="val 131972"/>
                                    <a:gd name="f81" fmla="val 42545"/>
                                    <a:gd name="f82" fmla="val 132100"/>
                                    <a:gd name="f83" fmla="val 42418"/>
                                    <a:gd name="f84" fmla="val 132354"/>
                                    <a:gd name="f85" fmla="val 31623"/>
                                    <a:gd name="f86" fmla="val 140101"/>
                                    <a:gd name="f87" fmla="val 31369"/>
                                    <a:gd name="f88" fmla="val 140228"/>
                                    <a:gd name="f89" fmla="val 31115"/>
                                    <a:gd name="f90" fmla="val 140355"/>
                                    <a:gd name="f91" fmla="val 30988"/>
                                    <a:gd name="f92" fmla="val 140482"/>
                                    <a:gd name="f93" fmla="val 18034"/>
                                    <a:gd name="f94" fmla="val 145816"/>
                                    <a:gd name="f95" fmla="val 17907"/>
                                    <a:gd name="f96" fmla="val 17653"/>
                                    <a:gd name="f97" fmla="val 145943"/>
                                    <a:gd name="f98" fmla="val 17526"/>
                                    <a:gd name="f99" fmla="val 2286"/>
                                    <a:gd name="f100" fmla="val 149118"/>
                                    <a:gd name="f101" fmla="val 2159"/>
                                    <a:gd name="f102" fmla="val 1905"/>
                                    <a:gd name="f103" fmla="val 1778"/>
                                    <a:gd name="f104" fmla="val 142707"/>
                                    <a:gd name="f105" fmla="val 1143"/>
                                    <a:gd name="f106" fmla="val 142641"/>
                                    <a:gd name="f107" fmla="val 15875"/>
                                    <a:gd name="f108" fmla="val 139593"/>
                                    <a:gd name="f109" fmla="val 28067"/>
                                    <a:gd name="f110" fmla="val 134513"/>
                                    <a:gd name="f111" fmla="val 38100"/>
                                    <a:gd name="f112" fmla="val 127146"/>
                                    <a:gd name="f113" fmla="val 46228"/>
                                    <a:gd name="f114" fmla="val 117621"/>
                                    <a:gd name="f115" fmla="val 52197"/>
                                    <a:gd name="f116" fmla="val 105430"/>
                                    <a:gd name="f117" fmla="val 56007"/>
                                    <a:gd name="f118" fmla="val 90444"/>
                                    <a:gd name="f119" fmla="val 57150"/>
                                    <a:gd name="f120" fmla="val 56916"/>
                                    <a:gd name="f121" fmla="val 43454"/>
                                    <a:gd name="f122" fmla="val 46990"/>
                                    <a:gd name="f123" fmla="val 32151"/>
                                    <a:gd name="f124" fmla="val 39370"/>
                                    <a:gd name="f125" fmla="val 22753"/>
                                    <a:gd name="f126" fmla="val 29718"/>
                                    <a:gd name="f127" fmla="val 15514"/>
                                    <a:gd name="f128" fmla="val 10180"/>
                                    <a:gd name="f129" fmla="val 3683"/>
                                    <a:gd name="f130" fmla="val 6878"/>
                                    <a:gd name="f131" fmla="val 6636"/>
                                    <a:gd name="f132" fmla="*/ f0 1 63881"/>
                                    <a:gd name="f133" fmla="*/ f1 1 149231"/>
                                    <a:gd name="f134" fmla="+- f4 0 f2"/>
                                    <a:gd name="f135" fmla="+- f3 0 f2"/>
                                    <a:gd name="f136" fmla="*/ f135 1 63881"/>
                                    <a:gd name="f137" fmla="*/ f134 1 149231"/>
                                    <a:gd name="f138" fmla="*/ 0 1 f136"/>
                                    <a:gd name="f139" fmla="*/ 63881 1 f136"/>
                                    <a:gd name="f140" fmla="*/ 0 1 f137"/>
                                    <a:gd name="f141" fmla="*/ 149231 1 f137"/>
                                    <a:gd name="f142" fmla="*/ f138 f132 1"/>
                                    <a:gd name="f143" fmla="*/ f139 f132 1"/>
                                    <a:gd name="f144" fmla="*/ f141 f133 1"/>
                                    <a:gd name="f145" fmla="*/ f140 f133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142" t="f145" r="f143" b="f144"/>
                                  <a:pathLst>
                                    <a:path w="63881" h="149231">
                                      <a:moveTo>
                                        <a:pt x="f2" y="f2"/>
                                      </a:moveTo>
                                      <a:lnTo>
                                        <a:pt x="f5" y="f6"/>
                                      </a:lnTo>
                                      <a:cubicBezTo>
                                        <a:pt x="f7" y="f8"/>
                                        <a:pt x="f9" y="f8"/>
                                        <a:pt x="f10" y="f8"/>
                                      </a:cubicBezTo>
                                      <a:lnTo>
                                        <a:pt x="f11" y="f12"/>
                                      </a:lnTo>
                                      <a:cubicBezTo>
                                        <a:pt x="f13" y="f12"/>
                                        <a:pt x="f14" y="f15"/>
                                        <a:pt x="f16" y="f15"/>
                                      </a:cubicBezTo>
                                      <a:lnTo>
                                        <a:pt x="f17" y="f18"/>
                                      </a:lnTo>
                                      <a:cubicBezTo>
                                        <a:pt x="f19" y="f18"/>
                                        <a:pt x="f20" y="f21"/>
                                        <a:pt x="f22" y="f23"/>
                                      </a:cubicBezTo>
                                      <a:lnTo>
                                        <a:pt x="f24" y="f25"/>
                                      </a:lnTo>
                                      <a:cubicBezTo>
                                        <a:pt x="f26" y="f27"/>
                                        <a:pt x="f28" y="f29"/>
                                        <a:pt x="f30" y="f31"/>
                                      </a:cubicBezTo>
                                      <a:lnTo>
                                        <a:pt x="f32" y="f33"/>
                                      </a:lnTo>
                                      <a:cubicBezTo>
                                        <a:pt x="f34" y="f35"/>
                                        <a:pt x="f36" y="f37"/>
                                        <a:pt x="f38" y="f39"/>
                                      </a:cubicBezTo>
                                      <a:lnTo>
                                        <a:pt x="f40" y="f41"/>
                                      </a:lnTo>
                                      <a:cubicBezTo>
                                        <a:pt x="f42" y="f43"/>
                                        <a:pt x="f42" y="f44"/>
                                        <a:pt x="f45" y="f46"/>
                                      </a:cubicBezTo>
                                      <a:lnTo>
                                        <a:pt x="f47" y="f48"/>
                                      </a:lnTo>
                                      <a:cubicBezTo>
                                        <a:pt x="f49" y="f50"/>
                                        <a:pt x="f49" y="f51"/>
                                        <a:pt x="f49" y="f52"/>
                                      </a:cubicBezTo>
                                      <a:lnTo>
                                        <a:pt x="f53" y="f54"/>
                                      </a:lnTo>
                                      <a:cubicBezTo>
                                        <a:pt x="f3" y="f55"/>
                                        <a:pt x="f3" y="f56"/>
                                        <a:pt x="f53" y="f57"/>
                                      </a:cubicBezTo>
                                      <a:lnTo>
                                        <a:pt x="f47" y="f58"/>
                                      </a:lnTo>
                                      <a:cubicBezTo>
                                        <a:pt x="f47" y="f59"/>
                                        <a:pt x="f47" y="f60"/>
                                        <a:pt x="f47" y="f61"/>
                                      </a:cubicBezTo>
                                      <a:lnTo>
                                        <a:pt x="f62" y="f63"/>
                                      </a:lnTo>
                                      <a:cubicBezTo>
                                        <a:pt x="f64" y="f65"/>
                                        <a:pt x="f64" y="f66"/>
                                        <a:pt x="f67" y="f68"/>
                                      </a:cubicBezTo>
                                      <a:lnTo>
                                        <a:pt x="f69" y="f70"/>
                                      </a:lnTo>
                                      <a:cubicBezTo>
                                        <a:pt x="f71" y="f72"/>
                                        <a:pt x="f73" y="f74"/>
                                        <a:pt x="f75" y="f76"/>
                                      </a:cubicBezTo>
                                      <a:lnTo>
                                        <a:pt x="f77" y="f78"/>
                                      </a:lnTo>
                                      <a:cubicBezTo>
                                        <a:pt x="f79" y="f80"/>
                                        <a:pt x="f81" y="f82"/>
                                        <a:pt x="f83" y="f84"/>
                                      </a:cubicBezTo>
                                      <a:lnTo>
                                        <a:pt x="f85" y="f86"/>
                                      </a:lnTo>
                                      <a:cubicBezTo>
                                        <a:pt x="f87" y="f88"/>
                                        <a:pt x="f89" y="f90"/>
                                        <a:pt x="f91" y="f92"/>
                                      </a:cubicBezTo>
                                      <a:lnTo>
                                        <a:pt x="f93" y="f94"/>
                                      </a:lnTo>
                                      <a:cubicBezTo>
                                        <a:pt x="f95" y="f94"/>
                                        <a:pt x="f96" y="f97"/>
                                        <a:pt x="f98" y="f97"/>
                                      </a:cubicBezTo>
                                      <a:lnTo>
                                        <a:pt x="f99" y="f100"/>
                                      </a:lnTo>
                                      <a:cubicBezTo>
                                        <a:pt x="f101" y="f100"/>
                                        <a:pt x="f102" y="f100"/>
                                        <a:pt x="f103" y="f100"/>
                                      </a:cubicBezTo>
                                      <a:lnTo>
                                        <a:pt x="f2" y="f4"/>
                                      </a:lnTo>
                                      <a:lnTo>
                                        <a:pt x="f2" y="f104"/>
                                      </a:lnTo>
                                      <a:lnTo>
                                        <a:pt x="f105" y="f106"/>
                                      </a:lnTo>
                                      <a:lnTo>
                                        <a:pt x="f107" y="f108"/>
                                      </a:lnTo>
                                      <a:lnTo>
                                        <a:pt x="f109" y="f110"/>
                                      </a:lnTo>
                                      <a:lnTo>
                                        <a:pt x="f111" y="f112"/>
                                      </a:lnTo>
                                      <a:lnTo>
                                        <a:pt x="f113" y="f114"/>
                                      </a:lnTo>
                                      <a:lnTo>
                                        <a:pt x="f115" y="f116"/>
                                      </a:lnTo>
                                      <a:lnTo>
                                        <a:pt x="f117" y="f118"/>
                                      </a:lnTo>
                                      <a:lnTo>
                                        <a:pt x="f119" y="f55"/>
                                      </a:lnTo>
                                      <a:lnTo>
                                        <a:pt x="f117" y="f120"/>
                                      </a:lnTo>
                                      <a:lnTo>
                                        <a:pt x="f34" y="f121"/>
                                      </a:lnTo>
                                      <a:lnTo>
                                        <a:pt x="f122" y="f123"/>
                                      </a:lnTo>
                                      <a:lnTo>
                                        <a:pt x="f124" y="f125"/>
                                      </a:lnTo>
                                      <a:lnTo>
                                        <a:pt x="f126" y="f127"/>
                                      </a:lnTo>
                                      <a:lnTo>
                                        <a:pt x="f93" y="f128"/>
                                      </a:lnTo>
                                      <a:lnTo>
                                        <a:pt x="f129" y="f130"/>
                                      </a:lnTo>
                                      <a:lnTo>
                                        <a:pt x="f2" y="f131"/>
                                      </a:lnTo>
                                      <a:lnTo>
                                        <a:pt x="f2" y="f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7C30"/>
                                </a:solidFill>
                                <a:ln cap="flat">
                                  <a:noFill/>
                                  <a:prstDash val="solid"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54" name="Shape 59"/>
                              <wps:cNvSpPr/>
                              <wps:spPr>
                                <a:xfrm>
                                  <a:off x="150363" y="10030"/>
                                  <a:ext cx="46104" cy="151132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46101"/>
                                    <a:gd name="f4" fmla="val 151130"/>
                                    <a:gd name="f5" fmla="val 11938"/>
                                    <a:gd name="f6" fmla="val 6603"/>
                                    <a:gd name="f7" fmla="val 12573"/>
                                    <a:gd name="f8" fmla="val 7874"/>
                                    <a:gd name="f9" fmla="val 8255"/>
                                    <a:gd name="f10" fmla="val 7112"/>
                                    <a:gd name="f11" fmla="val 9651"/>
                                    <a:gd name="f12" fmla="val 6604"/>
                                    <a:gd name="f13" fmla="val 12826"/>
                                    <a:gd name="f14" fmla="val 138302"/>
                                    <a:gd name="f15" fmla="val 141605"/>
                                    <a:gd name="f16" fmla="val 142875"/>
                                    <a:gd name="f17" fmla="val 144526"/>
                                    <a:gd name="f18" fmla="val 11557"/>
                                    <a:gd name="f19" fmla="val 11176"/>
                                    <a:gd name="f20" fmla="val 151002"/>
                                    <a:gd name="f21" fmla="val 10922"/>
                                    <a:gd name="f22" fmla="val 150876"/>
                                    <a:gd name="f23" fmla="val 4699"/>
                                    <a:gd name="f24" fmla="val 148717"/>
                                    <a:gd name="f25" fmla="val 3937"/>
                                    <a:gd name="f26" fmla="val 148463"/>
                                    <a:gd name="f27" fmla="val 3429"/>
                                    <a:gd name="f28" fmla="val 148082"/>
                                    <a:gd name="f29" fmla="val 3048"/>
                                    <a:gd name="f30" fmla="val 147447"/>
                                    <a:gd name="f31" fmla="val 1143"/>
                                    <a:gd name="f32" fmla="val 889"/>
                                    <a:gd name="f33" fmla="val 144145"/>
                                    <a:gd name="f34" fmla="val 635"/>
                                    <a:gd name="f35" fmla="val 143764"/>
                                    <a:gd name="f36" fmla="val 143256"/>
                                    <a:gd name="f37" fmla="val 139064"/>
                                    <a:gd name="f38" fmla="val 138811"/>
                                    <a:gd name="f39" fmla="val 138684"/>
                                    <a:gd name="f40" fmla="val 138557"/>
                                    <a:gd name="f41" fmla="val 12446"/>
                                    <a:gd name="f42" fmla="val 12319"/>
                                    <a:gd name="f43" fmla="val 12192"/>
                                    <a:gd name="f44" fmla="val 7493"/>
                                    <a:gd name="f45" fmla="val 6985"/>
                                    <a:gd name="f46" fmla="val 3683"/>
                                    <a:gd name="f47" fmla="val 3175"/>
                                    <a:gd name="f48" fmla="val 2667"/>
                                    <a:gd name="f49" fmla="val 2413"/>
                                    <a:gd name="f50" fmla="val 253"/>
                                    <a:gd name="f51" fmla="val 126"/>
                                    <a:gd name="f52" fmla="*/ f0 1 46101"/>
                                    <a:gd name="f53" fmla="*/ f1 1 151130"/>
                                    <a:gd name="f54" fmla="+- f4 0 f2"/>
                                    <a:gd name="f55" fmla="+- f3 0 f2"/>
                                    <a:gd name="f56" fmla="*/ f55 1 46101"/>
                                    <a:gd name="f57" fmla="*/ f54 1 151130"/>
                                    <a:gd name="f58" fmla="*/ 0 1 f56"/>
                                    <a:gd name="f59" fmla="*/ 46101 1 f56"/>
                                    <a:gd name="f60" fmla="*/ 0 1 f57"/>
                                    <a:gd name="f61" fmla="*/ 151130 1 f57"/>
                                    <a:gd name="f62" fmla="*/ f58 f52 1"/>
                                    <a:gd name="f63" fmla="*/ f59 f52 1"/>
                                    <a:gd name="f64" fmla="*/ f61 f53 1"/>
                                    <a:gd name="f65" fmla="*/ f60 f53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62" t="f65" r="f63" b="f64"/>
                                  <a:pathLst>
                                    <a:path w="46101" h="151130">
                                      <a:moveTo>
                                        <a:pt x="f5" y="f2"/>
                                      </a:moveTo>
                                      <a:lnTo>
                                        <a:pt x="f3" y="f2"/>
                                      </a:lnTo>
                                      <a:lnTo>
                                        <a:pt x="f3" y="f6"/>
                                      </a:lnTo>
                                      <a:lnTo>
                                        <a:pt x="f7" y="f6"/>
                                      </a:lnTo>
                                      <a:lnTo>
                                        <a:pt x="f8" y="f9"/>
                                      </a:lnTo>
                                      <a:lnTo>
                                        <a:pt x="f10" y="f11"/>
                                      </a:lnTo>
                                      <a:lnTo>
                                        <a:pt x="f12" y="f13"/>
                                      </a:lnTo>
                                      <a:lnTo>
                                        <a:pt x="f12" y="f14"/>
                                      </a:lnTo>
                                      <a:lnTo>
                                        <a:pt x="f10" y="f15"/>
                                      </a:lnTo>
                                      <a:lnTo>
                                        <a:pt x="f8" y="f16"/>
                                      </a:lnTo>
                                      <a:lnTo>
                                        <a:pt x="f7" y="f17"/>
                                      </a:lnTo>
                                      <a:lnTo>
                                        <a:pt x="f3" y="f17"/>
                                      </a:lnTo>
                                      <a:lnTo>
                                        <a:pt x="f3" y="f4"/>
                                      </a:lnTo>
                                      <a:lnTo>
                                        <a:pt x="f5" y="f4"/>
                                      </a:lnTo>
                                      <a:cubicBezTo>
                                        <a:pt x="f18" y="f4"/>
                                        <a:pt x="f19" y="f20"/>
                                        <a:pt x="f21" y="f22"/>
                                      </a:cubicBezTo>
                                      <a:lnTo>
                                        <a:pt x="f23" y="f24"/>
                                      </a:lnTo>
                                      <a:cubicBezTo>
                                        <a:pt x="f25" y="f26"/>
                                        <a:pt x="f27" y="f28"/>
                                        <a:pt x="f29" y="f30"/>
                                      </a:cubicBezTo>
                                      <a:lnTo>
                                        <a:pt x="f31" y="f17"/>
                                      </a:lnTo>
                                      <a:cubicBezTo>
                                        <a:pt x="f32" y="f33"/>
                                        <a:pt x="f34" y="f35"/>
                                        <a:pt x="f34" y="f36"/>
                                      </a:cubicBezTo>
                                      <a:lnTo>
                                        <a:pt x="f2" y="f37"/>
                                      </a:lnTo>
                                      <a:cubicBezTo>
                                        <a:pt x="f2" y="f38"/>
                                        <a:pt x="f2" y="f39"/>
                                        <a:pt x="f2" y="f40"/>
                                      </a:cubicBezTo>
                                      <a:lnTo>
                                        <a:pt x="f2" y="f7"/>
                                      </a:lnTo>
                                      <a:cubicBezTo>
                                        <a:pt x="f2" y="f41"/>
                                        <a:pt x="f2" y="f42"/>
                                        <a:pt x="f2" y="f43"/>
                                      </a:cubicBezTo>
                                      <a:lnTo>
                                        <a:pt x="f34" y="f8"/>
                                      </a:lnTo>
                                      <a:cubicBezTo>
                                        <a:pt x="f34" y="f44"/>
                                        <a:pt x="f32" y="f45"/>
                                        <a:pt x="f31" y="f6"/>
                                      </a:cubicBezTo>
                                      <a:lnTo>
                                        <a:pt x="f29" y="f46"/>
                                      </a:lnTo>
                                      <a:cubicBezTo>
                                        <a:pt x="f27" y="f47"/>
                                        <a:pt x="f25" y="f48"/>
                                        <a:pt x="f23" y="f49"/>
                                      </a:cubicBezTo>
                                      <a:lnTo>
                                        <a:pt x="f21" y="f50"/>
                                      </a:lnTo>
                                      <a:cubicBezTo>
                                        <a:pt x="f19" y="f51"/>
                                        <a:pt x="f18" y="f2"/>
                                        <a:pt x="f5" y="f2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7C30"/>
                                </a:solidFill>
                                <a:ln cap="flat">
                                  <a:noFill/>
                                  <a:prstDash val="solid"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55" name="Shape 60"/>
                              <wps:cNvSpPr/>
                              <wps:spPr>
                                <a:xfrm>
                                  <a:off x="196467" y="131573"/>
                                  <a:ext cx="46104" cy="29589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46101"/>
                                    <a:gd name="f4" fmla="val 29590"/>
                                    <a:gd name="f5" fmla="val 38481"/>
                                    <a:gd name="f6" fmla="val 38735"/>
                                    <a:gd name="f7" fmla="val 39116"/>
                                    <a:gd name="f8" fmla="val 39497"/>
                                    <a:gd name="f9" fmla="val 126"/>
                                    <a:gd name="f10" fmla="val 41275"/>
                                    <a:gd name="f11" fmla="val 762"/>
                                    <a:gd name="f12" fmla="val 41910"/>
                                    <a:gd name="f13" fmla="val 1015"/>
                                    <a:gd name="f14" fmla="val 42545"/>
                                    <a:gd name="f15" fmla="val 1397"/>
                                    <a:gd name="f16" fmla="val 42926"/>
                                    <a:gd name="f17" fmla="val 1905"/>
                                    <a:gd name="f18" fmla="val 44323"/>
                                    <a:gd name="f19" fmla="val 3937"/>
                                    <a:gd name="f20" fmla="val 44577"/>
                                    <a:gd name="f21" fmla="val 4318"/>
                                    <a:gd name="f22" fmla="val 44831"/>
                                    <a:gd name="f23" fmla="val 4699"/>
                                    <a:gd name="f24" fmla="val 5080"/>
                                    <a:gd name="f25" fmla="val 45720"/>
                                    <a:gd name="f26" fmla="val 8636"/>
                                    <a:gd name="f27" fmla="val 8762"/>
                                    <a:gd name="f28" fmla="val 45847"/>
                                    <a:gd name="f29" fmla="val 9017"/>
                                    <a:gd name="f30" fmla="val 9144"/>
                                    <a:gd name="f31" fmla="val 14605"/>
                                    <a:gd name="f32" fmla="val 20320"/>
                                    <a:gd name="f33" fmla="val 20574"/>
                                    <a:gd name="f34" fmla="val 20700"/>
                                    <a:gd name="f35" fmla="val 20955"/>
                                    <a:gd name="f36" fmla="val 24511"/>
                                    <a:gd name="f37" fmla="val 24892"/>
                                    <a:gd name="f38" fmla="val 25273"/>
                                    <a:gd name="f39" fmla="val 25653"/>
                                    <a:gd name="f40" fmla="val 27559"/>
                                    <a:gd name="f41" fmla="val 28194"/>
                                    <a:gd name="f42" fmla="val 28575"/>
                                    <a:gd name="f43" fmla="val 28828"/>
                                    <a:gd name="f44" fmla="val 29337"/>
                                    <a:gd name="f45" fmla="val 29463"/>
                                    <a:gd name="f46" fmla="val 22987"/>
                                    <a:gd name="f47" fmla="val 37846"/>
                                    <a:gd name="f48" fmla="val 38227"/>
                                    <a:gd name="f49" fmla="val 22860"/>
                                    <a:gd name="f50" fmla="val 38608"/>
                                    <a:gd name="f51" fmla="val 22351"/>
                                    <a:gd name="f52" fmla="val 39243"/>
                                    <a:gd name="f53" fmla="val 19685"/>
                                    <a:gd name="f54" fmla="val 14986"/>
                                    <a:gd name="f55" fmla="val 9778"/>
                                    <a:gd name="f56" fmla="val 7238"/>
                                    <a:gd name="f57" fmla="val 6731"/>
                                    <a:gd name="f58" fmla="val 6603"/>
                                    <a:gd name="f59" fmla="*/ f0 1 46101"/>
                                    <a:gd name="f60" fmla="*/ f1 1 29590"/>
                                    <a:gd name="f61" fmla="+- f4 0 f2"/>
                                    <a:gd name="f62" fmla="+- f3 0 f2"/>
                                    <a:gd name="f63" fmla="*/ f62 1 46101"/>
                                    <a:gd name="f64" fmla="*/ f61 1 29590"/>
                                    <a:gd name="f65" fmla="*/ 0 1 f63"/>
                                    <a:gd name="f66" fmla="*/ 46101 1 f63"/>
                                    <a:gd name="f67" fmla="*/ 0 1 f64"/>
                                    <a:gd name="f68" fmla="*/ 29590 1 f64"/>
                                    <a:gd name="f69" fmla="*/ f65 f59 1"/>
                                    <a:gd name="f70" fmla="*/ f66 f59 1"/>
                                    <a:gd name="f71" fmla="*/ f68 f60 1"/>
                                    <a:gd name="f72" fmla="*/ f67 f60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69" t="f72" r="f70" b="f71"/>
                                  <a:pathLst>
                                    <a:path w="46101" h="29590">
                                      <a:moveTo>
                                        <a:pt x="f2" y="f2"/>
                                      </a:moveTo>
                                      <a:lnTo>
                                        <a:pt x="f5" y="f2"/>
                                      </a:lnTo>
                                      <a:cubicBezTo>
                                        <a:pt x="f6" y="f2"/>
                                        <a:pt x="f7" y="f2"/>
                                        <a:pt x="f8" y="f9"/>
                                      </a:cubicBezTo>
                                      <a:lnTo>
                                        <a:pt x="f10" y="f11"/>
                                      </a:lnTo>
                                      <a:cubicBezTo>
                                        <a:pt x="f12" y="f13"/>
                                        <a:pt x="f14" y="f15"/>
                                        <a:pt x="f16" y="f17"/>
                                      </a:cubicBezTo>
                                      <a:lnTo>
                                        <a:pt x="f18" y="f19"/>
                                      </a:lnTo>
                                      <a:cubicBezTo>
                                        <a:pt x="f20" y="f21"/>
                                        <a:pt x="f22" y="f23"/>
                                        <a:pt x="f22" y="f24"/>
                                      </a:cubicBezTo>
                                      <a:lnTo>
                                        <a:pt x="f25" y="f26"/>
                                      </a:lnTo>
                                      <a:cubicBezTo>
                                        <a:pt x="f25" y="f27"/>
                                        <a:pt x="f28" y="f29"/>
                                        <a:pt x="f28" y="f30"/>
                                      </a:cubicBezTo>
                                      <a:lnTo>
                                        <a:pt x="f3" y="f31"/>
                                      </a:lnTo>
                                      <a:lnTo>
                                        <a:pt x="f28" y="f32"/>
                                      </a:lnTo>
                                      <a:cubicBezTo>
                                        <a:pt x="f28" y="f33"/>
                                        <a:pt x="f25" y="f34"/>
                                        <a:pt x="f25" y="f35"/>
                                      </a:cubicBezTo>
                                      <a:lnTo>
                                        <a:pt x="f22" y="f36"/>
                                      </a:lnTo>
                                      <a:cubicBezTo>
                                        <a:pt x="f22" y="f37"/>
                                        <a:pt x="f20" y="f38"/>
                                        <a:pt x="f18" y="f39"/>
                                      </a:cubicBezTo>
                                      <a:lnTo>
                                        <a:pt x="f16" y="f40"/>
                                      </a:lnTo>
                                      <a:cubicBezTo>
                                        <a:pt x="f14" y="f41"/>
                                        <a:pt x="f12" y="f42"/>
                                        <a:pt x="f10" y="f43"/>
                                      </a:cubicBezTo>
                                      <a:lnTo>
                                        <a:pt x="f8" y="f44"/>
                                      </a:lnTo>
                                      <a:cubicBezTo>
                                        <a:pt x="f7" y="f45"/>
                                        <a:pt x="f6" y="f4"/>
                                        <a:pt x="f5" y="f4"/>
                                      </a:cubicBezTo>
                                      <a:lnTo>
                                        <a:pt x="f2" y="f4"/>
                                      </a:lnTo>
                                      <a:lnTo>
                                        <a:pt x="f2" y="f46"/>
                                      </a:lnTo>
                                      <a:lnTo>
                                        <a:pt x="f47" y="f46"/>
                                      </a:lnTo>
                                      <a:lnTo>
                                        <a:pt x="f48" y="f49"/>
                                      </a:lnTo>
                                      <a:lnTo>
                                        <a:pt x="f50" y="f51"/>
                                      </a:lnTo>
                                      <a:lnTo>
                                        <a:pt x="f52" y="f53"/>
                                      </a:lnTo>
                                      <a:lnTo>
                                        <a:pt x="f8" y="f54"/>
                                      </a:lnTo>
                                      <a:lnTo>
                                        <a:pt x="f52" y="f55"/>
                                      </a:lnTo>
                                      <a:lnTo>
                                        <a:pt x="f50" y="f56"/>
                                      </a:lnTo>
                                      <a:lnTo>
                                        <a:pt x="f48" y="f57"/>
                                      </a:lnTo>
                                      <a:lnTo>
                                        <a:pt x="f47" y="f58"/>
                                      </a:lnTo>
                                      <a:lnTo>
                                        <a:pt x="f2" y="f58"/>
                                      </a:lnTo>
                                      <a:lnTo>
                                        <a:pt x="f2" y="f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7C30"/>
                                </a:solidFill>
                                <a:ln cap="flat">
                                  <a:noFill/>
                                  <a:prstDash val="solid"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56" name="Shape 61"/>
                              <wps:cNvSpPr/>
                              <wps:spPr>
                                <a:xfrm>
                                  <a:off x="196467" y="68323"/>
                                  <a:ext cx="37719" cy="29087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37719"/>
                                    <a:gd name="f4" fmla="val 29083"/>
                                    <a:gd name="f5" fmla="val 30099"/>
                                    <a:gd name="f6" fmla="val 30353"/>
                                    <a:gd name="f7" fmla="val 30734"/>
                                    <a:gd name="f8" fmla="val 127"/>
                                    <a:gd name="f9" fmla="val 31115"/>
                                    <a:gd name="f10" fmla="val 254"/>
                                    <a:gd name="f11" fmla="val 32893"/>
                                    <a:gd name="f12" fmla="val 762"/>
                                    <a:gd name="f13" fmla="val 33528"/>
                                    <a:gd name="f14" fmla="val 1016"/>
                                    <a:gd name="f15" fmla="val 34163"/>
                                    <a:gd name="f16" fmla="val 1397"/>
                                    <a:gd name="f17" fmla="val 34544"/>
                                    <a:gd name="f18" fmla="val 2032"/>
                                    <a:gd name="f19" fmla="val 35941"/>
                                    <a:gd name="f20" fmla="val 3937"/>
                                    <a:gd name="f21" fmla="val 36195"/>
                                    <a:gd name="f22" fmla="val 4191"/>
                                    <a:gd name="f23" fmla="val 36449"/>
                                    <a:gd name="f24" fmla="val 4699"/>
                                    <a:gd name="f25" fmla="val 5080"/>
                                    <a:gd name="f26" fmla="val 37338"/>
                                    <a:gd name="f27" fmla="val 8509"/>
                                    <a:gd name="f28" fmla="val 8763"/>
                                    <a:gd name="f29" fmla="val 37465"/>
                                    <a:gd name="f30" fmla="val 8890"/>
                                    <a:gd name="f31" fmla="val 9144"/>
                                    <a:gd name="f32" fmla="val 14478"/>
                                    <a:gd name="f33" fmla="val 20193"/>
                                    <a:gd name="f34" fmla="val 20320"/>
                                    <a:gd name="f35" fmla="val 20574"/>
                                    <a:gd name="f36" fmla="val 20701"/>
                                    <a:gd name="f37" fmla="val 24130"/>
                                    <a:gd name="f38" fmla="val 24638"/>
                                    <a:gd name="f39" fmla="val 25019"/>
                                    <a:gd name="f40" fmla="val 25400"/>
                                    <a:gd name="f41" fmla="val 27178"/>
                                    <a:gd name="f42" fmla="val 27813"/>
                                    <a:gd name="f43" fmla="val 28194"/>
                                    <a:gd name="f44" fmla="val 28322"/>
                                    <a:gd name="f45" fmla="val 30988"/>
                                    <a:gd name="f46" fmla="val 28956"/>
                                    <a:gd name="f47" fmla="val 22479"/>
                                    <a:gd name="f48" fmla="val 29591"/>
                                    <a:gd name="f49" fmla="val 29972"/>
                                    <a:gd name="f50" fmla="val 22352"/>
                                    <a:gd name="f51" fmla="val 30226"/>
                                    <a:gd name="f52" fmla="val 21972"/>
                                    <a:gd name="f53" fmla="val 30861"/>
                                    <a:gd name="f54" fmla="val 19431"/>
                                    <a:gd name="f55" fmla="val 14732"/>
                                    <a:gd name="f56" fmla="val 9779"/>
                                    <a:gd name="f57" fmla="val 7239"/>
                                    <a:gd name="f58" fmla="val 29845"/>
                                    <a:gd name="f59" fmla="val 6731"/>
                                    <a:gd name="f60" fmla="val 29464"/>
                                    <a:gd name="f61" fmla="val 6604"/>
                                    <a:gd name="f62" fmla="*/ f0 1 37719"/>
                                    <a:gd name="f63" fmla="*/ f1 1 29083"/>
                                    <a:gd name="f64" fmla="+- f4 0 f2"/>
                                    <a:gd name="f65" fmla="+- f3 0 f2"/>
                                    <a:gd name="f66" fmla="*/ f65 1 37719"/>
                                    <a:gd name="f67" fmla="*/ f64 1 29083"/>
                                    <a:gd name="f68" fmla="*/ 0 1 f66"/>
                                    <a:gd name="f69" fmla="*/ 37719 1 f66"/>
                                    <a:gd name="f70" fmla="*/ 0 1 f67"/>
                                    <a:gd name="f71" fmla="*/ 29083 1 f67"/>
                                    <a:gd name="f72" fmla="*/ f68 f62 1"/>
                                    <a:gd name="f73" fmla="*/ f69 f62 1"/>
                                    <a:gd name="f74" fmla="*/ f71 f63 1"/>
                                    <a:gd name="f75" fmla="*/ f70 f63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72" t="f75" r="f73" b="f74"/>
                                  <a:pathLst>
                                    <a:path w="37719" h="29083">
                                      <a:moveTo>
                                        <a:pt x="f2" y="f2"/>
                                      </a:moveTo>
                                      <a:lnTo>
                                        <a:pt x="f5" y="f2"/>
                                      </a:lnTo>
                                      <a:cubicBezTo>
                                        <a:pt x="f6" y="f2"/>
                                        <a:pt x="f7" y="f8"/>
                                        <a:pt x="f9" y="f10"/>
                                      </a:cubicBezTo>
                                      <a:lnTo>
                                        <a:pt x="f11" y="f12"/>
                                      </a:lnTo>
                                      <a:cubicBezTo>
                                        <a:pt x="f13" y="f14"/>
                                        <a:pt x="f15" y="f16"/>
                                        <a:pt x="f17" y="f18"/>
                                      </a:cubicBezTo>
                                      <a:lnTo>
                                        <a:pt x="f19" y="f20"/>
                                      </a:lnTo>
                                      <a:cubicBezTo>
                                        <a:pt x="f21" y="f22"/>
                                        <a:pt x="f23" y="f24"/>
                                        <a:pt x="f23" y="f25"/>
                                      </a:cubicBezTo>
                                      <a:lnTo>
                                        <a:pt x="f26" y="f27"/>
                                      </a:lnTo>
                                      <a:cubicBezTo>
                                        <a:pt x="f26" y="f28"/>
                                        <a:pt x="f29" y="f30"/>
                                        <a:pt x="f29" y="f31"/>
                                      </a:cubicBezTo>
                                      <a:lnTo>
                                        <a:pt x="f3" y="f32"/>
                                      </a:lnTo>
                                      <a:lnTo>
                                        <a:pt x="f29" y="f33"/>
                                      </a:lnTo>
                                      <a:cubicBezTo>
                                        <a:pt x="f29" y="f34"/>
                                        <a:pt x="f26" y="f35"/>
                                        <a:pt x="f26" y="f36"/>
                                      </a:cubicBezTo>
                                      <a:lnTo>
                                        <a:pt x="f23" y="f37"/>
                                      </a:lnTo>
                                      <a:cubicBezTo>
                                        <a:pt x="f23" y="f38"/>
                                        <a:pt x="f21" y="f39"/>
                                        <a:pt x="f19" y="f40"/>
                                      </a:cubicBezTo>
                                      <a:lnTo>
                                        <a:pt x="f17" y="f41"/>
                                      </a:lnTo>
                                      <a:cubicBezTo>
                                        <a:pt x="f15" y="f42"/>
                                        <a:pt x="f13" y="f43"/>
                                        <a:pt x="f11" y="f44"/>
                                      </a:cubicBezTo>
                                      <a:lnTo>
                                        <a:pt x="f45" y="f46"/>
                                      </a:lnTo>
                                      <a:cubicBezTo>
                                        <a:pt x="f7" y="f4"/>
                                        <a:pt x="f6" y="f4"/>
                                        <a:pt x="f5" y="f4"/>
                                      </a:cubicBezTo>
                                      <a:lnTo>
                                        <a:pt x="f2" y="f4"/>
                                      </a:lnTo>
                                      <a:lnTo>
                                        <a:pt x="f2" y="f47"/>
                                      </a:lnTo>
                                      <a:lnTo>
                                        <a:pt x="f48" y="f47"/>
                                      </a:lnTo>
                                      <a:lnTo>
                                        <a:pt x="f49" y="f50"/>
                                      </a:lnTo>
                                      <a:lnTo>
                                        <a:pt x="f51" y="f52"/>
                                      </a:lnTo>
                                      <a:lnTo>
                                        <a:pt x="f53" y="f54"/>
                                      </a:lnTo>
                                      <a:lnTo>
                                        <a:pt x="f9" y="f55"/>
                                      </a:lnTo>
                                      <a:lnTo>
                                        <a:pt x="f53" y="f56"/>
                                      </a:lnTo>
                                      <a:lnTo>
                                        <a:pt x="f51" y="f57"/>
                                      </a:lnTo>
                                      <a:lnTo>
                                        <a:pt x="f58" y="f59"/>
                                      </a:lnTo>
                                      <a:lnTo>
                                        <a:pt x="f60" y="f61"/>
                                      </a:lnTo>
                                      <a:lnTo>
                                        <a:pt x="f2" y="f61"/>
                                      </a:lnTo>
                                      <a:lnTo>
                                        <a:pt x="f2" y="f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7C30"/>
                                </a:solidFill>
                                <a:ln cap="flat">
                                  <a:noFill/>
                                  <a:prstDash val="solid"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57" name="Shape 62"/>
                              <wps:cNvSpPr/>
                              <wps:spPr>
                                <a:xfrm>
                                  <a:off x="247016" y="10030"/>
                                  <a:ext cx="58549" cy="151753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58547"/>
                                    <a:gd name="f4" fmla="val 151751"/>
                                    <a:gd name="f5" fmla="val 7747"/>
                                    <a:gd name="f6" fmla="val 6603"/>
                                    <a:gd name="f7" fmla="val 8255"/>
                                    <a:gd name="f8" fmla="val 7874"/>
                                    <a:gd name="f9" fmla="val 6731"/>
                                    <a:gd name="f10" fmla="val 7493"/>
                                    <a:gd name="f11" fmla="val 7365"/>
                                    <a:gd name="f12" fmla="val 6858"/>
                                    <a:gd name="f13" fmla="val 10160"/>
                                    <a:gd name="f14" fmla="val 6604"/>
                                    <a:gd name="f15" fmla="val 15239"/>
                                    <a:gd name="f16" fmla="val 20447"/>
                                    <a:gd name="f17" fmla="val 23368"/>
                                    <a:gd name="f18" fmla="val 8001"/>
                                    <a:gd name="f19" fmla="val 24002"/>
                                    <a:gd name="f20" fmla="val 43815"/>
                                    <a:gd name="f21" fmla="val 45720"/>
                                    <a:gd name="f22" fmla="val 47117"/>
                                    <a:gd name="f23" fmla="val 25526"/>
                                    <a:gd name="f24" fmla="val 27305"/>
                                    <a:gd name="f25" fmla="val 143256"/>
                                    <a:gd name="f26" fmla="val 47244"/>
                                    <a:gd name="f27" fmla="val 143510"/>
                                    <a:gd name="f28" fmla="val 48260"/>
                                    <a:gd name="f29" fmla="val 144145"/>
                                    <a:gd name="f30" fmla="val 51943"/>
                                    <a:gd name="f31" fmla="val 144907"/>
                                    <a:gd name="f32" fmla="val 58420"/>
                                    <a:gd name="f33" fmla="val 145161"/>
                                    <a:gd name="f34" fmla="val 145156"/>
                                    <a:gd name="f35" fmla="val 51308"/>
                                    <a:gd name="f36" fmla="val 151384"/>
                                    <a:gd name="f37" fmla="val 51181"/>
                                    <a:gd name="f38" fmla="val 51054"/>
                                    <a:gd name="f39" fmla="val 50927"/>
                                    <a:gd name="f40" fmla="val 46355"/>
                                    <a:gd name="f41" fmla="val 150495"/>
                                    <a:gd name="f42" fmla="val 45974"/>
                                    <a:gd name="f43" fmla="val 150368"/>
                                    <a:gd name="f44" fmla="val 45593"/>
                                    <a:gd name="f45" fmla="val 150240"/>
                                    <a:gd name="f46" fmla="val 45339"/>
                                    <a:gd name="f47" fmla="val 150114"/>
                                    <a:gd name="f48" fmla="val 42926"/>
                                    <a:gd name="f49" fmla="val 148589"/>
                                    <a:gd name="f50" fmla="val 42291"/>
                                    <a:gd name="f51" fmla="val 148209"/>
                                    <a:gd name="f52" fmla="val 41783"/>
                                    <a:gd name="f53" fmla="val 147574"/>
                                    <a:gd name="f54" fmla="val 41529"/>
                                    <a:gd name="f55" fmla="val 146939"/>
                                    <a:gd name="f56" fmla="val 40767"/>
                                    <a:gd name="f57" fmla="val 40640"/>
                                    <a:gd name="f58" fmla="val 144526"/>
                                    <a:gd name="f59" fmla="val 40513"/>
                                    <a:gd name="f60" fmla="val 143764"/>
                                    <a:gd name="f61" fmla="val 30607"/>
                                    <a:gd name="f62" fmla="val 7366"/>
                                    <a:gd name="f63" fmla="val 6985"/>
                                    <a:gd name="f64" fmla="val 30480"/>
                                    <a:gd name="f65" fmla="val 4699"/>
                                    <a:gd name="f66" fmla="val 29845"/>
                                    <a:gd name="f67" fmla="val 4064"/>
                                    <a:gd name="f68" fmla="val 29590"/>
                                    <a:gd name="f69" fmla="val 3429"/>
                                    <a:gd name="f70" fmla="val 29083"/>
                                    <a:gd name="f71" fmla="val 3048"/>
                                    <a:gd name="f72" fmla="val 28448"/>
                                    <a:gd name="f73" fmla="val 1651"/>
                                    <a:gd name="f74" fmla="val 26415"/>
                                    <a:gd name="f75" fmla="val 1524"/>
                                    <a:gd name="f76" fmla="val 26035"/>
                                    <a:gd name="f77" fmla="val 1270"/>
                                    <a:gd name="f78" fmla="val 25781"/>
                                    <a:gd name="f79" fmla="val 25400"/>
                                    <a:gd name="f80" fmla="val 381"/>
                                    <a:gd name="f81" fmla="val 21717"/>
                                    <a:gd name="f82" fmla="val 21463"/>
                                    <a:gd name="f83" fmla="val 21336"/>
                                    <a:gd name="f84" fmla="val 21082"/>
                                    <a:gd name="f85" fmla="val 15621"/>
                                    <a:gd name="f86" fmla="val 9525"/>
                                    <a:gd name="f87" fmla="val 9398"/>
                                    <a:gd name="f88" fmla="val 9144"/>
                                    <a:gd name="f89" fmla="val 9017"/>
                                    <a:gd name="f90" fmla="val 5207"/>
                                    <a:gd name="f91" fmla="val 4826"/>
                                    <a:gd name="f92" fmla="val 4445"/>
                                    <a:gd name="f93" fmla="val 4190"/>
                                    <a:gd name="f94" fmla="val 2159"/>
                                    <a:gd name="f95" fmla="val 1015"/>
                                    <a:gd name="f96" fmla="val 889"/>
                                    <a:gd name="f97" fmla="val 253"/>
                                    <a:gd name="f98" fmla="val 126"/>
                                    <a:gd name="f99" fmla="*/ f0 1 58547"/>
                                    <a:gd name="f100" fmla="*/ f1 1 151751"/>
                                    <a:gd name="f101" fmla="+- f4 0 f2"/>
                                    <a:gd name="f102" fmla="+- f3 0 f2"/>
                                    <a:gd name="f103" fmla="*/ f102 1 58547"/>
                                    <a:gd name="f104" fmla="*/ f101 1 151751"/>
                                    <a:gd name="f105" fmla="*/ 0 1 f103"/>
                                    <a:gd name="f106" fmla="*/ 58547 1 f103"/>
                                    <a:gd name="f107" fmla="*/ 0 1 f104"/>
                                    <a:gd name="f108" fmla="*/ 151751 1 f104"/>
                                    <a:gd name="f109" fmla="*/ f105 f99 1"/>
                                    <a:gd name="f110" fmla="*/ f106 f99 1"/>
                                    <a:gd name="f111" fmla="*/ f108 f100 1"/>
                                    <a:gd name="f112" fmla="*/ f107 f100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109" t="f112" r="f110" b="f111"/>
                                  <a:pathLst>
                                    <a:path w="58547" h="151751">
                                      <a:moveTo>
                                        <a:pt x="f5" y="f2"/>
                                      </a:moveTo>
                                      <a:lnTo>
                                        <a:pt x="f3" y="f2"/>
                                      </a:lnTo>
                                      <a:lnTo>
                                        <a:pt x="f3" y="f6"/>
                                      </a:lnTo>
                                      <a:lnTo>
                                        <a:pt x="f7" y="f6"/>
                                      </a:lnTo>
                                      <a:lnTo>
                                        <a:pt x="f8" y="f9"/>
                                      </a:lnTo>
                                      <a:lnTo>
                                        <a:pt x="f10" y="f11"/>
                                      </a:lnTo>
                                      <a:lnTo>
                                        <a:pt x="f12" y="f13"/>
                                      </a:lnTo>
                                      <a:lnTo>
                                        <a:pt x="f14" y="f15"/>
                                      </a:lnTo>
                                      <a:lnTo>
                                        <a:pt x="f12" y="f16"/>
                                      </a:lnTo>
                                      <a:lnTo>
                                        <a:pt x="f10" y="f17"/>
                                      </a:lnTo>
                                      <a:lnTo>
                                        <a:pt x="f18" y="f19"/>
                                      </a:lnTo>
                                      <a:lnTo>
                                        <a:pt x="f20" y="f19"/>
                                      </a:lnTo>
                                      <a:cubicBezTo>
                                        <a:pt x="f21" y="f19"/>
                                        <a:pt x="f22" y="f23"/>
                                        <a:pt x="f22" y="f24"/>
                                      </a:cubicBezTo>
                                      <a:lnTo>
                                        <a:pt x="f22" y="f25"/>
                                      </a:lnTo>
                                      <a:lnTo>
                                        <a:pt x="f26" y="f27"/>
                                      </a:lnTo>
                                      <a:lnTo>
                                        <a:pt x="f28" y="f29"/>
                                      </a:lnTo>
                                      <a:lnTo>
                                        <a:pt x="f30" y="f31"/>
                                      </a:lnTo>
                                      <a:lnTo>
                                        <a:pt x="f32" y="f33"/>
                                      </a:lnTo>
                                      <a:lnTo>
                                        <a:pt x="f3" y="f34"/>
                                      </a:lnTo>
                                      <a:lnTo>
                                        <a:pt x="f3" y="f4"/>
                                      </a:lnTo>
                                      <a:lnTo>
                                        <a:pt x="f35" y="f36"/>
                                      </a:lnTo>
                                      <a:cubicBezTo>
                                        <a:pt x="f37" y="f36"/>
                                        <a:pt x="f38" y="f36"/>
                                        <a:pt x="f39" y="f36"/>
                                      </a:cubicBezTo>
                                      <a:lnTo>
                                        <a:pt x="f40" y="f41"/>
                                      </a:lnTo>
                                      <a:cubicBezTo>
                                        <a:pt x="f42" y="f43"/>
                                        <a:pt x="f44" y="f45"/>
                                        <a:pt x="f46" y="f47"/>
                                      </a:cubicBezTo>
                                      <a:lnTo>
                                        <a:pt x="f48" y="f49"/>
                                      </a:lnTo>
                                      <a:cubicBezTo>
                                        <a:pt x="f50" y="f51"/>
                                        <a:pt x="f52" y="f53"/>
                                        <a:pt x="f54" y="f55"/>
                                      </a:cubicBezTo>
                                      <a:lnTo>
                                        <a:pt x="f56" y="f31"/>
                                      </a:lnTo>
                                      <a:cubicBezTo>
                                        <a:pt x="f57" y="f58"/>
                                        <a:pt x="f59" y="f29"/>
                                        <a:pt x="f59" y="f60"/>
                                      </a:cubicBezTo>
                                      <a:lnTo>
                                        <a:pt x="f59" y="f61"/>
                                      </a:lnTo>
                                      <a:lnTo>
                                        <a:pt x="f5" y="f61"/>
                                      </a:lnTo>
                                      <a:cubicBezTo>
                                        <a:pt x="f62" y="f61"/>
                                        <a:pt x="f63" y="f61"/>
                                        <a:pt x="f14" y="f64"/>
                                      </a:cubicBezTo>
                                      <a:lnTo>
                                        <a:pt x="f65" y="f66"/>
                                      </a:lnTo>
                                      <a:cubicBezTo>
                                        <a:pt x="f67" y="f68"/>
                                        <a:pt x="f69" y="f70"/>
                                        <a:pt x="f71" y="f72"/>
                                      </a:cubicBezTo>
                                      <a:lnTo>
                                        <a:pt x="f73" y="f74"/>
                                      </a:lnTo>
                                      <a:cubicBezTo>
                                        <a:pt x="f75" y="f76"/>
                                        <a:pt x="f77" y="f78"/>
                                        <a:pt x="f77" y="f79"/>
                                      </a:cubicBezTo>
                                      <a:lnTo>
                                        <a:pt x="f80" y="f81"/>
                                      </a:lnTo>
                                      <a:cubicBezTo>
                                        <a:pt x="f80" y="f82"/>
                                        <a:pt x="f80" y="f83"/>
                                        <a:pt x="f80" y="f84"/>
                                      </a:cubicBezTo>
                                      <a:lnTo>
                                        <a:pt x="f2" y="f85"/>
                                      </a:lnTo>
                                      <a:lnTo>
                                        <a:pt x="f80" y="f86"/>
                                      </a:lnTo>
                                      <a:cubicBezTo>
                                        <a:pt x="f80" y="f87"/>
                                        <a:pt x="f80" y="f88"/>
                                        <a:pt x="f80" y="f89"/>
                                      </a:cubicBezTo>
                                      <a:lnTo>
                                        <a:pt x="f77" y="f90"/>
                                      </a:lnTo>
                                      <a:cubicBezTo>
                                        <a:pt x="f77" y="f91"/>
                                        <a:pt x="f75" y="f92"/>
                                        <a:pt x="f73" y="f93"/>
                                      </a:cubicBezTo>
                                      <a:lnTo>
                                        <a:pt x="f71" y="f94"/>
                                      </a:lnTo>
                                      <a:cubicBezTo>
                                        <a:pt x="f69" y="f75"/>
                                        <a:pt x="f67" y="f95"/>
                                        <a:pt x="f91" y="f96"/>
                                      </a:cubicBezTo>
                                      <a:lnTo>
                                        <a:pt x="f9" y="f97"/>
                                      </a:lnTo>
                                      <a:cubicBezTo>
                                        <a:pt x="f63" y="f98"/>
                                        <a:pt x="f62" y="f2"/>
                                        <a:pt x="f5" y="f2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7C30"/>
                                </a:solidFill>
                                <a:ln cap="flat">
                                  <a:noFill/>
                                  <a:prstDash val="solid"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58" name="Shape 63"/>
                              <wps:cNvSpPr/>
                              <wps:spPr>
                                <a:xfrm>
                                  <a:off x="196467" y="10030"/>
                                  <a:ext cx="45463" cy="29718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45466"/>
                                    <a:gd name="f4" fmla="val 29718"/>
                                    <a:gd name="f5" fmla="val 37973"/>
                                    <a:gd name="f6" fmla="val 38354"/>
                                    <a:gd name="f7" fmla="val 38608"/>
                                    <a:gd name="f8" fmla="val 126"/>
                                    <a:gd name="f9" fmla="val 38989"/>
                                    <a:gd name="f10" fmla="val 253"/>
                                    <a:gd name="f11" fmla="val 40767"/>
                                    <a:gd name="f12" fmla="val 762"/>
                                    <a:gd name="f13" fmla="val 41402"/>
                                    <a:gd name="f14" fmla="val 1015"/>
                                    <a:gd name="f15" fmla="val 42037"/>
                                    <a:gd name="f16" fmla="val 1397"/>
                                    <a:gd name="f17" fmla="val 42545"/>
                                    <a:gd name="f18" fmla="val 2032"/>
                                    <a:gd name="f19" fmla="val 43815"/>
                                    <a:gd name="f20" fmla="val 4064"/>
                                    <a:gd name="f21" fmla="val 44069"/>
                                    <a:gd name="f22" fmla="val 4318"/>
                                    <a:gd name="f23" fmla="val 44196"/>
                                    <a:gd name="f24" fmla="val 4699"/>
                                    <a:gd name="f25" fmla="val 44323"/>
                                    <a:gd name="f26" fmla="val 5080"/>
                                    <a:gd name="f27" fmla="val 45212"/>
                                    <a:gd name="f28" fmla="val 8636"/>
                                    <a:gd name="f29" fmla="val 8889"/>
                                    <a:gd name="f30" fmla="val 9017"/>
                                    <a:gd name="f31" fmla="val 9271"/>
                                    <a:gd name="f32" fmla="val 14859"/>
                                    <a:gd name="f33" fmla="val 20447"/>
                                    <a:gd name="f34" fmla="val 20701"/>
                                    <a:gd name="f35" fmla="val 20827"/>
                                    <a:gd name="f36" fmla="val 21082"/>
                                    <a:gd name="f37" fmla="val 24511"/>
                                    <a:gd name="f38" fmla="val 24892"/>
                                    <a:gd name="f39" fmla="val 25273"/>
                                    <a:gd name="f40" fmla="val 25653"/>
                                    <a:gd name="f41" fmla="val 27559"/>
                                    <a:gd name="f42" fmla="val 28194"/>
                                    <a:gd name="f43" fmla="val 41529"/>
                                    <a:gd name="f44" fmla="val 28575"/>
                                    <a:gd name="f45" fmla="val 40894"/>
                                    <a:gd name="f46" fmla="val 28828"/>
                                    <a:gd name="f47" fmla="val 29464"/>
                                    <a:gd name="f48" fmla="val 38735"/>
                                    <a:gd name="f49" fmla="val 29590"/>
                                    <a:gd name="f50" fmla="val 23114"/>
                                    <a:gd name="f51" fmla="val 37465"/>
                                    <a:gd name="f52" fmla="val 37719"/>
                                    <a:gd name="f53" fmla="val 22987"/>
                                    <a:gd name="f54" fmla="val 22478"/>
                                    <a:gd name="f55" fmla="val 19812"/>
                                    <a:gd name="f56" fmla="val 38862"/>
                                    <a:gd name="f57" fmla="val 15113"/>
                                    <a:gd name="f58" fmla="val 9906"/>
                                    <a:gd name="f59" fmla="val 7239"/>
                                    <a:gd name="f60" fmla="val 6731"/>
                                    <a:gd name="f61" fmla="val 6603"/>
                                    <a:gd name="f62" fmla="*/ f0 1 45466"/>
                                    <a:gd name="f63" fmla="*/ f1 1 29718"/>
                                    <a:gd name="f64" fmla="+- f4 0 f2"/>
                                    <a:gd name="f65" fmla="+- f3 0 f2"/>
                                    <a:gd name="f66" fmla="*/ f65 1 45466"/>
                                    <a:gd name="f67" fmla="*/ f64 1 29718"/>
                                    <a:gd name="f68" fmla="*/ 0 1 f66"/>
                                    <a:gd name="f69" fmla="*/ 45466 1 f66"/>
                                    <a:gd name="f70" fmla="*/ 0 1 f67"/>
                                    <a:gd name="f71" fmla="*/ 29718 1 f67"/>
                                    <a:gd name="f72" fmla="*/ f68 f62 1"/>
                                    <a:gd name="f73" fmla="*/ f69 f62 1"/>
                                    <a:gd name="f74" fmla="*/ f71 f63 1"/>
                                    <a:gd name="f75" fmla="*/ f70 f63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72" t="f75" r="f73" b="f74"/>
                                  <a:pathLst>
                                    <a:path w="45466" h="29718">
                                      <a:moveTo>
                                        <a:pt x="f2" y="f2"/>
                                      </a:moveTo>
                                      <a:lnTo>
                                        <a:pt x="f5" y="f2"/>
                                      </a:lnTo>
                                      <a:cubicBezTo>
                                        <a:pt x="f6" y="f2"/>
                                        <a:pt x="f7" y="f8"/>
                                        <a:pt x="f9" y="f10"/>
                                      </a:cubicBezTo>
                                      <a:lnTo>
                                        <a:pt x="f11" y="f12"/>
                                      </a:lnTo>
                                      <a:cubicBezTo>
                                        <a:pt x="f13" y="f14"/>
                                        <a:pt x="f15" y="f16"/>
                                        <a:pt x="f17" y="f18"/>
                                      </a:cubicBezTo>
                                      <a:lnTo>
                                        <a:pt x="f19" y="f20"/>
                                      </a:lnTo>
                                      <a:cubicBezTo>
                                        <a:pt x="f21" y="f22"/>
                                        <a:pt x="f23" y="f24"/>
                                        <a:pt x="f25" y="f26"/>
                                      </a:cubicBezTo>
                                      <a:lnTo>
                                        <a:pt x="f27" y="f28"/>
                                      </a:lnTo>
                                      <a:cubicBezTo>
                                        <a:pt x="f27" y="f29"/>
                                        <a:pt x="f27" y="f30"/>
                                        <a:pt x="f27" y="f31"/>
                                      </a:cubicBezTo>
                                      <a:lnTo>
                                        <a:pt x="f3" y="f32"/>
                                      </a:lnTo>
                                      <a:lnTo>
                                        <a:pt x="f27" y="f33"/>
                                      </a:lnTo>
                                      <a:cubicBezTo>
                                        <a:pt x="f27" y="f34"/>
                                        <a:pt x="f27" y="f35"/>
                                        <a:pt x="f27" y="f36"/>
                                      </a:cubicBezTo>
                                      <a:lnTo>
                                        <a:pt x="f25" y="f37"/>
                                      </a:lnTo>
                                      <a:cubicBezTo>
                                        <a:pt x="f23" y="f38"/>
                                        <a:pt x="f21" y="f39"/>
                                        <a:pt x="f19" y="f40"/>
                                      </a:cubicBezTo>
                                      <a:lnTo>
                                        <a:pt x="f17" y="f41"/>
                                      </a:lnTo>
                                      <a:cubicBezTo>
                                        <a:pt x="f15" y="f42"/>
                                        <a:pt x="f43" y="f44"/>
                                        <a:pt x="f45" y="f46"/>
                                      </a:cubicBezTo>
                                      <a:lnTo>
                                        <a:pt x="f9" y="f47"/>
                                      </a:lnTo>
                                      <a:cubicBezTo>
                                        <a:pt x="f48" y="f49"/>
                                        <a:pt x="f6" y="f4"/>
                                        <a:pt x="f5" y="f4"/>
                                      </a:cubicBezTo>
                                      <a:lnTo>
                                        <a:pt x="f2" y="f4"/>
                                      </a:lnTo>
                                      <a:lnTo>
                                        <a:pt x="f2" y="f50"/>
                                      </a:lnTo>
                                      <a:lnTo>
                                        <a:pt x="f51" y="f50"/>
                                      </a:lnTo>
                                      <a:lnTo>
                                        <a:pt x="f52" y="f53"/>
                                      </a:lnTo>
                                      <a:lnTo>
                                        <a:pt x="f5" y="f54"/>
                                      </a:lnTo>
                                      <a:lnTo>
                                        <a:pt x="f7" y="f55"/>
                                      </a:lnTo>
                                      <a:lnTo>
                                        <a:pt x="f56" y="f57"/>
                                      </a:lnTo>
                                      <a:lnTo>
                                        <a:pt x="f7" y="f58"/>
                                      </a:lnTo>
                                      <a:lnTo>
                                        <a:pt x="f5" y="f59"/>
                                      </a:lnTo>
                                      <a:lnTo>
                                        <a:pt x="f52" y="f60"/>
                                      </a:lnTo>
                                      <a:lnTo>
                                        <a:pt x="f51" y="f61"/>
                                      </a:lnTo>
                                      <a:lnTo>
                                        <a:pt x="f2" y="f61"/>
                                      </a:lnTo>
                                      <a:lnTo>
                                        <a:pt x="f2" y="f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7C30"/>
                                </a:solidFill>
                                <a:ln cap="flat">
                                  <a:noFill/>
                                  <a:prstDash val="solid"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59" name="Shape 64"/>
                              <wps:cNvSpPr/>
                              <wps:spPr>
                                <a:xfrm>
                                  <a:off x="405006" y="90809"/>
                                  <a:ext cx="16888" cy="47375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16891"/>
                                    <a:gd name="f4" fmla="val 47371"/>
                                    <a:gd name="f5" fmla="val 3302"/>
                                    <a:gd name="f6" fmla="val 6604"/>
                                    <a:gd name="f7" fmla="val 40767"/>
                                    <a:gd name="f8" fmla="val 1524"/>
                                    <a:gd name="f9" fmla="val 45847"/>
                                    <a:gd name="f10" fmla="val 44069"/>
                                    <a:gd name="f11" fmla="*/ f0 1 16891"/>
                                    <a:gd name="f12" fmla="*/ f1 1 47371"/>
                                    <a:gd name="f13" fmla="+- f4 0 f2"/>
                                    <a:gd name="f14" fmla="+- f3 0 f2"/>
                                    <a:gd name="f15" fmla="*/ f14 1 16891"/>
                                    <a:gd name="f16" fmla="*/ f13 1 47371"/>
                                    <a:gd name="f17" fmla="*/ 0 1 f15"/>
                                    <a:gd name="f18" fmla="*/ 16891 1 f15"/>
                                    <a:gd name="f19" fmla="*/ 0 1 f16"/>
                                    <a:gd name="f20" fmla="*/ 47371 1 f16"/>
                                    <a:gd name="f21" fmla="*/ f17 f11 1"/>
                                    <a:gd name="f22" fmla="*/ f18 f11 1"/>
                                    <a:gd name="f23" fmla="*/ f20 f12 1"/>
                                    <a:gd name="f24" fmla="*/ f19 f12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21" t="f24" r="f22" b="f23"/>
                                  <a:pathLst>
                                    <a:path w="16891" h="47371">
                                      <a:moveTo>
                                        <a:pt x="f5" y="f2"/>
                                      </a:moveTo>
                                      <a:lnTo>
                                        <a:pt x="f3" y="f2"/>
                                      </a:lnTo>
                                      <a:lnTo>
                                        <a:pt x="f3" y="f6"/>
                                      </a:lnTo>
                                      <a:lnTo>
                                        <a:pt x="f6" y="f6"/>
                                      </a:lnTo>
                                      <a:lnTo>
                                        <a:pt x="f6" y="f7"/>
                                      </a:lnTo>
                                      <a:lnTo>
                                        <a:pt x="f3" y="f7"/>
                                      </a:lnTo>
                                      <a:lnTo>
                                        <a:pt x="f3" y="f4"/>
                                      </a:lnTo>
                                      <a:lnTo>
                                        <a:pt x="f5" y="f4"/>
                                      </a:lnTo>
                                      <a:cubicBezTo>
                                        <a:pt x="f8" y="f4"/>
                                        <a:pt x="f2" y="f9"/>
                                        <a:pt x="f2" y="f10"/>
                                      </a:cubicBezTo>
                                      <a:lnTo>
                                        <a:pt x="f2" y="f5"/>
                                      </a:lnTo>
                                      <a:cubicBezTo>
                                        <a:pt x="f2" y="f8"/>
                                        <a:pt x="f8" y="f2"/>
                                        <a:pt x="f5" y="f2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7C30"/>
                                </a:solidFill>
                                <a:ln cap="flat">
                                  <a:noFill/>
                                  <a:prstDash val="solid"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60" name="Shape 65"/>
                              <wps:cNvSpPr/>
                              <wps:spPr>
                                <a:xfrm>
                                  <a:off x="405006" y="33147"/>
                                  <a:ext cx="16888" cy="41778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16891"/>
                                    <a:gd name="f4" fmla="val 41783"/>
                                    <a:gd name="f5" fmla="val 3302"/>
                                    <a:gd name="f6" fmla="val 6603"/>
                                    <a:gd name="f7" fmla="val 6604"/>
                                    <a:gd name="f8" fmla="val 35178"/>
                                    <a:gd name="f9" fmla="val 1524"/>
                                    <a:gd name="f10" fmla="val 40386"/>
                                    <a:gd name="f11" fmla="val 38481"/>
                                    <a:gd name="f12" fmla="val 3301"/>
                                    <a:gd name="f13" fmla="val 1397"/>
                                    <a:gd name="f14" fmla="*/ f0 1 16891"/>
                                    <a:gd name="f15" fmla="*/ f1 1 41783"/>
                                    <a:gd name="f16" fmla="+- f4 0 f2"/>
                                    <a:gd name="f17" fmla="+- f3 0 f2"/>
                                    <a:gd name="f18" fmla="*/ f17 1 16891"/>
                                    <a:gd name="f19" fmla="*/ f16 1 41783"/>
                                    <a:gd name="f20" fmla="*/ 0 1 f18"/>
                                    <a:gd name="f21" fmla="*/ 16891 1 f18"/>
                                    <a:gd name="f22" fmla="*/ 0 1 f19"/>
                                    <a:gd name="f23" fmla="*/ 41783 1 f19"/>
                                    <a:gd name="f24" fmla="*/ f20 f14 1"/>
                                    <a:gd name="f25" fmla="*/ f21 f14 1"/>
                                    <a:gd name="f26" fmla="*/ f23 f15 1"/>
                                    <a:gd name="f27" fmla="*/ f22 f15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24" t="f27" r="f25" b="f26"/>
                                  <a:pathLst>
                                    <a:path w="16891" h="41783">
                                      <a:moveTo>
                                        <a:pt x="f5" y="f2"/>
                                      </a:moveTo>
                                      <a:lnTo>
                                        <a:pt x="f3" y="f2"/>
                                      </a:lnTo>
                                      <a:lnTo>
                                        <a:pt x="f3" y="f6"/>
                                      </a:lnTo>
                                      <a:lnTo>
                                        <a:pt x="f7" y="f6"/>
                                      </a:lnTo>
                                      <a:lnTo>
                                        <a:pt x="f7" y="f8"/>
                                      </a:lnTo>
                                      <a:lnTo>
                                        <a:pt x="f3" y="f8"/>
                                      </a:lnTo>
                                      <a:lnTo>
                                        <a:pt x="f3" y="f4"/>
                                      </a:lnTo>
                                      <a:lnTo>
                                        <a:pt x="f5" y="f4"/>
                                      </a:lnTo>
                                      <a:cubicBezTo>
                                        <a:pt x="f9" y="f4"/>
                                        <a:pt x="f2" y="f10"/>
                                        <a:pt x="f2" y="f11"/>
                                      </a:cubicBezTo>
                                      <a:lnTo>
                                        <a:pt x="f2" y="f12"/>
                                      </a:lnTo>
                                      <a:cubicBezTo>
                                        <a:pt x="f2" y="f13"/>
                                        <a:pt x="f9" y="f2"/>
                                        <a:pt x="f5" y="f2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7C30"/>
                                </a:solidFill>
                                <a:ln cap="flat">
                                  <a:noFill/>
                                  <a:prstDash val="solid"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61" name="Shape 66"/>
                              <wps:cNvSpPr/>
                              <wps:spPr>
                                <a:xfrm>
                                  <a:off x="375790" y="10030"/>
                                  <a:ext cx="46104" cy="151132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46101"/>
                                    <a:gd name="f4" fmla="val 151130"/>
                                    <a:gd name="f5" fmla="val 11938"/>
                                    <a:gd name="f6" fmla="val 6603"/>
                                    <a:gd name="f7" fmla="val 12573"/>
                                    <a:gd name="f8" fmla="val 7874"/>
                                    <a:gd name="f9" fmla="val 8255"/>
                                    <a:gd name="f10" fmla="val 7112"/>
                                    <a:gd name="f11" fmla="val 9651"/>
                                    <a:gd name="f12" fmla="val 6604"/>
                                    <a:gd name="f13" fmla="val 12826"/>
                                    <a:gd name="f14" fmla="val 138302"/>
                                    <a:gd name="f15" fmla="val 141605"/>
                                    <a:gd name="f16" fmla="val 142875"/>
                                    <a:gd name="f17" fmla="val 144526"/>
                                    <a:gd name="f18" fmla="val 11557"/>
                                    <a:gd name="f19" fmla="val 11176"/>
                                    <a:gd name="f20" fmla="val 151002"/>
                                    <a:gd name="f21" fmla="val 10922"/>
                                    <a:gd name="f22" fmla="val 150876"/>
                                    <a:gd name="f23" fmla="val 4699"/>
                                    <a:gd name="f24" fmla="val 148717"/>
                                    <a:gd name="f25" fmla="val 3937"/>
                                    <a:gd name="f26" fmla="val 148463"/>
                                    <a:gd name="f27" fmla="val 3429"/>
                                    <a:gd name="f28" fmla="val 148082"/>
                                    <a:gd name="f29" fmla="val 3048"/>
                                    <a:gd name="f30" fmla="val 147447"/>
                                    <a:gd name="f31" fmla="val 1143"/>
                                    <a:gd name="f32" fmla="val 889"/>
                                    <a:gd name="f33" fmla="val 144145"/>
                                    <a:gd name="f34" fmla="val 635"/>
                                    <a:gd name="f35" fmla="val 143764"/>
                                    <a:gd name="f36" fmla="val 143256"/>
                                    <a:gd name="f37" fmla="val 139064"/>
                                    <a:gd name="f38" fmla="val 138811"/>
                                    <a:gd name="f39" fmla="val 138684"/>
                                    <a:gd name="f40" fmla="val 138557"/>
                                    <a:gd name="f41" fmla="val 12446"/>
                                    <a:gd name="f42" fmla="val 12319"/>
                                    <a:gd name="f43" fmla="val 12192"/>
                                    <a:gd name="f44" fmla="val 7493"/>
                                    <a:gd name="f45" fmla="val 6985"/>
                                    <a:gd name="f46" fmla="val 3683"/>
                                    <a:gd name="f47" fmla="val 3175"/>
                                    <a:gd name="f48" fmla="val 2667"/>
                                    <a:gd name="f49" fmla="val 2413"/>
                                    <a:gd name="f50" fmla="val 253"/>
                                    <a:gd name="f51" fmla="val 126"/>
                                    <a:gd name="f52" fmla="*/ f0 1 46101"/>
                                    <a:gd name="f53" fmla="*/ f1 1 151130"/>
                                    <a:gd name="f54" fmla="+- f4 0 f2"/>
                                    <a:gd name="f55" fmla="+- f3 0 f2"/>
                                    <a:gd name="f56" fmla="*/ f55 1 46101"/>
                                    <a:gd name="f57" fmla="*/ f54 1 151130"/>
                                    <a:gd name="f58" fmla="*/ 0 1 f56"/>
                                    <a:gd name="f59" fmla="*/ 46101 1 f56"/>
                                    <a:gd name="f60" fmla="*/ 0 1 f57"/>
                                    <a:gd name="f61" fmla="*/ 151130 1 f57"/>
                                    <a:gd name="f62" fmla="*/ f58 f52 1"/>
                                    <a:gd name="f63" fmla="*/ f59 f52 1"/>
                                    <a:gd name="f64" fmla="*/ f61 f53 1"/>
                                    <a:gd name="f65" fmla="*/ f60 f53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62" t="f65" r="f63" b="f64"/>
                                  <a:pathLst>
                                    <a:path w="46101" h="151130">
                                      <a:moveTo>
                                        <a:pt x="f5" y="f2"/>
                                      </a:moveTo>
                                      <a:lnTo>
                                        <a:pt x="f3" y="f2"/>
                                      </a:lnTo>
                                      <a:lnTo>
                                        <a:pt x="f3" y="f6"/>
                                      </a:lnTo>
                                      <a:lnTo>
                                        <a:pt x="f7" y="f6"/>
                                      </a:lnTo>
                                      <a:lnTo>
                                        <a:pt x="f8" y="f9"/>
                                      </a:lnTo>
                                      <a:lnTo>
                                        <a:pt x="f10" y="f11"/>
                                      </a:lnTo>
                                      <a:lnTo>
                                        <a:pt x="f12" y="f13"/>
                                      </a:lnTo>
                                      <a:lnTo>
                                        <a:pt x="f12" y="f14"/>
                                      </a:lnTo>
                                      <a:lnTo>
                                        <a:pt x="f10" y="f15"/>
                                      </a:lnTo>
                                      <a:lnTo>
                                        <a:pt x="f8" y="f16"/>
                                      </a:lnTo>
                                      <a:lnTo>
                                        <a:pt x="f7" y="f17"/>
                                      </a:lnTo>
                                      <a:lnTo>
                                        <a:pt x="f3" y="f17"/>
                                      </a:lnTo>
                                      <a:lnTo>
                                        <a:pt x="f3" y="f4"/>
                                      </a:lnTo>
                                      <a:lnTo>
                                        <a:pt x="f5" y="f4"/>
                                      </a:lnTo>
                                      <a:cubicBezTo>
                                        <a:pt x="f18" y="f4"/>
                                        <a:pt x="f19" y="f20"/>
                                        <a:pt x="f21" y="f22"/>
                                      </a:cubicBezTo>
                                      <a:lnTo>
                                        <a:pt x="f23" y="f24"/>
                                      </a:lnTo>
                                      <a:cubicBezTo>
                                        <a:pt x="f25" y="f26"/>
                                        <a:pt x="f27" y="f28"/>
                                        <a:pt x="f29" y="f30"/>
                                      </a:cubicBezTo>
                                      <a:lnTo>
                                        <a:pt x="f31" y="f17"/>
                                      </a:lnTo>
                                      <a:cubicBezTo>
                                        <a:pt x="f32" y="f33"/>
                                        <a:pt x="f34" y="f35"/>
                                        <a:pt x="f34" y="f36"/>
                                      </a:cubicBezTo>
                                      <a:lnTo>
                                        <a:pt x="f2" y="f37"/>
                                      </a:lnTo>
                                      <a:cubicBezTo>
                                        <a:pt x="f2" y="f38"/>
                                        <a:pt x="f2" y="f39"/>
                                        <a:pt x="f2" y="f40"/>
                                      </a:cubicBezTo>
                                      <a:lnTo>
                                        <a:pt x="f2" y="f7"/>
                                      </a:lnTo>
                                      <a:cubicBezTo>
                                        <a:pt x="f2" y="f41"/>
                                        <a:pt x="f2" y="f42"/>
                                        <a:pt x="f2" y="f43"/>
                                      </a:cubicBezTo>
                                      <a:lnTo>
                                        <a:pt x="f34" y="f8"/>
                                      </a:lnTo>
                                      <a:cubicBezTo>
                                        <a:pt x="f34" y="f44"/>
                                        <a:pt x="f32" y="f45"/>
                                        <a:pt x="f31" y="f6"/>
                                      </a:cubicBezTo>
                                      <a:lnTo>
                                        <a:pt x="f29" y="f46"/>
                                      </a:lnTo>
                                      <a:cubicBezTo>
                                        <a:pt x="f27" y="f47"/>
                                        <a:pt x="f25" y="f48"/>
                                        <a:pt x="f23" y="f49"/>
                                      </a:cubicBezTo>
                                      <a:lnTo>
                                        <a:pt x="f21" y="f50"/>
                                      </a:lnTo>
                                      <a:cubicBezTo>
                                        <a:pt x="f19" y="f51"/>
                                        <a:pt x="f18" y="f2"/>
                                        <a:pt x="f5" y="f2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7C30"/>
                                </a:solidFill>
                                <a:ln cap="flat">
                                  <a:noFill/>
                                  <a:prstDash val="solid"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62" name="Shape 67"/>
                              <wps:cNvSpPr/>
                              <wps:spPr>
                                <a:xfrm>
                                  <a:off x="305565" y="10030"/>
                                  <a:ext cx="58549" cy="151762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58547"/>
                                    <a:gd name="f4" fmla="val 151764"/>
                                    <a:gd name="f5" fmla="val 50927"/>
                                    <a:gd name="f6" fmla="val 51308"/>
                                    <a:gd name="f7" fmla="val 51689"/>
                                    <a:gd name="f8" fmla="val 126"/>
                                    <a:gd name="f9" fmla="val 51943"/>
                                    <a:gd name="f10" fmla="val 253"/>
                                    <a:gd name="f11" fmla="val 53848"/>
                                    <a:gd name="f12" fmla="val 889"/>
                                    <a:gd name="f13" fmla="val 54483"/>
                                    <a:gd name="f14" fmla="val 1015"/>
                                    <a:gd name="f15" fmla="val 55118"/>
                                    <a:gd name="f16" fmla="val 1524"/>
                                    <a:gd name="f17" fmla="val 55499"/>
                                    <a:gd name="f18" fmla="val 2032"/>
                                    <a:gd name="f19" fmla="val 56896"/>
                                    <a:gd name="f20" fmla="val 4064"/>
                                    <a:gd name="f21" fmla="val 57150"/>
                                    <a:gd name="f22" fmla="val 4445"/>
                                    <a:gd name="f23" fmla="val 57277"/>
                                    <a:gd name="f24" fmla="val 4826"/>
                                    <a:gd name="f25" fmla="val 57404"/>
                                    <a:gd name="f26" fmla="val 5207"/>
                                    <a:gd name="f27" fmla="val 58293"/>
                                    <a:gd name="f28" fmla="val 9017"/>
                                    <a:gd name="f29" fmla="val 9144"/>
                                    <a:gd name="f30" fmla="val 9398"/>
                                    <a:gd name="f31" fmla="val 9525"/>
                                    <a:gd name="f32" fmla="val 15239"/>
                                    <a:gd name="f33" fmla="val 21082"/>
                                    <a:gd name="f34" fmla="val 21336"/>
                                    <a:gd name="f35" fmla="val 21463"/>
                                    <a:gd name="f36" fmla="val 21717"/>
                                    <a:gd name="f37" fmla="val 25400"/>
                                    <a:gd name="f38" fmla="val 25781"/>
                                    <a:gd name="f39" fmla="val 26162"/>
                                    <a:gd name="f40" fmla="val 26415"/>
                                    <a:gd name="f41" fmla="val 28575"/>
                                    <a:gd name="f42" fmla="val 29083"/>
                                    <a:gd name="f43" fmla="val 54610"/>
                                    <a:gd name="f44" fmla="val 29590"/>
                                    <a:gd name="f45" fmla="val 53975"/>
                                    <a:gd name="f46" fmla="val 29845"/>
                                    <a:gd name="f47" fmla="val 52070"/>
                                    <a:gd name="f48" fmla="val 30480"/>
                                    <a:gd name="f49" fmla="val 30607"/>
                                    <a:gd name="f50" fmla="val 18034"/>
                                    <a:gd name="f51" fmla="val 143764"/>
                                    <a:gd name="f52" fmla="val 144145"/>
                                    <a:gd name="f53" fmla="val 144526"/>
                                    <a:gd name="f54" fmla="val 17907"/>
                                    <a:gd name="f55" fmla="val 144907"/>
                                    <a:gd name="f56" fmla="val 17145"/>
                                    <a:gd name="f57" fmla="val 146939"/>
                                    <a:gd name="f58" fmla="val 16891"/>
                                    <a:gd name="f59" fmla="val 147574"/>
                                    <a:gd name="f60" fmla="val 16383"/>
                                    <a:gd name="f61" fmla="val 148209"/>
                                    <a:gd name="f62" fmla="val 15748"/>
                                    <a:gd name="f63" fmla="val 148589"/>
                                    <a:gd name="f64" fmla="val 13335"/>
                                    <a:gd name="f65" fmla="val 150114"/>
                                    <a:gd name="f66" fmla="val 13081"/>
                                    <a:gd name="f67" fmla="val 150240"/>
                                    <a:gd name="f68" fmla="val 12700"/>
                                    <a:gd name="f69" fmla="val 150368"/>
                                    <a:gd name="f70" fmla="val 12319"/>
                                    <a:gd name="f71" fmla="val 150495"/>
                                    <a:gd name="f72" fmla="val 7747"/>
                                    <a:gd name="f73" fmla="val 151384"/>
                                    <a:gd name="f74" fmla="val 7620"/>
                                    <a:gd name="f75" fmla="val 7493"/>
                                    <a:gd name="f76" fmla="val 7239"/>
                                    <a:gd name="f77" fmla="val 254"/>
                                    <a:gd name="f78" fmla="val 151751"/>
                                    <a:gd name="f79" fmla="val 145156"/>
                                    <a:gd name="f80" fmla="val 6731"/>
                                    <a:gd name="f81" fmla="val 10414"/>
                                    <a:gd name="f82" fmla="val 11303"/>
                                    <a:gd name="f83" fmla="val 143510"/>
                                    <a:gd name="f84" fmla="val 11430"/>
                                    <a:gd name="f85" fmla="val 143256"/>
                                    <a:gd name="f86" fmla="val 27305"/>
                                    <a:gd name="f87" fmla="val 25526"/>
                                    <a:gd name="f88" fmla="val 12954"/>
                                    <a:gd name="f89" fmla="val 24002"/>
                                    <a:gd name="f90" fmla="val 14732"/>
                                    <a:gd name="f91" fmla="val 50673"/>
                                    <a:gd name="f92" fmla="val 51054"/>
                                    <a:gd name="f93" fmla="val 23240"/>
                                    <a:gd name="f94" fmla="val 20447"/>
                                    <a:gd name="f95" fmla="val 15621"/>
                                    <a:gd name="f96" fmla="val 10160"/>
                                    <a:gd name="f97" fmla="val 7365"/>
                                    <a:gd name="f98" fmla="val 50419"/>
                                    <a:gd name="f99" fmla="val 6603"/>
                                    <a:gd name="f100" fmla="*/ f0 1 58547"/>
                                    <a:gd name="f101" fmla="*/ f1 1 151764"/>
                                    <a:gd name="f102" fmla="+- f4 0 f2"/>
                                    <a:gd name="f103" fmla="+- f3 0 f2"/>
                                    <a:gd name="f104" fmla="*/ f103 1 58547"/>
                                    <a:gd name="f105" fmla="*/ f102 1 151764"/>
                                    <a:gd name="f106" fmla="*/ 0 1 f104"/>
                                    <a:gd name="f107" fmla="*/ 58547 1 f104"/>
                                    <a:gd name="f108" fmla="*/ 0 1 f105"/>
                                    <a:gd name="f109" fmla="*/ 151764 1 f105"/>
                                    <a:gd name="f110" fmla="*/ f106 f100 1"/>
                                    <a:gd name="f111" fmla="*/ f107 f100 1"/>
                                    <a:gd name="f112" fmla="*/ f109 f101 1"/>
                                    <a:gd name="f113" fmla="*/ f108 f101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110" t="f113" r="f111" b="f112"/>
                                  <a:pathLst>
                                    <a:path w="58547" h="151764">
                                      <a:moveTo>
                                        <a:pt x="f2" y="f2"/>
                                      </a:moveTo>
                                      <a:lnTo>
                                        <a:pt x="f5" y="f2"/>
                                      </a:lnTo>
                                      <a:cubicBezTo>
                                        <a:pt x="f6" y="f2"/>
                                        <a:pt x="f7" y="f8"/>
                                        <a:pt x="f9" y="f10"/>
                                      </a:cubicBezTo>
                                      <a:lnTo>
                                        <a:pt x="f11" y="f12"/>
                                      </a:lnTo>
                                      <a:cubicBezTo>
                                        <a:pt x="f13" y="f14"/>
                                        <a:pt x="f15" y="f16"/>
                                        <a:pt x="f17" y="f18"/>
                                      </a:cubicBezTo>
                                      <a:lnTo>
                                        <a:pt x="f19" y="f20"/>
                                      </a:lnTo>
                                      <a:cubicBezTo>
                                        <a:pt x="f21" y="f22"/>
                                        <a:pt x="f23" y="f24"/>
                                        <a:pt x="f25" y="f26"/>
                                      </a:cubicBezTo>
                                      <a:lnTo>
                                        <a:pt x="f27" y="f28"/>
                                      </a:lnTo>
                                      <a:cubicBezTo>
                                        <a:pt x="f27" y="f29"/>
                                        <a:pt x="f27" y="f30"/>
                                        <a:pt x="f27" y="f31"/>
                                      </a:cubicBezTo>
                                      <a:lnTo>
                                        <a:pt x="f3" y="f32"/>
                                      </a:lnTo>
                                      <a:lnTo>
                                        <a:pt x="f27" y="f33"/>
                                      </a:lnTo>
                                      <a:cubicBezTo>
                                        <a:pt x="f27" y="f34"/>
                                        <a:pt x="f27" y="f35"/>
                                        <a:pt x="f27" y="f36"/>
                                      </a:cubicBezTo>
                                      <a:lnTo>
                                        <a:pt x="f25" y="f37"/>
                                      </a:lnTo>
                                      <a:cubicBezTo>
                                        <a:pt x="f23" y="f38"/>
                                        <a:pt x="f21" y="f39"/>
                                        <a:pt x="f19" y="f40"/>
                                      </a:cubicBezTo>
                                      <a:lnTo>
                                        <a:pt x="f17" y="f41"/>
                                      </a:lnTo>
                                      <a:cubicBezTo>
                                        <a:pt x="f15" y="f42"/>
                                        <a:pt x="f43" y="f44"/>
                                        <a:pt x="f45" y="f46"/>
                                      </a:cubicBezTo>
                                      <a:lnTo>
                                        <a:pt x="f47" y="f48"/>
                                      </a:lnTo>
                                      <a:cubicBezTo>
                                        <a:pt x="f7" y="f49"/>
                                        <a:pt x="f6" y="f49"/>
                                        <a:pt x="f5" y="f49"/>
                                      </a:cubicBezTo>
                                      <a:lnTo>
                                        <a:pt x="f50" y="f49"/>
                                      </a:lnTo>
                                      <a:lnTo>
                                        <a:pt x="f50" y="f51"/>
                                      </a:lnTo>
                                      <a:cubicBezTo>
                                        <a:pt x="f50" y="f52"/>
                                        <a:pt x="f50" y="f53"/>
                                        <a:pt x="f54" y="f55"/>
                                      </a:cubicBezTo>
                                      <a:lnTo>
                                        <a:pt x="f56" y="f57"/>
                                      </a:lnTo>
                                      <a:cubicBezTo>
                                        <a:pt x="f58" y="f59"/>
                                        <a:pt x="f60" y="f61"/>
                                        <a:pt x="f62" y="f63"/>
                                      </a:cubicBezTo>
                                      <a:lnTo>
                                        <a:pt x="f64" y="f65"/>
                                      </a:lnTo>
                                      <a:cubicBezTo>
                                        <a:pt x="f66" y="f67"/>
                                        <a:pt x="f68" y="f69"/>
                                        <a:pt x="f70" y="f71"/>
                                      </a:cubicBezTo>
                                      <a:lnTo>
                                        <a:pt x="f72" y="f73"/>
                                      </a:lnTo>
                                      <a:cubicBezTo>
                                        <a:pt x="f74" y="f73"/>
                                        <a:pt x="f75" y="f73"/>
                                        <a:pt x="f76" y="f73"/>
                                      </a:cubicBezTo>
                                      <a:lnTo>
                                        <a:pt x="f77" y="f4"/>
                                      </a:lnTo>
                                      <a:lnTo>
                                        <a:pt x="f2" y="f78"/>
                                      </a:lnTo>
                                      <a:lnTo>
                                        <a:pt x="f2" y="f79"/>
                                      </a:lnTo>
                                      <a:lnTo>
                                        <a:pt x="f80" y="f55"/>
                                      </a:lnTo>
                                      <a:lnTo>
                                        <a:pt x="f81" y="f52"/>
                                      </a:lnTo>
                                      <a:lnTo>
                                        <a:pt x="f82" y="f83"/>
                                      </a:lnTo>
                                      <a:lnTo>
                                        <a:pt x="f84" y="f85"/>
                                      </a:lnTo>
                                      <a:lnTo>
                                        <a:pt x="f84" y="f86"/>
                                      </a:lnTo>
                                      <a:cubicBezTo>
                                        <a:pt x="f84" y="f87"/>
                                        <a:pt x="f88" y="f89"/>
                                        <a:pt x="f90" y="f89"/>
                                      </a:cubicBezTo>
                                      <a:lnTo>
                                        <a:pt x="f91" y="f89"/>
                                      </a:lnTo>
                                      <a:lnTo>
                                        <a:pt x="f92" y="f93"/>
                                      </a:lnTo>
                                      <a:lnTo>
                                        <a:pt x="f7" y="f94"/>
                                      </a:lnTo>
                                      <a:lnTo>
                                        <a:pt x="f9" y="f95"/>
                                      </a:lnTo>
                                      <a:lnTo>
                                        <a:pt x="f7" y="f96"/>
                                      </a:lnTo>
                                      <a:lnTo>
                                        <a:pt x="f92" y="f97"/>
                                      </a:lnTo>
                                      <a:lnTo>
                                        <a:pt x="f91" y="f80"/>
                                      </a:lnTo>
                                      <a:lnTo>
                                        <a:pt x="f98" y="f99"/>
                                      </a:lnTo>
                                      <a:lnTo>
                                        <a:pt x="f2" y="f99"/>
                                      </a:lnTo>
                                      <a:lnTo>
                                        <a:pt x="f2" y="f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7C30"/>
                                </a:solidFill>
                                <a:ln cap="flat">
                                  <a:noFill/>
                                  <a:prstDash val="solid"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63" name="Shape 68"/>
                              <wps:cNvSpPr/>
                              <wps:spPr>
                                <a:xfrm>
                                  <a:off x="421895" y="131573"/>
                                  <a:ext cx="46104" cy="29589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46101"/>
                                    <a:gd name="f4" fmla="val 29590"/>
                                    <a:gd name="f5" fmla="val 38481"/>
                                    <a:gd name="f6" fmla="val 38735"/>
                                    <a:gd name="f7" fmla="val 39116"/>
                                    <a:gd name="f8" fmla="val 39497"/>
                                    <a:gd name="f9" fmla="val 126"/>
                                    <a:gd name="f10" fmla="val 41275"/>
                                    <a:gd name="f11" fmla="val 762"/>
                                    <a:gd name="f12" fmla="val 41910"/>
                                    <a:gd name="f13" fmla="val 1015"/>
                                    <a:gd name="f14" fmla="val 42545"/>
                                    <a:gd name="f15" fmla="val 1397"/>
                                    <a:gd name="f16" fmla="val 42926"/>
                                    <a:gd name="f17" fmla="val 1905"/>
                                    <a:gd name="f18" fmla="val 44323"/>
                                    <a:gd name="f19" fmla="val 3937"/>
                                    <a:gd name="f20" fmla="val 44577"/>
                                    <a:gd name="f21" fmla="val 4318"/>
                                    <a:gd name="f22" fmla="val 44831"/>
                                    <a:gd name="f23" fmla="val 4699"/>
                                    <a:gd name="f24" fmla="val 5080"/>
                                    <a:gd name="f25" fmla="val 45720"/>
                                    <a:gd name="f26" fmla="val 8636"/>
                                    <a:gd name="f27" fmla="val 8762"/>
                                    <a:gd name="f28" fmla="val 45847"/>
                                    <a:gd name="f29" fmla="val 9017"/>
                                    <a:gd name="f30" fmla="val 9144"/>
                                    <a:gd name="f31" fmla="val 14605"/>
                                    <a:gd name="f32" fmla="val 20320"/>
                                    <a:gd name="f33" fmla="val 20574"/>
                                    <a:gd name="f34" fmla="val 20700"/>
                                    <a:gd name="f35" fmla="val 20955"/>
                                    <a:gd name="f36" fmla="val 24511"/>
                                    <a:gd name="f37" fmla="val 24892"/>
                                    <a:gd name="f38" fmla="val 25273"/>
                                    <a:gd name="f39" fmla="val 25653"/>
                                    <a:gd name="f40" fmla="val 27559"/>
                                    <a:gd name="f41" fmla="val 28194"/>
                                    <a:gd name="f42" fmla="val 28575"/>
                                    <a:gd name="f43" fmla="val 28828"/>
                                    <a:gd name="f44" fmla="val 29337"/>
                                    <a:gd name="f45" fmla="val 29463"/>
                                    <a:gd name="f46" fmla="val 22987"/>
                                    <a:gd name="f47" fmla="val 37846"/>
                                    <a:gd name="f48" fmla="val 38227"/>
                                    <a:gd name="f49" fmla="val 22860"/>
                                    <a:gd name="f50" fmla="val 38608"/>
                                    <a:gd name="f51" fmla="val 22351"/>
                                    <a:gd name="f52" fmla="val 39243"/>
                                    <a:gd name="f53" fmla="val 19685"/>
                                    <a:gd name="f54" fmla="val 14986"/>
                                    <a:gd name="f55" fmla="val 9778"/>
                                    <a:gd name="f56" fmla="val 7238"/>
                                    <a:gd name="f57" fmla="val 6731"/>
                                    <a:gd name="f58" fmla="val 6603"/>
                                    <a:gd name="f59" fmla="*/ f0 1 46101"/>
                                    <a:gd name="f60" fmla="*/ f1 1 29590"/>
                                    <a:gd name="f61" fmla="+- f4 0 f2"/>
                                    <a:gd name="f62" fmla="+- f3 0 f2"/>
                                    <a:gd name="f63" fmla="*/ f62 1 46101"/>
                                    <a:gd name="f64" fmla="*/ f61 1 29590"/>
                                    <a:gd name="f65" fmla="*/ 0 1 f63"/>
                                    <a:gd name="f66" fmla="*/ 46101 1 f63"/>
                                    <a:gd name="f67" fmla="*/ 0 1 f64"/>
                                    <a:gd name="f68" fmla="*/ 29590 1 f64"/>
                                    <a:gd name="f69" fmla="*/ f65 f59 1"/>
                                    <a:gd name="f70" fmla="*/ f66 f59 1"/>
                                    <a:gd name="f71" fmla="*/ f68 f60 1"/>
                                    <a:gd name="f72" fmla="*/ f67 f60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69" t="f72" r="f70" b="f71"/>
                                  <a:pathLst>
                                    <a:path w="46101" h="29590">
                                      <a:moveTo>
                                        <a:pt x="f2" y="f2"/>
                                      </a:moveTo>
                                      <a:lnTo>
                                        <a:pt x="f5" y="f2"/>
                                      </a:lnTo>
                                      <a:cubicBezTo>
                                        <a:pt x="f6" y="f2"/>
                                        <a:pt x="f7" y="f2"/>
                                        <a:pt x="f8" y="f9"/>
                                      </a:cubicBezTo>
                                      <a:lnTo>
                                        <a:pt x="f10" y="f11"/>
                                      </a:lnTo>
                                      <a:cubicBezTo>
                                        <a:pt x="f12" y="f13"/>
                                        <a:pt x="f14" y="f15"/>
                                        <a:pt x="f16" y="f17"/>
                                      </a:cubicBezTo>
                                      <a:lnTo>
                                        <a:pt x="f18" y="f19"/>
                                      </a:lnTo>
                                      <a:cubicBezTo>
                                        <a:pt x="f20" y="f21"/>
                                        <a:pt x="f22" y="f23"/>
                                        <a:pt x="f22" y="f24"/>
                                      </a:cubicBezTo>
                                      <a:lnTo>
                                        <a:pt x="f25" y="f26"/>
                                      </a:lnTo>
                                      <a:cubicBezTo>
                                        <a:pt x="f25" y="f27"/>
                                        <a:pt x="f28" y="f29"/>
                                        <a:pt x="f28" y="f30"/>
                                      </a:cubicBezTo>
                                      <a:lnTo>
                                        <a:pt x="f3" y="f31"/>
                                      </a:lnTo>
                                      <a:lnTo>
                                        <a:pt x="f28" y="f32"/>
                                      </a:lnTo>
                                      <a:cubicBezTo>
                                        <a:pt x="f28" y="f33"/>
                                        <a:pt x="f25" y="f34"/>
                                        <a:pt x="f25" y="f35"/>
                                      </a:cubicBezTo>
                                      <a:lnTo>
                                        <a:pt x="f22" y="f36"/>
                                      </a:lnTo>
                                      <a:cubicBezTo>
                                        <a:pt x="f22" y="f37"/>
                                        <a:pt x="f20" y="f38"/>
                                        <a:pt x="f18" y="f39"/>
                                      </a:cubicBezTo>
                                      <a:lnTo>
                                        <a:pt x="f16" y="f40"/>
                                      </a:lnTo>
                                      <a:cubicBezTo>
                                        <a:pt x="f14" y="f41"/>
                                        <a:pt x="f12" y="f42"/>
                                        <a:pt x="f10" y="f43"/>
                                      </a:cubicBezTo>
                                      <a:lnTo>
                                        <a:pt x="f8" y="f44"/>
                                      </a:lnTo>
                                      <a:cubicBezTo>
                                        <a:pt x="f7" y="f45"/>
                                        <a:pt x="f6" y="f4"/>
                                        <a:pt x="f5" y="f4"/>
                                      </a:cubicBezTo>
                                      <a:lnTo>
                                        <a:pt x="f2" y="f4"/>
                                      </a:lnTo>
                                      <a:lnTo>
                                        <a:pt x="f2" y="f46"/>
                                      </a:lnTo>
                                      <a:lnTo>
                                        <a:pt x="f47" y="f46"/>
                                      </a:lnTo>
                                      <a:lnTo>
                                        <a:pt x="f48" y="f49"/>
                                      </a:lnTo>
                                      <a:lnTo>
                                        <a:pt x="f50" y="f51"/>
                                      </a:lnTo>
                                      <a:lnTo>
                                        <a:pt x="f52" y="f53"/>
                                      </a:lnTo>
                                      <a:lnTo>
                                        <a:pt x="f8" y="f54"/>
                                      </a:lnTo>
                                      <a:lnTo>
                                        <a:pt x="f52" y="f55"/>
                                      </a:lnTo>
                                      <a:lnTo>
                                        <a:pt x="f50" y="f56"/>
                                      </a:lnTo>
                                      <a:lnTo>
                                        <a:pt x="f48" y="f57"/>
                                      </a:lnTo>
                                      <a:lnTo>
                                        <a:pt x="f47" y="f58"/>
                                      </a:lnTo>
                                      <a:lnTo>
                                        <a:pt x="f2" y="f58"/>
                                      </a:lnTo>
                                      <a:lnTo>
                                        <a:pt x="f2" y="f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7C30"/>
                                </a:solidFill>
                                <a:ln cap="flat">
                                  <a:noFill/>
                                  <a:prstDash val="solid"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64" name="Shape 69"/>
                              <wps:cNvSpPr/>
                              <wps:spPr>
                                <a:xfrm>
                                  <a:off x="421895" y="68323"/>
                                  <a:ext cx="37719" cy="29087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37719"/>
                                    <a:gd name="f4" fmla="val 29083"/>
                                    <a:gd name="f5" fmla="val 30099"/>
                                    <a:gd name="f6" fmla="val 30353"/>
                                    <a:gd name="f7" fmla="val 30734"/>
                                    <a:gd name="f8" fmla="val 127"/>
                                    <a:gd name="f9" fmla="val 31115"/>
                                    <a:gd name="f10" fmla="val 254"/>
                                    <a:gd name="f11" fmla="val 32893"/>
                                    <a:gd name="f12" fmla="val 762"/>
                                    <a:gd name="f13" fmla="val 33528"/>
                                    <a:gd name="f14" fmla="val 1016"/>
                                    <a:gd name="f15" fmla="val 34163"/>
                                    <a:gd name="f16" fmla="val 1397"/>
                                    <a:gd name="f17" fmla="val 34544"/>
                                    <a:gd name="f18" fmla="val 2032"/>
                                    <a:gd name="f19" fmla="val 35941"/>
                                    <a:gd name="f20" fmla="val 3937"/>
                                    <a:gd name="f21" fmla="val 36195"/>
                                    <a:gd name="f22" fmla="val 4191"/>
                                    <a:gd name="f23" fmla="val 36449"/>
                                    <a:gd name="f24" fmla="val 4699"/>
                                    <a:gd name="f25" fmla="val 5080"/>
                                    <a:gd name="f26" fmla="val 37338"/>
                                    <a:gd name="f27" fmla="val 8509"/>
                                    <a:gd name="f28" fmla="val 8763"/>
                                    <a:gd name="f29" fmla="val 37465"/>
                                    <a:gd name="f30" fmla="val 8890"/>
                                    <a:gd name="f31" fmla="val 9144"/>
                                    <a:gd name="f32" fmla="val 14478"/>
                                    <a:gd name="f33" fmla="val 20193"/>
                                    <a:gd name="f34" fmla="val 20320"/>
                                    <a:gd name="f35" fmla="val 20574"/>
                                    <a:gd name="f36" fmla="val 20701"/>
                                    <a:gd name="f37" fmla="val 24130"/>
                                    <a:gd name="f38" fmla="val 24638"/>
                                    <a:gd name="f39" fmla="val 25019"/>
                                    <a:gd name="f40" fmla="val 25400"/>
                                    <a:gd name="f41" fmla="val 27178"/>
                                    <a:gd name="f42" fmla="val 27813"/>
                                    <a:gd name="f43" fmla="val 28194"/>
                                    <a:gd name="f44" fmla="val 28322"/>
                                    <a:gd name="f45" fmla="val 30988"/>
                                    <a:gd name="f46" fmla="val 28956"/>
                                    <a:gd name="f47" fmla="val 22479"/>
                                    <a:gd name="f48" fmla="val 29591"/>
                                    <a:gd name="f49" fmla="val 29972"/>
                                    <a:gd name="f50" fmla="val 22352"/>
                                    <a:gd name="f51" fmla="val 30226"/>
                                    <a:gd name="f52" fmla="val 21972"/>
                                    <a:gd name="f53" fmla="val 30861"/>
                                    <a:gd name="f54" fmla="val 19431"/>
                                    <a:gd name="f55" fmla="val 14732"/>
                                    <a:gd name="f56" fmla="val 9779"/>
                                    <a:gd name="f57" fmla="val 7239"/>
                                    <a:gd name="f58" fmla="val 29845"/>
                                    <a:gd name="f59" fmla="val 6731"/>
                                    <a:gd name="f60" fmla="val 29464"/>
                                    <a:gd name="f61" fmla="val 6604"/>
                                    <a:gd name="f62" fmla="*/ f0 1 37719"/>
                                    <a:gd name="f63" fmla="*/ f1 1 29083"/>
                                    <a:gd name="f64" fmla="+- f4 0 f2"/>
                                    <a:gd name="f65" fmla="+- f3 0 f2"/>
                                    <a:gd name="f66" fmla="*/ f65 1 37719"/>
                                    <a:gd name="f67" fmla="*/ f64 1 29083"/>
                                    <a:gd name="f68" fmla="*/ 0 1 f66"/>
                                    <a:gd name="f69" fmla="*/ 37719 1 f66"/>
                                    <a:gd name="f70" fmla="*/ 0 1 f67"/>
                                    <a:gd name="f71" fmla="*/ 29083 1 f67"/>
                                    <a:gd name="f72" fmla="*/ f68 f62 1"/>
                                    <a:gd name="f73" fmla="*/ f69 f62 1"/>
                                    <a:gd name="f74" fmla="*/ f71 f63 1"/>
                                    <a:gd name="f75" fmla="*/ f70 f63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72" t="f75" r="f73" b="f74"/>
                                  <a:pathLst>
                                    <a:path w="37719" h="29083">
                                      <a:moveTo>
                                        <a:pt x="f2" y="f2"/>
                                      </a:moveTo>
                                      <a:lnTo>
                                        <a:pt x="f5" y="f2"/>
                                      </a:lnTo>
                                      <a:cubicBezTo>
                                        <a:pt x="f6" y="f2"/>
                                        <a:pt x="f7" y="f8"/>
                                        <a:pt x="f9" y="f10"/>
                                      </a:cubicBezTo>
                                      <a:lnTo>
                                        <a:pt x="f11" y="f12"/>
                                      </a:lnTo>
                                      <a:cubicBezTo>
                                        <a:pt x="f13" y="f14"/>
                                        <a:pt x="f15" y="f16"/>
                                        <a:pt x="f17" y="f18"/>
                                      </a:cubicBezTo>
                                      <a:lnTo>
                                        <a:pt x="f19" y="f20"/>
                                      </a:lnTo>
                                      <a:cubicBezTo>
                                        <a:pt x="f21" y="f22"/>
                                        <a:pt x="f23" y="f24"/>
                                        <a:pt x="f23" y="f25"/>
                                      </a:cubicBezTo>
                                      <a:lnTo>
                                        <a:pt x="f26" y="f27"/>
                                      </a:lnTo>
                                      <a:cubicBezTo>
                                        <a:pt x="f26" y="f28"/>
                                        <a:pt x="f29" y="f30"/>
                                        <a:pt x="f29" y="f31"/>
                                      </a:cubicBezTo>
                                      <a:lnTo>
                                        <a:pt x="f3" y="f32"/>
                                      </a:lnTo>
                                      <a:lnTo>
                                        <a:pt x="f29" y="f33"/>
                                      </a:lnTo>
                                      <a:cubicBezTo>
                                        <a:pt x="f29" y="f34"/>
                                        <a:pt x="f26" y="f35"/>
                                        <a:pt x="f26" y="f36"/>
                                      </a:cubicBezTo>
                                      <a:lnTo>
                                        <a:pt x="f23" y="f37"/>
                                      </a:lnTo>
                                      <a:cubicBezTo>
                                        <a:pt x="f23" y="f38"/>
                                        <a:pt x="f21" y="f39"/>
                                        <a:pt x="f19" y="f40"/>
                                      </a:cubicBezTo>
                                      <a:lnTo>
                                        <a:pt x="f17" y="f41"/>
                                      </a:lnTo>
                                      <a:cubicBezTo>
                                        <a:pt x="f15" y="f42"/>
                                        <a:pt x="f13" y="f43"/>
                                        <a:pt x="f11" y="f44"/>
                                      </a:cubicBezTo>
                                      <a:lnTo>
                                        <a:pt x="f45" y="f46"/>
                                      </a:lnTo>
                                      <a:cubicBezTo>
                                        <a:pt x="f7" y="f4"/>
                                        <a:pt x="f6" y="f4"/>
                                        <a:pt x="f5" y="f4"/>
                                      </a:cubicBezTo>
                                      <a:lnTo>
                                        <a:pt x="f2" y="f4"/>
                                      </a:lnTo>
                                      <a:lnTo>
                                        <a:pt x="f2" y="f47"/>
                                      </a:lnTo>
                                      <a:lnTo>
                                        <a:pt x="f48" y="f47"/>
                                      </a:lnTo>
                                      <a:lnTo>
                                        <a:pt x="f49" y="f50"/>
                                      </a:lnTo>
                                      <a:lnTo>
                                        <a:pt x="f51" y="f52"/>
                                      </a:lnTo>
                                      <a:lnTo>
                                        <a:pt x="f53" y="f54"/>
                                      </a:lnTo>
                                      <a:lnTo>
                                        <a:pt x="f9" y="f55"/>
                                      </a:lnTo>
                                      <a:lnTo>
                                        <a:pt x="f53" y="f56"/>
                                      </a:lnTo>
                                      <a:lnTo>
                                        <a:pt x="f51" y="f57"/>
                                      </a:lnTo>
                                      <a:lnTo>
                                        <a:pt x="f58" y="f59"/>
                                      </a:lnTo>
                                      <a:lnTo>
                                        <a:pt x="f60" y="f61"/>
                                      </a:lnTo>
                                      <a:lnTo>
                                        <a:pt x="f2" y="f61"/>
                                      </a:lnTo>
                                      <a:lnTo>
                                        <a:pt x="f2" y="f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7C30"/>
                                </a:solidFill>
                                <a:ln cap="flat">
                                  <a:noFill/>
                                  <a:prstDash val="solid"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65" name="Shape 70"/>
                              <wps:cNvSpPr/>
                              <wps:spPr>
                                <a:xfrm>
                                  <a:off x="516251" y="32516"/>
                                  <a:ext cx="23244" cy="47621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23241"/>
                                    <a:gd name="f4" fmla="val 47625"/>
                                    <a:gd name="f5" fmla="val 3302"/>
                                    <a:gd name="f6" fmla="val 16637"/>
                                    <a:gd name="f7" fmla="val 305"/>
                                    <a:gd name="f8" fmla="val 6841"/>
                                    <a:gd name="f9" fmla="val 16256"/>
                                    <a:gd name="f10" fmla="val 6604"/>
                                    <a:gd name="f11" fmla="val 41022"/>
                                    <a:gd name="f12" fmla="val 18288"/>
                                    <a:gd name="f13" fmla="val 40314"/>
                                    <a:gd name="f14" fmla="val 46957"/>
                                    <a:gd name="f15" fmla="val 1397"/>
                                    <a:gd name="f16" fmla="val 46101"/>
                                    <a:gd name="f17" fmla="val 44323"/>
                                    <a:gd name="f18" fmla="val 1524"/>
                                    <a:gd name="f19" fmla="*/ f0 1 23241"/>
                                    <a:gd name="f20" fmla="*/ f1 1 47625"/>
                                    <a:gd name="f21" fmla="+- f4 0 f2"/>
                                    <a:gd name="f22" fmla="+- f3 0 f2"/>
                                    <a:gd name="f23" fmla="*/ f22 1 23241"/>
                                    <a:gd name="f24" fmla="*/ f21 1 47625"/>
                                    <a:gd name="f25" fmla="*/ 0 1 f23"/>
                                    <a:gd name="f26" fmla="*/ 23241 1 f23"/>
                                    <a:gd name="f27" fmla="*/ 0 1 f24"/>
                                    <a:gd name="f28" fmla="*/ 47625 1 f24"/>
                                    <a:gd name="f29" fmla="*/ f25 f19 1"/>
                                    <a:gd name="f30" fmla="*/ f26 f19 1"/>
                                    <a:gd name="f31" fmla="*/ f28 f20 1"/>
                                    <a:gd name="f32" fmla="*/ f27 f20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29" t="f32" r="f30" b="f31"/>
                                  <a:pathLst>
                                    <a:path w="23241" h="47625">
                                      <a:moveTo>
                                        <a:pt x="f5" y="f2"/>
                                      </a:moveTo>
                                      <a:lnTo>
                                        <a:pt x="f6" y="f2"/>
                                      </a:lnTo>
                                      <a:lnTo>
                                        <a:pt x="f3" y="f7"/>
                                      </a:lnTo>
                                      <a:lnTo>
                                        <a:pt x="f3" y="f8"/>
                                      </a:lnTo>
                                      <a:lnTo>
                                        <a:pt x="f9" y="f10"/>
                                      </a:lnTo>
                                      <a:lnTo>
                                        <a:pt x="f10" y="f10"/>
                                      </a:lnTo>
                                      <a:lnTo>
                                        <a:pt x="f10" y="f11"/>
                                      </a:lnTo>
                                      <a:lnTo>
                                        <a:pt x="f12" y="f11"/>
                                      </a:lnTo>
                                      <a:lnTo>
                                        <a:pt x="f3" y="f13"/>
                                      </a:lnTo>
                                      <a:lnTo>
                                        <a:pt x="f3" y="f14"/>
                                      </a:lnTo>
                                      <a:lnTo>
                                        <a:pt x="f12" y="f4"/>
                                      </a:lnTo>
                                      <a:lnTo>
                                        <a:pt x="f5" y="f4"/>
                                      </a:lnTo>
                                      <a:cubicBezTo>
                                        <a:pt x="f15" y="f4"/>
                                        <a:pt x="f2" y="f16"/>
                                        <a:pt x="f2" y="f17"/>
                                      </a:cubicBezTo>
                                      <a:lnTo>
                                        <a:pt x="f2" y="f5"/>
                                      </a:lnTo>
                                      <a:cubicBezTo>
                                        <a:pt x="f2" y="f18"/>
                                        <a:pt x="f15" y="f2"/>
                                        <a:pt x="f5" y="f2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7C30"/>
                                </a:solidFill>
                                <a:ln cap="flat">
                                  <a:noFill/>
                                  <a:prstDash val="solid"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66" name="Shape 71"/>
                              <wps:cNvSpPr/>
                              <wps:spPr>
                                <a:xfrm>
                                  <a:off x="486918" y="10030"/>
                                  <a:ext cx="52578" cy="151762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52578"/>
                                    <a:gd name="f4" fmla="val 151764"/>
                                    <a:gd name="f5" fmla="val 11938"/>
                                    <a:gd name="f6" fmla="val 49403"/>
                                    <a:gd name="f7" fmla="val 86"/>
                                    <a:gd name="f8" fmla="val 6691"/>
                                    <a:gd name="f9" fmla="val 6603"/>
                                    <a:gd name="f10" fmla="val 12573"/>
                                    <a:gd name="f11" fmla="val 7874"/>
                                    <a:gd name="f12" fmla="val 8255"/>
                                    <a:gd name="f13" fmla="val 7112"/>
                                    <a:gd name="f14" fmla="val 9651"/>
                                    <a:gd name="f15" fmla="val 6604"/>
                                    <a:gd name="f16" fmla="val 12826"/>
                                    <a:gd name="f17" fmla="val 143256"/>
                                    <a:gd name="f18" fmla="val 6731"/>
                                    <a:gd name="f19" fmla="val 143637"/>
                                    <a:gd name="f20" fmla="val 7493"/>
                                    <a:gd name="f21" fmla="val 144145"/>
                                    <a:gd name="f22" fmla="val 11176"/>
                                    <a:gd name="f23" fmla="val 144907"/>
                                    <a:gd name="f24" fmla="val 17780"/>
                                    <a:gd name="f25" fmla="val 145161"/>
                                    <a:gd name="f26" fmla="val 24638"/>
                                    <a:gd name="f27" fmla="val 28321"/>
                                    <a:gd name="f28" fmla="val 29210"/>
                                    <a:gd name="f29" fmla="val 143510"/>
                                    <a:gd name="f30" fmla="val 29337"/>
                                    <a:gd name="f31" fmla="val 88773"/>
                                    <a:gd name="f32" fmla="val 86868"/>
                                    <a:gd name="f33" fmla="val 30734"/>
                                    <a:gd name="f34" fmla="val 85471"/>
                                    <a:gd name="f35" fmla="val 32639"/>
                                    <a:gd name="f36" fmla="val 41783"/>
                                    <a:gd name="f37" fmla="val 41910"/>
                                    <a:gd name="f38" fmla="val 42164"/>
                                    <a:gd name="f39" fmla="val 42291"/>
                                    <a:gd name="f40" fmla="val 50546"/>
                                    <a:gd name="f41" fmla="val 86995"/>
                                    <a:gd name="f42" fmla="val 51054"/>
                                    <a:gd name="f43" fmla="val 51562"/>
                                    <a:gd name="f44" fmla="val 87249"/>
                                    <a:gd name="f45" fmla="val 51943"/>
                                    <a:gd name="f46" fmla="val 87502"/>
                                    <a:gd name="f47" fmla="val 87943"/>
                                    <a:gd name="f48" fmla="val 95947"/>
                                    <a:gd name="f49" fmla="val 48768"/>
                                    <a:gd name="f50" fmla="val 93345"/>
                                    <a:gd name="f51" fmla="val 41529"/>
                                    <a:gd name="f52" fmla="val 92075"/>
                                    <a:gd name="f53" fmla="val 35941"/>
                                    <a:gd name="f54" fmla="val 143764"/>
                                    <a:gd name="f55" fmla="val 35814"/>
                                    <a:gd name="f56" fmla="val 144526"/>
                                    <a:gd name="f57" fmla="val 35687"/>
                                    <a:gd name="f58" fmla="val 35052"/>
                                    <a:gd name="f59" fmla="val 146939"/>
                                    <a:gd name="f60" fmla="val 34798"/>
                                    <a:gd name="f61" fmla="val 147574"/>
                                    <a:gd name="f62" fmla="val 34290"/>
                                    <a:gd name="f63" fmla="val 148209"/>
                                    <a:gd name="f64" fmla="val 33655"/>
                                    <a:gd name="f65" fmla="val 148589"/>
                                    <a:gd name="f66" fmla="val 31242"/>
                                    <a:gd name="f67" fmla="val 150114"/>
                                    <a:gd name="f68" fmla="val 30861"/>
                                    <a:gd name="f69" fmla="val 150240"/>
                                    <a:gd name="f70" fmla="val 30480"/>
                                    <a:gd name="f71" fmla="val 150368"/>
                                    <a:gd name="f72" fmla="val 30099"/>
                                    <a:gd name="f73" fmla="val 150495"/>
                                    <a:gd name="f74" fmla="val 25654"/>
                                    <a:gd name="f75" fmla="val 151384"/>
                                    <a:gd name="f76" fmla="val 25527"/>
                                    <a:gd name="f77" fmla="val 25400"/>
                                    <a:gd name="f78" fmla="val 25146"/>
                                    <a:gd name="f79" fmla="val 18034"/>
                                    <a:gd name="f80" fmla="val 10668"/>
                                    <a:gd name="f81" fmla="val 10541"/>
                                    <a:gd name="f82" fmla="val 10287"/>
                                    <a:gd name="f83" fmla="val 10160"/>
                                    <a:gd name="f84" fmla="val 5588"/>
                                    <a:gd name="f85" fmla="val 5207"/>
                                    <a:gd name="f86" fmla="val 4826"/>
                                    <a:gd name="f87" fmla="val 4572"/>
                                    <a:gd name="f88" fmla="val 149987"/>
                                    <a:gd name="f89" fmla="val 2159"/>
                                    <a:gd name="f90" fmla="val 1524"/>
                                    <a:gd name="f91" fmla="val 1016"/>
                                    <a:gd name="f92" fmla="val 762"/>
                                    <a:gd name="f93" fmla="val 146812"/>
                                    <a:gd name="f94" fmla="val 127"/>
                                    <a:gd name="f95" fmla="val 144780"/>
                                    <a:gd name="f96" fmla="val 12446"/>
                                    <a:gd name="f97" fmla="val 12319"/>
                                    <a:gd name="f98" fmla="val 12192"/>
                                    <a:gd name="f99" fmla="val 635"/>
                                    <a:gd name="f100" fmla="val 889"/>
                                    <a:gd name="f101" fmla="val 6985"/>
                                    <a:gd name="f102" fmla="val 1143"/>
                                    <a:gd name="f103" fmla="val 3048"/>
                                    <a:gd name="f104" fmla="val 3683"/>
                                    <a:gd name="f105" fmla="val 3429"/>
                                    <a:gd name="f106" fmla="val 3175"/>
                                    <a:gd name="f107" fmla="val 3937"/>
                                    <a:gd name="f108" fmla="val 2667"/>
                                    <a:gd name="f109" fmla="val 4699"/>
                                    <a:gd name="f110" fmla="val 2413"/>
                                    <a:gd name="f111" fmla="val 10922"/>
                                    <a:gd name="f112" fmla="val 253"/>
                                    <a:gd name="f113" fmla="val 126"/>
                                    <a:gd name="f114" fmla="val 11557"/>
                                    <a:gd name="f115" fmla="*/ f0 1 52578"/>
                                    <a:gd name="f116" fmla="*/ f1 1 151764"/>
                                    <a:gd name="f117" fmla="+- f4 0 f2"/>
                                    <a:gd name="f118" fmla="+- f3 0 f2"/>
                                    <a:gd name="f119" fmla="*/ f118 1 52578"/>
                                    <a:gd name="f120" fmla="*/ f117 1 151764"/>
                                    <a:gd name="f121" fmla="*/ 0 1 f119"/>
                                    <a:gd name="f122" fmla="*/ 52578 1 f119"/>
                                    <a:gd name="f123" fmla="*/ 0 1 f120"/>
                                    <a:gd name="f124" fmla="*/ 151764 1 f120"/>
                                    <a:gd name="f125" fmla="*/ f121 f115 1"/>
                                    <a:gd name="f126" fmla="*/ f122 f115 1"/>
                                    <a:gd name="f127" fmla="*/ f124 f116 1"/>
                                    <a:gd name="f128" fmla="*/ f123 f116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125" t="f128" r="f126" b="f127"/>
                                  <a:pathLst>
                                    <a:path w="52578" h="151764">
                                      <a:moveTo>
                                        <a:pt x="f5" y="f2"/>
                                      </a:moveTo>
                                      <a:lnTo>
                                        <a:pt x="f6" y="f2"/>
                                      </a:lnTo>
                                      <a:lnTo>
                                        <a:pt x="f3" y="f7"/>
                                      </a:lnTo>
                                      <a:lnTo>
                                        <a:pt x="f3" y="f8"/>
                                      </a:lnTo>
                                      <a:lnTo>
                                        <a:pt x="f6" y="f9"/>
                                      </a:lnTo>
                                      <a:lnTo>
                                        <a:pt x="f10" y="f9"/>
                                      </a:lnTo>
                                      <a:lnTo>
                                        <a:pt x="f11" y="f12"/>
                                      </a:lnTo>
                                      <a:lnTo>
                                        <a:pt x="f13" y="f14"/>
                                      </a:lnTo>
                                      <a:lnTo>
                                        <a:pt x="f15" y="f16"/>
                                      </a:lnTo>
                                      <a:lnTo>
                                        <a:pt x="f15" y="f17"/>
                                      </a:lnTo>
                                      <a:lnTo>
                                        <a:pt x="f18" y="f19"/>
                                      </a:lnTo>
                                      <a:lnTo>
                                        <a:pt x="f20" y="f21"/>
                                      </a:lnTo>
                                      <a:lnTo>
                                        <a:pt x="f22" y="f23"/>
                                      </a:lnTo>
                                      <a:lnTo>
                                        <a:pt x="f24" y="f25"/>
                                      </a:lnTo>
                                      <a:lnTo>
                                        <a:pt x="f26" y="f23"/>
                                      </a:lnTo>
                                      <a:lnTo>
                                        <a:pt x="f27" y="f21"/>
                                      </a:lnTo>
                                      <a:lnTo>
                                        <a:pt x="f28" y="f29"/>
                                      </a:lnTo>
                                      <a:lnTo>
                                        <a:pt x="f30" y="f17"/>
                                      </a:lnTo>
                                      <a:lnTo>
                                        <a:pt x="f30" y="f31"/>
                                      </a:lnTo>
                                      <a:cubicBezTo>
                                        <a:pt x="f30" y="f32"/>
                                        <a:pt x="f33" y="f34"/>
                                        <a:pt x="f35" y="f34"/>
                                      </a:cubicBezTo>
                                      <a:lnTo>
                                        <a:pt x="f36" y="f34"/>
                                      </a:lnTo>
                                      <a:cubicBezTo>
                                        <a:pt x="f37" y="f34"/>
                                        <a:pt x="f38" y="f34"/>
                                        <a:pt x="f39" y="f34"/>
                                      </a:cubicBezTo>
                                      <a:lnTo>
                                        <a:pt x="f40" y="f41"/>
                                      </a:lnTo>
                                      <a:cubicBezTo>
                                        <a:pt x="f42" y="f41"/>
                                        <a:pt x="f43" y="f44"/>
                                        <a:pt x="f45" y="f46"/>
                                      </a:cubicBezTo>
                                      <a:lnTo>
                                        <a:pt x="f3" y="f47"/>
                                      </a:lnTo>
                                      <a:lnTo>
                                        <a:pt x="f3" y="f48"/>
                                      </a:lnTo>
                                      <a:lnTo>
                                        <a:pt x="f49" y="f50"/>
                                      </a:lnTo>
                                      <a:lnTo>
                                        <a:pt x="f51" y="f52"/>
                                      </a:lnTo>
                                      <a:lnTo>
                                        <a:pt x="f53" y="f52"/>
                                      </a:lnTo>
                                      <a:lnTo>
                                        <a:pt x="f53" y="f54"/>
                                      </a:lnTo>
                                      <a:cubicBezTo>
                                        <a:pt x="f53" y="f21"/>
                                        <a:pt x="f55" y="f56"/>
                                        <a:pt x="f57" y="f23"/>
                                      </a:cubicBezTo>
                                      <a:lnTo>
                                        <a:pt x="f58" y="f59"/>
                                      </a:lnTo>
                                      <a:cubicBezTo>
                                        <a:pt x="f60" y="f61"/>
                                        <a:pt x="f62" y="f63"/>
                                        <a:pt x="f64" y="f65"/>
                                      </a:cubicBezTo>
                                      <a:lnTo>
                                        <a:pt x="f66" y="f67"/>
                                      </a:lnTo>
                                      <a:cubicBezTo>
                                        <a:pt x="f68" y="f69"/>
                                        <a:pt x="f70" y="f71"/>
                                        <a:pt x="f72" y="f73"/>
                                      </a:cubicBezTo>
                                      <a:lnTo>
                                        <a:pt x="f74" y="f75"/>
                                      </a:lnTo>
                                      <a:cubicBezTo>
                                        <a:pt x="f76" y="f75"/>
                                        <a:pt x="f77" y="f75"/>
                                        <a:pt x="f78" y="f75"/>
                                      </a:cubicBezTo>
                                      <a:lnTo>
                                        <a:pt x="f79" y="f4"/>
                                      </a:lnTo>
                                      <a:lnTo>
                                        <a:pt x="f80" y="f75"/>
                                      </a:lnTo>
                                      <a:cubicBezTo>
                                        <a:pt x="f81" y="f75"/>
                                        <a:pt x="f82" y="f75"/>
                                        <a:pt x="f83" y="f75"/>
                                      </a:cubicBezTo>
                                      <a:lnTo>
                                        <a:pt x="f84" y="f73"/>
                                      </a:lnTo>
                                      <a:cubicBezTo>
                                        <a:pt x="f85" y="f71"/>
                                        <a:pt x="f86" y="f69"/>
                                        <a:pt x="f87" y="f88"/>
                                      </a:cubicBezTo>
                                      <a:lnTo>
                                        <a:pt x="f89" y="f65"/>
                                      </a:lnTo>
                                      <a:cubicBezTo>
                                        <a:pt x="f90" y="f63"/>
                                        <a:pt x="f91" y="f61"/>
                                        <a:pt x="f92" y="f93"/>
                                      </a:cubicBezTo>
                                      <a:lnTo>
                                        <a:pt x="f94" y="f95"/>
                                      </a:lnTo>
                                      <a:cubicBezTo>
                                        <a:pt x="f2" y="f56"/>
                                        <a:pt x="f2" y="f21"/>
                                        <a:pt x="f2" y="f54"/>
                                      </a:cubicBezTo>
                                      <a:lnTo>
                                        <a:pt x="f2" y="f10"/>
                                      </a:lnTo>
                                      <a:cubicBezTo>
                                        <a:pt x="f2" y="f96"/>
                                        <a:pt x="f2" y="f97"/>
                                        <a:pt x="f2" y="f98"/>
                                      </a:cubicBezTo>
                                      <a:lnTo>
                                        <a:pt x="f99" y="f11"/>
                                      </a:lnTo>
                                      <a:cubicBezTo>
                                        <a:pt x="f99" y="f20"/>
                                        <a:pt x="f100" y="f101"/>
                                        <a:pt x="f102" y="f9"/>
                                      </a:cubicBezTo>
                                      <a:lnTo>
                                        <a:pt x="f103" y="f104"/>
                                      </a:lnTo>
                                      <a:cubicBezTo>
                                        <a:pt x="f105" y="f106"/>
                                        <a:pt x="f107" y="f108"/>
                                        <a:pt x="f109" y="f110"/>
                                      </a:cubicBezTo>
                                      <a:lnTo>
                                        <a:pt x="f111" y="f112"/>
                                      </a:lnTo>
                                      <a:cubicBezTo>
                                        <a:pt x="f22" y="f113"/>
                                        <a:pt x="f114" y="f2"/>
                                        <a:pt x="f5" y="f2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7C30"/>
                                </a:solidFill>
                                <a:ln cap="flat">
                                  <a:noFill/>
                                  <a:prstDash val="solid"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67" name="Shape 72"/>
                              <wps:cNvSpPr/>
                              <wps:spPr>
                                <a:xfrm>
                                  <a:off x="421895" y="10030"/>
                                  <a:ext cx="45463" cy="29718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45466"/>
                                    <a:gd name="f4" fmla="val 29718"/>
                                    <a:gd name="f5" fmla="val 37973"/>
                                    <a:gd name="f6" fmla="val 38354"/>
                                    <a:gd name="f7" fmla="val 38608"/>
                                    <a:gd name="f8" fmla="val 126"/>
                                    <a:gd name="f9" fmla="val 38989"/>
                                    <a:gd name="f10" fmla="val 253"/>
                                    <a:gd name="f11" fmla="val 40767"/>
                                    <a:gd name="f12" fmla="val 762"/>
                                    <a:gd name="f13" fmla="val 41402"/>
                                    <a:gd name="f14" fmla="val 1015"/>
                                    <a:gd name="f15" fmla="val 42037"/>
                                    <a:gd name="f16" fmla="val 1397"/>
                                    <a:gd name="f17" fmla="val 42545"/>
                                    <a:gd name="f18" fmla="val 2032"/>
                                    <a:gd name="f19" fmla="val 43815"/>
                                    <a:gd name="f20" fmla="val 4064"/>
                                    <a:gd name="f21" fmla="val 44069"/>
                                    <a:gd name="f22" fmla="val 4318"/>
                                    <a:gd name="f23" fmla="val 44196"/>
                                    <a:gd name="f24" fmla="val 4699"/>
                                    <a:gd name="f25" fmla="val 44323"/>
                                    <a:gd name="f26" fmla="val 5080"/>
                                    <a:gd name="f27" fmla="val 45212"/>
                                    <a:gd name="f28" fmla="val 8636"/>
                                    <a:gd name="f29" fmla="val 8889"/>
                                    <a:gd name="f30" fmla="val 9144"/>
                                    <a:gd name="f31" fmla="val 9271"/>
                                    <a:gd name="f32" fmla="val 14859"/>
                                    <a:gd name="f33" fmla="val 20447"/>
                                    <a:gd name="f34" fmla="val 20701"/>
                                    <a:gd name="f35" fmla="val 20827"/>
                                    <a:gd name="f36" fmla="val 21082"/>
                                    <a:gd name="f37" fmla="val 24511"/>
                                    <a:gd name="f38" fmla="val 24892"/>
                                    <a:gd name="f39" fmla="val 25273"/>
                                    <a:gd name="f40" fmla="val 25653"/>
                                    <a:gd name="f41" fmla="val 27559"/>
                                    <a:gd name="f42" fmla="val 28194"/>
                                    <a:gd name="f43" fmla="val 41529"/>
                                    <a:gd name="f44" fmla="val 28575"/>
                                    <a:gd name="f45" fmla="val 40894"/>
                                    <a:gd name="f46" fmla="val 28828"/>
                                    <a:gd name="f47" fmla="val 29464"/>
                                    <a:gd name="f48" fmla="val 38735"/>
                                    <a:gd name="f49" fmla="val 29590"/>
                                    <a:gd name="f50" fmla="val 23114"/>
                                    <a:gd name="f51" fmla="val 37465"/>
                                    <a:gd name="f52" fmla="val 37719"/>
                                    <a:gd name="f53" fmla="val 22987"/>
                                    <a:gd name="f54" fmla="val 22478"/>
                                    <a:gd name="f55" fmla="val 19812"/>
                                    <a:gd name="f56" fmla="val 38862"/>
                                    <a:gd name="f57" fmla="val 15113"/>
                                    <a:gd name="f58" fmla="val 9906"/>
                                    <a:gd name="f59" fmla="val 7239"/>
                                    <a:gd name="f60" fmla="val 6731"/>
                                    <a:gd name="f61" fmla="val 6603"/>
                                    <a:gd name="f62" fmla="*/ f0 1 45466"/>
                                    <a:gd name="f63" fmla="*/ f1 1 29718"/>
                                    <a:gd name="f64" fmla="+- f4 0 f2"/>
                                    <a:gd name="f65" fmla="+- f3 0 f2"/>
                                    <a:gd name="f66" fmla="*/ f65 1 45466"/>
                                    <a:gd name="f67" fmla="*/ f64 1 29718"/>
                                    <a:gd name="f68" fmla="*/ 0 1 f66"/>
                                    <a:gd name="f69" fmla="*/ 45466 1 f66"/>
                                    <a:gd name="f70" fmla="*/ 0 1 f67"/>
                                    <a:gd name="f71" fmla="*/ 29718 1 f67"/>
                                    <a:gd name="f72" fmla="*/ f68 f62 1"/>
                                    <a:gd name="f73" fmla="*/ f69 f62 1"/>
                                    <a:gd name="f74" fmla="*/ f71 f63 1"/>
                                    <a:gd name="f75" fmla="*/ f70 f63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72" t="f75" r="f73" b="f74"/>
                                  <a:pathLst>
                                    <a:path w="45466" h="29718">
                                      <a:moveTo>
                                        <a:pt x="f2" y="f2"/>
                                      </a:moveTo>
                                      <a:lnTo>
                                        <a:pt x="f5" y="f2"/>
                                      </a:lnTo>
                                      <a:cubicBezTo>
                                        <a:pt x="f6" y="f2"/>
                                        <a:pt x="f7" y="f8"/>
                                        <a:pt x="f9" y="f10"/>
                                      </a:cubicBezTo>
                                      <a:lnTo>
                                        <a:pt x="f11" y="f12"/>
                                      </a:lnTo>
                                      <a:cubicBezTo>
                                        <a:pt x="f13" y="f14"/>
                                        <a:pt x="f15" y="f16"/>
                                        <a:pt x="f17" y="f18"/>
                                      </a:cubicBezTo>
                                      <a:lnTo>
                                        <a:pt x="f19" y="f20"/>
                                      </a:lnTo>
                                      <a:cubicBezTo>
                                        <a:pt x="f21" y="f22"/>
                                        <a:pt x="f23" y="f24"/>
                                        <a:pt x="f25" y="f26"/>
                                      </a:cubicBezTo>
                                      <a:lnTo>
                                        <a:pt x="f27" y="f28"/>
                                      </a:lnTo>
                                      <a:cubicBezTo>
                                        <a:pt x="f27" y="f29"/>
                                        <a:pt x="f27" y="f30"/>
                                        <a:pt x="f27" y="f31"/>
                                      </a:cubicBezTo>
                                      <a:lnTo>
                                        <a:pt x="f3" y="f32"/>
                                      </a:lnTo>
                                      <a:lnTo>
                                        <a:pt x="f27" y="f33"/>
                                      </a:lnTo>
                                      <a:cubicBezTo>
                                        <a:pt x="f27" y="f34"/>
                                        <a:pt x="f27" y="f35"/>
                                        <a:pt x="f27" y="f36"/>
                                      </a:cubicBezTo>
                                      <a:lnTo>
                                        <a:pt x="f25" y="f37"/>
                                      </a:lnTo>
                                      <a:cubicBezTo>
                                        <a:pt x="f23" y="f38"/>
                                        <a:pt x="f21" y="f39"/>
                                        <a:pt x="f19" y="f40"/>
                                      </a:cubicBezTo>
                                      <a:lnTo>
                                        <a:pt x="f17" y="f41"/>
                                      </a:lnTo>
                                      <a:cubicBezTo>
                                        <a:pt x="f15" y="f42"/>
                                        <a:pt x="f43" y="f44"/>
                                        <a:pt x="f45" y="f46"/>
                                      </a:cubicBezTo>
                                      <a:lnTo>
                                        <a:pt x="f9" y="f47"/>
                                      </a:lnTo>
                                      <a:cubicBezTo>
                                        <a:pt x="f48" y="f49"/>
                                        <a:pt x="f6" y="f4"/>
                                        <a:pt x="f5" y="f4"/>
                                      </a:cubicBezTo>
                                      <a:lnTo>
                                        <a:pt x="f2" y="f4"/>
                                      </a:lnTo>
                                      <a:lnTo>
                                        <a:pt x="f2" y="f50"/>
                                      </a:lnTo>
                                      <a:lnTo>
                                        <a:pt x="f51" y="f50"/>
                                      </a:lnTo>
                                      <a:lnTo>
                                        <a:pt x="f52" y="f53"/>
                                      </a:lnTo>
                                      <a:lnTo>
                                        <a:pt x="f5" y="f54"/>
                                      </a:lnTo>
                                      <a:lnTo>
                                        <a:pt x="f7" y="f55"/>
                                      </a:lnTo>
                                      <a:lnTo>
                                        <a:pt x="f56" y="f57"/>
                                      </a:lnTo>
                                      <a:lnTo>
                                        <a:pt x="f7" y="f58"/>
                                      </a:lnTo>
                                      <a:lnTo>
                                        <a:pt x="f5" y="f59"/>
                                      </a:lnTo>
                                      <a:lnTo>
                                        <a:pt x="f52" y="f60"/>
                                      </a:lnTo>
                                      <a:lnTo>
                                        <a:pt x="f51" y="f61"/>
                                      </a:lnTo>
                                      <a:lnTo>
                                        <a:pt x="f2" y="f61"/>
                                      </a:lnTo>
                                      <a:lnTo>
                                        <a:pt x="f2" y="f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7C30"/>
                                </a:solidFill>
                                <a:ln cap="flat">
                                  <a:noFill/>
                                  <a:prstDash val="solid"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68" name="Shape 73"/>
                              <wps:cNvSpPr/>
                              <wps:spPr>
                                <a:xfrm>
                                  <a:off x="539496" y="32817"/>
                                  <a:ext cx="23372" cy="46652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23368"/>
                                    <a:gd name="f4" fmla="val 46652"/>
                                    <a:gd name="f5" fmla="val 1651"/>
                                    <a:gd name="f6" fmla="val 76"/>
                                    <a:gd name="f7" fmla="val 6731"/>
                                    <a:gd name="f8" fmla="val 965"/>
                                    <a:gd name="f9" fmla="val 6985"/>
                                    <a:gd name="f10" fmla="val 1092"/>
                                    <a:gd name="f11" fmla="val 7239"/>
                                    <a:gd name="f12" fmla="val 7493"/>
                                    <a:gd name="f13" fmla="val 1219"/>
                                    <a:gd name="f14" fmla="val 13843"/>
                                    <a:gd name="f15" fmla="val 3886"/>
                                    <a:gd name="f16" fmla="val 14224"/>
                                    <a:gd name="f17" fmla="val 4140"/>
                                    <a:gd name="f18" fmla="val 14478"/>
                                    <a:gd name="f19" fmla="val 4394"/>
                                    <a:gd name="f20" fmla="val 14859"/>
                                    <a:gd name="f21" fmla="val 4648"/>
                                    <a:gd name="f22" fmla="val 19050"/>
                                    <a:gd name="f23" fmla="val 8839"/>
                                    <a:gd name="f24" fmla="val 19431"/>
                                    <a:gd name="f25" fmla="val 9093"/>
                                    <a:gd name="f26" fmla="val 19558"/>
                                    <a:gd name="f27" fmla="val 9474"/>
                                    <a:gd name="f28" fmla="val 19812"/>
                                    <a:gd name="f29" fmla="val 9856"/>
                                    <a:gd name="f30" fmla="val 22225"/>
                                    <a:gd name="f31" fmla="val 15316"/>
                                    <a:gd name="f32" fmla="val 22352"/>
                                    <a:gd name="f33" fmla="val 15570"/>
                                    <a:gd name="f34" fmla="val 22479"/>
                                    <a:gd name="f35" fmla="val 15951"/>
                                    <a:gd name="f36" fmla="val 16206"/>
                                    <a:gd name="f37" fmla="val 23241"/>
                                    <a:gd name="f38" fmla="val 22809"/>
                                    <a:gd name="f39" fmla="val 23190"/>
                                    <a:gd name="f40" fmla="val 23444"/>
                                    <a:gd name="f41" fmla="val 23825"/>
                                    <a:gd name="f42" fmla="val 21717"/>
                                    <a:gd name="f43" fmla="val 32334"/>
                                    <a:gd name="f44" fmla="val 21590"/>
                                    <a:gd name="f45" fmla="val 32715"/>
                                    <a:gd name="f46" fmla="val 21463"/>
                                    <a:gd name="f47" fmla="val 33223"/>
                                    <a:gd name="f48" fmla="val 21082"/>
                                    <a:gd name="f49" fmla="val 33604"/>
                                    <a:gd name="f50" fmla="val 16383"/>
                                    <a:gd name="f51" fmla="val 40208"/>
                                    <a:gd name="f52" fmla="val 16129"/>
                                    <a:gd name="f53" fmla="val 40589"/>
                                    <a:gd name="f54" fmla="val 15748"/>
                                    <a:gd name="f55" fmla="val 40843"/>
                                    <a:gd name="f56" fmla="val 15367"/>
                                    <a:gd name="f57" fmla="val 41097"/>
                                    <a:gd name="f58" fmla="val 45415"/>
                                    <a:gd name="f59" fmla="val 7112"/>
                                    <a:gd name="f60" fmla="val 45542"/>
                                    <a:gd name="f61" fmla="val 45669"/>
                                    <a:gd name="f62" fmla="val 6350"/>
                                    <a:gd name="f63" fmla="val 45796"/>
                                    <a:gd name="f64" fmla="val 40009"/>
                                    <a:gd name="f65" fmla="val 4826"/>
                                    <a:gd name="f66" fmla="val 39319"/>
                                    <a:gd name="f67" fmla="val 11557"/>
                                    <a:gd name="f68" fmla="val 35636"/>
                                    <a:gd name="f69" fmla="val 30429"/>
                                    <a:gd name="f70" fmla="val 16637"/>
                                    <a:gd name="f71" fmla="val 23063"/>
                                    <a:gd name="f72" fmla="val 16002"/>
                                    <a:gd name="f73" fmla="val 17475"/>
                                    <a:gd name="f74" fmla="val 13970"/>
                                    <a:gd name="f75" fmla="val 13031"/>
                                    <a:gd name="f76" fmla="val 10668"/>
                                    <a:gd name="f77" fmla="val 9728"/>
                                    <a:gd name="f78" fmla="val 5207"/>
                                    <a:gd name="f79" fmla="val 7442"/>
                                    <a:gd name="f80" fmla="val 508"/>
                                    <a:gd name="f81" fmla="val 6553"/>
                                    <a:gd name="f82" fmla="val 6536"/>
                                    <a:gd name="f83" fmla="*/ f0 1 23368"/>
                                    <a:gd name="f84" fmla="*/ f1 1 46652"/>
                                    <a:gd name="f85" fmla="+- f4 0 f2"/>
                                    <a:gd name="f86" fmla="+- f3 0 f2"/>
                                    <a:gd name="f87" fmla="*/ f86 1 23368"/>
                                    <a:gd name="f88" fmla="*/ f85 1 46652"/>
                                    <a:gd name="f89" fmla="*/ 0 1 f87"/>
                                    <a:gd name="f90" fmla="*/ 23368 1 f87"/>
                                    <a:gd name="f91" fmla="*/ 0 1 f88"/>
                                    <a:gd name="f92" fmla="*/ 46652 1 f88"/>
                                    <a:gd name="f93" fmla="*/ f89 f83 1"/>
                                    <a:gd name="f94" fmla="*/ f90 f83 1"/>
                                    <a:gd name="f95" fmla="*/ f92 f84 1"/>
                                    <a:gd name="f96" fmla="*/ f91 f84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93" t="f96" r="f94" b="f95"/>
                                  <a:pathLst>
                                    <a:path w="23368" h="46652">
                                      <a:moveTo>
                                        <a:pt x="f2" y="f2"/>
                                      </a:moveTo>
                                      <a:lnTo>
                                        <a:pt x="f5" y="f6"/>
                                      </a:lnTo>
                                      <a:lnTo>
                                        <a:pt x="f7" y="f8"/>
                                      </a:lnTo>
                                      <a:cubicBezTo>
                                        <a:pt x="f9" y="f10"/>
                                        <a:pt x="f11" y="f10"/>
                                        <a:pt x="f12" y="f13"/>
                                      </a:cubicBezTo>
                                      <a:lnTo>
                                        <a:pt x="f14" y="f15"/>
                                      </a:lnTo>
                                      <a:cubicBezTo>
                                        <a:pt x="f16" y="f17"/>
                                        <a:pt x="f18" y="f19"/>
                                        <a:pt x="f20" y="f21"/>
                                      </a:cubicBezTo>
                                      <a:lnTo>
                                        <a:pt x="f22" y="f23"/>
                                      </a:lnTo>
                                      <a:cubicBezTo>
                                        <a:pt x="f24" y="f25"/>
                                        <a:pt x="f26" y="f27"/>
                                        <a:pt x="f28" y="f29"/>
                                      </a:cubicBezTo>
                                      <a:lnTo>
                                        <a:pt x="f30" y="f31"/>
                                      </a:lnTo>
                                      <a:cubicBezTo>
                                        <a:pt x="f32" y="f33"/>
                                        <a:pt x="f34" y="f35"/>
                                        <a:pt x="f34" y="f36"/>
                                      </a:cubicBezTo>
                                      <a:lnTo>
                                        <a:pt x="f37" y="f38"/>
                                      </a:lnTo>
                                      <a:cubicBezTo>
                                        <a:pt x="f3" y="f39"/>
                                        <a:pt x="f3" y="f40"/>
                                        <a:pt x="f37" y="f41"/>
                                      </a:cubicBezTo>
                                      <a:lnTo>
                                        <a:pt x="f42" y="f43"/>
                                      </a:lnTo>
                                      <a:cubicBezTo>
                                        <a:pt x="f44" y="f45"/>
                                        <a:pt x="f46" y="f47"/>
                                        <a:pt x="f48" y="f49"/>
                                      </a:cubicBezTo>
                                      <a:lnTo>
                                        <a:pt x="f50" y="f51"/>
                                      </a:lnTo>
                                      <a:cubicBezTo>
                                        <a:pt x="f52" y="f53"/>
                                        <a:pt x="f54" y="f55"/>
                                        <a:pt x="f56" y="f57"/>
                                      </a:cubicBezTo>
                                      <a:lnTo>
                                        <a:pt x="f12" y="f58"/>
                                      </a:lnTo>
                                      <a:cubicBezTo>
                                        <a:pt x="f59" y="f60"/>
                                        <a:pt x="f7" y="f61"/>
                                        <a:pt x="f62" y="f63"/>
                                      </a:cubicBezTo>
                                      <a:lnTo>
                                        <a:pt x="f2" y="f4"/>
                                      </a:lnTo>
                                      <a:lnTo>
                                        <a:pt x="f2" y="f64"/>
                                      </a:lnTo>
                                      <a:lnTo>
                                        <a:pt x="f65" y="f66"/>
                                      </a:lnTo>
                                      <a:lnTo>
                                        <a:pt x="f67" y="f68"/>
                                      </a:lnTo>
                                      <a:lnTo>
                                        <a:pt x="f56" y="f69"/>
                                      </a:lnTo>
                                      <a:lnTo>
                                        <a:pt x="f70" y="f71"/>
                                      </a:lnTo>
                                      <a:lnTo>
                                        <a:pt x="f72" y="f73"/>
                                      </a:lnTo>
                                      <a:lnTo>
                                        <a:pt x="f74" y="f75"/>
                                      </a:lnTo>
                                      <a:lnTo>
                                        <a:pt x="f76" y="f77"/>
                                      </a:lnTo>
                                      <a:lnTo>
                                        <a:pt x="f78" y="f79"/>
                                      </a:lnTo>
                                      <a:lnTo>
                                        <a:pt x="f80" y="f81"/>
                                      </a:lnTo>
                                      <a:lnTo>
                                        <a:pt x="f2" y="f82"/>
                                      </a:lnTo>
                                      <a:lnTo>
                                        <a:pt x="f2" y="f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7C30"/>
                                </a:solidFill>
                                <a:ln cap="flat">
                                  <a:noFill/>
                                  <a:prstDash val="solid"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69" name="Shape 74"/>
                              <wps:cNvSpPr/>
                              <wps:spPr>
                                <a:xfrm>
                                  <a:off x="539496" y="10122"/>
                                  <a:ext cx="61209" cy="151680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61214"/>
                                    <a:gd name="f4" fmla="val 151679"/>
                                    <a:gd name="f5" fmla="val 6223"/>
                                    <a:gd name="f6" fmla="val 168"/>
                                    <a:gd name="f7" fmla="val 13081"/>
                                    <a:gd name="f8" fmla="val 803"/>
                                    <a:gd name="f9" fmla="val 13335"/>
                                    <a:gd name="f10" fmla="val 13589"/>
                                    <a:gd name="f11" fmla="val 13716"/>
                                    <a:gd name="f12" fmla="val 930"/>
                                    <a:gd name="f13" fmla="val 29464"/>
                                    <a:gd name="f14" fmla="val 5121"/>
                                    <a:gd name="f15" fmla="val 29718"/>
                                    <a:gd name="f16" fmla="val 5248"/>
                                    <a:gd name="f17" fmla="val 30099"/>
                                    <a:gd name="f18" fmla="val 5375"/>
                                    <a:gd name="f19" fmla="val 30353"/>
                                    <a:gd name="f20" fmla="val 5502"/>
                                    <a:gd name="f21" fmla="val 42164"/>
                                    <a:gd name="f22" fmla="val 13376"/>
                                    <a:gd name="f23" fmla="val 42545"/>
                                    <a:gd name="f24" fmla="val 13630"/>
                                    <a:gd name="f25" fmla="val 42926"/>
                                    <a:gd name="f26" fmla="val 14011"/>
                                    <a:gd name="f27" fmla="val 43180"/>
                                    <a:gd name="f28" fmla="val 14392"/>
                                    <a:gd name="f29" fmla="val 50546"/>
                                    <a:gd name="f30" fmla="val 25822"/>
                                    <a:gd name="f31" fmla="val 50800"/>
                                    <a:gd name="f32" fmla="val 26203"/>
                                    <a:gd name="f33" fmla="val 50927"/>
                                    <a:gd name="f34" fmla="val 26457"/>
                                    <a:gd name="f35" fmla="val 26838"/>
                                    <a:gd name="f36" fmla="val 52959"/>
                                    <a:gd name="f37" fmla="val 33950"/>
                                    <a:gd name="f38" fmla="val 34077"/>
                                    <a:gd name="f39" fmla="val 34331"/>
                                    <a:gd name="f40" fmla="val 34585"/>
                                    <a:gd name="f41" fmla="val 53594"/>
                                    <a:gd name="f42" fmla="val 42586"/>
                                    <a:gd name="f43" fmla="val 53721"/>
                                    <a:gd name="f44" fmla="val 42840"/>
                                    <a:gd name="f45" fmla="val 43094"/>
                                    <a:gd name="f46" fmla="val 43348"/>
                                    <a:gd name="f47" fmla="val 51816"/>
                                    <a:gd name="f48" fmla="val 56556"/>
                                    <a:gd name="f49" fmla="val 51689"/>
                                    <a:gd name="f50" fmla="val 56937"/>
                                    <a:gd name="f51" fmla="val 57318"/>
                                    <a:gd name="f52" fmla="val 51435"/>
                                    <a:gd name="f53" fmla="val 57572"/>
                                    <a:gd name="f54" fmla="val 46101"/>
                                    <a:gd name="f55" fmla="val 68240"/>
                                    <a:gd name="f56" fmla="val 45847"/>
                                    <a:gd name="f57" fmla="val 68621"/>
                                    <a:gd name="f58" fmla="val 45593"/>
                                    <a:gd name="f59" fmla="val 69002"/>
                                    <a:gd name="f60" fmla="val 45339"/>
                                    <a:gd name="f61" fmla="val 69256"/>
                                    <a:gd name="f62" fmla="val 36576"/>
                                    <a:gd name="f63" fmla="val 77384"/>
                                    <a:gd name="f64" fmla="val 36322"/>
                                    <a:gd name="f65" fmla="val 77638"/>
                                    <a:gd name="f66" fmla="val 35941"/>
                                    <a:gd name="f67" fmla="val 77765"/>
                                    <a:gd name="f68" fmla="val 35687"/>
                                    <a:gd name="f69" fmla="val 77892"/>
                                    <a:gd name="f70" fmla="val 29210"/>
                                    <a:gd name="f71" fmla="val 80940"/>
                                    <a:gd name="f72" fmla="val 30226"/>
                                    <a:gd name="f73" fmla="val 81448"/>
                                    <a:gd name="f74" fmla="val 81702"/>
                                    <a:gd name="f75" fmla="val 30607"/>
                                    <a:gd name="f76" fmla="val 81829"/>
                                    <a:gd name="f77" fmla="val 30734"/>
                                    <a:gd name="f78" fmla="val 81956"/>
                                    <a:gd name="f79" fmla="val 36195"/>
                                    <a:gd name="f80" fmla="val 87417"/>
                                    <a:gd name="f81" fmla="val 87544"/>
                                    <a:gd name="f82" fmla="val 36449"/>
                                    <a:gd name="f83" fmla="val 87671"/>
                                    <a:gd name="f84" fmla="val 87925"/>
                                    <a:gd name="f85" fmla="val 41275"/>
                                    <a:gd name="f86" fmla="val 95164"/>
                                    <a:gd name="f87" fmla="val 104816"/>
                                    <a:gd name="f88" fmla="val 58039"/>
                                    <a:gd name="f89" fmla="val 133391"/>
                                    <a:gd name="f90" fmla="val 60452"/>
                                    <a:gd name="f91" fmla="val 139741"/>
                                    <a:gd name="f92" fmla="val 139868"/>
                                    <a:gd name="f93" fmla="val 140122"/>
                                    <a:gd name="f94" fmla="val 60579"/>
                                    <a:gd name="f95" fmla="val 140249"/>
                                    <a:gd name="f96" fmla="val 61087"/>
                                    <a:gd name="f97" fmla="val 143297"/>
                                    <a:gd name="f98" fmla="val 143805"/>
                                    <a:gd name="f99" fmla="val 144186"/>
                                    <a:gd name="f100" fmla="val 144567"/>
                                    <a:gd name="f101" fmla="val 146726"/>
                                    <a:gd name="f102" fmla="val 147488"/>
                                    <a:gd name="f103" fmla="val 59944"/>
                                    <a:gd name="f104" fmla="val 148250"/>
                                    <a:gd name="f105" fmla="val 59182"/>
                                    <a:gd name="f106" fmla="val 148758"/>
                                    <a:gd name="f107" fmla="val 57150"/>
                                    <a:gd name="f108" fmla="val 150155"/>
                                    <a:gd name="f109" fmla="val 56642"/>
                                    <a:gd name="f110" fmla="val 150409"/>
                                    <a:gd name="f111" fmla="val 56261"/>
                                    <a:gd name="f112" fmla="val 150536"/>
                                    <a:gd name="f113" fmla="val 55753"/>
                                    <a:gd name="f114" fmla="val 150663"/>
                                    <a:gd name="f115" fmla="val 151425"/>
                                    <a:gd name="f116" fmla="val 41656"/>
                                    <a:gd name="f117" fmla="val 33909"/>
                                    <a:gd name="f118" fmla="val 33782"/>
                                    <a:gd name="f119" fmla="val 33655"/>
                                    <a:gd name="f120" fmla="val 33401"/>
                                    <a:gd name="f121" fmla="val 29083"/>
                                    <a:gd name="f122" fmla="val 28575"/>
                                    <a:gd name="f123" fmla="val 28194"/>
                                    <a:gd name="f124" fmla="val 150282"/>
                                    <a:gd name="f125" fmla="val 27813"/>
                                    <a:gd name="f126" fmla="val 150028"/>
                                    <a:gd name="f127" fmla="val 25527"/>
                                    <a:gd name="f128" fmla="val 148504"/>
                                    <a:gd name="f129" fmla="val 25019"/>
                                    <a:gd name="f130" fmla="val 148123"/>
                                    <a:gd name="f131" fmla="val 24638"/>
                                    <a:gd name="f132" fmla="val 147742"/>
                                    <a:gd name="f133" fmla="val 24384"/>
                                    <a:gd name="f134" fmla="val 147234"/>
                                    <a:gd name="f135" fmla="val 23241"/>
                                    <a:gd name="f136" fmla="val 144948"/>
                                    <a:gd name="f137" fmla="val 10287"/>
                                    <a:gd name="f138" fmla="val 112436"/>
                                    <a:gd name="f139" fmla="val 5842"/>
                                    <a:gd name="f140" fmla="val 103165"/>
                                    <a:gd name="f141" fmla="val 1397"/>
                                    <a:gd name="f142" fmla="val 96815"/>
                                    <a:gd name="f143" fmla="val 95861"/>
                                    <a:gd name="f144" fmla="val 87857"/>
                                    <a:gd name="f145" fmla="val 5588"/>
                                    <a:gd name="f146" fmla="val 91735"/>
                                    <a:gd name="f147" fmla="val 5969"/>
                                    <a:gd name="f148" fmla="val 91862"/>
                                    <a:gd name="f149" fmla="val 92243"/>
                                    <a:gd name="f150" fmla="val 6477"/>
                                    <a:gd name="f151" fmla="val 92497"/>
                                    <a:gd name="f152" fmla="val 11430"/>
                                    <a:gd name="f153" fmla="val 99609"/>
                                    <a:gd name="f154" fmla="val 11557"/>
                                    <a:gd name="f155" fmla="val 99736"/>
                                    <a:gd name="f156" fmla="val 11684"/>
                                    <a:gd name="f157" fmla="val 99863"/>
                                    <a:gd name="f158" fmla="val 100117"/>
                                    <a:gd name="f159" fmla="val 16383"/>
                                    <a:gd name="f160" fmla="val 110023"/>
                                    <a:gd name="f161" fmla="val 142027"/>
                                    <a:gd name="f162" fmla="val 29972"/>
                                    <a:gd name="f163" fmla="val 143551"/>
                                    <a:gd name="f164" fmla="val 30988"/>
                                    <a:gd name="f165" fmla="val 34417"/>
                                    <a:gd name="f166" fmla="val 144821"/>
                                    <a:gd name="f167" fmla="val 41402"/>
                                    <a:gd name="f168" fmla="val 145075"/>
                                    <a:gd name="f169" fmla="val 49784"/>
                                    <a:gd name="f170" fmla="val 54102"/>
                                    <a:gd name="f171" fmla="val 54483"/>
                                    <a:gd name="f172" fmla="val 143932"/>
                                    <a:gd name="f173" fmla="val 141646"/>
                                    <a:gd name="f174" fmla="val 52070"/>
                                    <a:gd name="f175" fmla="val 135931"/>
                                    <a:gd name="f176" fmla="val 39878"/>
                                    <a:gd name="f177" fmla="val 107610"/>
                                    <a:gd name="f178" fmla="val 35814"/>
                                    <a:gd name="f179" fmla="val 98847"/>
                                    <a:gd name="f180" fmla="val 31242"/>
                                    <a:gd name="f181" fmla="val 26416"/>
                                    <a:gd name="f182" fmla="val 86909"/>
                                    <a:gd name="f183" fmla="val 20574"/>
                                    <a:gd name="f184" fmla="val 83353"/>
                                    <a:gd name="f185" fmla="val 19558"/>
                                    <a:gd name="f186" fmla="val 82718"/>
                                    <a:gd name="f187" fmla="val 18923"/>
                                    <a:gd name="f188" fmla="val 81575"/>
                                    <a:gd name="f189" fmla="val 19050"/>
                                    <a:gd name="f190" fmla="val 80305"/>
                                    <a:gd name="f191" fmla="val 19177"/>
                                    <a:gd name="f192" fmla="val 79162"/>
                                    <a:gd name="f193" fmla="val 19812"/>
                                    <a:gd name="f194" fmla="val 78019"/>
                                    <a:gd name="f195" fmla="val 20955"/>
                                    <a:gd name="f196" fmla="val 77511"/>
                                    <a:gd name="f197" fmla="val 32385"/>
                                    <a:gd name="f198" fmla="val 72177"/>
                                    <a:gd name="f199" fmla="val 40386"/>
                                    <a:gd name="f200" fmla="val 64811"/>
                                    <a:gd name="f201" fmla="val 55159"/>
                                    <a:gd name="f202" fmla="val 46990"/>
                                    <a:gd name="f203" fmla="val 46482"/>
                                    <a:gd name="f204" fmla="val 35347"/>
                                    <a:gd name="f205" fmla="val 44704"/>
                                    <a:gd name="f206" fmla="val 28997"/>
                                    <a:gd name="f207" fmla="val 37973"/>
                                    <a:gd name="f208" fmla="val 18583"/>
                                    <a:gd name="f209" fmla="val 27178"/>
                                    <a:gd name="f210" fmla="val 11344"/>
                                    <a:gd name="f211" fmla="val 12319"/>
                                    <a:gd name="f212" fmla="val 7280"/>
                                    <a:gd name="f213" fmla="val 6096"/>
                                    <a:gd name="f214" fmla="val 6772"/>
                                    <a:gd name="f215" fmla="val 6605"/>
                                    <a:gd name="f216" fmla="*/ f0 1 61214"/>
                                    <a:gd name="f217" fmla="*/ f1 1 151679"/>
                                    <a:gd name="f218" fmla="+- f4 0 f2"/>
                                    <a:gd name="f219" fmla="+- f3 0 f2"/>
                                    <a:gd name="f220" fmla="*/ f219 1 61214"/>
                                    <a:gd name="f221" fmla="*/ f218 1 151679"/>
                                    <a:gd name="f222" fmla="*/ 0 1 f220"/>
                                    <a:gd name="f223" fmla="*/ 61214 1 f220"/>
                                    <a:gd name="f224" fmla="*/ 0 1 f221"/>
                                    <a:gd name="f225" fmla="*/ 151679 1 f221"/>
                                    <a:gd name="f226" fmla="*/ f222 f216 1"/>
                                    <a:gd name="f227" fmla="*/ f223 f216 1"/>
                                    <a:gd name="f228" fmla="*/ f225 f217 1"/>
                                    <a:gd name="f229" fmla="*/ f224 f217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226" t="f229" r="f227" b="f228"/>
                                  <a:pathLst>
                                    <a:path w="61214" h="151679">
                                      <a:moveTo>
                                        <a:pt x="f2" y="f2"/>
                                      </a:moveTo>
                                      <a:lnTo>
                                        <a:pt x="f5" y="f6"/>
                                      </a:lnTo>
                                      <a:lnTo>
                                        <a:pt x="f7" y="f8"/>
                                      </a:lnTo>
                                      <a:cubicBezTo>
                                        <a:pt x="f9" y="f8"/>
                                        <a:pt x="f10" y="f8"/>
                                        <a:pt x="f11" y="f12"/>
                                      </a:cubicBezTo>
                                      <a:lnTo>
                                        <a:pt x="f13" y="f14"/>
                                      </a:lnTo>
                                      <a:cubicBezTo>
                                        <a:pt x="f15" y="f16"/>
                                        <a:pt x="f17" y="f18"/>
                                        <a:pt x="f19" y="f20"/>
                                      </a:cubicBezTo>
                                      <a:lnTo>
                                        <a:pt x="f21" y="f22"/>
                                      </a:lnTo>
                                      <a:cubicBezTo>
                                        <a:pt x="f23" y="f24"/>
                                        <a:pt x="f25" y="f26"/>
                                        <a:pt x="f27" y="f28"/>
                                      </a:cubicBezTo>
                                      <a:lnTo>
                                        <a:pt x="f29" y="f30"/>
                                      </a:lnTo>
                                      <a:cubicBezTo>
                                        <a:pt x="f31" y="f32"/>
                                        <a:pt x="f33" y="f34"/>
                                        <a:pt x="f33" y="f35"/>
                                      </a:cubicBezTo>
                                      <a:lnTo>
                                        <a:pt x="f36" y="f37"/>
                                      </a:lnTo>
                                      <a:cubicBezTo>
                                        <a:pt x="f36" y="f38"/>
                                        <a:pt x="f36" y="f39"/>
                                        <a:pt x="f36" y="f40"/>
                                      </a:cubicBezTo>
                                      <a:lnTo>
                                        <a:pt x="f41" y="f42"/>
                                      </a:lnTo>
                                      <a:cubicBezTo>
                                        <a:pt x="f43" y="f44"/>
                                        <a:pt x="f43" y="f45"/>
                                        <a:pt x="f41" y="f46"/>
                                      </a:cubicBezTo>
                                      <a:lnTo>
                                        <a:pt x="f47" y="f48"/>
                                      </a:lnTo>
                                      <a:cubicBezTo>
                                        <a:pt x="f49" y="f50"/>
                                        <a:pt x="f49" y="f51"/>
                                        <a:pt x="f52" y="f53"/>
                                      </a:cubicBezTo>
                                      <a:lnTo>
                                        <a:pt x="f54" y="f55"/>
                                      </a:lnTo>
                                      <a:cubicBezTo>
                                        <a:pt x="f56" y="f57"/>
                                        <a:pt x="f58" y="f59"/>
                                        <a:pt x="f60" y="f61"/>
                                      </a:cubicBezTo>
                                      <a:lnTo>
                                        <a:pt x="f62" y="f63"/>
                                      </a:lnTo>
                                      <a:cubicBezTo>
                                        <a:pt x="f64" y="f65"/>
                                        <a:pt x="f66" y="f67"/>
                                        <a:pt x="f68" y="f69"/>
                                      </a:cubicBezTo>
                                      <a:lnTo>
                                        <a:pt x="f70" y="f71"/>
                                      </a:lnTo>
                                      <a:lnTo>
                                        <a:pt x="f72" y="f73"/>
                                      </a:lnTo>
                                      <a:cubicBezTo>
                                        <a:pt x="f19" y="f74"/>
                                        <a:pt x="f75" y="f76"/>
                                        <a:pt x="f77" y="f78"/>
                                      </a:cubicBezTo>
                                      <a:lnTo>
                                        <a:pt x="f79" y="f80"/>
                                      </a:lnTo>
                                      <a:cubicBezTo>
                                        <a:pt x="f64" y="f81"/>
                                        <a:pt x="f82" y="f83"/>
                                        <a:pt x="f62" y="f84"/>
                                      </a:cubicBezTo>
                                      <a:lnTo>
                                        <a:pt x="f85" y="f86"/>
                                      </a:lnTo>
                                      <a:lnTo>
                                        <a:pt x="f56" y="f87"/>
                                      </a:lnTo>
                                      <a:lnTo>
                                        <a:pt x="f88" y="f89"/>
                                      </a:lnTo>
                                      <a:lnTo>
                                        <a:pt x="f90" y="f91"/>
                                      </a:lnTo>
                                      <a:cubicBezTo>
                                        <a:pt x="f90" y="f92"/>
                                        <a:pt x="f90" y="f93"/>
                                        <a:pt x="f94" y="f95"/>
                                      </a:cubicBezTo>
                                      <a:lnTo>
                                        <a:pt x="f96" y="f97"/>
                                      </a:lnTo>
                                      <a:cubicBezTo>
                                        <a:pt x="f3" y="f98"/>
                                        <a:pt x="f3" y="f99"/>
                                        <a:pt x="f96" y="f100"/>
                                      </a:cubicBezTo>
                                      <a:lnTo>
                                        <a:pt x="f94" y="f101"/>
                                      </a:lnTo>
                                      <a:cubicBezTo>
                                        <a:pt x="f90" y="f102"/>
                                        <a:pt x="f103" y="f104"/>
                                        <a:pt x="f105" y="f106"/>
                                      </a:cubicBezTo>
                                      <a:lnTo>
                                        <a:pt x="f107" y="f108"/>
                                      </a:lnTo>
                                      <a:cubicBezTo>
                                        <a:pt x="f109" y="f110"/>
                                        <a:pt x="f111" y="f112"/>
                                        <a:pt x="f113" y="f114"/>
                                      </a:cubicBezTo>
                                      <a:lnTo>
                                        <a:pt x="f33" y="f115"/>
                                      </a:lnTo>
                                      <a:lnTo>
                                        <a:pt x="f116" y="f4"/>
                                      </a:lnTo>
                                      <a:lnTo>
                                        <a:pt x="f117" y="f115"/>
                                      </a:lnTo>
                                      <a:cubicBezTo>
                                        <a:pt x="f118" y="f115"/>
                                        <a:pt x="f119" y="f115"/>
                                        <a:pt x="f120" y="f115"/>
                                      </a:cubicBezTo>
                                      <a:lnTo>
                                        <a:pt x="f121" y="f112"/>
                                      </a:lnTo>
                                      <a:cubicBezTo>
                                        <a:pt x="f122" y="f112"/>
                                        <a:pt x="f123" y="f124"/>
                                        <a:pt x="f125" y="f126"/>
                                      </a:cubicBezTo>
                                      <a:lnTo>
                                        <a:pt x="f127" y="f128"/>
                                      </a:lnTo>
                                      <a:cubicBezTo>
                                        <a:pt x="f129" y="f130"/>
                                        <a:pt x="f131" y="f132"/>
                                        <a:pt x="f133" y="f134"/>
                                      </a:cubicBezTo>
                                      <a:lnTo>
                                        <a:pt x="f135" y="f136"/>
                                      </a:lnTo>
                                      <a:lnTo>
                                        <a:pt x="f137" y="f138"/>
                                      </a:lnTo>
                                      <a:lnTo>
                                        <a:pt x="f139" y="f140"/>
                                      </a:lnTo>
                                      <a:lnTo>
                                        <a:pt x="f141" y="f142"/>
                                      </a:lnTo>
                                      <a:lnTo>
                                        <a:pt x="f2" y="f143"/>
                                      </a:lnTo>
                                      <a:lnTo>
                                        <a:pt x="f2" y="f144"/>
                                      </a:lnTo>
                                      <a:lnTo>
                                        <a:pt x="f145" y="f146"/>
                                      </a:lnTo>
                                      <a:cubicBezTo>
                                        <a:pt x="f147" y="f148"/>
                                        <a:pt x="f5" y="f149"/>
                                        <a:pt x="f150" y="f151"/>
                                      </a:cubicBezTo>
                                      <a:lnTo>
                                        <a:pt x="f152" y="f153"/>
                                      </a:lnTo>
                                      <a:cubicBezTo>
                                        <a:pt x="f154" y="f155"/>
                                        <a:pt x="f156" y="f157"/>
                                        <a:pt x="f156" y="f158"/>
                                      </a:cubicBezTo>
                                      <a:lnTo>
                                        <a:pt x="f159" y="f160"/>
                                      </a:lnTo>
                                      <a:lnTo>
                                        <a:pt x="f70" y="f161"/>
                                      </a:lnTo>
                                      <a:lnTo>
                                        <a:pt x="f162" y="f163"/>
                                      </a:lnTo>
                                      <a:lnTo>
                                        <a:pt x="f164" y="f99"/>
                                      </a:lnTo>
                                      <a:lnTo>
                                        <a:pt x="f165" y="f166"/>
                                      </a:lnTo>
                                      <a:lnTo>
                                        <a:pt x="f167" y="f168"/>
                                      </a:lnTo>
                                      <a:lnTo>
                                        <a:pt x="f169" y="f136"/>
                                      </a:lnTo>
                                      <a:lnTo>
                                        <a:pt x="f170" y="f99"/>
                                      </a:lnTo>
                                      <a:lnTo>
                                        <a:pt x="f171" y="f172"/>
                                      </a:lnTo>
                                      <a:lnTo>
                                        <a:pt x="f171" y="f98"/>
                                      </a:lnTo>
                                      <a:lnTo>
                                        <a:pt x="f170" y="f173"/>
                                      </a:lnTo>
                                      <a:lnTo>
                                        <a:pt x="f174" y="f175"/>
                                      </a:lnTo>
                                      <a:lnTo>
                                        <a:pt x="f176" y="f177"/>
                                      </a:lnTo>
                                      <a:lnTo>
                                        <a:pt x="f178" y="f179"/>
                                      </a:lnTo>
                                      <a:lnTo>
                                        <a:pt x="f180" y="f148"/>
                                      </a:lnTo>
                                      <a:lnTo>
                                        <a:pt x="f181" y="f182"/>
                                      </a:lnTo>
                                      <a:lnTo>
                                        <a:pt x="f183" y="f184"/>
                                      </a:lnTo>
                                      <a:cubicBezTo>
                                        <a:pt x="f185" y="f186"/>
                                        <a:pt x="f187" y="f188"/>
                                        <a:pt x="f189" y="f190"/>
                                      </a:cubicBezTo>
                                      <a:cubicBezTo>
                                        <a:pt x="f191" y="f192"/>
                                        <a:pt x="f193" y="f194"/>
                                        <a:pt x="f195" y="f196"/>
                                      </a:cubicBezTo>
                                      <a:lnTo>
                                        <a:pt x="f197" y="f198"/>
                                      </a:lnTo>
                                      <a:lnTo>
                                        <a:pt x="f199" y="f200"/>
                                      </a:lnTo>
                                      <a:lnTo>
                                        <a:pt x="f60" y="f201"/>
                                      </a:lnTo>
                                      <a:lnTo>
                                        <a:pt x="f202" y="f44"/>
                                      </a:lnTo>
                                      <a:lnTo>
                                        <a:pt x="f203" y="f204"/>
                                      </a:lnTo>
                                      <a:lnTo>
                                        <a:pt x="f205" y="f206"/>
                                      </a:lnTo>
                                      <a:lnTo>
                                        <a:pt x="f207" y="f208"/>
                                      </a:lnTo>
                                      <a:lnTo>
                                        <a:pt x="f209" y="f210"/>
                                      </a:lnTo>
                                      <a:lnTo>
                                        <a:pt x="f211" y="f212"/>
                                      </a:lnTo>
                                      <a:lnTo>
                                        <a:pt x="f213" y="f214"/>
                                      </a:lnTo>
                                      <a:lnTo>
                                        <a:pt x="f2" y="f215"/>
                                      </a:lnTo>
                                      <a:lnTo>
                                        <a:pt x="f2" y="f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7C30"/>
                                </a:solidFill>
                                <a:ln cap="flat">
                                  <a:noFill/>
                                  <a:prstDash val="solid"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70" name="Shape 75"/>
                              <wps:cNvSpPr/>
                              <wps:spPr>
                                <a:xfrm>
                                  <a:off x="617091" y="10030"/>
                                  <a:ext cx="87444" cy="151762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87440"/>
                                    <a:gd name="f4" fmla="val 151764"/>
                                    <a:gd name="f5" fmla="val 14351"/>
                                    <a:gd name="f6" fmla="val 33528"/>
                                    <a:gd name="f7" fmla="val 42672"/>
                                    <a:gd name="f8" fmla="val 889"/>
                                    <a:gd name="f9" fmla="val 43053"/>
                                    <a:gd name="f10" fmla="val 43307"/>
                                    <a:gd name="f11" fmla="val 1015"/>
                                    <a:gd name="f12" fmla="val 43688"/>
                                    <a:gd name="f13" fmla="val 1143"/>
                                    <a:gd name="f14" fmla="val 50038"/>
                                    <a:gd name="f15" fmla="val 3937"/>
                                    <a:gd name="f16" fmla="val 50419"/>
                                    <a:gd name="f17" fmla="val 4190"/>
                                    <a:gd name="f18" fmla="val 50927"/>
                                    <a:gd name="f19" fmla="val 4445"/>
                                    <a:gd name="f20" fmla="val 51181"/>
                                    <a:gd name="f21" fmla="val 4826"/>
                                    <a:gd name="f22" fmla="val 55626"/>
                                    <a:gd name="f23" fmla="val 9906"/>
                                    <a:gd name="f24" fmla="val 55880"/>
                                    <a:gd name="f25" fmla="val 10287"/>
                                    <a:gd name="f26" fmla="val 56134"/>
                                    <a:gd name="f27" fmla="val 10540"/>
                                    <a:gd name="f28" fmla="val 56261"/>
                                    <a:gd name="f29" fmla="val 10922"/>
                                    <a:gd name="f30" fmla="val 59309"/>
                                    <a:gd name="f31" fmla="val 18796"/>
                                    <a:gd name="f32" fmla="val 96280"/>
                                    <a:gd name="f33" fmla="val 109302"/>
                                    <a:gd name="f34" fmla="val 84455"/>
                                    <a:gd name="f35" fmla="val 107188"/>
                                    <a:gd name="f36" fmla="val 53213"/>
                                    <a:gd name="f37" fmla="val 21209"/>
                                    <a:gd name="f38" fmla="val 50292"/>
                                    <a:gd name="f39" fmla="val 13843"/>
                                    <a:gd name="f40" fmla="val 46736"/>
                                    <a:gd name="f41" fmla="val 9651"/>
                                    <a:gd name="f42" fmla="val 41529"/>
                                    <a:gd name="f43" fmla="val 7493"/>
                                    <a:gd name="f44" fmla="val 6603"/>
                                    <a:gd name="f45" fmla="val 14605"/>
                                    <a:gd name="f46" fmla="val 11049"/>
                                    <a:gd name="f47" fmla="val 7239"/>
                                    <a:gd name="f48" fmla="val 8636"/>
                                    <a:gd name="f49" fmla="val 8763"/>
                                    <a:gd name="f50" fmla="val 11176"/>
                                    <a:gd name="f51" fmla="val 6604"/>
                                    <a:gd name="f52" fmla="val 15367"/>
                                    <a:gd name="f53" fmla="val 143256"/>
                                    <a:gd name="f54" fmla="val 6731"/>
                                    <a:gd name="f55" fmla="val 143637"/>
                                    <a:gd name="f56" fmla="val 7366"/>
                                    <a:gd name="f57" fmla="val 144145"/>
                                    <a:gd name="f58" fmla="val 10795"/>
                                    <a:gd name="f59" fmla="val 144907"/>
                                    <a:gd name="f60" fmla="val 16891"/>
                                    <a:gd name="f61" fmla="val 145161"/>
                                    <a:gd name="f62" fmla="val 23495"/>
                                    <a:gd name="f63" fmla="val 26924"/>
                                    <a:gd name="f64" fmla="val 27686"/>
                                    <a:gd name="f65" fmla="val 27813"/>
                                    <a:gd name="f66" fmla="val 26289"/>
                                    <a:gd name="f67" fmla="val 24384"/>
                                    <a:gd name="f68" fmla="val 29210"/>
                                    <a:gd name="f69" fmla="val 22987"/>
                                    <a:gd name="f70" fmla="val 31115"/>
                                    <a:gd name="f71" fmla="val 31242"/>
                                    <a:gd name="f72" fmla="val 32639"/>
                                    <a:gd name="f73" fmla="val 33909"/>
                                    <a:gd name="f74" fmla="val 23876"/>
                                    <a:gd name="f75" fmla="val 34417"/>
                                    <a:gd name="f76" fmla="val 25146"/>
                                    <a:gd name="f77" fmla="val 74676"/>
                                    <a:gd name="f78" fmla="val 142239"/>
                                    <a:gd name="f79" fmla="val 75311"/>
                                    <a:gd name="f80" fmla="val 76962"/>
                                    <a:gd name="f81" fmla="val 80518"/>
                                    <a:gd name="f82" fmla="val 86614"/>
                                    <a:gd name="f83" fmla="val 145143"/>
                                    <a:gd name="f84" fmla="val 151739"/>
                                    <a:gd name="f85" fmla="val 86741"/>
                                    <a:gd name="f86" fmla="val 80010"/>
                                    <a:gd name="f87" fmla="val 151511"/>
                                    <a:gd name="f88" fmla="val 79883"/>
                                    <a:gd name="f89" fmla="val 79629"/>
                                    <a:gd name="f90" fmla="val 79502"/>
                                    <a:gd name="f91" fmla="val 151384"/>
                                    <a:gd name="f92" fmla="val 75057"/>
                                    <a:gd name="f93" fmla="val 150495"/>
                                    <a:gd name="f94" fmla="val 74803"/>
                                    <a:gd name="f95" fmla="val 74422"/>
                                    <a:gd name="f96" fmla="val 150368"/>
                                    <a:gd name="f97" fmla="val 74168"/>
                                    <a:gd name="f98" fmla="val 150240"/>
                                    <a:gd name="f99" fmla="val 71374"/>
                                    <a:gd name="f100" fmla="val 148717"/>
                                    <a:gd name="f101" fmla="val 70993"/>
                                    <a:gd name="f102" fmla="val 148463"/>
                                    <a:gd name="f103" fmla="val 70485"/>
                                    <a:gd name="f104" fmla="val 148082"/>
                                    <a:gd name="f105" fmla="val 70231"/>
                                    <a:gd name="f106" fmla="val 147574"/>
                                    <a:gd name="f107" fmla="val 68834"/>
                                    <a:gd name="f108" fmla="val 145414"/>
                                    <a:gd name="f109" fmla="val 68707"/>
                                    <a:gd name="f110" fmla="val 145034"/>
                                    <a:gd name="f111" fmla="val 68580"/>
                                    <a:gd name="f112" fmla="val 144780"/>
                                    <a:gd name="f113" fmla="val 45339"/>
                                    <a:gd name="f114" fmla="val 143764"/>
                                    <a:gd name="f115" fmla="val 34290"/>
                                    <a:gd name="f116" fmla="val 144399"/>
                                    <a:gd name="f117" fmla="val 34163"/>
                                    <a:gd name="f118" fmla="val 33655"/>
                                    <a:gd name="f119" fmla="val 146812"/>
                                    <a:gd name="f120" fmla="val 33401"/>
                                    <a:gd name="f121" fmla="val 147447"/>
                                    <a:gd name="f122" fmla="val 32893"/>
                                    <a:gd name="f123" fmla="val 148209"/>
                                    <a:gd name="f124" fmla="val 32258"/>
                                    <a:gd name="f125" fmla="val 148589"/>
                                    <a:gd name="f126" fmla="val 29972"/>
                                    <a:gd name="f127" fmla="val 149987"/>
                                    <a:gd name="f128" fmla="val 29591"/>
                                    <a:gd name="f129" fmla="val 28829"/>
                                    <a:gd name="f130" fmla="val 24511"/>
                                    <a:gd name="f131" fmla="val 24130"/>
                                    <a:gd name="f132" fmla="val 24003"/>
                                    <a:gd name="f133" fmla="val 17272"/>
                                    <a:gd name="f134" fmla="val 10033"/>
                                    <a:gd name="f135" fmla="val 9779"/>
                                    <a:gd name="f136" fmla="val 5461"/>
                                    <a:gd name="f137" fmla="val 5080"/>
                                    <a:gd name="f138" fmla="val 4699"/>
                                    <a:gd name="f139" fmla="val 4318"/>
                                    <a:gd name="f140" fmla="val 2032"/>
                                    <a:gd name="f141" fmla="val 1397"/>
                                    <a:gd name="f142" fmla="val 762"/>
                                    <a:gd name="f143" fmla="val 127"/>
                                    <a:gd name="f144" fmla="val 15113"/>
                                    <a:gd name="f145" fmla="val 14859"/>
                                    <a:gd name="f146" fmla="val 14732"/>
                                    <a:gd name="f147" fmla="val 9525"/>
                                    <a:gd name="f148" fmla="val 9144"/>
                                    <a:gd name="f149" fmla="val 1016"/>
                                    <a:gd name="f150" fmla="val 8382"/>
                                    <a:gd name="f151" fmla="val 3429"/>
                                    <a:gd name="f152" fmla="val 3683"/>
                                    <a:gd name="f153" fmla="val 4064"/>
                                    <a:gd name="f154" fmla="val 3810"/>
                                    <a:gd name="f155" fmla="val 3556"/>
                                    <a:gd name="f156" fmla="val 8001"/>
                                    <a:gd name="f157" fmla="val 9271"/>
                                    <a:gd name="f158" fmla="val 13716"/>
                                    <a:gd name="f159" fmla="val 126"/>
                                    <a:gd name="f160" fmla="val 13970"/>
                                    <a:gd name="f161" fmla="val 14097"/>
                                    <a:gd name="f162" fmla="*/ f0 1 87440"/>
                                    <a:gd name="f163" fmla="*/ f1 1 151764"/>
                                    <a:gd name="f164" fmla="+- f4 0 f2"/>
                                    <a:gd name="f165" fmla="+- f3 0 f2"/>
                                    <a:gd name="f166" fmla="*/ f165 1 87440"/>
                                    <a:gd name="f167" fmla="*/ f164 1 151764"/>
                                    <a:gd name="f168" fmla="*/ 0 1 f166"/>
                                    <a:gd name="f169" fmla="*/ 87440 1 f166"/>
                                    <a:gd name="f170" fmla="*/ 0 1 f167"/>
                                    <a:gd name="f171" fmla="*/ 151764 1 f167"/>
                                    <a:gd name="f172" fmla="*/ f168 f162 1"/>
                                    <a:gd name="f173" fmla="*/ f169 f162 1"/>
                                    <a:gd name="f174" fmla="*/ f171 f163 1"/>
                                    <a:gd name="f175" fmla="*/ f170 f163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172" t="f175" r="f173" b="f174"/>
                                  <a:pathLst>
                                    <a:path w="87440" h="151764">
                                      <a:moveTo>
                                        <a:pt x="f5" y="f2"/>
                                      </a:moveTo>
                                      <a:lnTo>
                                        <a:pt x="f6" y="f2"/>
                                      </a:lnTo>
                                      <a:lnTo>
                                        <a:pt x="f7" y="f8"/>
                                      </a:lnTo>
                                      <a:cubicBezTo>
                                        <a:pt x="f9" y="f8"/>
                                        <a:pt x="f10" y="f11"/>
                                        <a:pt x="f12" y="f13"/>
                                      </a:cubicBezTo>
                                      <a:lnTo>
                                        <a:pt x="f14" y="f15"/>
                                      </a:lnTo>
                                      <a:cubicBezTo>
                                        <a:pt x="f16" y="f17"/>
                                        <a:pt x="f18" y="f19"/>
                                        <a:pt x="f20" y="f21"/>
                                      </a:cubicBezTo>
                                      <a:lnTo>
                                        <a:pt x="f22" y="f23"/>
                                      </a:lnTo>
                                      <a:cubicBezTo>
                                        <a:pt x="f24" y="f25"/>
                                        <a:pt x="f26" y="f27"/>
                                        <a:pt x="f28" y="f29"/>
                                      </a:cubicBezTo>
                                      <a:lnTo>
                                        <a:pt x="f30" y="f31"/>
                                      </a:lnTo>
                                      <a:lnTo>
                                        <a:pt x="f3" y="f32"/>
                                      </a:lnTo>
                                      <a:lnTo>
                                        <a:pt x="f3" y="f33"/>
                                      </a:lnTo>
                                      <a:lnTo>
                                        <a:pt x="f34" y="f35"/>
                                      </a:lnTo>
                                      <a:lnTo>
                                        <a:pt x="f36" y="f37"/>
                                      </a:lnTo>
                                      <a:lnTo>
                                        <a:pt x="f38" y="f39"/>
                                      </a:lnTo>
                                      <a:lnTo>
                                        <a:pt x="f40" y="f41"/>
                                      </a:lnTo>
                                      <a:lnTo>
                                        <a:pt x="f42" y="f43"/>
                                      </a:lnTo>
                                      <a:lnTo>
                                        <a:pt x="f6" y="f44"/>
                                      </a:lnTo>
                                      <a:lnTo>
                                        <a:pt x="f45" y="f44"/>
                                      </a:lnTo>
                                      <a:lnTo>
                                        <a:pt x="f46" y="f47"/>
                                      </a:lnTo>
                                      <a:lnTo>
                                        <a:pt x="f48" y="f49"/>
                                      </a:lnTo>
                                      <a:lnTo>
                                        <a:pt x="f47" y="f50"/>
                                      </a:lnTo>
                                      <a:lnTo>
                                        <a:pt x="f51" y="f52"/>
                                      </a:lnTo>
                                      <a:lnTo>
                                        <a:pt x="f51" y="f53"/>
                                      </a:lnTo>
                                      <a:lnTo>
                                        <a:pt x="f54" y="f55"/>
                                      </a:lnTo>
                                      <a:lnTo>
                                        <a:pt x="f56" y="f57"/>
                                      </a:lnTo>
                                      <a:lnTo>
                                        <a:pt x="f58" y="f59"/>
                                      </a:lnTo>
                                      <a:lnTo>
                                        <a:pt x="f60" y="f61"/>
                                      </a:lnTo>
                                      <a:lnTo>
                                        <a:pt x="f62" y="f59"/>
                                      </a:lnTo>
                                      <a:lnTo>
                                        <a:pt x="f63" y="f57"/>
                                      </a:lnTo>
                                      <a:lnTo>
                                        <a:pt x="f64" y="f55"/>
                                      </a:lnTo>
                                      <a:lnTo>
                                        <a:pt x="f65" y="f53"/>
                                      </a:lnTo>
                                      <a:lnTo>
                                        <a:pt x="f65" y="f66"/>
                                      </a:lnTo>
                                      <a:cubicBezTo>
                                        <a:pt x="f65" y="f67"/>
                                        <a:pt x="f68" y="f69"/>
                                        <a:pt x="f70" y="f69"/>
                                      </a:cubicBezTo>
                                      <a:lnTo>
                                        <a:pt x="f71" y="f69"/>
                                      </a:lnTo>
                                      <a:cubicBezTo>
                                        <a:pt x="f72" y="f69"/>
                                        <a:pt x="f73" y="f74"/>
                                        <a:pt x="f75" y="f76"/>
                                      </a:cubicBezTo>
                                      <a:lnTo>
                                        <a:pt x="f77" y="f78"/>
                                      </a:lnTo>
                                      <a:lnTo>
                                        <a:pt x="f79" y="f53"/>
                                      </a:lnTo>
                                      <a:lnTo>
                                        <a:pt x="f80" y="f57"/>
                                      </a:lnTo>
                                      <a:lnTo>
                                        <a:pt x="f81" y="f59"/>
                                      </a:lnTo>
                                      <a:lnTo>
                                        <a:pt x="f82" y="f61"/>
                                      </a:lnTo>
                                      <a:lnTo>
                                        <a:pt x="f3" y="f83"/>
                                      </a:lnTo>
                                      <a:lnTo>
                                        <a:pt x="f3" y="f84"/>
                                      </a:lnTo>
                                      <a:lnTo>
                                        <a:pt x="f85" y="f4"/>
                                      </a:lnTo>
                                      <a:lnTo>
                                        <a:pt x="f86" y="f87"/>
                                      </a:lnTo>
                                      <a:cubicBezTo>
                                        <a:pt x="f88" y="f87"/>
                                        <a:pt x="f89" y="f87"/>
                                        <a:pt x="f90" y="f91"/>
                                      </a:cubicBezTo>
                                      <a:lnTo>
                                        <a:pt x="f92" y="f93"/>
                                      </a:lnTo>
                                      <a:cubicBezTo>
                                        <a:pt x="f94" y="f93"/>
                                        <a:pt x="f95" y="f96"/>
                                        <a:pt x="f97" y="f98"/>
                                      </a:cubicBezTo>
                                      <a:lnTo>
                                        <a:pt x="f99" y="f100"/>
                                      </a:lnTo>
                                      <a:cubicBezTo>
                                        <a:pt x="f101" y="f102"/>
                                        <a:pt x="f103" y="f104"/>
                                        <a:pt x="f105" y="f106"/>
                                      </a:cubicBezTo>
                                      <a:lnTo>
                                        <a:pt x="f107" y="f108"/>
                                      </a:lnTo>
                                      <a:cubicBezTo>
                                        <a:pt x="f109" y="f61"/>
                                        <a:pt x="f109" y="f110"/>
                                        <a:pt x="f111" y="f112"/>
                                      </a:cubicBezTo>
                                      <a:lnTo>
                                        <a:pt x="f75" y="f113"/>
                                      </a:lnTo>
                                      <a:lnTo>
                                        <a:pt x="f75" y="f114"/>
                                      </a:lnTo>
                                      <a:cubicBezTo>
                                        <a:pt x="f75" y="f57"/>
                                        <a:pt x="f115" y="f116"/>
                                        <a:pt x="f117" y="f112"/>
                                      </a:cubicBezTo>
                                      <a:lnTo>
                                        <a:pt x="f118" y="f119"/>
                                      </a:lnTo>
                                      <a:cubicBezTo>
                                        <a:pt x="f120" y="f121"/>
                                        <a:pt x="f122" y="f123"/>
                                        <a:pt x="f124" y="f125"/>
                                      </a:cubicBezTo>
                                      <a:lnTo>
                                        <a:pt x="f126" y="f127"/>
                                      </a:lnTo>
                                      <a:cubicBezTo>
                                        <a:pt x="f128" y="f98"/>
                                        <a:pt x="f68" y="f96"/>
                                        <a:pt x="f129" y="f93"/>
                                      </a:cubicBezTo>
                                      <a:lnTo>
                                        <a:pt x="f130" y="f91"/>
                                      </a:lnTo>
                                      <a:cubicBezTo>
                                        <a:pt x="f67" y="f91"/>
                                        <a:pt x="f131" y="f91"/>
                                        <a:pt x="f132" y="f91"/>
                                      </a:cubicBezTo>
                                      <a:lnTo>
                                        <a:pt x="f133" y="f4"/>
                                      </a:lnTo>
                                      <a:lnTo>
                                        <a:pt x="f25" y="f91"/>
                                      </a:lnTo>
                                      <a:cubicBezTo>
                                        <a:pt x="f134" y="f91"/>
                                        <a:pt x="f23" y="f91"/>
                                        <a:pt x="f135" y="f91"/>
                                      </a:cubicBezTo>
                                      <a:lnTo>
                                        <a:pt x="f136" y="f93"/>
                                      </a:lnTo>
                                      <a:cubicBezTo>
                                        <a:pt x="f137" y="f96"/>
                                        <a:pt x="f138" y="f98"/>
                                        <a:pt x="f139" y="f127"/>
                                      </a:cubicBezTo>
                                      <a:lnTo>
                                        <a:pt x="f140" y="f125"/>
                                      </a:lnTo>
                                      <a:cubicBezTo>
                                        <a:pt x="f141" y="f104"/>
                                        <a:pt x="f8" y="f121"/>
                                        <a:pt x="f142" y="f119"/>
                                      </a:cubicBezTo>
                                      <a:lnTo>
                                        <a:pt x="f143" y="f112"/>
                                      </a:lnTo>
                                      <a:cubicBezTo>
                                        <a:pt x="f2" y="f116"/>
                                        <a:pt x="f2" y="f57"/>
                                        <a:pt x="f2" y="f114"/>
                                      </a:cubicBezTo>
                                      <a:lnTo>
                                        <a:pt x="f2" y="f144"/>
                                      </a:lnTo>
                                      <a:cubicBezTo>
                                        <a:pt x="f2" y="f145"/>
                                        <a:pt x="f2" y="f146"/>
                                        <a:pt x="f2" y="f45"/>
                                      </a:cubicBezTo>
                                      <a:lnTo>
                                        <a:pt x="f142" y="f147"/>
                                      </a:lnTo>
                                      <a:cubicBezTo>
                                        <a:pt x="f142" y="f148"/>
                                        <a:pt x="f149" y="f49"/>
                                        <a:pt x="f13" y="f150"/>
                                      </a:cubicBezTo>
                                      <a:lnTo>
                                        <a:pt x="f151" y="f138"/>
                                      </a:lnTo>
                                      <a:cubicBezTo>
                                        <a:pt x="f152" y="f17"/>
                                        <a:pt x="f153" y="f154"/>
                                        <a:pt x="f19" y="f155"/>
                                      </a:cubicBezTo>
                                      <a:lnTo>
                                        <a:pt x="f156" y="f141"/>
                                      </a:lnTo>
                                      <a:cubicBezTo>
                                        <a:pt x="f150" y="f13"/>
                                        <a:pt x="f49" y="f8"/>
                                        <a:pt x="f157" y="f8"/>
                                      </a:cubicBezTo>
                                      <a:lnTo>
                                        <a:pt x="f158" y="f159"/>
                                      </a:lnTo>
                                      <a:cubicBezTo>
                                        <a:pt x="f160" y="f159"/>
                                        <a:pt x="f161" y="f2"/>
                                        <a:pt x="f5" y="f2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7C30"/>
                                </a:solidFill>
                                <a:ln cap="flat">
                                  <a:noFill/>
                                  <a:prstDash val="solid"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71" name="Shape 76"/>
                              <wps:cNvSpPr/>
                              <wps:spPr>
                                <a:xfrm>
                                  <a:off x="704536" y="10030"/>
                                  <a:ext cx="87444" cy="151762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87440"/>
                                    <a:gd name="f4" fmla="val 151764"/>
                                    <a:gd name="f5" fmla="val 72580"/>
                                    <a:gd name="f6" fmla="val 72708"/>
                                    <a:gd name="f7" fmla="val 72835"/>
                                    <a:gd name="f8" fmla="val 126"/>
                                    <a:gd name="f9" fmla="val 73089"/>
                                    <a:gd name="f10" fmla="val 78168"/>
                                    <a:gd name="f11" fmla="val 889"/>
                                    <a:gd name="f12" fmla="val 78677"/>
                                    <a:gd name="f13" fmla="val 79185"/>
                                    <a:gd name="f14" fmla="val 1143"/>
                                    <a:gd name="f15" fmla="val 79566"/>
                                    <a:gd name="f16" fmla="val 1397"/>
                                    <a:gd name="f17" fmla="val 83122"/>
                                    <a:gd name="f18" fmla="val 3683"/>
                                    <a:gd name="f19" fmla="val 83503"/>
                                    <a:gd name="f20" fmla="val 3937"/>
                                    <a:gd name="f21" fmla="val 83884"/>
                                    <a:gd name="f22" fmla="val 4318"/>
                                    <a:gd name="f23" fmla="val 84138"/>
                                    <a:gd name="f24" fmla="val 4826"/>
                                    <a:gd name="f25" fmla="val 86297"/>
                                    <a:gd name="f26" fmla="val 8509"/>
                                    <a:gd name="f27" fmla="val 86551"/>
                                    <a:gd name="f28" fmla="val 8889"/>
                                    <a:gd name="f29" fmla="val 86678"/>
                                    <a:gd name="f30" fmla="val 9271"/>
                                    <a:gd name="f31" fmla="val 9651"/>
                                    <a:gd name="f32" fmla="val 14605"/>
                                    <a:gd name="f33" fmla="val 14732"/>
                                    <a:gd name="f34" fmla="val 14859"/>
                                    <a:gd name="f35" fmla="val 15113"/>
                                    <a:gd name="f36" fmla="val 143764"/>
                                    <a:gd name="f37" fmla="val 144145"/>
                                    <a:gd name="f38" fmla="val 144399"/>
                                    <a:gd name="f39" fmla="val 87313"/>
                                    <a:gd name="f40" fmla="val 144780"/>
                                    <a:gd name="f41" fmla="val 146812"/>
                                    <a:gd name="f42" fmla="val 86423"/>
                                    <a:gd name="f43" fmla="val 147447"/>
                                    <a:gd name="f44" fmla="val 86042"/>
                                    <a:gd name="f45" fmla="val 148082"/>
                                    <a:gd name="f46" fmla="val 85280"/>
                                    <a:gd name="f47" fmla="val 148589"/>
                                    <a:gd name="f48" fmla="val 149987"/>
                                    <a:gd name="f49" fmla="val 82741"/>
                                    <a:gd name="f50" fmla="val 150240"/>
                                    <a:gd name="f51" fmla="val 82360"/>
                                    <a:gd name="f52" fmla="val 150368"/>
                                    <a:gd name="f53" fmla="val 81979"/>
                                    <a:gd name="f54" fmla="val 150495"/>
                                    <a:gd name="f55" fmla="val 77660"/>
                                    <a:gd name="f56" fmla="val 151384"/>
                                    <a:gd name="f57" fmla="val 77534"/>
                                    <a:gd name="f58" fmla="val 77279"/>
                                    <a:gd name="f59" fmla="val 77153"/>
                                    <a:gd name="f60" fmla="val 70422"/>
                                    <a:gd name="f61" fmla="val 63310"/>
                                    <a:gd name="f62" fmla="val 63183"/>
                                    <a:gd name="f63" fmla="val 62929"/>
                                    <a:gd name="f64" fmla="val 62802"/>
                                    <a:gd name="f65" fmla="val 58610"/>
                                    <a:gd name="f66" fmla="val 58229"/>
                                    <a:gd name="f67" fmla="val 57848"/>
                                    <a:gd name="f68" fmla="val 57467"/>
                                    <a:gd name="f69" fmla="val 55182"/>
                                    <a:gd name="f70" fmla="val 54547"/>
                                    <a:gd name="f71" fmla="val 148209"/>
                                    <a:gd name="f72" fmla="val 54166"/>
                                    <a:gd name="f73" fmla="val 147574"/>
                                    <a:gd name="f74" fmla="val 53911"/>
                                    <a:gd name="f75" fmla="val 53277"/>
                                    <a:gd name="f76" fmla="val 53149"/>
                                    <a:gd name="f77" fmla="val 144526"/>
                                    <a:gd name="f78" fmla="val 53023"/>
                                    <a:gd name="f79" fmla="val 44703"/>
                                    <a:gd name="f80" fmla="val 17335"/>
                                    <a:gd name="f81" fmla="val 145034"/>
                                    <a:gd name="f82" fmla="val 17209"/>
                                    <a:gd name="f83" fmla="val 145161"/>
                                    <a:gd name="f84" fmla="val 17082"/>
                                    <a:gd name="f85" fmla="val 145414"/>
                                    <a:gd name="f86" fmla="val 15685"/>
                                    <a:gd name="f87" fmla="val 147827"/>
                                    <a:gd name="f88" fmla="val 15304"/>
                                    <a:gd name="f89" fmla="val 148336"/>
                                    <a:gd name="f90" fmla="val 14923"/>
                                    <a:gd name="f91" fmla="val 148717"/>
                                    <a:gd name="f92" fmla="val 14415"/>
                                    <a:gd name="f93" fmla="val 148971"/>
                                    <a:gd name="f94" fmla="val 11621"/>
                                    <a:gd name="f95" fmla="val 11366"/>
                                    <a:gd name="f96" fmla="val 150622"/>
                                    <a:gd name="f97" fmla="val 10985"/>
                                    <a:gd name="f98" fmla="val 150749"/>
                                    <a:gd name="f99" fmla="val 10604"/>
                                    <a:gd name="f100" fmla="val 150876"/>
                                    <a:gd name="f101" fmla="val 6160"/>
                                    <a:gd name="f102" fmla="val 151511"/>
                                    <a:gd name="f103" fmla="val 151739"/>
                                    <a:gd name="f104" fmla="val 145143"/>
                                    <a:gd name="f105" fmla="val 5143"/>
                                    <a:gd name="f106" fmla="val 8954"/>
                                    <a:gd name="f107" fmla="val 10478"/>
                                    <a:gd name="f108" fmla="val 143637"/>
                                    <a:gd name="f109" fmla="val 11240"/>
                                    <a:gd name="f110" fmla="val 142239"/>
                                    <a:gd name="f111" fmla="val 25146"/>
                                    <a:gd name="f112" fmla="val 53530"/>
                                    <a:gd name="f113" fmla="val 23876"/>
                                    <a:gd name="f114" fmla="val 54673"/>
                                    <a:gd name="f115" fmla="val 22987"/>
                                    <a:gd name="f116" fmla="val 56071"/>
                                    <a:gd name="f117" fmla="val 56324"/>
                                    <a:gd name="f118" fmla="val 59627"/>
                                    <a:gd name="f119" fmla="val 24384"/>
                                    <a:gd name="f120" fmla="val 26289"/>
                                    <a:gd name="f121" fmla="val 143256"/>
                                    <a:gd name="f122" fmla="val 59754"/>
                                    <a:gd name="f123" fmla="val 60516"/>
                                    <a:gd name="f124" fmla="val 63945"/>
                                    <a:gd name="f125" fmla="val 144907"/>
                                    <a:gd name="f126" fmla="val 70041"/>
                                    <a:gd name="f127" fmla="val 76645"/>
                                    <a:gd name="f128" fmla="val 80073"/>
                                    <a:gd name="f129" fmla="val 80709"/>
                                    <a:gd name="f130" fmla="val 80835"/>
                                    <a:gd name="f131" fmla="val 15367"/>
                                    <a:gd name="f132" fmla="val 80201"/>
                                    <a:gd name="f133" fmla="val 11176"/>
                                    <a:gd name="f134" fmla="val 78804"/>
                                    <a:gd name="f135" fmla="val 8763"/>
                                    <a:gd name="f136" fmla="val 76517"/>
                                    <a:gd name="f137" fmla="val 7365"/>
                                    <a:gd name="f138" fmla="val 72327"/>
                                    <a:gd name="f139" fmla="val 6603"/>
                                    <a:gd name="f140" fmla="val 46546"/>
                                    <a:gd name="f141" fmla="val 42354"/>
                                    <a:gd name="f142" fmla="val 39053"/>
                                    <a:gd name="f143" fmla="val 13970"/>
                                    <a:gd name="f144" fmla="val 36004"/>
                                    <a:gd name="f145" fmla="val 21336"/>
                                    <a:gd name="f146" fmla="val 3620"/>
                                    <a:gd name="f147" fmla="val 107188"/>
                                    <a:gd name="f148" fmla="val 3111"/>
                                    <a:gd name="f149" fmla="val 108458"/>
                                    <a:gd name="f150" fmla="val 1968"/>
                                    <a:gd name="f151" fmla="val 109347"/>
                                    <a:gd name="f152" fmla="val 572"/>
                                    <a:gd name="f153" fmla="val 64"/>
                                    <a:gd name="f154" fmla="val 109302"/>
                                    <a:gd name="f155" fmla="val 96280"/>
                                    <a:gd name="f156" fmla="val 317"/>
                                    <a:gd name="f157" fmla="val 97155"/>
                                    <a:gd name="f158" fmla="val 29782"/>
                                    <a:gd name="f159" fmla="val 19050"/>
                                    <a:gd name="f160" fmla="val 33084"/>
                                    <a:gd name="f161" fmla="val 11049"/>
                                    <a:gd name="f162" fmla="val 10795"/>
                                    <a:gd name="f163" fmla="val 33338"/>
                                    <a:gd name="f164" fmla="val 10540"/>
                                    <a:gd name="f165" fmla="val 33465"/>
                                    <a:gd name="f166" fmla="val 10287"/>
                                    <a:gd name="f167" fmla="val 37529"/>
                                    <a:gd name="f168" fmla="val 5080"/>
                                    <a:gd name="f169" fmla="val 37783"/>
                                    <a:gd name="f170" fmla="val 4699"/>
                                    <a:gd name="f171" fmla="val 38164"/>
                                    <a:gd name="f172" fmla="val 38545"/>
                                    <a:gd name="f173" fmla="val 4064"/>
                                    <a:gd name="f174" fmla="val 44005"/>
                                    <a:gd name="f175" fmla="val 1270"/>
                                    <a:gd name="f176" fmla="val 44386"/>
                                    <a:gd name="f177" fmla="val 44767"/>
                                    <a:gd name="f178" fmla="val 1015"/>
                                    <a:gd name="f179" fmla="val 45148"/>
                                    <a:gd name="f180" fmla="val 52388"/>
                                    <a:gd name="f181" fmla="*/ f0 1 87440"/>
                                    <a:gd name="f182" fmla="*/ f1 1 151764"/>
                                    <a:gd name="f183" fmla="+- f4 0 f2"/>
                                    <a:gd name="f184" fmla="+- f3 0 f2"/>
                                    <a:gd name="f185" fmla="*/ f184 1 87440"/>
                                    <a:gd name="f186" fmla="*/ f183 1 151764"/>
                                    <a:gd name="f187" fmla="*/ 0 1 f185"/>
                                    <a:gd name="f188" fmla="*/ 87440 1 f185"/>
                                    <a:gd name="f189" fmla="*/ 0 1 f186"/>
                                    <a:gd name="f190" fmla="*/ 151764 1 f186"/>
                                    <a:gd name="f191" fmla="*/ f187 f181 1"/>
                                    <a:gd name="f192" fmla="*/ f188 f181 1"/>
                                    <a:gd name="f193" fmla="*/ f190 f182 1"/>
                                    <a:gd name="f194" fmla="*/ f189 f182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191" t="f194" r="f192" b="f193"/>
                                  <a:pathLst>
                                    <a:path w="87440" h="151764">
                                      <a:moveTo>
                                        <a:pt x="f5" y="f2"/>
                                      </a:moveTo>
                                      <a:cubicBezTo>
                                        <a:pt x="f6" y="f2"/>
                                        <a:pt x="f7" y="f8"/>
                                        <a:pt x="f9" y="f8"/>
                                      </a:cubicBezTo>
                                      <a:lnTo>
                                        <a:pt x="f10" y="f11"/>
                                      </a:lnTo>
                                      <a:cubicBezTo>
                                        <a:pt x="f12" y="f11"/>
                                        <a:pt x="f13" y="f14"/>
                                        <a:pt x="f15" y="f16"/>
                                      </a:cubicBezTo>
                                      <a:lnTo>
                                        <a:pt x="f17" y="f18"/>
                                      </a:lnTo>
                                      <a:cubicBezTo>
                                        <a:pt x="f19" y="f20"/>
                                        <a:pt x="f21" y="f22"/>
                                        <a:pt x="f23" y="f24"/>
                                      </a:cubicBezTo>
                                      <a:lnTo>
                                        <a:pt x="f25" y="f26"/>
                                      </a:lnTo>
                                      <a:cubicBezTo>
                                        <a:pt x="f27" y="f28"/>
                                        <a:pt x="f29" y="f30"/>
                                        <a:pt x="f29" y="f31"/>
                                      </a:cubicBezTo>
                                      <a:lnTo>
                                        <a:pt x="f3" y="f32"/>
                                      </a:lnTo>
                                      <a:cubicBezTo>
                                        <a:pt x="f3" y="f33"/>
                                        <a:pt x="f3" y="f34"/>
                                        <a:pt x="f3" y="f35"/>
                                      </a:cubicBezTo>
                                      <a:lnTo>
                                        <a:pt x="f3" y="f36"/>
                                      </a:lnTo>
                                      <a:cubicBezTo>
                                        <a:pt x="f3" y="f37"/>
                                        <a:pt x="f3" y="f38"/>
                                        <a:pt x="f39" y="f40"/>
                                      </a:cubicBezTo>
                                      <a:lnTo>
                                        <a:pt x="f29" y="f41"/>
                                      </a:lnTo>
                                      <a:cubicBezTo>
                                        <a:pt x="f42" y="f43"/>
                                        <a:pt x="f44" y="f45"/>
                                        <a:pt x="f46" y="f47"/>
                                      </a:cubicBezTo>
                                      <a:lnTo>
                                        <a:pt x="f17" y="f48"/>
                                      </a:lnTo>
                                      <a:cubicBezTo>
                                        <a:pt x="f49" y="f50"/>
                                        <a:pt x="f51" y="f52"/>
                                        <a:pt x="f53" y="f54"/>
                                      </a:cubicBezTo>
                                      <a:lnTo>
                                        <a:pt x="f55" y="f56"/>
                                      </a:lnTo>
                                      <a:cubicBezTo>
                                        <a:pt x="f57" y="f56"/>
                                        <a:pt x="f58" y="f56"/>
                                        <a:pt x="f59" y="f56"/>
                                      </a:cubicBezTo>
                                      <a:lnTo>
                                        <a:pt x="f60" y="f4"/>
                                      </a:lnTo>
                                      <a:lnTo>
                                        <a:pt x="f61" y="f56"/>
                                      </a:lnTo>
                                      <a:cubicBezTo>
                                        <a:pt x="f62" y="f56"/>
                                        <a:pt x="f63" y="f56"/>
                                        <a:pt x="f64" y="f56"/>
                                      </a:cubicBezTo>
                                      <a:lnTo>
                                        <a:pt x="f65" y="f54"/>
                                      </a:lnTo>
                                      <a:cubicBezTo>
                                        <a:pt x="f66" y="f52"/>
                                        <a:pt x="f67" y="f50"/>
                                        <a:pt x="f68" y="f48"/>
                                      </a:cubicBezTo>
                                      <a:lnTo>
                                        <a:pt x="f69" y="f47"/>
                                      </a:lnTo>
                                      <a:cubicBezTo>
                                        <a:pt x="f70" y="f71"/>
                                        <a:pt x="f72" y="f73"/>
                                        <a:pt x="f74" y="f41"/>
                                      </a:cubicBezTo>
                                      <a:lnTo>
                                        <a:pt x="f75" y="f40"/>
                                      </a:lnTo>
                                      <a:cubicBezTo>
                                        <a:pt x="f76" y="f77"/>
                                        <a:pt x="f78" y="f37"/>
                                        <a:pt x="f78" y="f36"/>
                                      </a:cubicBezTo>
                                      <a:lnTo>
                                        <a:pt x="f78" y="f79"/>
                                      </a:lnTo>
                                      <a:lnTo>
                                        <a:pt x="f80" y="f40"/>
                                      </a:lnTo>
                                      <a:cubicBezTo>
                                        <a:pt x="f80" y="f81"/>
                                        <a:pt x="f82" y="f83"/>
                                        <a:pt x="f84" y="f85"/>
                                      </a:cubicBezTo>
                                      <a:lnTo>
                                        <a:pt x="f86" y="f87"/>
                                      </a:lnTo>
                                      <a:cubicBezTo>
                                        <a:pt x="f88" y="f89"/>
                                        <a:pt x="f90" y="f91"/>
                                        <a:pt x="f92" y="f93"/>
                                      </a:cubicBezTo>
                                      <a:lnTo>
                                        <a:pt x="f94" y="f54"/>
                                      </a:lnTo>
                                      <a:cubicBezTo>
                                        <a:pt x="f95" y="f96"/>
                                        <a:pt x="f97" y="f98"/>
                                        <a:pt x="f99" y="f100"/>
                                      </a:cubicBezTo>
                                      <a:lnTo>
                                        <a:pt x="f101" y="f102"/>
                                      </a:lnTo>
                                      <a:lnTo>
                                        <a:pt x="f2" y="f103"/>
                                      </a:lnTo>
                                      <a:lnTo>
                                        <a:pt x="f2" y="f104"/>
                                      </a:lnTo>
                                      <a:lnTo>
                                        <a:pt x="f105" y="f81"/>
                                      </a:lnTo>
                                      <a:lnTo>
                                        <a:pt x="f106" y="f38"/>
                                      </a:lnTo>
                                      <a:lnTo>
                                        <a:pt x="f107" y="f108"/>
                                      </a:lnTo>
                                      <a:lnTo>
                                        <a:pt x="f109" y="f110"/>
                                      </a:lnTo>
                                      <a:lnTo>
                                        <a:pt x="f78" y="f111"/>
                                      </a:lnTo>
                                      <a:cubicBezTo>
                                        <a:pt x="f112" y="f113"/>
                                        <a:pt x="f114" y="f115"/>
                                        <a:pt x="f116" y="f115"/>
                                      </a:cubicBezTo>
                                      <a:lnTo>
                                        <a:pt x="f117" y="f115"/>
                                      </a:lnTo>
                                      <a:cubicBezTo>
                                        <a:pt x="f66" y="f115"/>
                                        <a:pt x="f118" y="f119"/>
                                        <a:pt x="f118" y="f120"/>
                                      </a:cubicBezTo>
                                      <a:lnTo>
                                        <a:pt x="f118" y="f121"/>
                                      </a:lnTo>
                                      <a:lnTo>
                                        <a:pt x="f122" y="f108"/>
                                      </a:lnTo>
                                      <a:lnTo>
                                        <a:pt x="f123" y="f37"/>
                                      </a:lnTo>
                                      <a:lnTo>
                                        <a:pt x="f124" y="f125"/>
                                      </a:lnTo>
                                      <a:lnTo>
                                        <a:pt x="f126" y="f83"/>
                                      </a:lnTo>
                                      <a:lnTo>
                                        <a:pt x="f127" y="f125"/>
                                      </a:lnTo>
                                      <a:lnTo>
                                        <a:pt x="f128" y="f37"/>
                                      </a:lnTo>
                                      <a:lnTo>
                                        <a:pt x="f129" y="f108"/>
                                      </a:lnTo>
                                      <a:lnTo>
                                        <a:pt x="f130" y="f121"/>
                                      </a:lnTo>
                                      <a:lnTo>
                                        <a:pt x="f130" y="f131"/>
                                      </a:lnTo>
                                      <a:lnTo>
                                        <a:pt x="f132" y="f133"/>
                                      </a:lnTo>
                                      <a:lnTo>
                                        <a:pt x="f134" y="f135"/>
                                      </a:lnTo>
                                      <a:lnTo>
                                        <a:pt x="f136" y="f137"/>
                                      </a:lnTo>
                                      <a:lnTo>
                                        <a:pt x="f138" y="f139"/>
                                      </a:lnTo>
                                      <a:lnTo>
                                        <a:pt x="f76" y="f139"/>
                                      </a:lnTo>
                                      <a:lnTo>
                                        <a:pt x="f140" y="f137"/>
                                      </a:lnTo>
                                      <a:lnTo>
                                        <a:pt x="f141" y="f31"/>
                                      </a:lnTo>
                                      <a:lnTo>
                                        <a:pt x="f142" y="f143"/>
                                      </a:lnTo>
                                      <a:lnTo>
                                        <a:pt x="f144" y="f145"/>
                                      </a:lnTo>
                                      <a:lnTo>
                                        <a:pt x="f146" y="f147"/>
                                      </a:lnTo>
                                      <a:cubicBezTo>
                                        <a:pt x="f148" y="f149"/>
                                        <a:pt x="f150" y="f151"/>
                                        <a:pt x="f152" y="f151"/>
                                      </a:cubicBezTo>
                                      <a:lnTo>
                                        <a:pt x="f153" y="f151"/>
                                      </a:lnTo>
                                      <a:lnTo>
                                        <a:pt x="f2" y="f154"/>
                                      </a:lnTo>
                                      <a:lnTo>
                                        <a:pt x="f2" y="f155"/>
                                      </a:lnTo>
                                      <a:lnTo>
                                        <a:pt x="f156" y="f157"/>
                                      </a:lnTo>
                                      <a:lnTo>
                                        <a:pt x="f158" y="f159"/>
                                      </a:lnTo>
                                      <a:lnTo>
                                        <a:pt x="f160" y="f161"/>
                                      </a:lnTo>
                                      <a:cubicBezTo>
                                        <a:pt x="f160" y="f162"/>
                                        <a:pt x="f163" y="f164"/>
                                        <a:pt x="f165" y="f166"/>
                                      </a:cubicBezTo>
                                      <a:lnTo>
                                        <a:pt x="f167" y="f168"/>
                                      </a:lnTo>
                                      <a:cubicBezTo>
                                        <a:pt x="f169" y="f170"/>
                                        <a:pt x="f171" y="f22"/>
                                        <a:pt x="f172" y="f173"/>
                                      </a:cubicBezTo>
                                      <a:lnTo>
                                        <a:pt x="f174" y="f175"/>
                                      </a:lnTo>
                                      <a:cubicBezTo>
                                        <a:pt x="f176" y="f14"/>
                                        <a:pt x="f177" y="f178"/>
                                        <a:pt x="f179" y="f11"/>
                                      </a:cubicBezTo>
                                      <a:lnTo>
                                        <a:pt x="f180" y="f8"/>
                                      </a:lnTo>
                                      <a:lnTo>
                                        <a:pt x="f5" y="f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7C30"/>
                                </a:solidFill>
                                <a:ln cap="flat">
                                  <a:noFill/>
                                  <a:prstDash val="solid"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72" name="Shape 77"/>
                              <wps:cNvSpPr/>
                              <wps:spPr>
                                <a:xfrm>
                                  <a:off x="817116" y="9400"/>
                                  <a:ext cx="18031" cy="152393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18034"/>
                                    <a:gd name="f4" fmla="val 152393"/>
                                    <a:gd name="f5" fmla="val 17780"/>
                                    <a:gd name="f6" fmla="val 13"/>
                                    <a:gd name="f7" fmla="val 6611"/>
                                    <a:gd name="f8" fmla="val 11430"/>
                                    <a:gd name="f9" fmla="val 6986"/>
                                    <a:gd name="f10" fmla="val 7620"/>
                                    <a:gd name="f11" fmla="val 7748"/>
                                    <a:gd name="f12" fmla="val 6731"/>
                                    <a:gd name="f13" fmla="val 8255"/>
                                    <a:gd name="f14" fmla="val 6604"/>
                                    <a:gd name="f15" fmla="val 8637"/>
                                    <a:gd name="f16" fmla="val 143891"/>
                                    <a:gd name="f17" fmla="val 144145"/>
                                    <a:gd name="f18" fmla="val 144780"/>
                                    <a:gd name="f19" fmla="val 11303"/>
                                    <a:gd name="f20" fmla="val 145542"/>
                                    <a:gd name="f21" fmla="val 145797"/>
                                    <a:gd name="f22" fmla="val 145787"/>
                                    <a:gd name="f23" fmla="val 10795"/>
                                    <a:gd name="f24" fmla="val 152019"/>
                                    <a:gd name="f25" fmla="val 10541"/>
                                    <a:gd name="f26" fmla="val 10414"/>
                                    <a:gd name="f27" fmla="val 10287"/>
                                    <a:gd name="f28" fmla="val 5715"/>
                                    <a:gd name="f29" fmla="val 151130"/>
                                    <a:gd name="f30" fmla="val 5334"/>
                                    <a:gd name="f31" fmla="val 151003"/>
                                    <a:gd name="f32" fmla="val 4953"/>
                                    <a:gd name="f33" fmla="val 150876"/>
                                    <a:gd name="f34" fmla="val 4699"/>
                                    <a:gd name="f35" fmla="val 150750"/>
                                    <a:gd name="f36" fmla="val 2286"/>
                                    <a:gd name="f37" fmla="val 149225"/>
                                    <a:gd name="f38" fmla="val 1651"/>
                                    <a:gd name="f39" fmla="val 148844"/>
                                    <a:gd name="f40" fmla="val 1143"/>
                                    <a:gd name="f41" fmla="val 148210"/>
                                    <a:gd name="f42" fmla="val 889"/>
                                    <a:gd name="f43" fmla="val 147575"/>
                                    <a:gd name="f44" fmla="val 127"/>
                                    <a:gd name="f45" fmla="val 145162"/>
                                    <a:gd name="f46" fmla="val 144400"/>
                                    <a:gd name="f47" fmla="val 8001"/>
                                    <a:gd name="f48" fmla="val 7239"/>
                                    <a:gd name="f49" fmla="val 6858"/>
                                    <a:gd name="f50" fmla="val 4826"/>
                                    <a:gd name="f51" fmla="val 4191"/>
                                    <a:gd name="f52" fmla="val 3556"/>
                                    <a:gd name="f53" fmla="val 3175"/>
                                    <a:gd name="f54" fmla="val 5080"/>
                                    <a:gd name="f55" fmla="val 1525"/>
                                    <a:gd name="f56" fmla="val 5461"/>
                                    <a:gd name="f57" fmla="val 1398"/>
                                    <a:gd name="f58" fmla="val 5842"/>
                                    <a:gd name="f59" fmla="val 1270"/>
                                    <a:gd name="f60" fmla="val 381"/>
                                    <a:gd name="f61" fmla="val 10668"/>
                                    <a:gd name="f62" fmla="*/ f0 1 18034"/>
                                    <a:gd name="f63" fmla="*/ f1 1 152393"/>
                                    <a:gd name="f64" fmla="+- f4 0 f2"/>
                                    <a:gd name="f65" fmla="+- f3 0 f2"/>
                                    <a:gd name="f66" fmla="*/ f65 1 18034"/>
                                    <a:gd name="f67" fmla="*/ f64 1 152393"/>
                                    <a:gd name="f68" fmla="*/ 0 1 f66"/>
                                    <a:gd name="f69" fmla="*/ 18034 1 f66"/>
                                    <a:gd name="f70" fmla="*/ 0 1 f67"/>
                                    <a:gd name="f71" fmla="*/ 152393 1 f67"/>
                                    <a:gd name="f72" fmla="*/ f68 f62 1"/>
                                    <a:gd name="f73" fmla="*/ f69 f62 1"/>
                                    <a:gd name="f74" fmla="*/ f71 f63 1"/>
                                    <a:gd name="f75" fmla="*/ f70 f63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72" t="f75" r="f73" b="f74"/>
                                  <a:pathLst>
                                    <a:path w="18034" h="152393">
                                      <a:moveTo>
                                        <a:pt x="f5" y="f2"/>
                                      </a:moveTo>
                                      <a:lnTo>
                                        <a:pt x="f3" y="f6"/>
                                      </a:lnTo>
                                      <a:lnTo>
                                        <a:pt x="f3" y="f7"/>
                                      </a:lnTo>
                                      <a:lnTo>
                                        <a:pt x="f8" y="f9"/>
                                      </a:lnTo>
                                      <a:lnTo>
                                        <a:pt x="f10" y="f11"/>
                                      </a:lnTo>
                                      <a:lnTo>
                                        <a:pt x="f12" y="f13"/>
                                      </a:lnTo>
                                      <a:lnTo>
                                        <a:pt x="f14" y="f15"/>
                                      </a:lnTo>
                                      <a:lnTo>
                                        <a:pt x="f14" y="f16"/>
                                      </a:lnTo>
                                      <a:lnTo>
                                        <a:pt x="f12" y="f17"/>
                                      </a:lnTo>
                                      <a:lnTo>
                                        <a:pt x="f10" y="f18"/>
                                      </a:lnTo>
                                      <a:lnTo>
                                        <a:pt x="f19" y="f20"/>
                                      </a:lnTo>
                                      <a:lnTo>
                                        <a:pt x="f5" y="f21"/>
                                      </a:lnTo>
                                      <a:lnTo>
                                        <a:pt x="f3" y="f22"/>
                                      </a:lnTo>
                                      <a:lnTo>
                                        <a:pt x="f3" y="f4"/>
                                      </a:lnTo>
                                      <a:lnTo>
                                        <a:pt x="f23" y="f24"/>
                                      </a:lnTo>
                                      <a:cubicBezTo>
                                        <a:pt x="f25" y="f24"/>
                                        <a:pt x="f26" y="f24"/>
                                        <a:pt x="f27" y="f24"/>
                                      </a:cubicBezTo>
                                      <a:lnTo>
                                        <a:pt x="f28" y="f29"/>
                                      </a:lnTo>
                                      <a:cubicBezTo>
                                        <a:pt x="f30" y="f31"/>
                                        <a:pt x="f32" y="f33"/>
                                        <a:pt x="f34" y="f35"/>
                                      </a:cubicBezTo>
                                      <a:lnTo>
                                        <a:pt x="f36" y="f37"/>
                                      </a:lnTo>
                                      <a:cubicBezTo>
                                        <a:pt x="f38" y="f39"/>
                                        <a:pt x="f40" y="f41"/>
                                        <a:pt x="f42" y="f43"/>
                                      </a:cubicBezTo>
                                      <a:lnTo>
                                        <a:pt x="f44" y="f20"/>
                                      </a:lnTo>
                                      <a:cubicBezTo>
                                        <a:pt x="f2" y="f45"/>
                                        <a:pt x="f2" y="f18"/>
                                        <a:pt x="f2" y="f46"/>
                                      </a:cubicBezTo>
                                      <a:lnTo>
                                        <a:pt x="f2" y="f47"/>
                                      </a:lnTo>
                                      <a:cubicBezTo>
                                        <a:pt x="f2" y="f10"/>
                                        <a:pt x="f2" y="f48"/>
                                        <a:pt x="f44" y="f49"/>
                                      </a:cubicBezTo>
                                      <a:lnTo>
                                        <a:pt x="f42" y="f50"/>
                                      </a:lnTo>
                                      <a:cubicBezTo>
                                        <a:pt x="f40" y="f51"/>
                                        <a:pt x="f38" y="f52"/>
                                        <a:pt x="f36" y="f53"/>
                                      </a:cubicBezTo>
                                      <a:lnTo>
                                        <a:pt x="f50" y="f38"/>
                                      </a:lnTo>
                                      <a:cubicBezTo>
                                        <a:pt x="f54" y="f55"/>
                                        <a:pt x="f56" y="f57"/>
                                        <a:pt x="f58" y="f59"/>
                                      </a:cubicBezTo>
                                      <a:lnTo>
                                        <a:pt x="f27" y="f60"/>
                                      </a:lnTo>
                                      <a:cubicBezTo>
                                        <a:pt x="f25" y="f60"/>
                                        <a:pt x="f61" y="f60"/>
                                        <a:pt x="f23" y="f60"/>
                                      </a:cubicBezTo>
                                      <a:lnTo>
                                        <a:pt x="f5" y="f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7C30"/>
                                </a:solidFill>
                                <a:ln cap="flat">
                                  <a:noFill/>
                                  <a:prstDash val="solid"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73" name="Shape 78"/>
                              <wps:cNvSpPr/>
                              <wps:spPr>
                                <a:xfrm>
                                  <a:off x="877439" y="10030"/>
                                  <a:ext cx="62800" cy="151762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62802"/>
                                    <a:gd name="f4" fmla="val 151764"/>
                                    <a:gd name="f5" fmla="val 13843"/>
                                    <a:gd name="f6" fmla="val 29591"/>
                                    <a:gd name="f7" fmla="val 37084"/>
                                    <a:gd name="f8" fmla="val 762"/>
                                    <a:gd name="f9" fmla="val 37465"/>
                                    <a:gd name="f10" fmla="val 889"/>
                                    <a:gd name="f11" fmla="val 37846"/>
                                    <a:gd name="f12" fmla="val 38100"/>
                                    <a:gd name="f13" fmla="val 1143"/>
                                    <a:gd name="f14" fmla="val 43307"/>
                                    <a:gd name="f15" fmla="val 3428"/>
                                    <a:gd name="f16" fmla="val 43688"/>
                                    <a:gd name="f17" fmla="val 3683"/>
                                    <a:gd name="f18" fmla="val 44069"/>
                                    <a:gd name="f19" fmla="val 3937"/>
                                    <a:gd name="f20" fmla="val 44323"/>
                                    <a:gd name="f21" fmla="val 4190"/>
                                    <a:gd name="f22" fmla="val 48641"/>
                                    <a:gd name="f23" fmla="val 8889"/>
                                    <a:gd name="f24" fmla="val 48895"/>
                                    <a:gd name="f25" fmla="val 9017"/>
                                    <a:gd name="f26" fmla="val 49022"/>
                                    <a:gd name="f27" fmla="val 9271"/>
                                    <a:gd name="f28" fmla="val 49149"/>
                                    <a:gd name="f29" fmla="val 9525"/>
                                    <a:gd name="f30" fmla="val 53213"/>
                                    <a:gd name="f31" fmla="val 16764"/>
                                    <a:gd name="f32" fmla="val 34776"/>
                                    <a:gd name="f33" fmla="val 48803"/>
                                    <a:gd name="f34" fmla="val 47498"/>
                                    <a:gd name="f35" fmla="val 20065"/>
                                    <a:gd name="f36" fmla="val 43561"/>
                                    <a:gd name="f37" fmla="val 13081"/>
                                    <a:gd name="f38" fmla="val 40005"/>
                                    <a:gd name="f39" fmla="val 35814"/>
                                    <a:gd name="f40" fmla="val 7365"/>
                                    <a:gd name="f41" fmla="val 6603"/>
                                    <a:gd name="f42" fmla="val 14097"/>
                                    <a:gd name="f43" fmla="val 10922"/>
                                    <a:gd name="f44" fmla="val 7239"/>
                                    <a:gd name="f45" fmla="val 8636"/>
                                    <a:gd name="f46" fmla="val 8509"/>
                                    <a:gd name="f47" fmla="val 7112"/>
                                    <a:gd name="f48" fmla="val 10540"/>
                                    <a:gd name="f49" fmla="val 6604"/>
                                    <a:gd name="f50" fmla="val 143256"/>
                                    <a:gd name="f51" fmla="val 6731"/>
                                    <a:gd name="f52" fmla="val 143764"/>
                                    <a:gd name="f53" fmla="val 144145"/>
                                    <a:gd name="f54" fmla="val 10287"/>
                                    <a:gd name="f55" fmla="val 144907"/>
                                    <a:gd name="f56" fmla="val 16129"/>
                                    <a:gd name="f57" fmla="val 145161"/>
                                    <a:gd name="f58" fmla="val 22479"/>
                                    <a:gd name="f59" fmla="val 25654"/>
                                    <a:gd name="f60" fmla="val 26289"/>
                                    <a:gd name="f61" fmla="val 143637"/>
                                    <a:gd name="f62" fmla="val 26416"/>
                                    <a:gd name="f63" fmla="val 143128"/>
                                    <a:gd name="f64" fmla="val 68199"/>
                                    <a:gd name="f65" fmla="val 26162"/>
                                    <a:gd name="f66" fmla="val 51815"/>
                                    <a:gd name="f67" fmla="val 25527"/>
                                    <a:gd name="f68" fmla="val 34798"/>
                                    <a:gd name="f69" fmla="val 25781"/>
                                    <a:gd name="f70" fmla="val 34036"/>
                                    <a:gd name="f71" fmla="val 33274"/>
                                    <a:gd name="f72" fmla="val 27051"/>
                                    <a:gd name="f73" fmla="val 32639"/>
                                    <a:gd name="f74" fmla="val 27940"/>
                                    <a:gd name="f75" fmla="val 32258"/>
                                    <a:gd name="f76" fmla="val 28829"/>
                                    <a:gd name="f77" fmla="val 29083"/>
                                    <a:gd name="f78" fmla="val 30353"/>
                                    <a:gd name="f79" fmla="val 31623"/>
                                    <a:gd name="f80" fmla="val 33147"/>
                                    <a:gd name="f81" fmla="val 32131"/>
                                    <a:gd name="f82" fmla="val 34289"/>
                                    <a:gd name="f83" fmla="val 47751"/>
                                    <a:gd name="f84" fmla="val 60578"/>
                                    <a:gd name="f85" fmla="val 95794"/>
                                    <a:gd name="f86" fmla="val 109712"/>
                                    <a:gd name="f87" fmla="val 38354"/>
                                    <a:gd name="f88" fmla="val 63753"/>
                                    <a:gd name="f89" fmla="val 32766"/>
                                    <a:gd name="f90" fmla="val 52577"/>
                                    <a:gd name="f91" fmla="val 33020"/>
                                    <a:gd name="f92" fmla="val 68072"/>
                                    <a:gd name="f93" fmla="val 144018"/>
                                    <a:gd name="f94" fmla="val 144272"/>
                                    <a:gd name="f95" fmla="val 32893"/>
                                    <a:gd name="f96" fmla="val 144652"/>
                                    <a:gd name="f97" fmla="val 146685"/>
                                    <a:gd name="f98" fmla="val 32004"/>
                                    <a:gd name="f99" fmla="val 147320"/>
                                    <a:gd name="f100" fmla="val 147955"/>
                                    <a:gd name="f101" fmla="val 30988"/>
                                    <a:gd name="f102" fmla="val 148336"/>
                                    <a:gd name="f103" fmla="val 28956"/>
                                    <a:gd name="f104" fmla="val 149860"/>
                                    <a:gd name="f105" fmla="val 28575"/>
                                    <a:gd name="f106" fmla="val 150114"/>
                                    <a:gd name="f107" fmla="val 28194"/>
                                    <a:gd name="f108" fmla="val 150240"/>
                                    <a:gd name="f109" fmla="val 27686"/>
                                    <a:gd name="f110" fmla="val 150368"/>
                                    <a:gd name="f111" fmla="val 23622"/>
                                    <a:gd name="f112" fmla="val 151384"/>
                                    <a:gd name="f113" fmla="val 23495"/>
                                    <a:gd name="f114" fmla="val 23241"/>
                                    <a:gd name="f115" fmla="val 23114"/>
                                    <a:gd name="f116" fmla="val 16510"/>
                                    <a:gd name="f117" fmla="val 9652"/>
                                    <a:gd name="f118" fmla="val 9144"/>
                                    <a:gd name="f119" fmla="val 5080"/>
                                    <a:gd name="f120" fmla="val 4572"/>
                                    <a:gd name="f121" fmla="val 4191"/>
                                    <a:gd name="f122" fmla="val 3810"/>
                                    <a:gd name="f123" fmla="val 1778"/>
                                    <a:gd name="f124" fmla="val 1270"/>
                                    <a:gd name="f125" fmla="val 147827"/>
                                    <a:gd name="f126" fmla="val 635"/>
                                    <a:gd name="f127" fmla="val 146558"/>
                                    <a:gd name="f128" fmla="val 127"/>
                                    <a:gd name="f129" fmla="val 144526"/>
                                    <a:gd name="f130" fmla="val 13715"/>
                                    <a:gd name="f131" fmla="val 13462"/>
                                    <a:gd name="f132" fmla="val 13335"/>
                                    <a:gd name="f133" fmla="val 8763"/>
                                    <a:gd name="f134" fmla="val 8255"/>
                                    <a:gd name="f135" fmla="val 1016"/>
                                    <a:gd name="f136" fmla="val 7747"/>
                                    <a:gd name="f137" fmla="val 4064"/>
                                    <a:gd name="f138" fmla="val 4318"/>
                                    <a:gd name="f139" fmla="val 3301"/>
                                    <a:gd name="f140" fmla="val 4699"/>
                                    <a:gd name="f141" fmla="val 3175"/>
                                    <a:gd name="f142" fmla="val 8128"/>
                                    <a:gd name="f143" fmla="val 1015"/>
                                    <a:gd name="f144" fmla="val 8890"/>
                                    <a:gd name="f145" fmla="val 126"/>
                                    <a:gd name="f146" fmla="val 13716"/>
                                    <a:gd name="f147" fmla="*/ f0 1 62802"/>
                                    <a:gd name="f148" fmla="*/ f1 1 151764"/>
                                    <a:gd name="f149" fmla="+- f4 0 f2"/>
                                    <a:gd name="f150" fmla="+- f3 0 f2"/>
                                    <a:gd name="f151" fmla="*/ f150 1 62802"/>
                                    <a:gd name="f152" fmla="*/ f149 1 151764"/>
                                    <a:gd name="f153" fmla="*/ 0 1 f151"/>
                                    <a:gd name="f154" fmla="*/ 62802 1 f151"/>
                                    <a:gd name="f155" fmla="*/ 0 1 f152"/>
                                    <a:gd name="f156" fmla="*/ 151764 1 f152"/>
                                    <a:gd name="f157" fmla="*/ f153 f147 1"/>
                                    <a:gd name="f158" fmla="*/ f154 f147 1"/>
                                    <a:gd name="f159" fmla="*/ f156 f148 1"/>
                                    <a:gd name="f160" fmla="*/ f155 f148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157" t="f160" r="f158" b="f159"/>
                                  <a:pathLst>
                                    <a:path w="62802" h="151764">
                                      <a:moveTo>
                                        <a:pt x="f5" y="f2"/>
                                      </a:moveTo>
                                      <a:lnTo>
                                        <a:pt x="f6" y="f2"/>
                                      </a:lnTo>
                                      <a:lnTo>
                                        <a:pt x="f7" y="f8"/>
                                      </a:lnTo>
                                      <a:cubicBezTo>
                                        <a:pt x="f9" y="f10"/>
                                        <a:pt x="f11" y="f10"/>
                                        <a:pt x="f12" y="f13"/>
                                      </a:cubicBezTo>
                                      <a:lnTo>
                                        <a:pt x="f14" y="f15"/>
                                      </a:lnTo>
                                      <a:cubicBezTo>
                                        <a:pt x="f16" y="f17"/>
                                        <a:pt x="f18" y="f19"/>
                                        <a:pt x="f20" y="f21"/>
                                      </a:cubicBezTo>
                                      <a:lnTo>
                                        <a:pt x="f22" y="f23"/>
                                      </a:lnTo>
                                      <a:cubicBezTo>
                                        <a:pt x="f24" y="f25"/>
                                        <a:pt x="f26" y="f27"/>
                                        <a:pt x="f28" y="f29"/>
                                      </a:cubicBezTo>
                                      <a:lnTo>
                                        <a:pt x="f30" y="f31"/>
                                      </a:lnTo>
                                      <a:lnTo>
                                        <a:pt x="f3" y="f32"/>
                                      </a:lnTo>
                                      <a:lnTo>
                                        <a:pt x="f3" y="f33"/>
                                      </a:lnTo>
                                      <a:lnTo>
                                        <a:pt x="f34" y="f35"/>
                                      </a:lnTo>
                                      <a:lnTo>
                                        <a:pt x="f36" y="f37"/>
                                      </a:lnTo>
                                      <a:lnTo>
                                        <a:pt x="f38" y="f27"/>
                                      </a:lnTo>
                                      <a:lnTo>
                                        <a:pt x="f39" y="f40"/>
                                      </a:lnTo>
                                      <a:lnTo>
                                        <a:pt x="f6" y="f41"/>
                                      </a:lnTo>
                                      <a:lnTo>
                                        <a:pt x="f42" y="f41"/>
                                      </a:lnTo>
                                      <a:lnTo>
                                        <a:pt x="f43" y="f44"/>
                                      </a:lnTo>
                                      <a:lnTo>
                                        <a:pt x="f45" y="f46"/>
                                      </a:lnTo>
                                      <a:lnTo>
                                        <a:pt x="f47" y="f48"/>
                                      </a:lnTo>
                                      <a:lnTo>
                                        <a:pt x="f49" y="f42"/>
                                      </a:lnTo>
                                      <a:lnTo>
                                        <a:pt x="f49" y="f50"/>
                                      </a:lnTo>
                                      <a:lnTo>
                                        <a:pt x="f51" y="f52"/>
                                      </a:lnTo>
                                      <a:lnTo>
                                        <a:pt x="f44" y="f53"/>
                                      </a:lnTo>
                                      <a:lnTo>
                                        <a:pt x="f54" y="f55"/>
                                      </a:lnTo>
                                      <a:lnTo>
                                        <a:pt x="f56" y="f57"/>
                                      </a:lnTo>
                                      <a:lnTo>
                                        <a:pt x="f58" y="f55"/>
                                      </a:lnTo>
                                      <a:lnTo>
                                        <a:pt x="f59" y="f53"/>
                                      </a:lnTo>
                                      <a:lnTo>
                                        <a:pt x="f60" y="f61"/>
                                      </a:lnTo>
                                      <a:lnTo>
                                        <a:pt x="f62" y="f63"/>
                                      </a:lnTo>
                                      <a:lnTo>
                                        <a:pt x="f62" y="f64"/>
                                      </a:lnTo>
                                      <a:lnTo>
                                        <a:pt x="f65" y="f66"/>
                                      </a:lnTo>
                                      <a:lnTo>
                                        <a:pt x="f67" y="f39"/>
                                      </a:lnTo>
                                      <a:cubicBezTo>
                                        <a:pt x="f67" y="f68"/>
                                        <a:pt x="f69" y="f70"/>
                                        <a:pt x="f62" y="f71"/>
                                      </a:cubicBezTo>
                                      <a:cubicBezTo>
                                        <a:pt x="f72" y="f73"/>
                                        <a:pt x="f74" y="f75"/>
                                        <a:pt x="f76" y="f75"/>
                                      </a:cubicBezTo>
                                      <a:lnTo>
                                        <a:pt x="f77" y="f75"/>
                                      </a:lnTo>
                                      <a:cubicBezTo>
                                        <a:pt x="f78" y="f75"/>
                                        <a:pt x="f79" y="f80"/>
                                        <a:pt x="f81" y="f82"/>
                                      </a:cubicBezTo>
                                      <a:lnTo>
                                        <a:pt x="f11" y="f83"/>
                                      </a:lnTo>
                                      <a:lnTo>
                                        <a:pt x="f18" y="f84"/>
                                      </a:lnTo>
                                      <a:lnTo>
                                        <a:pt x="f3" y="f85"/>
                                      </a:lnTo>
                                      <a:lnTo>
                                        <a:pt x="f3" y="f86"/>
                                      </a:lnTo>
                                      <a:lnTo>
                                        <a:pt x="f87" y="f88"/>
                                      </a:lnTo>
                                      <a:lnTo>
                                        <a:pt x="f89" y="f90"/>
                                      </a:lnTo>
                                      <a:lnTo>
                                        <a:pt x="f91" y="f92"/>
                                      </a:lnTo>
                                      <a:lnTo>
                                        <a:pt x="f91" y="f61"/>
                                      </a:lnTo>
                                      <a:cubicBezTo>
                                        <a:pt x="f91" y="f93"/>
                                        <a:pt x="f91" y="f94"/>
                                        <a:pt x="f95" y="f96"/>
                                      </a:cubicBezTo>
                                      <a:lnTo>
                                        <a:pt x="f75" y="f97"/>
                                      </a:lnTo>
                                      <a:cubicBezTo>
                                        <a:pt x="f98" y="f99"/>
                                        <a:pt x="f79" y="f100"/>
                                        <a:pt x="f101" y="f102"/>
                                      </a:cubicBezTo>
                                      <a:lnTo>
                                        <a:pt x="f103" y="f104"/>
                                      </a:lnTo>
                                      <a:cubicBezTo>
                                        <a:pt x="f105" y="f106"/>
                                        <a:pt x="f107" y="f108"/>
                                        <a:pt x="f109" y="f110"/>
                                      </a:cubicBezTo>
                                      <a:lnTo>
                                        <a:pt x="f111" y="f112"/>
                                      </a:lnTo>
                                      <a:cubicBezTo>
                                        <a:pt x="f113" y="f112"/>
                                        <a:pt x="f114" y="f112"/>
                                        <a:pt x="f115" y="f112"/>
                                      </a:cubicBezTo>
                                      <a:lnTo>
                                        <a:pt x="f116" y="f4"/>
                                      </a:lnTo>
                                      <a:lnTo>
                                        <a:pt x="f117" y="f112"/>
                                      </a:lnTo>
                                      <a:cubicBezTo>
                                        <a:pt x="f29" y="f112"/>
                                        <a:pt x="f27" y="f112"/>
                                        <a:pt x="f118" y="f112"/>
                                      </a:cubicBezTo>
                                      <a:lnTo>
                                        <a:pt x="f119" y="f110"/>
                                      </a:lnTo>
                                      <a:cubicBezTo>
                                        <a:pt x="f120" y="f108"/>
                                        <a:pt x="f121" y="f106"/>
                                        <a:pt x="f122" y="f104"/>
                                      </a:cubicBezTo>
                                      <a:lnTo>
                                        <a:pt x="f123" y="f102"/>
                                      </a:lnTo>
                                      <a:cubicBezTo>
                                        <a:pt x="f124" y="f125"/>
                                        <a:pt x="f10" y="f99"/>
                                        <a:pt x="f126" y="f127"/>
                                      </a:cubicBezTo>
                                      <a:lnTo>
                                        <a:pt x="f128" y="f129"/>
                                      </a:lnTo>
                                      <a:cubicBezTo>
                                        <a:pt x="f2" y="f94"/>
                                        <a:pt x="f2" y="f93"/>
                                        <a:pt x="f2" y="f61"/>
                                      </a:cubicBezTo>
                                      <a:lnTo>
                                        <a:pt x="f2" y="f5"/>
                                      </a:lnTo>
                                      <a:cubicBezTo>
                                        <a:pt x="f2" y="f130"/>
                                        <a:pt x="f2" y="f131"/>
                                        <a:pt x="f2" y="f132"/>
                                      </a:cubicBezTo>
                                      <a:lnTo>
                                        <a:pt x="f8" y="f133"/>
                                      </a:lnTo>
                                      <a:cubicBezTo>
                                        <a:pt x="f10" y="f134"/>
                                        <a:pt x="f135" y="f136"/>
                                        <a:pt x="f124" y="f40"/>
                                      </a:cubicBezTo>
                                      <a:lnTo>
                                        <a:pt x="f17" y="f137"/>
                                      </a:lnTo>
                                      <a:cubicBezTo>
                                        <a:pt x="f19" y="f17"/>
                                        <a:pt x="f138" y="f139"/>
                                        <a:pt x="f140" y="f141"/>
                                      </a:cubicBezTo>
                                      <a:lnTo>
                                        <a:pt x="f142" y="f13"/>
                                      </a:lnTo>
                                      <a:cubicBezTo>
                                        <a:pt x="f46" y="f143"/>
                                        <a:pt x="f144" y="f8"/>
                                        <a:pt x="f27" y="f8"/>
                                      </a:cubicBezTo>
                                      <a:lnTo>
                                        <a:pt x="f132" y="f145"/>
                                      </a:lnTo>
                                      <a:cubicBezTo>
                                        <a:pt x="f131" y="f145"/>
                                        <a:pt x="f146" y="f2"/>
                                        <a:pt x="f5" y="f2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7C30"/>
                                </a:solidFill>
                                <a:ln cap="flat">
                                  <a:noFill/>
                                  <a:prstDash val="solid"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74" name="Shape 79"/>
                              <wps:cNvSpPr/>
                              <wps:spPr>
                                <a:xfrm>
                                  <a:off x="835148" y="9409"/>
                                  <a:ext cx="18031" cy="152384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18034"/>
                                    <a:gd name="f4" fmla="val 152387"/>
                                    <a:gd name="f5" fmla="val 7239"/>
                                    <a:gd name="f6" fmla="val 368"/>
                                    <a:gd name="f7" fmla="val 7366"/>
                                    <a:gd name="f8" fmla="val 7620"/>
                                    <a:gd name="f9" fmla="val 7747"/>
                                    <a:gd name="f10" fmla="val 12192"/>
                                    <a:gd name="f11" fmla="val 1258"/>
                                    <a:gd name="f12" fmla="val 12573"/>
                                    <a:gd name="f13" fmla="val 1385"/>
                                    <a:gd name="f14" fmla="val 12954"/>
                                    <a:gd name="f15" fmla="val 1512"/>
                                    <a:gd name="f16" fmla="val 13335"/>
                                    <a:gd name="f17" fmla="val 1765"/>
                                    <a:gd name="f18" fmla="val 15621"/>
                                    <a:gd name="f19" fmla="val 3162"/>
                                    <a:gd name="f20" fmla="val 16383"/>
                                    <a:gd name="f21" fmla="val 3543"/>
                                    <a:gd name="f22" fmla="val 16764"/>
                                    <a:gd name="f23" fmla="val 4178"/>
                                    <a:gd name="f24" fmla="val 17018"/>
                                    <a:gd name="f25" fmla="val 4813"/>
                                    <a:gd name="f26" fmla="val 17780"/>
                                    <a:gd name="f27" fmla="val 6846"/>
                                    <a:gd name="f28" fmla="val 17907"/>
                                    <a:gd name="f29" fmla="val 7226"/>
                                    <a:gd name="f30" fmla="val 7608"/>
                                    <a:gd name="f31" fmla="val 7988"/>
                                    <a:gd name="f32" fmla="val 144387"/>
                                    <a:gd name="f33" fmla="val 144767"/>
                                    <a:gd name="f34" fmla="val 145149"/>
                                    <a:gd name="f35" fmla="val 145529"/>
                                    <a:gd name="f36" fmla="val 147562"/>
                                    <a:gd name="f37" fmla="val 148197"/>
                                    <a:gd name="f38" fmla="val 148831"/>
                                    <a:gd name="f39" fmla="val 149212"/>
                                    <a:gd name="f40" fmla="val 150737"/>
                                    <a:gd name="f41" fmla="val 150863"/>
                                    <a:gd name="f42" fmla="val 150990"/>
                                    <a:gd name="f43" fmla="val 151117"/>
                                    <a:gd name="f44" fmla="val 152006"/>
                                    <a:gd name="f45" fmla="val 127"/>
                                    <a:gd name="f46" fmla="val 152381"/>
                                    <a:gd name="f47" fmla="val 145774"/>
                                    <a:gd name="f48" fmla="val 6731"/>
                                    <a:gd name="f49" fmla="val 10414"/>
                                    <a:gd name="f50" fmla="val 11303"/>
                                    <a:gd name="f51" fmla="val 144133"/>
                                    <a:gd name="f52" fmla="val 11430"/>
                                    <a:gd name="f53" fmla="val 143878"/>
                                    <a:gd name="f54" fmla="val 8624"/>
                                    <a:gd name="f55" fmla="val 8242"/>
                                    <a:gd name="f56" fmla="val 6973"/>
                                    <a:gd name="f57" fmla="val 6591"/>
                                    <a:gd name="f58" fmla="val 6599"/>
                                    <a:gd name="f59" fmla="*/ f0 1 18034"/>
                                    <a:gd name="f60" fmla="*/ f1 1 152387"/>
                                    <a:gd name="f61" fmla="+- f4 0 f2"/>
                                    <a:gd name="f62" fmla="+- f3 0 f2"/>
                                    <a:gd name="f63" fmla="*/ f62 1 18034"/>
                                    <a:gd name="f64" fmla="*/ f61 1 152387"/>
                                    <a:gd name="f65" fmla="*/ 0 1 f63"/>
                                    <a:gd name="f66" fmla="*/ 18034 1 f63"/>
                                    <a:gd name="f67" fmla="*/ 0 1 f64"/>
                                    <a:gd name="f68" fmla="*/ 152387 1 f64"/>
                                    <a:gd name="f69" fmla="*/ f65 f59 1"/>
                                    <a:gd name="f70" fmla="*/ f66 f59 1"/>
                                    <a:gd name="f71" fmla="*/ f68 f60 1"/>
                                    <a:gd name="f72" fmla="*/ f67 f60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69" t="f72" r="f70" b="f71"/>
                                  <a:pathLst>
                                    <a:path w="18034" h="152387">
                                      <a:moveTo>
                                        <a:pt x="f2" y="f2"/>
                                      </a:moveTo>
                                      <a:lnTo>
                                        <a:pt x="f5" y="f6"/>
                                      </a:lnTo>
                                      <a:cubicBezTo>
                                        <a:pt x="f7" y="f6"/>
                                        <a:pt x="f8" y="f6"/>
                                        <a:pt x="f9" y="f6"/>
                                      </a:cubicBezTo>
                                      <a:lnTo>
                                        <a:pt x="f10" y="f11"/>
                                      </a:lnTo>
                                      <a:cubicBezTo>
                                        <a:pt x="f12" y="f13"/>
                                        <a:pt x="f14" y="f15"/>
                                        <a:pt x="f16" y="f17"/>
                                      </a:cubicBezTo>
                                      <a:lnTo>
                                        <a:pt x="f18" y="f19"/>
                                      </a:lnTo>
                                      <a:cubicBezTo>
                                        <a:pt x="f20" y="f21"/>
                                        <a:pt x="f22" y="f23"/>
                                        <a:pt x="f24" y="f25"/>
                                      </a:cubicBezTo>
                                      <a:lnTo>
                                        <a:pt x="f26" y="f27"/>
                                      </a:lnTo>
                                      <a:cubicBezTo>
                                        <a:pt x="f28" y="f29"/>
                                        <a:pt x="f3" y="f30"/>
                                        <a:pt x="f3" y="f31"/>
                                      </a:cubicBezTo>
                                      <a:lnTo>
                                        <a:pt x="f3" y="f32"/>
                                      </a:lnTo>
                                      <a:cubicBezTo>
                                        <a:pt x="f3" y="f33"/>
                                        <a:pt x="f28" y="f34"/>
                                        <a:pt x="f26" y="f35"/>
                                      </a:cubicBezTo>
                                      <a:lnTo>
                                        <a:pt x="f24" y="f36"/>
                                      </a:lnTo>
                                      <a:cubicBezTo>
                                        <a:pt x="f22" y="f37"/>
                                        <a:pt x="f20" y="f38"/>
                                        <a:pt x="f18" y="f39"/>
                                      </a:cubicBezTo>
                                      <a:lnTo>
                                        <a:pt x="f16" y="f40"/>
                                      </a:lnTo>
                                      <a:cubicBezTo>
                                        <a:pt x="f14" y="f41"/>
                                        <a:pt x="f12" y="f42"/>
                                        <a:pt x="f10" y="f43"/>
                                      </a:cubicBezTo>
                                      <a:lnTo>
                                        <a:pt x="f9" y="f44"/>
                                      </a:lnTo>
                                      <a:cubicBezTo>
                                        <a:pt x="f8" y="f44"/>
                                        <a:pt x="f7" y="f44"/>
                                        <a:pt x="f5" y="f44"/>
                                      </a:cubicBezTo>
                                      <a:lnTo>
                                        <a:pt x="f45" y="f4"/>
                                      </a:lnTo>
                                      <a:lnTo>
                                        <a:pt x="f2" y="f46"/>
                                      </a:lnTo>
                                      <a:lnTo>
                                        <a:pt x="f2" y="f47"/>
                                      </a:lnTo>
                                      <a:lnTo>
                                        <a:pt x="f48" y="f35"/>
                                      </a:lnTo>
                                      <a:lnTo>
                                        <a:pt x="f49" y="f33"/>
                                      </a:lnTo>
                                      <a:lnTo>
                                        <a:pt x="f50" y="f51"/>
                                      </a:lnTo>
                                      <a:lnTo>
                                        <a:pt x="f52" y="f53"/>
                                      </a:lnTo>
                                      <a:lnTo>
                                        <a:pt x="f52" y="f54"/>
                                      </a:lnTo>
                                      <a:lnTo>
                                        <a:pt x="f50" y="f55"/>
                                      </a:lnTo>
                                      <a:lnTo>
                                        <a:pt x="f49" y="f30"/>
                                      </a:lnTo>
                                      <a:lnTo>
                                        <a:pt x="f48" y="f56"/>
                                      </a:lnTo>
                                      <a:lnTo>
                                        <a:pt x="f45" y="f57"/>
                                      </a:lnTo>
                                      <a:lnTo>
                                        <a:pt x="f2" y="f58"/>
                                      </a:lnTo>
                                      <a:lnTo>
                                        <a:pt x="f2" y="f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7C30"/>
                                </a:solidFill>
                                <a:ln cap="flat">
                                  <a:noFill/>
                                  <a:prstDash val="solid"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75" name="Shape 80"/>
                              <wps:cNvSpPr/>
                              <wps:spPr>
                                <a:xfrm>
                                  <a:off x="1057905" y="37719"/>
                                  <a:ext cx="24003" cy="67949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24003"/>
                                    <a:gd name="f4" fmla="val 67945"/>
                                    <a:gd name="f5" fmla="val 23876"/>
                                    <a:gd name="f6" fmla="val 13589"/>
                                    <a:gd name="f7" fmla="val 8128"/>
                                    <a:gd name="f8" fmla="val 61340"/>
                                    <a:gd name="f9" fmla="val 3556"/>
                                    <a:gd name="f10" fmla="val 2413"/>
                                    <a:gd name="f11" fmla="val 1397"/>
                                    <a:gd name="f12" fmla="val 67437"/>
                                    <a:gd name="f13" fmla="val 762"/>
                                    <a:gd name="f14" fmla="val 66548"/>
                                    <a:gd name="f15" fmla="val 254"/>
                                    <a:gd name="f16" fmla="val 65659"/>
                                    <a:gd name="f17" fmla="val 64643"/>
                                    <a:gd name="f18" fmla="val 381"/>
                                    <a:gd name="f19" fmla="val 63627"/>
                                    <a:gd name="f20" fmla="val 20828"/>
                                    <a:gd name="f21" fmla="val 2159"/>
                                    <a:gd name="f22" fmla="val 21209"/>
                                    <a:gd name="f23" fmla="val 889"/>
                                    <a:gd name="f24" fmla="val 22479"/>
                                    <a:gd name="f25" fmla="*/ f0 1 24003"/>
                                    <a:gd name="f26" fmla="*/ f1 1 67945"/>
                                    <a:gd name="f27" fmla="+- f4 0 f2"/>
                                    <a:gd name="f28" fmla="+- f3 0 f2"/>
                                    <a:gd name="f29" fmla="*/ f28 1 24003"/>
                                    <a:gd name="f30" fmla="*/ f27 1 67945"/>
                                    <a:gd name="f31" fmla="*/ 0 1 f29"/>
                                    <a:gd name="f32" fmla="*/ 24003 1 f29"/>
                                    <a:gd name="f33" fmla="*/ 0 1 f30"/>
                                    <a:gd name="f34" fmla="*/ 67945 1 f30"/>
                                    <a:gd name="f35" fmla="*/ f31 f25 1"/>
                                    <a:gd name="f36" fmla="*/ f32 f25 1"/>
                                    <a:gd name="f37" fmla="*/ f34 f26 1"/>
                                    <a:gd name="f38" fmla="*/ f33 f26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35" t="f38" r="f36" b="f37"/>
                                  <a:pathLst>
                                    <a:path w="24003" h="67945">
                                      <a:moveTo>
                                        <a:pt x="f5" y="f2"/>
                                      </a:moveTo>
                                      <a:lnTo>
                                        <a:pt x="f3" y="f2"/>
                                      </a:lnTo>
                                      <a:lnTo>
                                        <a:pt x="f3" y="f6"/>
                                      </a:lnTo>
                                      <a:lnTo>
                                        <a:pt x="f7" y="f8"/>
                                      </a:lnTo>
                                      <a:lnTo>
                                        <a:pt x="f3" y="f8"/>
                                      </a:lnTo>
                                      <a:lnTo>
                                        <a:pt x="f3" y="f4"/>
                                      </a:lnTo>
                                      <a:lnTo>
                                        <a:pt x="f9" y="f4"/>
                                      </a:lnTo>
                                      <a:cubicBezTo>
                                        <a:pt x="f10" y="f4"/>
                                        <a:pt x="f11" y="f12"/>
                                        <a:pt x="f13" y="f14"/>
                                      </a:cubicBezTo>
                                      <a:cubicBezTo>
                                        <a:pt x="f15" y="f16"/>
                                        <a:pt x="f2" y="f17"/>
                                        <a:pt x="f18" y="f19"/>
                                      </a:cubicBezTo>
                                      <a:lnTo>
                                        <a:pt x="f20" y="f21"/>
                                      </a:lnTo>
                                      <a:cubicBezTo>
                                        <a:pt x="f22" y="f23"/>
                                        <a:pt x="f24" y="f2"/>
                                        <a:pt x="f5" y="f2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7C30"/>
                                </a:solidFill>
                                <a:ln cap="flat">
                                  <a:noFill/>
                                  <a:prstDash val="solid"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76" name="Shape 81"/>
                              <wps:cNvSpPr/>
                              <wps:spPr>
                                <a:xfrm>
                                  <a:off x="940240" y="9656"/>
                                  <a:ext cx="62800" cy="151762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62801"/>
                                    <a:gd name="f4" fmla="val 151765"/>
                                    <a:gd name="f5" fmla="val 46545"/>
                                    <a:gd name="f6" fmla="val 53276"/>
                                    <a:gd name="f7" fmla="val 254"/>
                                    <a:gd name="f8" fmla="val 53403"/>
                                    <a:gd name="f9" fmla="val 53657"/>
                                    <a:gd name="f10" fmla="val 53911"/>
                                    <a:gd name="f11" fmla="val 381"/>
                                    <a:gd name="f12" fmla="val 57848"/>
                                    <a:gd name="f13" fmla="val 1270"/>
                                    <a:gd name="f14" fmla="val 58229"/>
                                    <a:gd name="f15" fmla="val 1397"/>
                                    <a:gd name="f16" fmla="val 58737"/>
                                    <a:gd name="f17" fmla="val 1651"/>
                                    <a:gd name="f18" fmla="val 59118"/>
                                    <a:gd name="f19" fmla="val 1905"/>
                                    <a:gd name="f20" fmla="val 61023"/>
                                    <a:gd name="f21" fmla="val 3556"/>
                                    <a:gd name="f22" fmla="val 61658"/>
                                    <a:gd name="f23" fmla="val 3937"/>
                                    <a:gd name="f24" fmla="val 62039"/>
                                    <a:gd name="f25" fmla="val 4572"/>
                                    <a:gd name="f26" fmla="val 62166"/>
                                    <a:gd name="f27" fmla="val 5207"/>
                                    <a:gd name="f28" fmla="val 7239"/>
                                    <a:gd name="f29" fmla="val 7493"/>
                                    <a:gd name="f30" fmla="val 7747"/>
                                    <a:gd name="f31" fmla="val 8128"/>
                                    <a:gd name="f32" fmla="val 137922"/>
                                    <a:gd name="f33" fmla="val 138176"/>
                                    <a:gd name="f34" fmla="val 138303"/>
                                    <a:gd name="f35" fmla="val 138557"/>
                                    <a:gd name="f36" fmla="val 61912"/>
                                    <a:gd name="f37" fmla="val 143129"/>
                                    <a:gd name="f38" fmla="val 61785"/>
                                    <a:gd name="f39" fmla="val 143637"/>
                                    <a:gd name="f40" fmla="val 144018"/>
                                    <a:gd name="f41" fmla="val 61404"/>
                                    <a:gd name="f42" fmla="val 144399"/>
                                    <a:gd name="f43" fmla="val 58991"/>
                                    <a:gd name="f44" fmla="val 147701"/>
                                    <a:gd name="f45" fmla="val 58610"/>
                                    <a:gd name="f46" fmla="val 148209"/>
                                    <a:gd name="f47" fmla="val 148463"/>
                                    <a:gd name="f48" fmla="val 148717"/>
                                    <a:gd name="f49" fmla="val 54292"/>
                                    <a:gd name="f50" fmla="val 150749"/>
                                    <a:gd name="f51" fmla="val 150876"/>
                                    <a:gd name="f52" fmla="val 53530"/>
                                    <a:gd name="f53" fmla="val 151003"/>
                                    <a:gd name="f54" fmla="val 53149"/>
                                    <a:gd name="f55" fmla="val 48958"/>
                                    <a:gd name="f56" fmla="val 151638"/>
                                    <a:gd name="f57" fmla="val 48831"/>
                                    <a:gd name="f58" fmla="val 48704"/>
                                    <a:gd name="f59" fmla="val 48450"/>
                                    <a:gd name="f60" fmla="val 36004"/>
                                    <a:gd name="f61" fmla="val 28892"/>
                                    <a:gd name="f62" fmla="val 28511"/>
                                    <a:gd name="f63" fmla="val 28003"/>
                                    <a:gd name="f64" fmla="val 27622"/>
                                    <a:gd name="f65" fmla="val 150495"/>
                                    <a:gd name="f66" fmla="val 22415"/>
                                    <a:gd name="f67" fmla="val 22034"/>
                                    <a:gd name="f68" fmla="val 147447"/>
                                    <a:gd name="f69" fmla="val 21780"/>
                                    <a:gd name="f70" fmla="val 147193"/>
                                    <a:gd name="f71" fmla="val 21526"/>
                                    <a:gd name="f72" fmla="val 146939"/>
                                    <a:gd name="f73" fmla="val 16827"/>
                                    <a:gd name="f74" fmla="val 141351"/>
                                    <a:gd name="f75" fmla="val 16700"/>
                                    <a:gd name="f76" fmla="val 141097"/>
                                    <a:gd name="f77" fmla="val 16573"/>
                                    <a:gd name="f78" fmla="val 140970"/>
                                    <a:gd name="f79" fmla="val 16446"/>
                                    <a:gd name="f80" fmla="val 140843"/>
                                    <a:gd name="f81" fmla="val 11493"/>
                                    <a:gd name="f82" fmla="val 131699"/>
                                    <a:gd name="f83" fmla="val 110093"/>
                                    <a:gd name="f84" fmla="val 96175"/>
                                    <a:gd name="f85" fmla="val 17208"/>
                                    <a:gd name="f86" fmla="val 128524"/>
                                    <a:gd name="f87" fmla="val 22161"/>
                                    <a:gd name="f88" fmla="val 137287"/>
                                    <a:gd name="f89" fmla="val 26098"/>
                                    <a:gd name="f90" fmla="val 142240"/>
                                    <a:gd name="f91" fmla="val 30289"/>
                                    <a:gd name="f92" fmla="val 145161"/>
                                    <a:gd name="f93" fmla="val 48323"/>
                                    <a:gd name="f94" fmla="val 51625"/>
                                    <a:gd name="f95" fmla="val 144653"/>
                                    <a:gd name="f96" fmla="val 54038"/>
                                    <a:gd name="f97" fmla="val 143256"/>
                                    <a:gd name="f98" fmla="val 55562"/>
                                    <a:gd name="f99" fmla="val 56197"/>
                                    <a:gd name="f100" fmla="val 137541"/>
                                    <a:gd name="f101" fmla="val 8509"/>
                                    <a:gd name="f102" fmla="val 56070"/>
                                    <a:gd name="f103" fmla="val 8001"/>
                                    <a:gd name="f104" fmla="val 7620"/>
                                    <a:gd name="f105" fmla="val 52641"/>
                                    <a:gd name="f106" fmla="val 6858"/>
                                    <a:gd name="f107" fmla="val 46926"/>
                                    <a:gd name="f108" fmla="val 6604"/>
                                    <a:gd name="f109" fmla="val 40576"/>
                                    <a:gd name="f110" fmla="val 37401"/>
                                    <a:gd name="f111" fmla="val 36512"/>
                                    <a:gd name="f112" fmla="val 36385"/>
                                    <a:gd name="f113" fmla="val 8636"/>
                                    <a:gd name="f114" fmla="val 75819"/>
                                    <a:gd name="f115" fmla="val 36639"/>
                                    <a:gd name="f116" fmla="val 91948"/>
                                    <a:gd name="f117" fmla="val 37020"/>
                                    <a:gd name="f118" fmla="val 108204"/>
                                    <a:gd name="f119" fmla="val 37147"/>
                                    <a:gd name="f120" fmla="val 109093"/>
                                    <a:gd name="f121" fmla="val 36766"/>
                                    <a:gd name="f122" fmla="val 109982"/>
                                    <a:gd name="f123" fmla="val 36131"/>
                                    <a:gd name="f124" fmla="val 110617"/>
                                    <a:gd name="f125" fmla="val 35496"/>
                                    <a:gd name="f126" fmla="val 111252"/>
                                    <a:gd name="f127" fmla="val 34734"/>
                                    <a:gd name="f128" fmla="val 111633"/>
                                    <a:gd name="f129" fmla="val 33718"/>
                                    <a:gd name="f130" fmla="val 32321"/>
                                    <a:gd name="f131" fmla="val 31178"/>
                                    <a:gd name="f132" fmla="val 110871"/>
                                    <a:gd name="f133" fmla="val 30670"/>
                                    <a:gd name="f134" fmla="val 109728"/>
                                    <a:gd name="f135" fmla="val 26606"/>
                                    <a:gd name="f136" fmla="val 100838"/>
                                    <a:gd name="f137" fmla="val 22288"/>
                                    <a:gd name="f138" fmla="val 91821"/>
                                    <a:gd name="f139" fmla="val 17589"/>
                                    <a:gd name="f140" fmla="val 82550"/>
                                    <a:gd name="f141" fmla="val 12763"/>
                                    <a:gd name="f142" fmla="val 73152"/>
                                    <a:gd name="f143" fmla="val 49185"/>
                                    <a:gd name="f144" fmla="val 35157"/>
                                    <a:gd name="f145" fmla="val 18605"/>
                                    <a:gd name="f146" fmla="val 70104"/>
                                    <a:gd name="f147" fmla="val 23431"/>
                                    <a:gd name="f148" fmla="val 79502"/>
                                    <a:gd name="f149" fmla="val 28130"/>
                                    <a:gd name="f150" fmla="val 88773"/>
                                    <a:gd name="f151" fmla="val 30035"/>
                                    <a:gd name="f152" fmla="val 92710"/>
                                    <a:gd name="f153" fmla="val 92075"/>
                                    <a:gd name="f154" fmla="val 29781"/>
                                    <a:gd name="f155" fmla="val 75946"/>
                                    <a:gd name="f156" fmla="val 29908"/>
                                    <a:gd name="f157" fmla="val 7366"/>
                                    <a:gd name="f158" fmla="val 7112"/>
                                    <a:gd name="f159" fmla="val 5080"/>
                                    <a:gd name="f160" fmla="val 30924"/>
                                    <a:gd name="f161" fmla="val 4318"/>
                                    <a:gd name="f162" fmla="val 31305"/>
                                    <a:gd name="f163" fmla="val 3810"/>
                                    <a:gd name="f164" fmla="val 31940"/>
                                    <a:gd name="f165" fmla="val 3429"/>
                                    <a:gd name="f166" fmla="val 34099"/>
                                    <a:gd name="f167" fmla="val 1778"/>
                                    <a:gd name="f168" fmla="val 34480"/>
                                    <a:gd name="f169" fmla="val 1524"/>
                                    <a:gd name="f170" fmla="val 34861"/>
                                    <a:gd name="f171" fmla="val 35242"/>
                                    <a:gd name="f172" fmla="val 39433"/>
                                    <a:gd name="f173" fmla="val 39560"/>
                                    <a:gd name="f174" fmla="val 39814"/>
                                    <a:gd name="f175" fmla="val 39941"/>
                                    <a:gd name="f176" fmla="*/ f0 1 62801"/>
                                    <a:gd name="f177" fmla="*/ f1 1 151765"/>
                                    <a:gd name="f178" fmla="+- f4 0 f2"/>
                                    <a:gd name="f179" fmla="+- f3 0 f2"/>
                                    <a:gd name="f180" fmla="*/ f179 1 62801"/>
                                    <a:gd name="f181" fmla="*/ f178 1 151765"/>
                                    <a:gd name="f182" fmla="*/ 0 1 f180"/>
                                    <a:gd name="f183" fmla="*/ 62801 1 f180"/>
                                    <a:gd name="f184" fmla="*/ 0 1 f181"/>
                                    <a:gd name="f185" fmla="*/ 151765 1 f181"/>
                                    <a:gd name="f186" fmla="*/ f182 f176 1"/>
                                    <a:gd name="f187" fmla="*/ f183 f176 1"/>
                                    <a:gd name="f188" fmla="*/ f185 f177 1"/>
                                    <a:gd name="f189" fmla="*/ f184 f177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186" t="f189" r="f187" b="f188"/>
                                  <a:pathLst>
                                    <a:path w="62801" h="151765">
                                      <a:moveTo>
                                        <a:pt x="f5" y="f2"/>
                                      </a:moveTo>
                                      <a:lnTo>
                                        <a:pt x="f6" y="f7"/>
                                      </a:lnTo>
                                      <a:cubicBezTo>
                                        <a:pt x="f8" y="f7"/>
                                        <a:pt x="f9" y="f7"/>
                                        <a:pt x="f10" y="f11"/>
                                      </a:cubicBezTo>
                                      <a:lnTo>
                                        <a:pt x="f12" y="f13"/>
                                      </a:lnTo>
                                      <a:cubicBezTo>
                                        <a:pt x="f14" y="f15"/>
                                        <a:pt x="f16" y="f17"/>
                                        <a:pt x="f18" y="f19"/>
                                      </a:cubicBezTo>
                                      <a:lnTo>
                                        <a:pt x="f20" y="f21"/>
                                      </a:lnTo>
                                      <a:cubicBezTo>
                                        <a:pt x="f22" y="f23"/>
                                        <a:pt x="f24" y="f25"/>
                                        <a:pt x="f26" y="f27"/>
                                      </a:cubicBezTo>
                                      <a:lnTo>
                                        <a:pt x="f3" y="f28"/>
                                      </a:lnTo>
                                      <a:cubicBezTo>
                                        <a:pt x="f3" y="f29"/>
                                        <a:pt x="f3" y="f30"/>
                                        <a:pt x="f3" y="f31"/>
                                      </a:cubicBezTo>
                                      <a:lnTo>
                                        <a:pt x="f3" y="f32"/>
                                      </a:lnTo>
                                      <a:cubicBezTo>
                                        <a:pt x="f3" y="f33"/>
                                        <a:pt x="f3" y="f34"/>
                                        <a:pt x="f3" y="f35"/>
                                      </a:cubicBezTo>
                                      <a:lnTo>
                                        <a:pt x="f36" y="f37"/>
                                      </a:lnTo>
                                      <a:cubicBezTo>
                                        <a:pt x="f38" y="f39"/>
                                        <a:pt x="f22" y="f40"/>
                                        <a:pt x="f41" y="f42"/>
                                      </a:cubicBezTo>
                                      <a:lnTo>
                                        <a:pt x="f43" y="f44"/>
                                      </a:lnTo>
                                      <a:cubicBezTo>
                                        <a:pt x="f45" y="f46"/>
                                        <a:pt x="f14" y="f47"/>
                                        <a:pt x="f12" y="f48"/>
                                      </a:cubicBezTo>
                                      <a:lnTo>
                                        <a:pt x="f49" y="f50"/>
                                      </a:lnTo>
                                      <a:cubicBezTo>
                                        <a:pt x="f10" y="f51"/>
                                        <a:pt x="f52" y="f53"/>
                                        <a:pt x="f54" y="f53"/>
                                      </a:cubicBezTo>
                                      <a:lnTo>
                                        <a:pt x="f55" y="f56"/>
                                      </a:lnTo>
                                      <a:cubicBezTo>
                                        <a:pt x="f57" y="f56"/>
                                        <a:pt x="f58" y="f4"/>
                                        <a:pt x="f59" y="f4"/>
                                      </a:cubicBezTo>
                                      <a:lnTo>
                                        <a:pt x="f60" y="f4"/>
                                      </a:lnTo>
                                      <a:lnTo>
                                        <a:pt x="f61" y="f51"/>
                                      </a:lnTo>
                                      <a:cubicBezTo>
                                        <a:pt x="f62" y="f51"/>
                                        <a:pt x="f63" y="f50"/>
                                        <a:pt x="f64" y="f65"/>
                                      </a:cubicBezTo>
                                      <a:lnTo>
                                        <a:pt x="f66" y="f44"/>
                                      </a:lnTo>
                                      <a:cubicBezTo>
                                        <a:pt x="f67" y="f68"/>
                                        <a:pt x="f69" y="f70"/>
                                        <a:pt x="f71" y="f72"/>
                                      </a:cubicBezTo>
                                      <a:lnTo>
                                        <a:pt x="f73" y="f74"/>
                                      </a:lnTo>
                                      <a:cubicBezTo>
                                        <a:pt x="f75" y="f76"/>
                                        <a:pt x="f77" y="f78"/>
                                        <a:pt x="f79" y="f80"/>
                                      </a:cubicBezTo>
                                      <a:lnTo>
                                        <a:pt x="f81" y="f82"/>
                                      </a:lnTo>
                                      <a:lnTo>
                                        <a:pt x="f2" y="f83"/>
                                      </a:lnTo>
                                      <a:lnTo>
                                        <a:pt x="f2" y="f84"/>
                                      </a:lnTo>
                                      <a:lnTo>
                                        <a:pt x="f85" y="f86"/>
                                      </a:lnTo>
                                      <a:lnTo>
                                        <a:pt x="f87" y="f88"/>
                                      </a:lnTo>
                                      <a:lnTo>
                                        <a:pt x="f89" y="f90"/>
                                      </a:lnTo>
                                      <a:lnTo>
                                        <a:pt x="f91" y="f42"/>
                                      </a:lnTo>
                                      <a:lnTo>
                                        <a:pt x="f60" y="f92"/>
                                      </a:lnTo>
                                      <a:lnTo>
                                        <a:pt x="f93" y="f92"/>
                                      </a:lnTo>
                                      <a:lnTo>
                                        <a:pt x="f94" y="f95"/>
                                      </a:lnTo>
                                      <a:lnTo>
                                        <a:pt x="f96" y="f97"/>
                                      </a:lnTo>
                                      <a:lnTo>
                                        <a:pt x="f98" y="f76"/>
                                      </a:lnTo>
                                      <a:lnTo>
                                        <a:pt x="f99" y="f100"/>
                                      </a:lnTo>
                                      <a:lnTo>
                                        <a:pt x="f99" y="f101"/>
                                      </a:lnTo>
                                      <a:lnTo>
                                        <a:pt x="f102" y="f103"/>
                                      </a:lnTo>
                                      <a:lnTo>
                                        <a:pt x="f98" y="f104"/>
                                      </a:lnTo>
                                      <a:lnTo>
                                        <a:pt x="f105" y="f106"/>
                                      </a:lnTo>
                                      <a:lnTo>
                                        <a:pt x="f107" y="f108"/>
                                      </a:lnTo>
                                      <a:lnTo>
                                        <a:pt x="f109" y="f106"/>
                                      </a:lnTo>
                                      <a:lnTo>
                                        <a:pt x="f110" y="f104"/>
                                      </a:lnTo>
                                      <a:lnTo>
                                        <a:pt x="f111" y="f31"/>
                                      </a:lnTo>
                                      <a:lnTo>
                                        <a:pt x="f112" y="f113"/>
                                      </a:lnTo>
                                      <a:lnTo>
                                        <a:pt x="f112" y="f114"/>
                                      </a:lnTo>
                                      <a:lnTo>
                                        <a:pt x="f115" y="f116"/>
                                      </a:lnTo>
                                      <a:lnTo>
                                        <a:pt x="f117" y="f118"/>
                                      </a:lnTo>
                                      <a:cubicBezTo>
                                        <a:pt x="f119" y="f120"/>
                                        <a:pt x="f121" y="f122"/>
                                        <a:pt x="f123" y="f124"/>
                                      </a:cubicBezTo>
                                      <a:cubicBezTo>
                                        <a:pt x="f125" y="f126"/>
                                        <a:pt x="f127" y="f128"/>
                                        <a:pt x="f129" y="f128"/>
                                      </a:cubicBezTo>
                                      <a:cubicBezTo>
                                        <a:pt x="f130" y="f128"/>
                                        <a:pt x="f131" y="f132"/>
                                        <a:pt x="f133" y="f134"/>
                                      </a:cubicBezTo>
                                      <a:lnTo>
                                        <a:pt x="f135" y="f136"/>
                                      </a:lnTo>
                                      <a:lnTo>
                                        <a:pt x="f137" y="f138"/>
                                      </a:lnTo>
                                      <a:lnTo>
                                        <a:pt x="f139" y="f140"/>
                                      </a:lnTo>
                                      <a:lnTo>
                                        <a:pt x="f141" y="f142"/>
                                      </a:lnTo>
                                      <a:lnTo>
                                        <a:pt x="f2" y="f143"/>
                                      </a:lnTo>
                                      <a:lnTo>
                                        <a:pt x="f2" y="f144"/>
                                      </a:lnTo>
                                      <a:lnTo>
                                        <a:pt x="f145" y="f146"/>
                                      </a:lnTo>
                                      <a:lnTo>
                                        <a:pt x="f147" y="f148"/>
                                      </a:lnTo>
                                      <a:lnTo>
                                        <a:pt x="f149" y="f150"/>
                                      </a:lnTo>
                                      <a:lnTo>
                                        <a:pt x="f151" y="f152"/>
                                      </a:lnTo>
                                      <a:lnTo>
                                        <a:pt x="f151" y="f153"/>
                                      </a:lnTo>
                                      <a:lnTo>
                                        <a:pt x="f154" y="f155"/>
                                      </a:lnTo>
                                      <a:lnTo>
                                        <a:pt x="f154" y="f31"/>
                                      </a:lnTo>
                                      <a:cubicBezTo>
                                        <a:pt x="f154" y="f30"/>
                                        <a:pt x="f156" y="f157"/>
                                        <a:pt x="f151" y="f158"/>
                                      </a:cubicBezTo>
                                      <a:lnTo>
                                        <a:pt x="f133" y="f159"/>
                                      </a:lnTo>
                                      <a:cubicBezTo>
                                        <a:pt x="f160" y="f161"/>
                                        <a:pt x="f162" y="f163"/>
                                        <a:pt x="f164" y="f165"/>
                                      </a:cubicBezTo>
                                      <a:lnTo>
                                        <a:pt x="f166" y="f167"/>
                                      </a:lnTo>
                                      <a:cubicBezTo>
                                        <a:pt x="f168" y="f169"/>
                                        <a:pt x="f170" y="f15"/>
                                        <a:pt x="f171" y="f13"/>
                                      </a:cubicBezTo>
                                      <a:lnTo>
                                        <a:pt x="f172" y="f11"/>
                                      </a:lnTo>
                                      <a:cubicBezTo>
                                        <a:pt x="f173" y="f7"/>
                                        <a:pt x="f174" y="f7"/>
                                        <a:pt x="f175" y="f7"/>
                                      </a:cubicBezTo>
                                      <a:lnTo>
                                        <a:pt x="f5" y="f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7C30"/>
                                </a:solidFill>
                                <a:ln cap="flat">
                                  <a:noFill/>
                                  <a:prstDash val="solid"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77" name="Shape 82"/>
                              <wps:cNvSpPr/>
                              <wps:spPr>
                                <a:xfrm>
                                  <a:off x="1013712" y="9409"/>
                                  <a:ext cx="68195" cy="152393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68199"/>
                                    <a:gd name="f4" fmla="val 152393"/>
                                    <a:gd name="f5" fmla="val 6603"/>
                                    <a:gd name="f6" fmla="val 59944"/>
                                    <a:gd name="f7" fmla="val 6725"/>
                                    <a:gd name="f8" fmla="val 55118"/>
                                    <a:gd name="f9" fmla="val 7487"/>
                                    <a:gd name="f10" fmla="val 53721"/>
                                    <a:gd name="f11" fmla="val 8376"/>
                                    <a:gd name="f12" fmla="val 52705"/>
                                    <a:gd name="f13" fmla="val 10154"/>
                                    <a:gd name="f14" fmla="val 8255"/>
                                    <a:gd name="f15" fmla="val 138169"/>
                                    <a:gd name="f16" fmla="val 6731"/>
                                    <a:gd name="f17" fmla="val 143630"/>
                                    <a:gd name="f18" fmla="val 6985"/>
                                    <a:gd name="f19" fmla="val 144774"/>
                                    <a:gd name="f20" fmla="val 8890"/>
                                    <a:gd name="f21" fmla="val 145535"/>
                                    <a:gd name="f22" fmla="val 16129"/>
                                    <a:gd name="f23" fmla="val 145790"/>
                                    <a:gd name="f24" fmla="val 23622"/>
                                    <a:gd name="f25" fmla="val 27178"/>
                                    <a:gd name="f26" fmla="val 144901"/>
                                    <a:gd name="f27" fmla="val 28321"/>
                                    <a:gd name="f28" fmla="val 144139"/>
                                    <a:gd name="f29" fmla="val 28956"/>
                                    <a:gd name="f30" fmla="val 142742"/>
                                    <a:gd name="f31" fmla="val 38100"/>
                                    <a:gd name="f32" fmla="val 114420"/>
                                    <a:gd name="f33" fmla="val 38481"/>
                                    <a:gd name="f34" fmla="val 113151"/>
                                    <a:gd name="f35" fmla="val 39751"/>
                                    <a:gd name="f36" fmla="val 112134"/>
                                    <a:gd name="f37" fmla="val 41275"/>
                                    <a:gd name="f38" fmla="val 118739"/>
                                    <a:gd name="f39" fmla="val 43561"/>
                                    <a:gd name="f40" fmla="val 35179"/>
                                    <a:gd name="f41" fmla="val 33909"/>
                                    <a:gd name="f42" fmla="val 147694"/>
                                    <a:gd name="f43" fmla="val 33655"/>
                                    <a:gd name="f44" fmla="val 148203"/>
                                    <a:gd name="f45" fmla="val 33274"/>
                                    <a:gd name="f46" fmla="val 148710"/>
                                    <a:gd name="f47" fmla="val 32766"/>
                                    <a:gd name="f48" fmla="val 149092"/>
                                    <a:gd name="f49" fmla="val 30480"/>
                                    <a:gd name="f50" fmla="val 150743"/>
                                    <a:gd name="f51" fmla="val 30099"/>
                                    <a:gd name="f52" fmla="val 150996"/>
                                    <a:gd name="f53" fmla="val 29591"/>
                                    <a:gd name="f54" fmla="val 151251"/>
                                    <a:gd name="f55" fmla="val 29083"/>
                                    <a:gd name="f56" fmla="val 24511"/>
                                    <a:gd name="f57" fmla="val 152140"/>
                                    <a:gd name="f58" fmla="val 24384"/>
                                    <a:gd name="f59" fmla="val 24257"/>
                                    <a:gd name="f60" fmla="val 24130"/>
                                    <a:gd name="f61" fmla="val 16256"/>
                                    <a:gd name="f62" fmla="val 8001"/>
                                    <a:gd name="f63" fmla="val 152013"/>
                                    <a:gd name="f64" fmla="val 7620"/>
                                    <a:gd name="f65" fmla="val 7239"/>
                                    <a:gd name="f66" fmla="val 151885"/>
                                    <a:gd name="f67" fmla="val 2921"/>
                                    <a:gd name="f68" fmla="val 150234"/>
                                    <a:gd name="f69" fmla="val 1905"/>
                                    <a:gd name="f70" fmla="val 149854"/>
                                    <a:gd name="f71" fmla="val 1143"/>
                                    <a:gd name="f72" fmla="val 148965"/>
                                    <a:gd name="f73" fmla="val 889"/>
                                    <a:gd name="f74" fmla="val 147821"/>
                                    <a:gd name="f75" fmla="val 127"/>
                                    <a:gd name="f76" fmla="val 144266"/>
                                    <a:gd name="f77" fmla="val 143757"/>
                                    <a:gd name="f78" fmla="val 143122"/>
                                    <a:gd name="f79" fmla="val 254"/>
                                    <a:gd name="f80" fmla="val 142615"/>
                                    <a:gd name="f81" fmla="val 136392"/>
                                    <a:gd name="f82" fmla="val 46482"/>
                                    <a:gd name="f83" fmla="val 7994"/>
                                    <a:gd name="f84" fmla="val 48260"/>
                                    <a:gd name="f85" fmla="val 4566"/>
                                    <a:gd name="f86" fmla="val 48514"/>
                                    <a:gd name="f87" fmla="val 4057"/>
                                    <a:gd name="f88" fmla="val 48895"/>
                                    <a:gd name="f89" fmla="val 3550"/>
                                    <a:gd name="f90" fmla="val 49403"/>
                                    <a:gd name="f91" fmla="val 3295"/>
                                    <a:gd name="f92" fmla="val 52197"/>
                                    <a:gd name="f93" fmla="val 1518"/>
                                    <a:gd name="f94" fmla="val 52578"/>
                                    <a:gd name="f95" fmla="val 1264"/>
                                    <a:gd name="f96" fmla="val 53086"/>
                                    <a:gd name="f97" fmla="val 1009"/>
                                    <a:gd name="f98" fmla="val 53467"/>
                                    <a:gd name="f99" fmla="val 58928"/>
                                    <a:gd name="f100" fmla="val 247"/>
                                    <a:gd name="f101" fmla="*/ f0 1 68199"/>
                                    <a:gd name="f102" fmla="*/ f1 1 152393"/>
                                    <a:gd name="f103" fmla="+- f4 0 f2"/>
                                    <a:gd name="f104" fmla="+- f3 0 f2"/>
                                    <a:gd name="f105" fmla="*/ f104 1 68199"/>
                                    <a:gd name="f106" fmla="*/ f103 1 152393"/>
                                    <a:gd name="f107" fmla="*/ 0 1 f105"/>
                                    <a:gd name="f108" fmla="*/ 68199 1 f105"/>
                                    <a:gd name="f109" fmla="*/ 0 1 f106"/>
                                    <a:gd name="f110" fmla="*/ 152393 1 f106"/>
                                    <a:gd name="f111" fmla="*/ f107 f101 1"/>
                                    <a:gd name="f112" fmla="*/ f108 f101 1"/>
                                    <a:gd name="f113" fmla="*/ f110 f102 1"/>
                                    <a:gd name="f114" fmla="*/ f109 f102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111" t="f114" r="f112" b="f113"/>
                                  <a:pathLst>
                                    <a:path w="68199" h="152393">
                                      <a:moveTo>
                                        <a:pt x="f3" y="f2"/>
                                      </a:moveTo>
                                      <a:lnTo>
                                        <a:pt x="f3" y="f5"/>
                                      </a:lnTo>
                                      <a:lnTo>
                                        <a:pt x="f6" y="f7"/>
                                      </a:lnTo>
                                      <a:lnTo>
                                        <a:pt x="f8" y="f9"/>
                                      </a:lnTo>
                                      <a:lnTo>
                                        <a:pt x="f10" y="f11"/>
                                      </a:lnTo>
                                      <a:lnTo>
                                        <a:pt x="f12" y="f13"/>
                                      </a:lnTo>
                                      <a:lnTo>
                                        <a:pt x="f14" y="f15"/>
                                      </a:lnTo>
                                      <a:lnTo>
                                        <a:pt x="f16" y="f17"/>
                                      </a:lnTo>
                                      <a:lnTo>
                                        <a:pt x="f18" y="f19"/>
                                      </a:lnTo>
                                      <a:lnTo>
                                        <a:pt x="f20" y="f21"/>
                                      </a:lnTo>
                                      <a:lnTo>
                                        <a:pt x="f22" y="f23"/>
                                      </a:lnTo>
                                      <a:lnTo>
                                        <a:pt x="f24" y="f21"/>
                                      </a:lnTo>
                                      <a:lnTo>
                                        <a:pt x="f25" y="f26"/>
                                      </a:lnTo>
                                      <a:lnTo>
                                        <a:pt x="f27" y="f28"/>
                                      </a:lnTo>
                                      <a:lnTo>
                                        <a:pt x="f29" y="f30"/>
                                      </a:lnTo>
                                      <a:lnTo>
                                        <a:pt x="f31" y="f32"/>
                                      </a:lnTo>
                                      <a:cubicBezTo>
                                        <a:pt x="f33" y="f34"/>
                                        <a:pt x="f35" y="f36"/>
                                        <a:pt x="f37" y="f36"/>
                                      </a:cubicBezTo>
                                      <a:lnTo>
                                        <a:pt x="f3" y="f36"/>
                                      </a:lnTo>
                                      <a:lnTo>
                                        <a:pt x="f3" y="f38"/>
                                      </a:lnTo>
                                      <a:lnTo>
                                        <a:pt x="f39" y="f38"/>
                                      </a:lnTo>
                                      <a:lnTo>
                                        <a:pt x="f40" y="f19"/>
                                      </a:lnTo>
                                      <a:lnTo>
                                        <a:pt x="f41" y="f42"/>
                                      </a:lnTo>
                                      <a:cubicBezTo>
                                        <a:pt x="f43" y="f44"/>
                                        <a:pt x="f45" y="f46"/>
                                        <a:pt x="f47" y="f48"/>
                                      </a:cubicBezTo>
                                      <a:lnTo>
                                        <a:pt x="f49" y="f50"/>
                                      </a:lnTo>
                                      <a:cubicBezTo>
                                        <a:pt x="f51" y="f52"/>
                                        <a:pt x="f53" y="f54"/>
                                        <a:pt x="f55" y="f54"/>
                                      </a:cubicBezTo>
                                      <a:lnTo>
                                        <a:pt x="f56" y="f57"/>
                                      </a:lnTo>
                                      <a:cubicBezTo>
                                        <a:pt x="f58" y="f57"/>
                                        <a:pt x="f59" y="f57"/>
                                        <a:pt x="f60" y="f57"/>
                                      </a:cubicBezTo>
                                      <a:lnTo>
                                        <a:pt x="f61" y="f4"/>
                                      </a:lnTo>
                                      <a:lnTo>
                                        <a:pt x="f62" y="f63"/>
                                      </a:lnTo>
                                      <a:cubicBezTo>
                                        <a:pt x="f64" y="f63"/>
                                        <a:pt x="f65" y="f63"/>
                                        <a:pt x="f18" y="f66"/>
                                      </a:cubicBezTo>
                                      <a:lnTo>
                                        <a:pt x="f67" y="f68"/>
                                      </a:lnTo>
                                      <a:cubicBezTo>
                                        <a:pt x="f69" y="f70"/>
                                        <a:pt x="f71" y="f72"/>
                                        <a:pt x="f73" y="f74"/>
                                      </a:cubicBezTo>
                                      <a:lnTo>
                                        <a:pt x="f75" y="f76"/>
                                      </a:lnTo>
                                      <a:cubicBezTo>
                                        <a:pt x="f2" y="f77"/>
                                        <a:pt x="f2" y="f78"/>
                                        <a:pt x="f79" y="f80"/>
                                      </a:cubicBezTo>
                                      <a:lnTo>
                                        <a:pt x="f69" y="f81"/>
                                      </a:lnTo>
                                      <a:lnTo>
                                        <a:pt x="f82" y="f83"/>
                                      </a:lnTo>
                                      <a:lnTo>
                                        <a:pt x="f84" y="f85"/>
                                      </a:lnTo>
                                      <a:cubicBezTo>
                                        <a:pt x="f86" y="f87"/>
                                        <a:pt x="f88" y="f89"/>
                                        <a:pt x="f90" y="f91"/>
                                      </a:cubicBezTo>
                                      <a:lnTo>
                                        <a:pt x="f92" y="f93"/>
                                      </a:lnTo>
                                      <a:cubicBezTo>
                                        <a:pt x="f94" y="f95"/>
                                        <a:pt x="f96" y="f97"/>
                                        <a:pt x="f98" y="f97"/>
                                      </a:cubicBezTo>
                                      <a:lnTo>
                                        <a:pt x="f99" y="f100"/>
                                      </a:lnTo>
                                      <a:lnTo>
                                        <a:pt x="f3" y="f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7C30"/>
                                </a:solidFill>
                                <a:ln cap="flat">
                                  <a:noFill/>
                                  <a:prstDash val="solid"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78" name="Shape 83"/>
                              <wps:cNvSpPr/>
                              <wps:spPr>
                                <a:xfrm>
                                  <a:off x="1081908" y="37719"/>
                                  <a:ext cx="23874" cy="67949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23876"/>
                                    <a:gd name="f4" fmla="val 67945"/>
                                    <a:gd name="f5" fmla="val 1397"/>
                                    <a:gd name="f6" fmla="val 2667"/>
                                    <a:gd name="f7" fmla="val 889"/>
                                    <a:gd name="f8" fmla="val 3175"/>
                                    <a:gd name="f9" fmla="val 2159"/>
                                    <a:gd name="f10" fmla="val 23622"/>
                                    <a:gd name="f11" fmla="val 63627"/>
                                    <a:gd name="f12" fmla="val 64643"/>
                                    <a:gd name="f13" fmla="val 23749"/>
                                    <a:gd name="f14" fmla="val 65659"/>
                                    <a:gd name="f15" fmla="val 23114"/>
                                    <a:gd name="f16" fmla="val 66548"/>
                                    <a:gd name="f17" fmla="val 22479"/>
                                    <a:gd name="f18" fmla="val 67437"/>
                                    <a:gd name="f19" fmla="val 21463"/>
                                    <a:gd name="f20" fmla="val 20447"/>
                                    <a:gd name="f21" fmla="val 61340"/>
                                    <a:gd name="f22" fmla="val 15875"/>
                                    <a:gd name="f23" fmla="val 13589"/>
                                    <a:gd name="f24" fmla="*/ f0 1 23876"/>
                                    <a:gd name="f25" fmla="*/ f1 1 67945"/>
                                    <a:gd name="f26" fmla="+- f4 0 f2"/>
                                    <a:gd name="f27" fmla="+- f3 0 f2"/>
                                    <a:gd name="f28" fmla="*/ f27 1 23876"/>
                                    <a:gd name="f29" fmla="*/ f26 1 67945"/>
                                    <a:gd name="f30" fmla="*/ 0 1 f28"/>
                                    <a:gd name="f31" fmla="*/ 23876 1 f28"/>
                                    <a:gd name="f32" fmla="*/ 0 1 f29"/>
                                    <a:gd name="f33" fmla="*/ 67945 1 f29"/>
                                    <a:gd name="f34" fmla="*/ f30 f24 1"/>
                                    <a:gd name="f35" fmla="*/ f31 f24 1"/>
                                    <a:gd name="f36" fmla="*/ f33 f25 1"/>
                                    <a:gd name="f37" fmla="*/ f32 f25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34" t="f37" r="f35" b="f36"/>
                                  <a:pathLst>
                                    <a:path w="23876" h="67945">
                                      <a:moveTo>
                                        <a:pt x="f2" y="f2"/>
                                      </a:moveTo>
                                      <a:cubicBezTo>
                                        <a:pt x="f5" y="f2"/>
                                        <a:pt x="f6" y="f7"/>
                                        <a:pt x="f8" y="f9"/>
                                      </a:cubicBezTo>
                                      <a:lnTo>
                                        <a:pt x="f10" y="f11"/>
                                      </a:lnTo>
                                      <a:cubicBezTo>
                                        <a:pt x="f3" y="f12"/>
                                        <a:pt x="f13" y="f14"/>
                                        <a:pt x="f15" y="f16"/>
                                      </a:cubicBezTo>
                                      <a:cubicBezTo>
                                        <a:pt x="f17" y="f18"/>
                                        <a:pt x="f19" y="f4"/>
                                        <a:pt x="f20" y="f4"/>
                                      </a:cubicBezTo>
                                      <a:lnTo>
                                        <a:pt x="f2" y="f4"/>
                                      </a:lnTo>
                                      <a:lnTo>
                                        <a:pt x="f2" y="f21"/>
                                      </a:lnTo>
                                      <a:lnTo>
                                        <a:pt x="f22" y="f21"/>
                                      </a:lnTo>
                                      <a:lnTo>
                                        <a:pt x="f2" y="f23"/>
                                      </a:lnTo>
                                      <a:lnTo>
                                        <a:pt x="f2" y="f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7C30"/>
                                </a:solidFill>
                                <a:ln cap="flat">
                                  <a:noFill/>
                                  <a:prstDash val="solid"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79" name="Shape 84"/>
                              <wps:cNvSpPr/>
                              <wps:spPr>
                                <a:xfrm>
                                  <a:off x="1151887" y="10030"/>
                                  <a:ext cx="58549" cy="151753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58547"/>
                                    <a:gd name="f4" fmla="val 151751"/>
                                    <a:gd name="f5" fmla="val 7747"/>
                                    <a:gd name="f6" fmla="val 6603"/>
                                    <a:gd name="f7" fmla="val 8255"/>
                                    <a:gd name="f8" fmla="val 7874"/>
                                    <a:gd name="f9" fmla="val 6731"/>
                                    <a:gd name="f10" fmla="val 7493"/>
                                    <a:gd name="f11" fmla="val 7365"/>
                                    <a:gd name="f12" fmla="val 6858"/>
                                    <a:gd name="f13" fmla="val 10160"/>
                                    <a:gd name="f14" fmla="val 6604"/>
                                    <a:gd name="f15" fmla="val 15239"/>
                                    <a:gd name="f16" fmla="val 20447"/>
                                    <a:gd name="f17" fmla="val 23368"/>
                                    <a:gd name="f18" fmla="val 8001"/>
                                    <a:gd name="f19" fmla="val 24002"/>
                                    <a:gd name="f20" fmla="val 43815"/>
                                    <a:gd name="f21" fmla="val 45720"/>
                                    <a:gd name="f22" fmla="val 47117"/>
                                    <a:gd name="f23" fmla="val 25526"/>
                                    <a:gd name="f24" fmla="val 27305"/>
                                    <a:gd name="f25" fmla="val 143256"/>
                                    <a:gd name="f26" fmla="val 47244"/>
                                    <a:gd name="f27" fmla="val 143510"/>
                                    <a:gd name="f28" fmla="val 48260"/>
                                    <a:gd name="f29" fmla="val 144145"/>
                                    <a:gd name="f30" fmla="val 51943"/>
                                    <a:gd name="f31" fmla="val 144907"/>
                                    <a:gd name="f32" fmla="val 58420"/>
                                    <a:gd name="f33" fmla="val 145161"/>
                                    <a:gd name="f34" fmla="val 145156"/>
                                    <a:gd name="f35" fmla="val 51308"/>
                                    <a:gd name="f36" fmla="val 151384"/>
                                    <a:gd name="f37" fmla="val 51181"/>
                                    <a:gd name="f38" fmla="val 51054"/>
                                    <a:gd name="f39" fmla="val 50927"/>
                                    <a:gd name="f40" fmla="val 46355"/>
                                    <a:gd name="f41" fmla="val 150495"/>
                                    <a:gd name="f42" fmla="val 45974"/>
                                    <a:gd name="f43" fmla="val 150368"/>
                                    <a:gd name="f44" fmla="val 45593"/>
                                    <a:gd name="f45" fmla="val 150240"/>
                                    <a:gd name="f46" fmla="val 45339"/>
                                    <a:gd name="f47" fmla="val 150114"/>
                                    <a:gd name="f48" fmla="val 42926"/>
                                    <a:gd name="f49" fmla="val 148589"/>
                                    <a:gd name="f50" fmla="val 42291"/>
                                    <a:gd name="f51" fmla="val 148209"/>
                                    <a:gd name="f52" fmla="val 41783"/>
                                    <a:gd name="f53" fmla="val 147574"/>
                                    <a:gd name="f54" fmla="val 41529"/>
                                    <a:gd name="f55" fmla="val 146939"/>
                                    <a:gd name="f56" fmla="val 40767"/>
                                    <a:gd name="f57" fmla="val 40640"/>
                                    <a:gd name="f58" fmla="val 144526"/>
                                    <a:gd name="f59" fmla="val 40513"/>
                                    <a:gd name="f60" fmla="val 143764"/>
                                    <a:gd name="f61" fmla="val 30607"/>
                                    <a:gd name="f62" fmla="val 7366"/>
                                    <a:gd name="f63" fmla="val 6985"/>
                                    <a:gd name="f64" fmla="val 30480"/>
                                    <a:gd name="f65" fmla="val 4699"/>
                                    <a:gd name="f66" fmla="val 29845"/>
                                    <a:gd name="f67" fmla="val 4064"/>
                                    <a:gd name="f68" fmla="val 29590"/>
                                    <a:gd name="f69" fmla="val 3429"/>
                                    <a:gd name="f70" fmla="val 29083"/>
                                    <a:gd name="f71" fmla="val 3048"/>
                                    <a:gd name="f72" fmla="val 28448"/>
                                    <a:gd name="f73" fmla="val 1651"/>
                                    <a:gd name="f74" fmla="val 26415"/>
                                    <a:gd name="f75" fmla="val 1524"/>
                                    <a:gd name="f76" fmla="val 26035"/>
                                    <a:gd name="f77" fmla="val 1270"/>
                                    <a:gd name="f78" fmla="val 25781"/>
                                    <a:gd name="f79" fmla="val 25400"/>
                                    <a:gd name="f80" fmla="val 381"/>
                                    <a:gd name="f81" fmla="val 21717"/>
                                    <a:gd name="f82" fmla="val 21463"/>
                                    <a:gd name="f83" fmla="val 21336"/>
                                    <a:gd name="f84" fmla="val 21082"/>
                                    <a:gd name="f85" fmla="val 15621"/>
                                    <a:gd name="f86" fmla="val 9525"/>
                                    <a:gd name="f87" fmla="val 9398"/>
                                    <a:gd name="f88" fmla="val 9144"/>
                                    <a:gd name="f89" fmla="val 9017"/>
                                    <a:gd name="f90" fmla="val 5207"/>
                                    <a:gd name="f91" fmla="val 4826"/>
                                    <a:gd name="f92" fmla="val 4445"/>
                                    <a:gd name="f93" fmla="val 4190"/>
                                    <a:gd name="f94" fmla="val 2159"/>
                                    <a:gd name="f95" fmla="val 1015"/>
                                    <a:gd name="f96" fmla="val 889"/>
                                    <a:gd name="f97" fmla="val 253"/>
                                    <a:gd name="f98" fmla="val 126"/>
                                    <a:gd name="f99" fmla="*/ f0 1 58547"/>
                                    <a:gd name="f100" fmla="*/ f1 1 151751"/>
                                    <a:gd name="f101" fmla="+- f4 0 f2"/>
                                    <a:gd name="f102" fmla="+- f3 0 f2"/>
                                    <a:gd name="f103" fmla="*/ f102 1 58547"/>
                                    <a:gd name="f104" fmla="*/ f101 1 151751"/>
                                    <a:gd name="f105" fmla="*/ 0 1 f103"/>
                                    <a:gd name="f106" fmla="*/ 58547 1 f103"/>
                                    <a:gd name="f107" fmla="*/ 0 1 f104"/>
                                    <a:gd name="f108" fmla="*/ 151751 1 f104"/>
                                    <a:gd name="f109" fmla="*/ f105 f99 1"/>
                                    <a:gd name="f110" fmla="*/ f106 f99 1"/>
                                    <a:gd name="f111" fmla="*/ f108 f100 1"/>
                                    <a:gd name="f112" fmla="*/ f107 f100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109" t="f112" r="f110" b="f111"/>
                                  <a:pathLst>
                                    <a:path w="58547" h="151751">
                                      <a:moveTo>
                                        <a:pt x="f5" y="f2"/>
                                      </a:moveTo>
                                      <a:lnTo>
                                        <a:pt x="f3" y="f2"/>
                                      </a:lnTo>
                                      <a:lnTo>
                                        <a:pt x="f3" y="f6"/>
                                      </a:lnTo>
                                      <a:lnTo>
                                        <a:pt x="f7" y="f6"/>
                                      </a:lnTo>
                                      <a:lnTo>
                                        <a:pt x="f8" y="f9"/>
                                      </a:lnTo>
                                      <a:lnTo>
                                        <a:pt x="f10" y="f11"/>
                                      </a:lnTo>
                                      <a:lnTo>
                                        <a:pt x="f12" y="f13"/>
                                      </a:lnTo>
                                      <a:lnTo>
                                        <a:pt x="f14" y="f15"/>
                                      </a:lnTo>
                                      <a:lnTo>
                                        <a:pt x="f12" y="f16"/>
                                      </a:lnTo>
                                      <a:lnTo>
                                        <a:pt x="f10" y="f17"/>
                                      </a:lnTo>
                                      <a:lnTo>
                                        <a:pt x="f18" y="f19"/>
                                      </a:lnTo>
                                      <a:lnTo>
                                        <a:pt x="f20" y="f19"/>
                                      </a:lnTo>
                                      <a:cubicBezTo>
                                        <a:pt x="f21" y="f19"/>
                                        <a:pt x="f22" y="f23"/>
                                        <a:pt x="f22" y="f24"/>
                                      </a:cubicBezTo>
                                      <a:lnTo>
                                        <a:pt x="f22" y="f25"/>
                                      </a:lnTo>
                                      <a:lnTo>
                                        <a:pt x="f26" y="f27"/>
                                      </a:lnTo>
                                      <a:lnTo>
                                        <a:pt x="f28" y="f29"/>
                                      </a:lnTo>
                                      <a:lnTo>
                                        <a:pt x="f30" y="f31"/>
                                      </a:lnTo>
                                      <a:lnTo>
                                        <a:pt x="f32" y="f33"/>
                                      </a:lnTo>
                                      <a:lnTo>
                                        <a:pt x="f3" y="f34"/>
                                      </a:lnTo>
                                      <a:lnTo>
                                        <a:pt x="f3" y="f4"/>
                                      </a:lnTo>
                                      <a:lnTo>
                                        <a:pt x="f35" y="f36"/>
                                      </a:lnTo>
                                      <a:cubicBezTo>
                                        <a:pt x="f37" y="f36"/>
                                        <a:pt x="f38" y="f36"/>
                                        <a:pt x="f39" y="f36"/>
                                      </a:cubicBezTo>
                                      <a:lnTo>
                                        <a:pt x="f40" y="f41"/>
                                      </a:lnTo>
                                      <a:cubicBezTo>
                                        <a:pt x="f42" y="f43"/>
                                        <a:pt x="f44" y="f45"/>
                                        <a:pt x="f46" y="f47"/>
                                      </a:cubicBezTo>
                                      <a:lnTo>
                                        <a:pt x="f48" y="f49"/>
                                      </a:lnTo>
                                      <a:cubicBezTo>
                                        <a:pt x="f50" y="f51"/>
                                        <a:pt x="f52" y="f53"/>
                                        <a:pt x="f54" y="f55"/>
                                      </a:cubicBezTo>
                                      <a:lnTo>
                                        <a:pt x="f56" y="f31"/>
                                      </a:lnTo>
                                      <a:cubicBezTo>
                                        <a:pt x="f57" y="f58"/>
                                        <a:pt x="f59" y="f29"/>
                                        <a:pt x="f59" y="f60"/>
                                      </a:cubicBezTo>
                                      <a:lnTo>
                                        <a:pt x="f59" y="f61"/>
                                      </a:lnTo>
                                      <a:lnTo>
                                        <a:pt x="f5" y="f61"/>
                                      </a:lnTo>
                                      <a:cubicBezTo>
                                        <a:pt x="f62" y="f61"/>
                                        <a:pt x="f63" y="f61"/>
                                        <a:pt x="f14" y="f64"/>
                                      </a:cubicBezTo>
                                      <a:lnTo>
                                        <a:pt x="f65" y="f66"/>
                                      </a:lnTo>
                                      <a:cubicBezTo>
                                        <a:pt x="f67" y="f68"/>
                                        <a:pt x="f69" y="f70"/>
                                        <a:pt x="f71" y="f72"/>
                                      </a:cubicBezTo>
                                      <a:lnTo>
                                        <a:pt x="f73" y="f74"/>
                                      </a:lnTo>
                                      <a:cubicBezTo>
                                        <a:pt x="f75" y="f76"/>
                                        <a:pt x="f77" y="f78"/>
                                        <a:pt x="f77" y="f79"/>
                                      </a:cubicBezTo>
                                      <a:lnTo>
                                        <a:pt x="f80" y="f81"/>
                                      </a:lnTo>
                                      <a:cubicBezTo>
                                        <a:pt x="f80" y="f82"/>
                                        <a:pt x="f80" y="f83"/>
                                        <a:pt x="f80" y="f84"/>
                                      </a:cubicBezTo>
                                      <a:lnTo>
                                        <a:pt x="f2" y="f85"/>
                                      </a:lnTo>
                                      <a:lnTo>
                                        <a:pt x="f80" y="f86"/>
                                      </a:lnTo>
                                      <a:cubicBezTo>
                                        <a:pt x="f80" y="f87"/>
                                        <a:pt x="f80" y="f88"/>
                                        <a:pt x="f80" y="f89"/>
                                      </a:cubicBezTo>
                                      <a:lnTo>
                                        <a:pt x="f77" y="f90"/>
                                      </a:lnTo>
                                      <a:cubicBezTo>
                                        <a:pt x="f77" y="f91"/>
                                        <a:pt x="f75" y="f92"/>
                                        <a:pt x="f73" y="f93"/>
                                      </a:cubicBezTo>
                                      <a:lnTo>
                                        <a:pt x="f71" y="f94"/>
                                      </a:lnTo>
                                      <a:cubicBezTo>
                                        <a:pt x="f69" y="f75"/>
                                        <a:pt x="f67" y="f95"/>
                                        <a:pt x="f91" y="f96"/>
                                      </a:cubicBezTo>
                                      <a:lnTo>
                                        <a:pt x="f9" y="f97"/>
                                      </a:lnTo>
                                      <a:cubicBezTo>
                                        <a:pt x="f63" y="f98"/>
                                        <a:pt x="f62" y="f2"/>
                                        <a:pt x="f5" y="f2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7C30"/>
                                </a:solidFill>
                                <a:ln cap="flat">
                                  <a:noFill/>
                                  <a:prstDash val="solid"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80" name="Shape 85"/>
                              <wps:cNvSpPr/>
                              <wps:spPr>
                                <a:xfrm>
                                  <a:off x="1081908" y="9400"/>
                                  <a:ext cx="71378" cy="152403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71374"/>
                                    <a:gd name="f4" fmla="val 152400"/>
                                    <a:gd name="f5" fmla="val 254"/>
                                    <a:gd name="f6" fmla="val 6350"/>
                                    <a:gd name="f7" fmla="val 127"/>
                                    <a:gd name="f8" fmla="val 10922"/>
                                    <a:gd name="f9" fmla="val 17399"/>
                                    <a:gd name="f10" fmla="val 1016"/>
                                    <a:gd name="f11" fmla="val 17780"/>
                                    <a:gd name="f12" fmla="val 18288"/>
                                    <a:gd name="f13" fmla="val 1143"/>
                                    <a:gd name="f14" fmla="val 18669"/>
                                    <a:gd name="f15" fmla="val 1398"/>
                                    <a:gd name="f16" fmla="val 21717"/>
                                    <a:gd name="f17" fmla="val 3302"/>
                                    <a:gd name="f18" fmla="val 22352"/>
                                    <a:gd name="f19" fmla="val 3556"/>
                                    <a:gd name="f20" fmla="val 22733"/>
                                    <a:gd name="f21" fmla="val 4064"/>
                                    <a:gd name="f22" fmla="val 22987"/>
                                    <a:gd name="f23" fmla="val 4700"/>
                                    <a:gd name="f24" fmla="val 24638"/>
                                    <a:gd name="f25" fmla="val 8001"/>
                                    <a:gd name="f26" fmla="val 69469"/>
                                    <a:gd name="f27" fmla="val 136399"/>
                                    <a:gd name="f28" fmla="val 71247"/>
                                    <a:gd name="f29" fmla="val 143002"/>
                                    <a:gd name="f30" fmla="val 143511"/>
                                    <a:gd name="f31" fmla="val 144145"/>
                                    <a:gd name="f32" fmla="val 144653"/>
                                    <a:gd name="f33" fmla="val 70358"/>
                                    <a:gd name="f34" fmla="val 148210"/>
                                    <a:gd name="f35" fmla="val 70104"/>
                                    <a:gd name="f36" fmla="val 149225"/>
                                    <a:gd name="f37" fmla="val 69215"/>
                                    <a:gd name="f38" fmla="val 150114"/>
                                    <a:gd name="f39" fmla="val 68199"/>
                                    <a:gd name="f40" fmla="val 150495"/>
                                    <a:gd name="f41" fmla="val 63754"/>
                                    <a:gd name="f42" fmla="val 152019"/>
                                    <a:gd name="f43" fmla="val 63500"/>
                                    <a:gd name="f44" fmla="val 63246"/>
                                    <a:gd name="f45" fmla="val 152147"/>
                                    <a:gd name="f46" fmla="val 62865"/>
                                    <a:gd name="f47" fmla="val 54229"/>
                                    <a:gd name="f48" fmla="val 49022"/>
                                    <a:gd name="f49" fmla="val 45212"/>
                                    <a:gd name="f50" fmla="val 152274"/>
                                    <a:gd name="f51" fmla="val 40005"/>
                                    <a:gd name="f52" fmla="val 151512"/>
                                    <a:gd name="f53" fmla="val 39497"/>
                                    <a:gd name="f54" fmla="val 39116"/>
                                    <a:gd name="f55" fmla="val 151385"/>
                                    <a:gd name="f56" fmla="val 38735"/>
                                    <a:gd name="f57" fmla="val 151130"/>
                                    <a:gd name="f58" fmla="val 36449"/>
                                    <a:gd name="f59" fmla="val 149734"/>
                                    <a:gd name="f60" fmla="val 35814"/>
                                    <a:gd name="f61" fmla="val 149352"/>
                                    <a:gd name="f62" fmla="val 35433"/>
                                    <a:gd name="f63" fmla="val 148844"/>
                                    <a:gd name="f64" fmla="val 35179"/>
                                    <a:gd name="f65" fmla="val 148337"/>
                                    <a:gd name="f66" fmla="val 34036"/>
                                    <a:gd name="f67" fmla="val 145924"/>
                                    <a:gd name="f68" fmla="val 24892"/>
                                    <a:gd name="f69" fmla="val 118745"/>
                                    <a:gd name="f70" fmla="val 112141"/>
                                    <a:gd name="f71" fmla="val 27305"/>
                                    <a:gd name="f72" fmla="val 28702"/>
                                    <a:gd name="f73" fmla="val 29972"/>
                                    <a:gd name="f74" fmla="val 113157"/>
                                    <a:gd name="f75" fmla="val 30353"/>
                                    <a:gd name="f76" fmla="val 114427"/>
                                    <a:gd name="f77" fmla="val 143129"/>
                                    <a:gd name="f78" fmla="val 40640"/>
                                    <a:gd name="f79" fmla="val 144526"/>
                                    <a:gd name="f80" fmla="val 41529"/>
                                    <a:gd name="f81" fmla="val 145035"/>
                                    <a:gd name="f82" fmla="val 45466"/>
                                    <a:gd name="f83" fmla="val 145669"/>
                                    <a:gd name="f84" fmla="val 49149"/>
                                    <a:gd name="f85" fmla="val 145797"/>
                                    <a:gd name="f86" fmla="val 54102"/>
                                    <a:gd name="f87" fmla="val 62230"/>
                                    <a:gd name="f88" fmla="val 145542"/>
                                    <a:gd name="f89" fmla="val 64389"/>
                                    <a:gd name="f90" fmla="val 144780"/>
                                    <a:gd name="f91" fmla="val 64643"/>
                                    <a:gd name="f92" fmla="val 143891"/>
                                    <a:gd name="f93" fmla="val 138557"/>
                                    <a:gd name="f94" fmla="val 10923"/>
                                    <a:gd name="f95" fmla="val 17526"/>
                                    <a:gd name="f96" fmla="val 8510"/>
                                    <a:gd name="f97" fmla="val 15875"/>
                                    <a:gd name="f98" fmla="val 7493"/>
                                    <a:gd name="f99" fmla="val 10795"/>
                                    <a:gd name="f100" fmla="val 6858"/>
                                    <a:gd name="f101" fmla="val 6223"/>
                                    <a:gd name="f102" fmla="val 6731"/>
                                    <a:gd name="f103" fmla="val 381"/>
                                    <a:gd name="f104" fmla="val 6604"/>
                                    <a:gd name="f105" fmla="val 6610"/>
                                    <a:gd name="f106" fmla="val 7"/>
                                    <a:gd name="f107" fmla="*/ f0 1 71374"/>
                                    <a:gd name="f108" fmla="*/ f1 1 152400"/>
                                    <a:gd name="f109" fmla="+- f4 0 f2"/>
                                    <a:gd name="f110" fmla="+- f3 0 f2"/>
                                    <a:gd name="f111" fmla="*/ f110 1 71374"/>
                                    <a:gd name="f112" fmla="*/ f109 1 152400"/>
                                    <a:gd name="f113" fmla="*/ 0 1 f111"/>
                                    <a:gd name="f114" fmla="*/ 71374 1 f111"/>
                                    <a:gd name="f115" fmla="*/ 0 1 f112"/>
                                    <a:gd name="f116" fmla="*/ 152400 1 f112"/>
                                    <a:gd name="f117" fmla="*/ f113 f107 1"/>
                                    <a:gd name="f118" fmla="*/ f114 f107 1"/>
                                    <a:gd name="f119" fmla="*/ f116 f108 1"/>
                                    <a:gd name="f120" fmla="*/ f115 f108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117" t="f120" r="f118" b="f119"/>
                                  <a:pathLst>
                                    <a:path w="71374" h="152400">
                                      <a:moveTo>
                                        <a:pt x="f5" y="f2"/>
                                      </a:moveTo>
                                      <a:lnTo>
                                        <a:pt x="f6" y="f7"/>
                                      </a:lnTo>
                                      <a:lnTo>
                                        <a:pt x="f8" y="f5"/>
                                      </a:lnTo>
                                      <a:lnTo>
                                        <a:pt x="f9" y="f10"/>
                                      </a:lnTo>
                                      <a:cubicBezTo>
                                        <a:pt x="f11" y="f10"/>
                                        <a:pt x="f12" y="f13"/>
                                        <a:pt x="f14" y="f15"/>
                                      </a:cubicBezTo>
                                      <a:lnTo>
                                        <a:pt x="f16" y="f17"/>
                                      </a:lnTo>
                                      <a:cubicBezTo>
                                        <a:pt x="f18" y="f19"/>
                                        <a:pt x="f20" y="f21"/>
                                        <a:pt x="f22" y="f23"/>
                                      </a:cubicBezTo>
                                      <a:lnTo>
                                        <a:pt x="f24" y="f25"/>
                                      </a:lnTo>
                                      <a:lnTo>
                                        <a:pt x="f26" y="f27"/>
                                      </a:lnTo>
                                      <a:lnTo>
                                        <a:pt x="f28" y="f29"/>
                                      </a:lnTo>
                                      <a:cubicBezTo>
                                        <a:pt x="f3" y="f30"/>
                                        <a:pt x="f3" y="f31"/>
                                        <a:pt x="f28" y="f32"/>
                                      </a:cubicBezTo>
                                      <a:lnTo>
                                        <a:pt x="f33" y="f34"/>
                                      </a:lnTo>
                                      <a:cubicBezTo>
                                        <a:pt x="f35" y="f36"/>
                                        <a:pt x="f37" y="f38"/>
                                        <a:pt x="f39" y="f40"/>
                                      </a:cubicBezTo>
                                      <a:lnTo>
                                        <a:pt x="f41" y="f42"/>
                                      </a:lnTo>
                                      <a:cubicBezTo>
                                        <a:pt x="f43" y="f42"/>
                                        <a:pt x="f44" y="f45"/>
                                        <a:pt x="f46" y="f45"/>
                                      </a:cubicBezTo>
                                      <a:lnTo>
                                        <a:pt x="f47" y="f4"/>
                                      </a:lnTo>
                                      <a:lnTo>
                                        <a:pt x="f48" y="f4"/>
                                      </a:lnTo>
                                      <a:lnTo>
                                        <a:pt x="f49" y="f50"/>
                                      </a:lnTo>
                                      <a:lnTo>
                                        <a:pt x="f51" y="f52"/>
                                      </a:lnTo>
                                      <a:cubicBezTo>
                                        <a:pt x="f53" y="f52"/>
                                        <a:pt x="f54" y="f55"/>
                                        <a:pt x="f56" y="f57"/>
                                      </a:cubicBezTo>
                                      <a:lnTo>
                                        <a:pt x="f58" y="f59"/>
                                      </a:lnTo>
                                      <a:cubicBezTo>
                                        <a:pt x="f60" y="f61"/>
                                        <a:pt x="f62" y="f63"/>
                                        <a:pt x="f64" y="f65"/>
                                      </a:cubicBezTo>
                                      <a:lnTo>
                                        <a:pt x="f66" y="f67"/>
                                      </a:lnTo>
                                      <a:lnTo>
                                        <a:pt x="f68" y="f69"/>
                                      </a:lnTo>
                                      <a:lnTo>
                                        <a:pt x="f2" y="f69"/>
                                      </a:lnTo>
                                      <a:lnTo>
                                        <a:pt x="f2" y="f70"/>
                                      </a:lnTo>
                                      <a:lnTo>
                                        <a:pt x="f71" y="f70"/>
                                      </a:lnTo>
                                      <a:cubicBezTo>
                                        <a:pt x="f72" y="f70"/>
                                        <a:pt x="f73" y="f74"/>
                                        <a:pt x="f75" y="f76"/>
                                      </a:cubicBezTo>
                                      <a:lnTo>
                                        <a:pt x="f51" y="f77"/>
                                      </a:lnTo>
                                      <a:lnTo>
                                        <a:pt x="f78" y="f79"/>
                                      </a:lnTo>
                                      <a:lnTo>
                                        <a:pt x="f80" y="f81"/>
                                      </a:lnTo>
                                      <a:lnTo>
                                        <a:pt x="f82" y="f83"/>
                                      </a:lnTo>
                                      <a:lnTo>
                                        <a:pt x="f84" y="f85"/>
                                      </a:lnTo>
                                      <a:lnTo>
                                        <a:pt x="f86" y="f85"/>
                                      </a:lnTo>
                                      <a:lnTo>
                                        <a:pt x="f87" y="f88"/>
                                      </a:lnTo>
                                      <a:lnTo>
                                        <a:pt x="f89" y="f90"/>
                                      </a:lnTo>
                                      <a:lnTo>
                                        <a:pt x="f91" y="f92"/>
                                      </a:lnTo>
                                      <a:lnTo>
                                        <a:pt x="f44" y="f93"/>
                                      </a:lnTo>
                                      <a:lnTo>
                                        <a:pt x="f14" y="f94"/>
                                      </a:lnTo>
                                      <a:lnTo>
                                        <a:pt x="f95" y="f96"/>
                                      </a:lnTo>
                                      <a:lnTo>
                                        <a:pt x="f97" y="f98"/>
                                      </a:lnTo>
                                      <a:lnTo>
                                        <a:pt x="f99" y="f100"/>
                                      </a:lnTo>
                                      <a:lnTo>
                                        <a:pt x="f101" y="f102"/>
                                      </a:lnTo>
                                      <a:lnTo>
                                        <a:pt x="f103" y="f104"/>
                                      </a:lnTo>
                                      <a:lnTo>
                                        <a:pt x="f2" y="f105"/>
                                      </a:lnTo>
                                      <a:lnTo>
                                        <a:pt x="f2" y="f106"/>
                                      </a:lnTo>
                                      <a:lnTo>
                                        <a:pt x="f5" y="f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7C30"/>
                                </a:solidFill>
                                <a:ln cap="flat">
                                  <a:noFill/>
                                  <a:prstDash val="solid"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81" name="Shape 86"/>
                              <wps:cNvSpPr/>
                              <wps:spPr>
                                <a:xfrm>
                                  <a:off x="1210437" y="10030"/>
                                  <a:ext cx="58549" cy="151762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58547"/>
                                    <a:gd name="f4" fmla="val 151764"/>
                                    <a:gd name="f5" fmla="val 50927"/>
                                    <a:gd name="f6" fmla="val 51308"/>
                                    <a:gd name="f7" fmla="val 51689"/>
                                    <a:gd name="f8" fmla="val 126"/>
                                    <a:gd name="f9" fmla="val 51943"/>
                                    <a:gd name="f10" fmla="val 253"/>
                                    <a:gd name="f11" fmla="val 53848"/>
                                    <a:gd name="f12" fmla="val 889"/>
                                    <a:gd name="f13" fmla="val 54483"/>
                                    <a:gd name="f14" fmla="val 1015"/>
                                    <a:gd name="f15" fmla="val 55118"/>
                                    <a:gd name="f16" fmla="val 1524"/>
                                    <a:gd name="f17" fmla="val 55499"/>
                                    <a:gd name="f18" fmla="val 2032"/>
                                    <a:gd name="f19" fmla="val 56896"/>
                                    <a:gd name="f20" fmla="val 4064"/>
                                    <a:gd name="f21" fmla="val 57150"/>
                                    <a:gd name="f22" fmla="val 4445"/>
                                    <a:gd name="f23" fmla="val 57277"/>
                                    <a:gd name="f24" fmla="val 4826"/>
                                    <a:gd name="f25" fmla="val 57404"/>
                                    <a:gd name="f26" fmla="val 5207"/>
                                    <a:gd name="f27" fmla="val 58293"/>
                                    <a:gd name="f28" fmla="val 9017"/>
                                    <a:gd name="f29" fmla="val 9144"/>
                                    <a:gd name="f30" fmla="val 9398"/>
                                    <a:gd name="f31" fmla="val 9525"/>
                                    <a:gd name="f32" fmla="val 15239"/>
                                    <a:gd name="f33" fmla="val 21082"/>
                                    <a:gd name="f34" fmla="val 21336"/>
                                    <a:gd name="f35" fmla="val 21463"/>
                                    <a:gd name="f36" fmla="val 21717"/>
                                    <a:gd name="f37" fmla="val 25400"/>
                                    <a:gd name="f38" fmla="val 25781"/>
                                    <a:gd name="f39" fmla="val 26162"/>
                                    <a:gd name="f40" fmla="val 26415"/>
                                    <a:gd name="f41" fmla="val 28575"/>
                                    <a:gd name="f42" fmla="val 29083"/>
                                    <a:gd name="f43" fmla="val 54610"/>
                                    <a:gd name="f44" fmla="val 29590"/>
                                    <a:gd name="f45" fmla="val 53975"/>
                                    <a:gd name="f46" fmla="val 29845"/>
                                    <a:gd name="f47" fmla="val 52070"/>
                                    <a:gd name="f48" fmla="val 30480"/>
                                    <a:gd name="f49" fmla="val 30607"/>
                                    <a:gd name="f50" fmla="val 18034"/>
                                    <a:gd name="f51" fmla="val 143764"/>
                                    <a:gd name="f52" fmla="val 144145"/>
                                    <a:gd name="f53" fmla="val 144526"/>
                                    <a:gd name="f54" fmla="val 17907"/>
                                    <a:gd name="f55" fmla="val 144907"/>
                                    <a:gd name="f56" fmla="val 17145"/>
                                    <a:gd name="f57" fmla="val 146939"/>
                                    <a:gd name="f58" fmla="val 16891"/>
                                    <a:gd name="f59" fmla="val 147574"/>
                                    <a:gd name="f60" fmla="val 16383"/>
                                    <a:gd name="f61" fmla="val 148209"/>
                                    <a:gd name="f62" fmla="val 15748"/>
                                    <a:gd name="f63" fmla="val 148589"/>
                                    <a:gd name="f64" fmla="val 13335"/>
                                    <a:gd name="f65" fmla="val 150114"/>
                                    <a:gd name="f66" fmla="val 13081"/>
                                    <a:gd name="f67" fmla="val 150240"/>
                                    <a:gd name="f68" fmla="val 12700"/>
                                    <a:gd name="f69" fmla="val 150368"/>
                                    <a:gd name="f70" fmla="val 12319"/>
                                    <a:gd name="f71" fmla="val 150495"/>
                                    <a:gd name="f72" fmla="val 7747"/>
                                    <a:gd name="f73" fmla="val 151384"/>
                                    <a:gd name="f74" fmla="val 7620"/>
                                    <a:gd name="f75" fmla="val 7493"/>
                                    <a:gd name="f76" fmla="val 7239"/>
                                    <a:gd name="f77" fmla="val 254"/>
                                    <a:gd name="f78" fmla="val 151751"/>
                                    <a:gd name="f79" fmla="val 145156"/>
                                    <a:gd name="f80" fmla="val 6731"/>
                                    <a:gd name="f81" fmla="val 10414"/>
                                    <a:gd name="f82" fmla="val 11303"/>
                                    <a:gd name="f83" fmla="val 143510"/>
                                    <a:gd name="f84" fmla="val 11430"/>
                                    <a:gd name="f85" fmla="val 143256"/>
                                    <a:gd name="f86" fmla="val 27305"/>
                                    <a:gd name="f87" fmla="val 25526"/>
                                    <a:gd name="f88" fmla="val 12954"/>
                                    <a:gd name="f89" fmla="val 24002"/>
                                    <a:gd name="f90" fmla="val 14732"/>
                                    <a:gd name="f91" fmla="val 50673"/>
                                    <a:gd name="f92" fmla="val 51054"/>
                                    <a:gd name="f93" fmla="val 23240"/>
                                    <a:gd name="f94" fmla="val 20447"/>
                                    <a:gd name="f95" fmla="val 15621"/>
                                    <a:gd name="f96" fmla="val 10160"/>
                                    <a:gd name="f97" fmla="val 7365"/>
                                    <a:gd name="f98" fmla="val 50419"/>
                                    <a:gd name="f99" fmla="val 6603"/>
                                    <a:gd name="f100" fmla="*/ f0 1 58547"/>
                                    <a:gd name="f101" fmla="*/ f1 1 151764"/>
                                    <a:gd name="f102" fmla="+- f4 0 f2"/>
                                    <a:gd name="f103" fmla="+- f3 0 f2"/>
                                    <a:gd name="f104" fmla="*/ f103 1 58547"/>
                                    <a:gd name="f105" fmla="*/ f102 1 151764"/>
                                    <a:gd name="f106" fmla="*/ 0 1 f104"/>
                                    <a:gd name="f107" fmla="*/ 58547 1 f104"/>
                                    <a:gd name="f108" fmla="*/ 0 1 f105"/>
                                    <a:gd name="f109" fmla="*/ 151764 1 f105"/>
                                    <a:gd name="f110" fmla="*/ f106 f100 1"/>
                                    <a:gd name="f111" fmla="*/ f107 f100 1"/>
                                    <a:gd name="f112" fmla="*/ f109 f101 1"/>
                                    <a:gd name="f113" fmla="*/ f108 f101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110" t="f113" r="f111" b="f112"/>
                                  <a:pathLst>
                                    <a:path w="58547" h="151764">
                                      <a:moveTo>
                                        <a:pt x="f2" y="f2"/>
                                      </a:moveTo>
                                      <a:lnTo>
                                        <a:pt x="f5" y="f2"/>
                                      </a:lnTo>
                                      <a:cubicBezTo>
                                        <a:pt x="f6" y="f2"/>
                                        <a:pt x="f7" y="f8"/>
                                        <a:pt x="f9" y="f10"/>
                                      </a:cubicBezTo>
                                      <a:lnTo>
                                        <a:pt x="f11" y="f12"/>
                                      </a:lnTo>
                                      <a:cubicBezTo>
                                        <a:pt x="f13" y="f14"/>
                                        <a:pt x="f15" y="f16"/>
                                        <a:pt x="f17" y="f18"/>
                                      </a:cubicBezTo>
                                      <a:lnTo>
                                        <a:pt x="f19" y="f20"/>
                                      </a:lnTo>
                                      <a:cubicBezTo>
                                        <a:pt x="f21" y="f22"/>
                                        <a:pt x="f23" y="f24"/>
                                        <a:pt x="f25" y="f26"/>
                                      </a:cubicBezTo>
                                      <a:lnTo>
                                        <a:pt x="f27" y="f28"/>
                                      </a:lnTo>
                                      <a:cubicBezTo>
                                        <a:pt x="f27" y="f29"/>
                                        <a:pt x="f27" y="f30"/>
                                        <a:pt x="f27" y="f31"/>
                                      </a:cubicBezTo>
                                      <a:lnTo>
                                        <a:pt x="f3" y="f32"/>
                                      </a:lnTo>
                                      <a:lnTo>
                                        <a:pt x="f27" y="f33"/>
                                      </a:lnTo>
                                      <a:cubicBezTo>
                                        <a:pt x="f27" y="f34"/>
                                        <a:pt x="f27" y="f35"/>
                                        <a:pt x="f27" y="f36"/>
                                      </a:cubicBezTo>
                                      <a:lnTo>
                                        <a:pt x="f25" y="f37"/>
                                      </a:lnTo>
                                      <a:cubicBezTo>
                                        <a:pt x="f23" y="f38"/>
                                        <a:pt x="f21" y="f39"/>
                                        <a:pt x="f19" y="f40"/>
                                      </a:cubicBezTo>
                                      <a:lnTo>
                                        <a:pt x="f17" y="f41"/>
                                      </a:lnTo>
                                      <a:cubicBezTo>
                                        <a:pt x="f15" y="f42"/>
                                        <a:pt x="f43" y="f44"/>
                                        <a:pt x="f45" y="f46"/>
                                      </a:cubicBezTo>
                                      <a:lnTo>
                                        <a:pt x="f47" y="f48"/>
                                      </a:lnTo>
                                      <a:cubicBezTo>
                                        <a:pt x="f7" y="f49"/>
                                        <a:pt x="f6" y="f49"/>
                                        <a:pt x="f5" y="f49"/>
                                      </a:cubicBezTo>
                                      <a:lnTo>
                                        <a:pt x="f50" y="f49"/>
                                      </a:lnTo>
                                      <a:lnTo>
                                        <a:pt x="f50" y="f51"/>
                                      </a:lnTo>
                                      <a:cubicBezTo>
                                        <a:pt x="f50" y="f52"/>
                                        <a:pt x="f50" y="f53"/>
                                        <a:pt x="f54" y="f55"/>
                                      </a:cubicBezTo>
                                      <a:lnTo>
                                        <a:pt x="f56" y="f57"/>
                                      </a:lnTo>
                                      <a:cubicBezTo>
                                        <a:pt x="f58" y="f59"/>
                                        <a:pt x="f60" y="f61"/>
                                        <a:pt x="f62" y="f63"/>
                                      </a:cubicBezTo>
                                      <a:lnTo>
                                        <a:pt x="f64" y="f65"/>
                                      </a:lnTo>
                                      <a:cubicBezTo>
                                        <a:pt x="f66" y="f67"/>
                                        <a:pt x="f68" y="f69"/>
                                        <a:pt x="f70" y="f71"/>
                                      </a:cubicBezTo>
                                      <a:lnTo>
                                        <a:pt x="f72" y="f73"/>
                                      </a:lnTo>
                                      <a:cubicBezTo>
                                        <a:pt x="f74" y="f73"/>
                                        <a:pt x="f75" y="f73"/>
                                        <a:pt x="f76" y="f73"/>
                                      </a:cubicBezTo>
                                      <a:lnTo>
                                        <a:pt x="f77" y="f4"/>
                                      </a:lnTo>
                                      <a:lnTo>
                                        <a:pt x="f2" y="f78"/>
                                      </a:lnTo>
                                      <a:lnTo>
                                        <a:pt x="f2" y="f79"/>
                                      </a:lnTo>
                                      <a:lnTo>
                                        <a:pt x="f80" y="f55"/>
                                      </a:lnTo>
                                      <a:lnTo>
                                        <a:pt x="f81" y="f52"/>
                                      </a:lnTo>
                                      <a:lnTo>
                                        <a:pt x="f82" y="f83"/>
                                      </a:lnTo>
                                      <a:lnTo>
                                        <a:pt x="f84" y="f85"/>
                                      </a:lnTo>
                                      <a:lnTo>
                                        <a:pt x="f84" y="f86"/>
                                      </a:lnTo>
                                      <a:cubicBezTo>
                                        <a:pt x="f84" y="f87"/>
                                        <a:pt x="f88" y="f89"/>
                                        <a:pt x="f90" y="f89"/>
                                      </a:cubicBezTo>
                                      <a:lnTo>
                                        <a:pt x="f91" y="f89"/>
                                      </a:lnTo>
                                      <a:lnTo>
                                        <a:pt x="f92" y="f93"/>
                                      </a:lnTo>
                                      <a:lnTo>
                                        <a:pt x="f7" y="f94"/>
                                      </a:lnTo>
                                      <a:lnTo>
                                        <a:pt x="f9" y="f95"/>
                                      </a:lnTo>
                                      <a:lnTo>
                                        <a:pt x="f7" y="f96"/>
                                      </a:lnTo>
                                      <a:lnTo>
                                        <a:pt x="f92" y="f97"/>
                                      </a:lnTo>
                                      <a:lnTo>
                                        <a:pt x="f91" y="f80"/>
                                      </a:lnTo>
                                      <a:lnTo>
                                        <a:pt x="f98" y="f99"/>
                                      </a:lnTo>
                                      <a:lnTo>
                                        <a:pt x="f2" y="f99"/>
                                      </a:lnTo>
                                      <a:lnTo>
                                        <a:pt x="f2" y="f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7C30"/>
                                </a:solidFill>
                                <a:ln cap="flat">
                                  <a:noFill/>
                                  <a:prstDash val="solid"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82" name="Shape 87"/>
                              <wps:cNvSpPr/>
                              <wps:spPr>
                                <a:xfrm>
                                  <a:off x="1280672" y="9400"/>
                                  <a:ext cx="18031" cy="152393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18034"/>
                                    <a:gd name="f4" fmla="val 152393"/>
                                    <a:gd name="f5" fmla="val 17780"/>
                                    <a:gd name="f6" fmla="val 13"/>
                                    <a:gd name="f7" fmla="val 6611"/>
                                    <a:gd name="f8" fmla="val 11430"/>
                                    <a:gd name="f9" fmla="val 6986"/>
                                    <a:gd name="f10" fmla="val 7620"/>
                                    <a:gd name="f11" fmla="val 7748"/>
                                    <a:gd name="f12" fmla="val 6731"/>
                                    <a:gd name="f13" fmla="val 8255"/>
                                    <a:gd name="f14" fmla="val 6604"/>
                                    <a:gd name="f15" fmla="val 8637"/>
                                    <a:gd name="f16" fmla="val 143891"/>
                                    <a:gd name="f17" fmla="val 144145"/>
                                    <a:gd name="f18" fmla="val 144780"/>
                                    <a:gd name="f19" fmla="val 11303"/>
                                    <a:gd name="f20" fmla="val 145542"/>
                                    <a:gd name="f21" fmla="val 145797"/>
                                    <a:gd name="f22" fmla="val 145787"/>
                                    <a:gd name="f23" fmla="val 10795"/>
                                    <a:gd name="f24" fmla="val 152019"/>
                                    <a:gd name="f25" fmla="val 10541"/>
                                    <a:gd name="f26" fmla="val 10414"/>
                                    <a:gd name="f27" fmla="val 10287"/>
                                    <a:gd name="f28" fmla="val 5715"/>
                                    <a:gd name="f29" fmla="val 151130"/>
                                    <a:gd name="f30" fmla="val 5334"/>
                                    <a:gd name="f31" fmla="val 151003"/>
                                    <a:gd name="f32" fmla="val 4953"/>
                                    <a:gd name="f33" fmla="val 150876"/>
                                    <a:gd name="f34" fmla="val 4699"/>
                                    <a:gd name="f35" fmla="val 150750"/>
                                    <a:gd name="f36" fmla="val 2286"/>
                                    <a:gd name="f37" fmla="val 149225"/>
                                    <a:gd name="f38" fmla="val 1651"/>
                                    <a:gd name="f39" fmla="val 148844"/>
                                    <a:gd name="f40" fmla="val 1143"/>
                                    <a:gd name="f41" fmla="val 148210"/>
                                    <a:gd name="f42" fmla="val 889"/>
                                    <a:gd name="f43" fmla="val 147575"/>
                                    <a:gd name="f44" fmla="val 127"/>
                                    <a:gd name="f45" fmla="val 145162"/>
                                    <a:gd name="f46" fmla="val 144400"/>
                                    <a:gd name="f47" fmla="val 8001"/>
                                    <a:gd name="f48" fmla="val 7239"/>
                                    <a:gd name="f49" fmla="val 6858"/>
                                    <a:gd name="f50" fmla="val 4826"/>
                                    <a:gd name="f51" fmla="val 4191"/>
                                    <a:gd name="f52" fmla="val 3556"/>
                                    <a:gd name="f53" fmla="val 3175"/>
                                    <a:gd name="f54" fmla="val 5080"/>
                                    <a:gd name="f55" fmla="val 1525"/>
                                    <a:gd name="f56" fmla="val 5461"/>
                                    <a:gd name="f57" fmla="val 1398"/>
                                    <a:gd name="f58" fmla="val 5842"/>
                                    <a:gd name="f59" fmla="val 1270"/>
                                    <a:gd name="f60" fmla="val 381"/>
                                    <a:gd name="f61" fmla="val 10668"/>
                                    <a:gd name="f62" fmla="*/ f0 1 18034"/>
                                    <a:gd name="f63" fmla="*/ f1 1 152393"/>
                                    <a:gd name="f64" fmla="+- f4 0 f2"/>
                                    <a:gd name="f65" fmla="+- f3 0 f2"/>
                                    <a:gd name="f66" fmla="*/ f65 1 18034"/>
                                    <a:gd name="f67" fmla="*/ f64 1 152393"/>
                                    <a:gd name="f68" fmla="*/ 0 1 f66"/>
                                    <a:gd name="f69" fmla="*/ 18034 1 f66"/>
                                    <a:gd name="f70" fmla="*/ 0 1 f67"/>
                                    <a:gd name="f71" fmla="*/ 152393 1 f67"/>
                                    <a:gd name="f72" fmla="*/ f68 f62 1"/>
                                    <a:gd name="f73" fmla="*/ f69 f62 1"/>
                                    <a:gd name="f74" fmla="*/ f71 f63 1"/>
                                    <a:gd name="f75" fmla="*/ f70 f63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72" t="f75" r="f73" b="f74"/>
                                  <a:pathLst>
                                    <a:path w="18034" h="152393">
                                      <a:moveTo>
                                        <a:pt x="f5" y="f2"/>
                                      </a:moveTo>
                                      <a:lnTo>
                                        <a:pt x="f3" y="f6"/>
                                      </a:lnTo>
                                      <a:lnTo>
                                        <a:pt x="f3" y="f7"/>
                                      </a:lnTo>
                                      <a:lnTo>
                                        <a:pt x="f8" y="f9"/>
                                      </a:lnTo>
                                      <a:lnTo>
                                        <a:pt x="f10" y="f11"/>
                                      </a:lnTo>
                                      <a:lnTo>
                                        <a:pt x="f12" y="f13"/>
                                      </a:lnTo>
                                      <a:lnTo>
                                        <a:pt x="f14" y="f15"/>
                                      </a:lnTo>
                                      <a:lnTo>
                                        <a:pt x="f14" y="f16"/>
                                      </a:lnTo>
                                      <a:lnTo>
                                        <a:pt x="f12" y="f17"/>
                                      </a:lnTo>
                                      <a:lnTo>
                                        <a:pt x="f10" y="f18"/>
                                      </a:lnTo>
                                      <a:lnTo>
                                        <a:pt x="f19" y="f20"/>
                                      </a:lnTo>
                                      <a:lnTo>
                                        <a:pt x="f5" y="f21"/>
                                      </a:lnTo>
                                      <a:lnTo>
                                        <a:pt x="f3" y="f22"/>
                                      </a:lnTo>
                                      <a:lnTo>
                                        <a:pt x="f3" y="f4"/>
                                      </a:lnTo>
                                      <a:lnTo>
                                        <a:pt x="f23" y="f24"/>
                                      </a:lnTo>
                                      <a:cubicBezTo>
                                        <a:pt x="f25" y="f24"/>
                                        <a:pt x="f26" y="f24"/>
                                        <a:pt x="f27" y="f24"/>
                                      </a:cubicBezTo>
                                      <a:lnTo>
                                        <a:pt x="f28" y="f29"/>
                                      </a:lnTo>
                                      <a:cubicBezTo>
                                        <a:pt x="f30" y="f31"/>
                                        <a:pt x="f32" y="f33"/>
                                        <a:pt x="f34" y="f35"/>
                                      </a:cubicBezTo>
                                      <a:lnTo>
                                        <a:pt x="f36" y="f37"/>
                                      </a:lnTo>
                                      <a:cubicBezTo>
                                        <a:pt x="f38" y="f39"/>
                                        <a:pt x="f40" y="f41"/>
                                        <a:pt x="f42" y="f43"/>
                                      </a:cubicBezTo>
                                      <a:lnTo>
                                        <a:pt x="f44" y="f20"/>
                                      </a:lnTo>
                                      <a:cubicBezTo>
                                        <a:pt x="f2" y="f45"/>
                                        <a:pt x="f2" y="f18"/>
                                        <a:pt x="f2" y="f46"/>
                                      </a:cubicBezTo>
                                      <a:lnTo>
                                        <a:pt x="f2" y="f47"/>
                                      </a:lnTo>
                                      <a:cubicBezTo>
                                        <a:pt x="f2" y="f10"/>
                                        <a:pt x="f2" y="f48"/>
                                        <a:pt x="f44" y="f49"/>
                                      </a:cubicBezTo>
                                      <a:lnTo>
                                        <a:pt x="f42" y="f50"/>
                                      </a:lnTo>
                                      <a:cubicBezTo>
                                        <a:pt x="f40" y="f51"/>
                                        <a:pt x="f38" y="f52"/>
                                        <a:pt x="f36" y="f53"/>
                                      </a:cubicBezTo>
                                      <a:lnTo>
                                        <a:pt x="f50" y="f38"/>
                                      </a:lnTo>
                                      <a:cubicBezTo>
                                        <a:pt x="f54" y="f55"/>
                                        <a:pt x="f56" y="f57"/>
                                        <a:pt x="f58" y="f59"/>
                                      </a:cubicBezTo>
                                      <a:lnTo>
                                        <a:pt x="f27" y="f60"/>
                                      </a:lnTo>
                                      <a:cubicBezTo>
                                        <a:pt x="f25" y="f60"/>
                                        <a:pt x="f61" y="f60"/>
                                        <a:pt x="f23" y="f60"/>
                                      </a:cubicBezTo>
                                      <a:lnTo>
                                        <a:pt x="f5" y="f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7C30"/>
                                </a:solidFill>
                                <a:ln cap="flat">
                                  <a:noFill/>
                                  <a:prstDash val="solid"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83" name="Shape 88"/>
                              <wps:cNvSpPr/>
                              <wps:spPr>
                                <a:xfrm>
                                  <a:off x="1364998" y="31629"/>
                                  <a:ext cx="40827" cy="107816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40830"/>
                                    <a:gd name="f4" fmla="val 107817"/>
                                    <a:gd name="f5" fmla="val 6646"/>
                                    <a:gd name="f6" fmla="val 32004"/>
                                    <a:gd name="f7" fmla="val 7614"/>
                                    <a:gd name="f8" fmla="val 24765"/>
                                    <a:gd name="f9" fmla="val 10280"/>
                                    <a:gd name="f10" fmla="val 18796"/>
                                    <a:gd name="f11" fmla="val 14599"/>
                                    <a:gd name="f12" fmla="val 14224"/>
                                    <a:gd name="f13" fmla="val 20060"/>
                                    <a:gd name="f14" fmla="val 10668"/>
                                    <a:gd name="f15" fmla="val 26918"/>
                                    <a:gd name="f16" fmla="val 8382"/>
                                    <a:gd name="f17" fmla="val 34792"/>
                                    <a:gd name="f18" fmla="val 6604"/>
                                    <a:gd name="f19" fmla="val 53715"/>
                                    <a:gd name="f20" fmla="val 6985"/>
                                    <a:gd name="f21" fmla="val 64510"/>
                                    <a:gd name="f22" fmla="val 74289"/>
                                    <a:gd name="f23" fmla="val 10541"/>
                                    <a:gd name="f24" fmla="val 82290"/>
                                    <a:gd name="f25" fmla="val 13843"/>
                                    <a:gd name="f26" fmla="val 89021"/>
                                    <a:gd name="f27" fmla="val 18288"/>
                                    <a:gd name="f28" fmla="val 94228"/>
                                    <a:gd name="f29" fmla="val 23876"/>
                                    <a:gd name="f30" fmla="val 98038"/>
                                    <a:gd name="f31" fmla="val 31242"/>
                                    <a:gd name="f32" fmla="val 100451"/>
                                    <a:gd name="f33" fmla="val 40386"/>
                                    <a:gd name="f34" fmla="val 101213"/>
                                    <a:gd name="f35" fmla="val 101170"/>
                                    <a:gd name="f36" fmla="val 107811"/>
                                    <a:gd name="f37" fmla="val 40767"/>
                                    <a:gd name="f38" fmla="val 40513"/>
                                    <a:gd name="f39" fmla="val 40132"/>
                                    <a:gd name="f40" fmla="val 30226"/>
                                    <a:gd name="f41" fmla="val 106928"/>
                                    <a:gd name="f42" fmla="val 29972"/>
                                    <a:gd name="f43" fmla="val 29718"/>
                                    <a:gd name="f44" fmla="val 29464"/>
                                    <a:gd name="f45" fmla="val 106801"/>
                                    <a:gd name="f46" fmla="val 21463"/>
                                    <a:gd name="f47" fmla="val 104134"/>
                                    <a:gd name="f48" fmla="val 21082"/>
                                    <a:gd name="f49" fmla="val 20828"/>
                                    <a:gd name="f50" fmla="val 103880"/>
                                    <a:gd name="f51" fmla="val 20574"/>
                                    <a:gd name="f52" fmla="val 103753"/>
                                    <a:gd name="f53" fmla="val 99435"/>
                                    <a:gd name="f54" fmla="val 13970"/>
                                    <a:gd name="f55" fmla="val 99308"/>
                                    <a:gd name="f56" fmla="val 13716"/>
                                    <a:gd name="f57" fmla="val 99054"/>
                                    <a:gd name="f58" fmla="val 13462"/>
                                    <a:gd name="f59" fmla="val 98800"/>
                                    <a:gd name="f60" fmla="val 8509"/>
                                    <a:gd name="f61" fmla="val 92958"/>
                                    <a:gd name="f62" fmla="val 92704"/>
                                    <a:gd name="f63" fmla="val 8255"/>
                                    <a:gd name="f64" fmla="val 92577"/>
                                    <a:gd name="f65" fmla="val 8128"/>
                                    <a:gd name="f66" fmla="val 92323"/>
                                    <a:gd name="f67" fmla="val 4445"/>
                                    <a:gd name="f68" fmla="val 84957"/>
                                    <a:gd name="f69" fmla="val 84703"/>
                                    <a:gd name="f70" fmla="val 4318"/>
                                    <a:gd name="f71" fmla="val 84449"/>
                                    <a:gd name="f72" fmla="val 84322"/>
                                    <a:gd name="f73" fmla="val 1778"/>
                                    <a:gd name="f74" fmla="val 75178"/>
                                    <a:gd name="f75" fmla="val 381"/>
                                    <a:gd name="f76" fmla="val 64764"/>
                                    <a:gd name="f77" fmla="val 53080"/>
                                    <a:gd name="f78" fmla="val 33903"/>
                                    <a:gd name="f79" fmla="val 33649"/>
                                    <a:gd name="f80" fmla="val 1905"/>
                                    <a:gd name="f81" fmla="val 33395"/>
                                    <a:gd name="f82" fmla="val 33268"/>
                                    <a:gd name="f83" fmla="val 24759"/>
                                    <a:gd name="f84" fmla="val 24505"/>
                                    <a:gd name="f85" fmla="val 4572"/>
                                    <a:gd name="f86" fmla="val 24378"/>
                                    <a:gd name="f87" fmla="val 4699"/>
                                    <a:gd name="f88" fmla="val 24124"/>
                                    <a:gd name="f89" fmla="val 16758"/>
                                    <a:gd name="f90" fmla="val 8636"/>
                                    <a:gd name="f91" fmla="val 16504"/>
                                    <a:gd name="f92" fmla="val 8763"/>
                                    <a:gd name="f93" fmla="val 16377"/>
                                    <a:gd name="f94" fmla="val 8890"/>
                                    <a:gd name="f95" fmla="val 16123"/>
                                    <a:gd name="f96" fmla="val 14097"/>
                                    <a:gd name="f97" fmla="val 10027"/>
                                    <a:gd name="f98" fmla="val 9773"/>
                                    <a:gd name="f99" fmla="val 14478"/>
                                    <a:gd name="f100" fmla="val 9646"/>
                                    <a:gd name="f101" fmla="val 14605"/>
                                    <a:gd name="f102" fmla="val 9518"/>
                                    <a:gd name="f103" fmla="val 21209"/>
                                    <a:gd name="f104" fmla="val 4693"/>
                                    <a:gd name="f105" fmla="val 4566"/>
                                    <a:gd name="f106" fmla="val 21717"/>
                                    <a:gd name="f107" fmla="val 4439"/>
                                    <a:gd name="f108" fmla="val 21971"/>
                                    <a:gd name="f109" fmla="val 4312"/>
                                    <a:gd name="f110" fmla="val 30099"/>
                                    <a:gd name="f111" fmla="val 1264"/>
                                    <a:gd name="f112" fmla="val 30353"/>
                                    <a:gd name="f113" fmla="val 1137"/>
                                    <a:gd name="f114" fmla="val 30607"/>
                                    <a:gd name="f115" fmla="val 1010"/>
                                    <a:gd name="f116" fmla="val 30988"/>
                                    <a:gd name="f117" fmla="*/ f0 1 40830"/>
                                    <a:gd name="f118" fmla="*/ f1 1 107817"/>
                                    <a:gd name="f119" fmla="+- f4 0 f2"/>
                                    <a:gd name="f120" fmla="+- f3 0 f2"/>
                                    <a:gd name="f121" fmla="*/ f120 1 40830"/>
                                    <a:gd name="f122" fmla="*/ f119 1 107817"/>
                                    <a:gd name="f123" fmla="*/ 0 1 f121"/>
                                    <a:gd name="f124" fmla="*/ 40830 1 f121"/>
                                    <a:gd name="f125" fmla="*/ 0 1 f122"/>
                                    <a:gd name="f126" fmla="*/ 107817 1 f122"/>
                                    <a:gd name="f127" fmla="*/ f123 f117 1"/>
                                    <a:gd name="f128" fmla="*/ f124 f117 1"/>
                                    <a:gd name="f129" fmla="*/ f126 f118 1"/>
                                    <a:gd name="f130" fmla="*/ f125 f118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127" t="f130" r="f128" b="f129"/>
                                  <a:pathLst>
                                    <a:path w="40830" h="107817">
                                      <a:moveTo>
                                        <a:pt x="f3" y="f2"/>
                                      </a:moveTo>
                                      <a:lnTo>
                                        <a:pt x="f3" y="f5"/>
                                      </a:lnTo>
                                      <a:lnTo>
                                        <a:pt x="f6" y="f7"/>
                                      </a:lnTo>
                                      <a:lnTo>
                                        <a:pt x="f8" y="f9"/>
                                      </a:lnTo>
                                      <a:lnTo>
                                        <a:pt x="f10" y="f11"/>
                                      </a:lnTo>
                                      <a:lnTo>
                                        <a:pt x="f12" y="f13"/>
                                      </a:lnTo>
                                      <a:lnTo>
                                        <a:pt x="f14" y="f15"/>
                                      </a:lnTo>
                                      <a:lnTo>
                                        <a:pt x="f16" y="f17"/>
                                      </a:lnTo>
                                      <a:lnTo>
                                        <a:pt x="f18" y="f19"/>
                                      </a:lnTo>
                                      <a:lnTo>
                                        <a:pt x="f20" y="f21"/>
                                      </a:lnTo>
                                      <a:lnTo>
                                        <a:pt x="f16" y="f22"/>
                                      </a:lnTo>
                                      <a:lnTo>
                                        <a:pt x="f23" y="f24"/>
                                      </a:lnTo>
                                      <a:lnTo>
                                        <a:pt x="f25" y="f26"/>
                                      </a:lnTo>
                                      <a:lnTo>
                                        <a:pt x="f27" y="f28"/>
                                      </a:lnTo>
                                      <a:lnTo>
                                        <a:pt x="f29" y="f30"/>
                                      </a:lnTo>
                                      <a:lnTo>
                                        <a:pt x="f31" y="f32"/>
                                      </a:lnTo>
                                      <a:lnTo>
                                        <a:pt x="f33" y="f34"/>
                                      </a:lnTo>
                                      <a:lnTo>
                                        <a:pt x="f3" y="f35"/>
                                      </a:lnTo>
                                      <a:lnTo>
                                        <a:pt x="f3" y="f36"/>
                                      </a:lnTo>
                                      <a:lnTo>
                                        <a:pt x="f37" y="f4"/>
                                      </a:lnTo>
                                      <a:cubicBezTo>
                                        <a:pt x="f38" y="f4"/>
                                        <a:pt x="f33" y="f4"/>
                                        <a:pt x="f39" y="f4"/>
                                      </a:cubicBezTo>
                                      <a:lnTo>
                                        <a:pt x="f40" y="f41"/>
                                      </a:lnTo>
                                      <a:cubicBezTo>
                                        <a:pt x="f42" y="f41"/>
                                        <a:pt x="f43" y="f41"/>
                                        <a:pt x="f44" y="f45"/>
                                      </a:cubicBezTo>
                                      <a:lnTo>
                                        <a:pt x="f46" y="f47"/>
                                      </a:lnTo>
                                      <a:cubicBezTo>
                                        <a:pt x="f48" y="f47"/>
                                        <a:pt x="f49" y="f50"/>
                                        <a:pt x="f51" y="f52"/>
                                      </a:cubicBezTo>
                                      <a:lnTo>
                                        <a:pt x="f12" y="f53"/>
                                      </a:lnTo>
                                      <a:cubicBezTo>
                                        <a:pt x="f54" y="f55"/>
                                        <a:pt x="f56" y="f57"/>
                                        <a:pt x="f58" y="f59"/>
                                      </a:cubicBezTo>
                                      <a:lnTo>
                                        <a:pt x="f60" y="f61"/>
                                      </a:lnTo>
                                      <a:cubicBezTo>
                                        <a:pt x="f16" y="f62"/>
                                        <a:pt x="f63" y="f64"/>
                                        <a:pt x="f65" y="f66"/>
                                      </a:cubicBezTo>
                                      <a:lnTo>
                                        <a:pt x="f67" y="f68"/>
                                      </a:lnTo>
                                      <a:cubicBezTo>
                                        <a:pt x="f67" y="f69"/>
                                        <a:pt x="f70" y="f71"/>
                                        <a:pt x="f70" y="f72"/>
                                      </a:cubicBezTo>
                                      <a:lnTo>
                                        <a:pt x="f73" y="f74"/>
                                      </a:lnTo>
                                      <a:lnTo>
                                        <a:pt x="f75" y="f76"/>
                                      </a:lnTo>
                                      <a:lnTo>
                                        <a:pt x="f2" y="f77"/>
                                      </a:lnTo>
                                      <a:lnTo>
                                        <a:pt x="f73" y="f78"/>
                                      </a:lnTo>
                                      <a:cubicBezTo>
                                        <a:pt x="f73" y="f79"/>
                                        <a:pt x="f80" y="f81"/>
                                        <a:pt x="f80" y="f82"/>
                                      </a:cubicBezTo>
                                      <a:lnTo>
                                        <a:pt x="f67" y="f83"/>
                                      </a:lnTo>
                                      <a:cubicBezTo>
                                        <a:pt x="f67" y="f84"/>
                                        <a:pt x="f85" y="f86"/>
                                        <a:pt x="f87" y="f88"/>
                                      </a:cubicBezTo>
                                      <a:lnTo>
                                        <a:pt x="f60" y="f89"/>
                                      </a:lnTo>
                                      <a:cubicBezTo>
                                        <a:pt x="f90" y="f91"/>
                                        <a:pt x="f92" y="f93"/>
                                        <a:pt x="f94" y="f95"/>
                                      </a:cubicBezTo>
                                      <a:lnTo>
                                        <a:pt x="f96" y="f97"/>
                                      </a:lnTo>
                                      <a:cubicBezTo>
                                        <a:pt x="f12" y="f98"/>
                                        <a:pt x="f99" y="f100"/>
                                        <a:pt x="f101" y="f102"/>
                                      </a:cubicBezTo>
                                      <a:lnTo>
                                        <a:pt x="f103" y="f104"/>
                                      </a:lnTo>
                                      <a:cubicBezTo>
                                        <a:pt x="f46" y="f105"/>
                                        <a:pt x="f106" y="f107"/>
                                        <a:pt x="f108" y="f109"/>
                                      </a:cubicBezTo>
                                      <a:lnTo>
                                        <a:pt x="f110" y="f111"/>
                                      </a:lnTo>
                                      <a:cubicBezTo>
                                        <a:pt x="f112" y="f113"/>
                                        <a:pt x="f114" y="f115"/>
                                        <a:pt x="f116" y="f115"/>
                                      </a:cubicBezTo>
                                      <a:lnTo>
                                        <a:pt x="f3" y="f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7C30"/>
                                </a:solidFill>
                                <a:ln cap="flat">
                                  <a:noFill/>
                                  <a:prstDash val="solid"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84" name="Shape 89"/>
                              <wps:cNvSpPr/>
                              <wps:spPr>
                                <a:xfrm>
                                  <a:off x="1298704" y="9409"/>
                                  <a:ext cx="18031" cy="152384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18034"/>
                                    <a:gd name="f4" fmla="val 152387"/>
                                    <a:gd name="f5" fmla="val 7239"/>
                                    <a:gd name="f6" fmla="val 368"/>
                                    <a:gd name="f7" fmla="val 7366"/>
                                    <a:gd name="f8" fmla="val 7620"/>
                                    <a:gd name="f9" fmla="val 7747"/>
                                    <a:gd name="f10" fmla="val 12192"/>
                                    <a:gd name="f11" fmla="val 1258"/>
                                    <a:gd name="f12" fmla="val 12573"/>
                                    <a:gd name="f13" fmla="val 1385"/>
                                    <a:gd name="f14" fmla="val 12954"/>
                                    <a:gd name="f15" fmla="val 1512"/>
                                    <a:gd name="f16" fmla="val 13335"/>
                                    <a:gd name="f17" fmla="val 1765"/>
                                    <a:gd name="f18" fmla="val 15621"/>
                                    <a:gd name="f19" fmla="val 3162"/>
                                    <a:gd name="f20" fmla="val 16383"/>
                                    <a:gd name="f21" fmla="val 3543"/>
                                    <a:gd name="f22" fmla="val 16764"/>
                                    <a:gd name="f23" fmla="val 4178"/>
                                    <a:gd name="f24" fmla="val 17018"/>
                                    <a:gd name="f25" fmla="val 4813"/>
                                    <a:gd name="f26" fmla="val 17780"/>
                                    <a:gd name="f27" fmla="val 6846"/>
                                    <a:gd name="f28" fmla="val 17907"/>
                                    <a:gd name="f29" fmla="val 7226"/>
                                    <a:gd name="f30" fmla="val 7608"/>
                                    <a:gd name="f31" fmla="val 7988"/>
                                    <a:gd name="f32" fmla="val 144387"/>
                                    <a:gd name="f33" fmla="val 144767"/>
                                    <a:gd name="f34" fmla="val 145149"/>
                                    <a:gd name="f35" fmla="val 145529"/>
                                    <a:gd name="f36" fmla="val 147562"/>
                                    <a:gd name="f37" fmla="val 148197"/>
                                    <a:gd name="f38" fmla="val 148831"/>
                                    <a:gd name="f39" fmla="val 149212"/>
                                    <a:gd name="f40" fmla="val 150737"/>
                                    <a:gd name="f41" fmla="val 150863"/>
                                    <a:gd name="f42" fmla="val 150990"/>
                                    <a:gd name="f43" fmla="val 151117"/>
                                    <a:gd name="f44" fmla="val 152006"/>
                                    <a:gd name="f45" fmla="val 127"/>
                                    <a:gd name="f46" fmla="val 152381"/>
                                    <a:gd name="f47" fmla="val 145774"/>
                                    <a:gd name="f48" fmla="val 6731"/>
                                    <a:gd name="f49" fmla="val 10414"/>
                                    <a:gd name="f50" fmla="val 11303"/>
                                    <a:gd name="f51" fmla="val 144133"/>
                                    <a:gd name="f52" fmla="val 11430"/>
                                    <a:gd name="f53" fmla="val 143878"/>
                                    <a:gd name="f54" fmla="val 8624"/>
                                    <a:gd name="f55" fmla="val 8242"/>
                                    <a:gd name="f56" fmla="val 6973"/>
                                    <a:gd name="f57" fmla="val 6591"/>
                                    <a:gd name="f58" fmla="val 6599"/>
                                    <a:gd name="f59" fmla="*/ f0 1 18034"/>
                                    <a:gd name="f60" fmla="*/ f1 1 152387"/>
                                    <a:gd name="f61" fmla="+- f4 0 f2"/>
                                    <a:gd name="f62" fmla="+- f3 0 f2"/>
                                    <a:gd name="f63" fmla="*/ f62 1 18034"/>
                                    <a:gd name="f64" fmla="*/ f61 1 152387"/>
                                    <a:gd name="f65" fmla="*/ 0 1 f63"/>
                                    <a:gd name="f66" fmla="*/ 18034 1 f63"/>
                                    <a:gd name="f67" fmla="*/ 0 1 f64"/>
                                    <a:gd name="f68" fmla="*/ 152387 1 f64"/>
                                    <a:gd name="f69" fmla="*/ f65 f59 1"/>
                                    <a:gd name="f70" fmla="*/ f66 f59 1"/>
                                    <a:gd name="f71" fmla="*/ f68 f60 1"/>
                                    <a:gd name="f72" fmla="*/ f67 f60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69" t="f72" r="f70" b="f71"/>
                                  <a:pathLst>
                                    <a:path w="18034" h="152387">
                                      <a:moveTo>
                                        <a:pt x="f2" y="f2"/>
                                      </a:moveTo>
                                      <a:lnTo>
                                        <a:pt x="f5" y="f6"/>
                                      </a:lnTo>
                                      <a:cubicBezTo>
                                        <a:pt x="f7" y="f6"/>
                                        <a:pt x="f8" y="f6"/>
                                        <a:pt x="f9" y="f6"/>
                                      </a:cubicBezTo>
                                      <a:lnTo>
                                        <a:pt x="f10" y="f11"/>
                                      </a:lnTo>
                                      <a:cubicBezTo>
                                        <a:pt x="f12" y="f13"/>
                                        <a:pt x="f14" y="f15"/>
                                        <a:pt x="f16" y="f17"/>
                                      </a:cubicBezTo>
                                      <a:lnTo>
                                        <a:pt x="f18" y="f19"/>
                                      </a:lnTo>
                                      <a:cubicBezTo>
                                        <a:pt x="f20" y="f21"/>
                                        <a:pt x="f22" y="f23"/>
                                        <a:pt x="f24" y="f25"/>
                                      </a:cubicBezTo>
                                      <a:lnTo>
                                        <a:pt x="f26" y="f27"/>
                                      </a:lnTo>
                                      <a:cubicBezTo>
                                        <a:pt x="f28" y="f29"/>
                                        <a:pt x="f3" y="f30"/>
                                        <a:pt x="f3" y="f31"/>
                                      </a:cubicBezTo>
                                      <a:lnTo>
                                        <a:pt x="f3" y="f32"/>
                                      </a:lnTo>
                                      <a:cubicBezTo>
                                        <a:pt x="f3" y="f33"/>
                                        <a:pt x="f28" y="f34"/>
                                        <a:pt x="f26" y="f35"/>
                                      </a:cubicBezTo>
                                      <a:lnTo>
                                        <a:pt x="f24" y="f36"/>
                                      </a:lnTo>
                                      <a:cubicBezTo>
                                        <a:pt x="f22" y="f37"/>
                                        <a:pt x="f20" y="f38"/>
                                        <a:pt x="f18" y="f39"/>
                                      </a:cubicBezTo>
                                      <a:lnTo>
                                        <a:pt x="f16" y="f40"/>
                                      </a:lnTo>
                                      <a:cubicBezTo>
                                        <a:pt x="f14" y="f41"/>
                                        <a:pt x="f12" y="f42"/>
                                        <a:pt x="f10" y="f43"/>
                                      </a:cubicBezTo>
                                      <a:lnTo>
                                        <a:pt x="f9" y="f44"/>
                                      </a:lnTo>
                                      <a:cubicBezTo>
                                        <a:pt x="f8" y="f44"/>
                                        <a:pt x="f7" y="f44"/>
                                        <a:pt x="f5" y="f44"/>
                                      </a:cubicBezTo>
                                      <a:lnTo>
                                        <a:pt x="f45" y="f4"/>
                                      </a:lnTo>
                                      <a:lnTo>
                                        <a:pt x="f2" y="f46"/>
                                      </a:lnTo>
                                      <a:lnTo>
                                        <a:pt x="f2" y="f47"/>
                                      </a:lnTo>
                                      <a:lnTo>
                                        <a:pt x="f48" y="f35"/>
                                      </a:lnTo>
                                      <a:lnTo>
                                        <a:pt x="f49" y="f33"/>
                                      </a:lnTo>
                                      <a:lnTo>
                                        <a:pt x="f50" y="f51"/>
                                      </a:lnTo>
                                      <a:lnTo>
                                        <a:pt x="f52" y="f53"/>
                                      </a:lnTo>
                                      <a:lnTo>
                                        <a:pt x="f52" y="f54"/>
                                      </a:lnTo>
                                      <a:lnTo>
                                        <a:pt x="f50" y="f55"/>
                                      </a:lnTo>
                                      <a:lnTo>
                                        <a:pt x="f49" y="f30"/>
                                      </a:lnTo>
                                      <a:lnTo>
                                        <a:pt x="f48" y="f56"/>
                                      </a:lnTo>
                                      <a:lnTo>
                                        <a:pt x="f45" y="f57"/>
                                      </a:lnTo>
                                      <a:lnTo>
                                        <a:pt x="f2" y="f58"/>
                                      </a:lnTo>
                                      <a:lnTo>
                                        <a:pt x="f2" y="f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7C30"/>
                                </a:solidFill>
                                <a:ln cap="flat">
                                  <a:noFill/>
                                  <a:prstDash val="solid"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85" name="Shape 90"/>
                              <wps:cNvSpPr/>
                              <wps:spPr>
                                <a:xfrm>
                                  <a:off x="1334137" y="7589"/>
                                  <a:ext cx="71688" cy="156115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71691"/>
                                    <a:gd name="f4" fmla="val 156116"/>
                                    <a:gd name="f5" fmla="val 6629"/>
                                    <a:gd name="f6" fmla="val 57531"/>
                                    <a:gd name="f7" fmla="val 7780"/>
                                    <a:gd name="f8" fmla="val 44069"/>
                                    <a:gd name="f9" fmla="val 11590"/>
                                    <a:gd name="f10" fmla="val 32766"/>
                                    <a:gd name="f11" fmla="val 17560"/>
                                    <a:gd name="f12" fmla="val 23495"/>
                                    <a:gd name="f13" fmla="val 25814"/>
                                    <a:gd name="f14" fmla="val 16256"/>
                                    <a:gd name="f15" fmla="val 36101"/>
                                    <a:gd name="f16" fmla="val 10922"/>
                                    <a:gd name="f17" fmla="val 48421"/>
                                    <a:gd name="f18" fmla="val 7747"/>
                                    <a:gd name="f19" fmla="val 62772"/>
                                    <a:gd name="f20" fmla="val 6604"/>
                                    <a:gd name="f21" fmla="val 78773"/>
                                    <a:gd name="f22" fmla="val 7620"/>
                                    <a:gd name="f23" fmla="val 96299"/>
                                    <a:gd name="f24" fmla="val 10668"/>
                                    <a:gd name="f25" fmla="val 111032"/>
                                    <a:gd name="f26" fmla="val 15621"/>
                                    <a:gd name="f27" fmla="val 123097"/>
                                    <a:gd name="f28" fmla="val 22479"/>
                                    <a:gd name="f29" fmla="val 132748"/>
                                    <a:gd name="f30" fmla="val 31242"/>
                                    <a:gd name="f31" fmla="val 139987"/>
                                    <a:gd name="f32" fmla="val 42164"/>
                                    <a:gd name="f33" fmla="val 145322"/>
                                    <a:gd name="f34" fmla="val 55118"/>
                                    <a:gd name="f35" fmla="val 148497"/>
                                    <a:gd name="f36" fmla="val 70358"/>
                                    <a:gd name="f37" fmla="val 149512"/>
                                    <a:gd name="f38" fmla="val 149403"/>
                                    <a:gd name="f39" fmla="val 156031"/>
                                    <a:gd name="f40" fmla="val 70612"/>
                                    <a:gd name="f41" fmla="val 70485"/>
                                    <a:gd name="f42" fmla="val 70104"/>
                                    <a:gd name="f43" fmla="val 54356"/>
                                    <a:gd name="f44" fmla="val 154973"/>
                                    <a:gd name="f45" fmla="val 54229"/>
                                    <a:gd name="f46" fmla="val 53975"/>
                                    <a:gd name="f47" fmla="val 53848"/>
                                    <a:gd name="f48" fmla="val 40259"/>
                                    <a:gd name="f49" fmla="val 151672"/>
                                    <a:gd name="f50" fmla="val 40005"/>
                                    <a:gd name="f51" fmla="val 151545"/>
                                    <a:gd name="f52" fmla="val 39751"/>
                                    <a:gd name="f53" fmla="val 151417"/>
                                    <a:gd name="f54" fmla="val 39497"/>
                                    <a:gd name="f55" fmla="val 28067"/>
                                    <a:gd name="f56" fmla="val 145829"/>
                                    <a:gd name="f57" fmla="val 27813"/>
                                    <a:gd name="f58" fmla="val 145702"/>
                                    <a:gd name="f59" fmla="val 27559"/>
                                    <a:gd name="f60" fmla="val 145575"/>
                                    <a:gd name="f61" fmla="val 27305"/>
                                    <a:gd name="f62" fmla="val 17907"/>
                                    <a:gd name="f63" fmla="val 137448"/>
                                    <a:gd name="f64" fmla="val 17780"/>
                                    <a:gd name="f65" fmla="val 137321"/>
                                    <a:gd name="f66" fmla="val 17526"/>
                                    <a:gd name="f67" fmla="val 137066"/>
                                    <a:gd name="f68" fmla="val 17399"/>
                                    <a:gd name="f69" fmla="val 136812"/>
                                    <a:gd name="f70" fmla="val 10033"/>
                                    <a:gd name="f71" fmla="val 126652"/>
                                    <a:gd name="f72" fmla="val 9906"/>
                                    <a:gd name="f73" fmla="val 126398"/>
                                    <a:gd name="f74" fmla="val 9779"/>
                                    <a:gd name="f75" fmla="val 126145"/>
                                    <a:gd name="f76" fmla="val 9652"/>
                                    <a:gd name="f77" fmla="val 125890"/>
                                    <a:gd name="f78" fmla="val 4445"/>
                                    <a:gd name="f79" fmla="val 113190"/>
                                    <a:gd name="f80" fmla="val 4318"/>
                                    <a:gd name="f81" fmla="val 113063"/>
                                    <a:gd name="f82" fmla="val 112810"/>
                                    <a:gd name="f83" fmla="val 112683"/>
                                    <a:gd name="f84" fmla="val 1143"/>
                                    <a:gd name="f85" fmla="val 97442"/>
                                    <a:gd name="f86" fmla="val 97188"/>
                                    <a:gd name="f87" fmla="val 1016"/>
                                    <a:gd name="f88" fmla="val 97061"/>
                                    <a:gd name="f89" fmla="val 96935"/>
                                    <a:gd name="f90" fmla="val 79154"/>
                                    <a:gd name="f91" fmla="val 62010"/>
                                    <a:gd name="f92" fmla="val 61883"/>
                                    <a:gd name="f93" fmla="val 61755"/>
                                    <a:gd name="f94" fmla="val 1270"/>
                                    <a:gd name="f95" fmla="val 61501"/>
                                    <a:gd name="f96" fmla="val 4572"/>
                                    <a:gd name="f97" fmla="val 46642"/>
                                    <a:gd name="f98" fmla="val 46515"/>
                                    <a:gd name="f99" fmla="val 4699"/>
                                    <a:gd name="f100" fmla="val 46261"/>
                                    <a:gd name="f101" fmla="val 46135"/>
                                    <a:gd name="f102" fmla="val 10287"/>
                                    <a:gd name="f103" fmla="val 33180"/>
                                    <a:gd name="f104" fmla="val 10414"/>
                                    <a:gd name="f105" fmla="val 32926"/>
                                    <a:gd name="f106" fmla="val 10541"/>
                                    <a:gd name="f107" fmla="val 32673"/>
                                    <a:gd name="f108" fmla="val 32546"/>
                                    <a:gd name="f109" fmla="val 18415"/>
                                    <a:gd name="f110" fmla="val 21623"/>
                                    <a:gd name="f111" fmla="val 18542"/>
                                    <a:gd name="f112" fmla="val 21497"/>
                                    <a:gd name="f113" fmla="val 18669"/>
                                    <a:gd name="f114" fmla="val 21242"/>
                                    <a:gd name="f115" fmla="val 18923"/>
                                    <a:gd name="f116" fmla="val 21115"/>
                                    <a:gd name="f117" fmla="val 28702"/>
                                    <a:gd name="f118" fmla="val 12352"/>
                                    <a:gd name="f119" fmla="val 28956"/>
                                    <a:gd name="f120" fmla="val 12225"/>
                                    <a:gd name="f121" fmla="val 29083"/>
                                    <a:gd name="f122" fmla="val 12098"/>
                                    <a:gd name="f123" fmla="val 29337"/>
                                    <a:gd name="f124" fmla="val 11972"/>
                                    <a:gd name="f125" fmla="val 41275"/>
                                    <a:gd name="f126" fmla="val 5622"/>
                                    <a:gd name="f127" fmla="val 41529"/>
                                    <a:gd name="f128" fmla="val 5495"/>
                                    <a:gd name="f129" fmla="val 41783"/>
                                    <a:gd name="f130" fmla="val 5367"/>
                                    <a:gd name="f131" fmla="val 42037"/>
                                    <a:gd name="f132" fmla="val 56007"/>
                                    <a:gd name="f133" fmla="val 1430"/>
                                    <a:gd name="f134" fmla="val 56261"/>
                                    <a:gd name="f135" fmla="val 1303"/>
                                    <a:gd name="f136" fmla="val 56515"/>
                                    <a:gd name="f137" fmla="val 56642"/>
                                    <a:gd name="f138" fmla="*/ f0 1 71691"/>
                                    <a:gd name="f139" fmla="*/ f1 1 156116"/>
                                    <a:gd name="f140" fmla="+- f4 0 f2"/>
                                    <a:gd name="f141" fmla="+- f3 0 f2"/>
                                    <a:gd name="f142" fmla="*/ f141 1 71691"/>
                                    <a:gd name="f143" fmla="*/ f140 1 156116"/>
                                    <a:gd name="f144" fmla="*/ 0 1 f142"/>
                                    <a:gd name="f145" fmla="*/ 71691 1 f142"/>
                                    <a:gd name="f146" fmla="*/ 0 1 f143"/>
                                    <a:gd name="f147" fmla="*/ 156116 1 f143"/>
                                    <a:gd name="f148" fmla="*/ f144 f138 1"/>
                                    <a:gd name="f149" fmla="*/ f145 f138 1"/>
                                    <a:gd name="f150" fmla="*/ f147 f139 1"/>
                                    <a:gd name="f151" fmla="*/ f146 f139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148" t="f151" r="f149" b="f150"/>
                                  <a:pathLst>
                                    <a:path w="71691" h="156116">
                                      <a:moveTo>
                                        <a:pt x="f3" y="f2"/>
                                      </a:moveTo>
                                      <a:lnTo>
                                        <a:pt x="f3" y="f5"/>
                                      </a:lnTo>
                                      <a:lnTo>
                                        <a:pt x="f6" y="f7"/>
                                      </a:lnTo>
                                      <a:lnTo>
                                        <a:pt x="f8" y="f9"/>
                                      </a:lnTo>
                                      <a:lnTo>
                                        <a:pt x="f10" y="f11"/>
                                      </a:lnTo>
                                      <a:lnTo>
                                        <a:pt x="f12" y="f13"/>
                                      </a:lnTo>
                                      <a:lnTo>
                                        <a:pt x="f14" y="f15"/>
                                      </a:lnTo>
                                      <a:lnTo>
                                        <a:pt x="f16" y="f17"/>
                                      </a:lnTo>
                                      <a:lnTo>
                                        <a:pt x="f18" y="f19"/>
                                      </a:lnTo>
                                      <a:lnTo>
                                        <a:pt x="f20" y="f21"/>
                                      </a:lnTo>
                                      <a:lnTo>
                                        <a:pt x="f22" y="f23"/>
                                      </a:lnTo>
                                      <a:lnTo>
                                        <a:pt x="f24" y="f25"/>
                                      </a:lnTo>
                                      <a:lnTo>
                                        <a:pt x="f26" y="f27"/>
                                      </a:lnTo>
                                      <a:lnTo>
                                        <a:pt x="f28" y="f29"/>
                                      </a:lnTo>
                                      <a:lnTo>
                                        <a:pt x="f30" y="f31"/>
                                      </a:lnTo>
                                      <a:lnTo>
                                        <a:pt x="f32" y="f33"/>
                                      </a:lnTo>
                                      <a:lnTo>
                                        <a:pt x="f34" y="f35"/>
                                      </a:lnTo>
                                      <a:lnTo>
                                        <a:pt x="f36" y="f37"/>
                                      </a:lnTo>
                                      <a:lnTo>
                                        <a:pt x="f3" y="f38"/>
                                      </a:lnTo>
                                      <a:lnTo>
                                        <a:pt x="f3" y="f39"/>
                                      </a:lnTo>
                                      <a:lnTo>
                                        <a:pt x="f40" y="f4"/>
                                      </a:lnTo>
                                      <a:cubicBezTo>
                                        <a:pt x="f41" y="f4"/>
                                        <a:pt x="f36" y="f4"/>
                                        <a:pt x="f42" y="f4"/>
                                      </a:cubicBezTo>
                                      <a:lnTo>
                                        <a:pt x="f43" y="f44"/>
                                      </a:lnTo>
                                      <a:cubicBezTo>
                                        <a:pt x="f45" y="f44"/>
                                        <a:pt x="f46" y="f44"/>
                                        <a:pt x="f47" y="f44"/>
                                      </a:cubicBezTo>
                                      <a:lnTo>
                                        <a:pt x="f48" y="f49"/>
                                      </a:lnTo>
                                      <a:cubicBezTo>
                                        <a:pt x="f50" y="f51"/>
                                        <a:pt x="f52" y="f53"/>
                                        <a:pt x="f54" y="f53"/>
                                      </a:cubicBezTo>
                                      <a:lnTo>
                                        <a:pt x="f55" y="f56"/>
                                      </a:lnTo>
                                      <a:cubicBezTo>
                                        <a:pt x="f57" y="f58"/>
                                        <a:pt x="f59" y="f60"/>
                                        <a:pt x="f61" y="f33"/>
                                      </a:cubicBezTo>
                                      <a:lnTo>
                                        <a:pt x="f62" y="f63"/>
                                      </a:lnTo>
                                      <a:cubicBezTo>
                                        <a:pt x="f64" y="f65"/>
                                        <a:pt x="f66" y="f67"/>
                                        <a:pt x="f68" y="f69"/>
                                      </a:cubicBezTo>
                                      <a:lnTo>
                                        <a:pt x="f70" y="f71"/>
                                      </a:lnTo>
                                      <a:cubicBezTo>
                                        <a:pt x="f72" y="f73"/>
                                        <a:pt x="f74" y="f75"/>
                                        <a:pt x="f76" y="f77"/>
                                      </a:cubicBezTo>
                                      <a:lnTo>
                                        <a:pt x="f78" y="f79"/>
                                      </a:lnTo>
                                      <a:cubicBezTo>
                                        <a:pt x="f80" y="f81"/>
                                        <a:pt x="f80" y="f82"/>
                                        <a:pt x="f80" y="f83"/>
                                      </a:cubicBezTo>
                                      <a:lnTo>
                                        <a:pt x="f84" y="f85"/>
                                      </a:lnTo>
                                      <a:cubicBezTo>
                                        <a:pt x="f84" y="f86"/>
                                        <a:pt x="f87" y="f88"/>
                                        <a:pt x="f87" y="f89"/>
                                      </a:cubicBezTo>
                                      <a:lnTo>
                                        <a:pt x="f2" y="f90"/>
                                      </a:lnTo>
                                      <a:lnTo>
                                        <a:pt x="f84" y="f91"/>
                                      </a:lnTo>
                                      <a:cubicBezTo>
                                        <a:pt x="f84" y="f92"/>
                                        <a:pt x="f84" y="f93"/>
                                        <a:pt x="f94" y="f95"/>
                                      </a:cubicBezTo>
                                      <a:lnTo>
                                        <a:pt x="f96" y="f97"/>
                                      </a:lnTo>
                                      <a:cubicBezTo>
                                        <a:pt x="f96" y="f98"/>
                                        <a:pt x="f99" y="f100"/>
                                        <a:pt x="f99" y="f101"/>
                                      </a:cubicBezTo>
                                      <a:lnTo>
                                        <a:pt x="f102" y="f103"/>
                                      </a:lnTo>
                                      <a:cubicBezTo>
                                        <a:pt x="f104" y="f105"/>
                                        <a:pt x="f106" y="f107"/>
                                        <a:pt x="f24" y="f108"/>
                                      </a:cubicBezTo>
                                      <a:lnTo>
                                        <a:pt x="f109" y="f110"/>
                                      </a:lnTo>
                                      <a:cubicBezTo>
                                        <a:pt x="f111" y="f112"/>
                                        <a:pt x="f113" y="f114"/>
                                        <a:pt x="f115" y="f116"/>
                                      </a:cubicBezTo>
                                      <a:lnTo>
                                        <a:pt x="f117" y="f118"/>
                                      </a:lnTo>
                                      <a:cubicBezTo>
                                        <a:pt x="f119" y="f120"/>
                                        <a:pt x="f121" y="f122"/>
                                        <a:pt x="f123" y="f124"/>
                                      </a:cubicBezTo>
                                      <a:lnTo>
                                        <a:pt x="f125" y="f126"/>
                                      </a:lnTo>
                                      <a:cubicBezTo>
                                        <a:pt x="f127" y="f128"/>
                                        <a:pt x="f129" y="f130"/>
                                        <a:pt x="f131" y="f130"/>
                                      </a:cubicBezTo>
                                      <a:lnTo>
                                        <a:pt x="f132" y="f133"/>
                                      </a:lnTo>
                                      <a:cubicBezTo>
                                        <a:pt x="f134" y="f135"/>
                                        <a:pt x="f136" y="f135"/>
                                        <a:pt x="f137" y="f135"/>
                                      </a:cubicBezTo>
                                      <a:lnTo>
                                        <a:pt x="f3" y="f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7C30"/>
                                </a:solidFill>
                                <a:ln cap="flat">
                                  <a:noFill/>
                                  <a:prstDash val="solid"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86" name="Shape 91"/>
                              <wps:cNvSpPr/>
                              <wps:spPr>
                                <a:xfrm>
                                  <a:off x="1405825" y="31619"/>
                                  <a:ext cx="40827" cy="107816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40830"/>
                                    <a:gd name="f4" fmla="val 107817"/>
                                    <a:gd name="f5" fmla="val 64"/>
                                    <a:gd name="f6" fmla="val 317"/>
                                    <a:gd name="f7" fmla="val 445"/>
                                    <a:gd name="f8" fmla="val 698"/>
                                    <a:gd name="f9" fmla="val 10478"/>
                                    <a:gd name="f10" fmla="val 889"/>
                                    <a:gd name="f11" fmla="val 10732"/>
                                    <a:gd name="f12" fmla="val 1016"/>
                                    <a:gd name="f13" fmla="val 10985"/>
                                    <a:gd name="f14" fmla="val 11240"/>
                                    <a:gd name="f15" fmla="val 1143"/>
                                    <a:gd name="f16" fmla="val 19241"/>
                                    <a:gd name="f17" fmla="val 3811"/>
                                    <a:gd name="f18" fmla="val 19622"/>
                                    <a:gd name="f19" fmla="val 3937"/>
                                    <a:gd name="f20" fmla="val 19876"/>
                                    <a:gd name="f21" fmla="val 4064"/>
                                    <a:gd name="f22" fmla="val 20129"/>
                                    <a:gd name="f23" fmla="val 4191"/>
                                    <a:gd name="f24" fmla="val 26479"/>
                                    <a:gd name="f25" fmla="val 8637"/>
                                    <a:gd name="f26" fmla="val 26734"/>
                                    <a:gd name="f27" fmla="val 8763"/>
                                    <a:gd name="f28" fmla="val 26988"/>
                                    <a:gd name="f29" fmla="val 9017"/>
                                    <a:gd name="f30" fmla="val 27241"/>
                                    <a:gd name="f31" fmla="val 9144"/>
                                    <a:gd name="f32" fmla="val 32195"/>
                                    <a:gd name="f33" fmla="val 15113"/>
                                    <a:gd name="f34" fmla="val 32322"/>
                                    <a:gd name="f35" fmla="val 15240"/>
                                    <a:gd name="f36" fmla="val 32576"/>
                                    <a:gd name="f37" fmla="val 15494"/>
                                    <a:gd name="f38" fmla="val 15749"/>
                                    <a:gd name="f39" fmla="val 36259"/>
                                    <a:gd name="f40" fmla="val 22987"/>
                                    <a:gd name="f41" fmla="val 36385"/>
                                    <a:gd name="f42" fmla="val 23241"/>
                                    <a:gd name="f43" fmla="val 36513"/>
                                    <a:gd name="f44" fmla="val 23368"/>
                                    <a:gd name="f45" fmla="val 23623"/>
                                    <a:gd name="f46" fmla="val 38926"/>
                                    <a:gd name="f47" fmla="val 32258"/>
                                    <a:gd name="f48" fmla="val 39053"/>
                                    <a:gd name="f49" fmla="val 32512"/>
                                    <a:gd name="f50" fmla="val 32639"/>
                                    <a:gd name="f51" fmla="val 32893"/>
                                    <a:gd name="f52" fmla="val 53594"/>
                                    <a:gd name="f53" fmla="val 53849"/>
                                    <a:gd name="f54" fmla="val 53975"/>
                                    <a:gd name="f55" fmla="val 54229"/>
                                    <a:gd name="f56" fmla="val 73787"/>
                                    <a:gd name="f57" fmla="val 74041"/>
                                    <a:gd name="f58" fmla="val 74168"/>
                                    <a:gd name="f59" fmla="val 74423"/>
                                    <a:gd name="f60" fmla="val 83059"/>
                                    <a:gd name="f61" fmla="val 83186"/>
                                    <a:gd name="f62" fmla="val 83439"/>
                                    <a:gd name="f63" fmla="val 36132"/>
                                    <a:gd name="f64" fmla="val 83566"/>
                                    <a:gd name="f65" fmla="val 91060"/>
                                    <a:gd name="f66" fmla="val 91313"/>
                                    <a:gd name="f67" fmla="val 32067"/>
                                    <a:gd name="f68" fmla="val 91567"/>
                                    <a:gd name="f69" fmla="val 31941"/>
                                    <a:gd name="f70" fmla="val 91694"/>
                                    <a:gd name="f71" fmla="val 97917"/>
                                    <a:gd name="f72" fmla="val 26607"/>
                                    <a:gd name="f73" fmla="val 98172"/>
                                    <a:gd name="f74" fmla="val 26353"/>
                                    <a:gd name="f75" fmla="val 98299"/>
                                    <a:gd name="f76" fmla="val 26226"/>
                                    <a:gd name="f77" fmla="val 98425"/>
                                    <a:gd name="f78" fmla="val 103251"/>
                                    <a:gd name="f79" fmla="val 19367"/>
                                    <a:gd name="f80" fmla="val 103378"/>
                                    <a:gd name="f81" fmla="val 19114"/>
                                    <a:gd name="f82" fmla="val 103505"/>
                                    <a:gd name="f83" fmla="val 18860"/>
                                    <a:gd name="f84" fmla="val 103632"/>
                                    <a:gd name="f85" fmla="val 106680"/>
                                    <a:gd name="f86" fmla="val 106807"/>
                                    <a:gd name="f87" fmla="val 10097"/>
                                    <a:gd name="f88" fmla="val 9842"/>
                                    <a:gd name="f89" fmla="val 101177"/>
                                    <a:gd name="f90" fmla="val 8827"/>
                                    <a:gd name="f91" fmla="val 100330"/>
                                    <a:gd name="f92" fmla="val 16066"/>
                                    <a:gd name="f93" fmla="val 97537"/>
                                    <a:gd name="f94" fmla="val 21908"/>
                                    <a:gd name="f95" fmla="val 93345"/>
                                    <a:gd name="f96" fmla="val 87757"/>
                                    <a:gd name="f97" fmla="val 30163"/>
                                    <a:gd name="f98" fmla="val 80900"/>
                                    <a:gd name="f99" fmla="val 32448"/>
                                    <a:gd name="f100" fmla="val 72899"/>
                                    <a:gd name="f101" fmla="val 34227"/>
                                    <a:gd name="f102" fmla="val 33782"/>
                                    <a:gd name="f103" fmla="val 30290"/>
                                    <a:gd name="f104" fmla="val 25781"/>
                                    <a:gd name="f105" fmla="val 26860"/>
                                    <a:gd name="f106" fmla="val 19050"/>
                                    <a:gd name="f107" fmla="val 22416"/>
                                    <a:gd name="f108" fmla="val 13843"/>
                                    <a:gd name="f109" fmla="val 16701"/>
                                    <a:gd name="f110" fmla="val 9906"/>
                                    <a:gd name="f111" fmla="val 9461"/>
                                    <a:gd name="f112" fmla="val 7493"/>
                                    <a:gd name="f113" fmla="val 6604"/>
                                    <a:gd name="f114" fmla="val 6653"/>
                                    <a:gd name="f115" fmla="val 7"/>
                                    <a:gd name="f116" fmla="*/ f0 1 40830"/>
                                    <a:gd name="f117" fmla="*/ f1 1 107817"/>
                                    <a:gd name="f118" fmla="+- f4 0 f2"/>
                                    <a:gd name="f119" fmla="+- f3 0 f2"/>
                                    <a:gd name="f120" fmla="*/ f119 1 40830"/>
                                    <a:gd name="f121" fmla="*/ f118 1 107817"/>
                                    <a:gd name="f122" fmla="*/ 0 1 f120"/>
                                    <a:gd name="f123" fmla="*/ 40830 1 f120"/>
                                    <a:gd name="f124" fmla="*/ 0 1 f121"/>
                                    <a:gd name="f125" fmla="*/ 107817 1 f121"/>
                                    <a:gd name="f126" fmla="*/ f122 f116 1"/>
                                    <a:gd name="f127" fmla="*/ f123 f116 1"/>
                                    <a:gd name="f128" fmla="*/ f125 f117 1"/>
                                    <a:gd name="f129" fmla="*/ f124 f117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126" t="f129" r="f127" b="f128"/>
                                  <a:pathLst>
                                    <a:path w="40830" h="107817">
                                      <a:moveTo>
                                        <a:pt x="f5" y="f2"/>
                                      </a:moveTo>
                                      <a:cubicBezTo>
                                        <a:pt x="f6" y="f2"/>
                                        <a:pt x="f7" y="f2"/>
                                        <a:pt x="f8" y="f2"/>
                                      </a:cubicBezTo>
                                      <a:lnTo>
                                        <a:pt x="f9" y="f10"/>
                                      </a:lnTo>
                                      <a:cubicBezTo>
                                        <a:pt x="f11" y="f12"/>
                                        <a:pt x="f13" y="f12"/>
                                        <a:pt x="f14" y="f15"/>
                                      </a:cubicBezTo>
                                      <a:lnTo>
                                        <a:pt x="f16" y="f17"/>
                                      </a:lnTo>
                                      <a:cubicBezTo>
                                        <a:pt x="f18" y="f19"/>
                                        <a:pt x="f20" y="f21"/>
                                        <a:pt x="f22" y="f23"/>
                                      </a:cubicBezTo>
                                      <a:lnTo>
                                        <a:pt x="f24" y="f25"/>
                                      </a:lnTo>
                                      <a:cubicBezTo>
                                        <a:pt x="f26" y="f27"/>
                                        <a:pt x="f28" y="f29"/>
                                        <a:pt x="f30" y="f31"/>
                                      </a:cubicBezTo>
                                      <a:lnTo>
                                        <a:pt x="f32" y="f33"/>
                                      </a:lnTo>
                                      <a:cubicBezTo>
                                        <a:pt x="f34" y="f35"/>
                                        <a:pt x="f36" y="f37"/>
                                        <a:pt x="f36" y="f38"/>
                                      </a:cubicBezTo>
                                      <a:lnTo>
                                        <a:pt x="f39" y="f40"/>
                                      </a:lnTo>
                                      <a:cubicBezTo>
                                        <a:pt x="f41" y="f42"/>
                                        <a:pt x="f43" y="f44"/>
                                        <a:pt x="f43" y="f45"/>
                                      </a:cubicBezTo>
                                      <a:lnTo>
                                        <a:pt x="f46" y="f47"/>
                                      </a:lnTo>
                                      <a:cubicBezTo>
                                        <a:pt x="f48" y="f49"/>
                                        <a:pt x="f48" y="f50"/>
                                        <a:pt x="f48" y="f51"/>
                                      </a:cubicBezTo>
                                      <a:lnTo>
                                        <a:pt x="f3" y="f52"/>
                                      </a:lnTo>
                                      <a:cubicBezTo>
                                        <a:pt x="f3" y="f53"/>
                                        <a:pt x="f3" y="f54"/>
                                        <a:pt x="f3" y="f55"/>
                                      </a:cubicBezTo>
                                      <a:lnTo>
                                        <a:pt x="f48" y="f56"/>
                                      </a:lnTo>
                                      <a:cubicBezTo>
                                        <a:pt x="f46" y="f57"/>
                                        <a:pt x="f46" y="f58"/>
                                        <a:pt x="f46" y="f59"/>
                                      </a:cubicBezTo>
                                      <a:lnTo>
                                        <a:pt x="f41" y="f60"/>
                                      </a:lnTo>
                                      <a:cubicBezTo>
                                        <a:pt x="f41" y="f61"/>
                                        <a:pt x="f39" y="f62"/>
                                        <a:pt x="f63" y="f64"/>
                                      </a:cubicBezTo>
                                      <a:lnTo>
                                        <a:pt x="f34" y="f65"/>
                                      </a:lnTo>
                                      <a:cubicBezTo>
                                        <a:pt x="f32" y="f66"/>
                                        <a:pt x="f67" y="f68"/>
                                        <a:pt x="f69" y="f70"/>
                                      </a:cubicBezTo>
                                      <a:lnTo>
                                        <a:pt x="f26" y="f71"/>
                                      </a:lnTo>
                                      <a:cubicBezTo>
                                        <a:pt x="f72" y="f73"/>
                                        <a:pt x="f74" y="f75"/>
                                        <a:pt x="f76" y="f77"/>
                                      </a:cubicBezTo>
                                      <a:lnTo>
                                        <a:pt x="f18" y="f78"/>
                                      </a:lnTo>
                                      <a:cubicBezTo>
                                        <a:pt x="f79" y="f80"/>
                                        <a:pt x="f81" y="f82"/>
                                        <a:pt x="f83" y="f84"/>
                                      </a:cubicBezTo>
                                      <a:lnTo>
                                        <a:pt x="f11" y="f85"/>
                                      </a:lnTo>
                                      <a:cubicBezTo>
                                        <a:pt x="f9" y="f86"/>
                                        <a:pt x="f87" y="f86"/>
                                        <a:pt x="f88" y="f86"/>
                                      </a:cubicBezTo>
                                      <a:lnTo>
                                        <a:pt x="f2" y="f4"/>
                                      </a:lnTo>
                                      <a:lnTo>
                                        <a:pt x="f2" y="f89"/>
                                      </a:lnTo>
                                      <a:lnTo>
                                        <a:pt x="f90" y="f91"/>
                                      </a:lnTo>
                                      <a:lnTo>
                                        <a:pt x="f92" y="f93"/>
                                      </a:lnTo>
                                      <a:lnTo>
                                        <a:pt x="f94" y="f95"/>
                                      </a:lnTo>
                                      <a:lnTo>
                                        <a:pt x="f72" y="f96"/>
                                      </a:lnTo>
                                      <a:lnTo>
                                        <a:pt x="f97" y="f98"/>
                                      </a:lnTo>
                                      <a:lnTo>
                                        <a:pt x="f99" y="f100"/>
                                      </a:lnTo>
                                      <a:lnTo>
                                        <a:pt x="f101" y="f53"/>
                                      </a:lnTo>
                                      <a:lnTo>
                                        <a:pt x="f99" y="f102"/>
                                      </a:lnTo>
                                      <a:lnTo>
                                        <a:pt x="f103" y="f104"/>
                                      </a:lnTo>
                                      <a:lnTo>
                                        <a:pt x="f105" y="f106"/>
                                      </a:lnTo>
                                      <a:lnTo>
                                        <a:pt x="f107" y="f108"/>
                                      </a:lnTo>
                                      <a:lnTo>
                                        <a:pt x="f109" y="f110"/>
                                      </a:lnTo>
                                      <a:lnTo>
                                        <a:pt x="f111" y="f112"/>
                                      </a:lnTo>
                                      <a:lnTo>
                                        <a:pt x="f7" y="f113"/>
                                      </a:lnTo>
                                      <a:lnTo>
                                        <a:pt x="f2" y="f114"/>
                                      </a:lnTo>
                                      <a:lnTo>
                                        <a:pt x="f2" y="f115"/>
                                      </a:lnTo>
                                      <a:lnTo>
                                        <a:pt x="f5" y="f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7C30"/>
                                </a:solidFill>
                                <a:ln cap="flat">
                                  <a:noFill/>
                                  <a:prstDash val="solid"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87" name="Shape 92"/>
                              <wps:cNvSpPr/>
                              <wps:spPr>
                                <a:xfrm>
                                  <a:off x="1496571" y="10030"/>
                                  <a:ext cx="62800" cy="151762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62802"/>
                                    <a:gd name="f4" fmla="val 151764"/>
                                    <a:gd name="f5" fmla="val 13843"/>
                                    <a:gd name="f6" fmla="val 29591"/>
                                    <a:gd name="f7" fmla="val 37084"/>
                                    <a:gd name="f8" fmla="val 762"/>
                                    <a:gd name="f9" fmla="val 37465"/>
                                    <a:gd name="f10" fmla="val 889"/>
                                    <a:gd name="f11" fmla="val 37846"/>
                                    <a:gd name="f12" fmla="val 38100"/>
                                    <a:gd name="f13" fmla="val 1143"/>
                                    <a:gd name="f14" fmla="val 43307"/>
                                    <a:gd name="f15" fmla="val 3428"/>
                                    <a:gd name="f16" fmla="val 43688"/>
                                    <a:gd name="f17" fmla="val 3683"/>
                                    <a:gd name="f18" fmla="val 44069"/>
                                    <a:gd name="f19" fmla="val 3937"/>
                                    <a:gd name="f20" fmla="val 44323"/>
                                    <a:gd name="f21" fmla="val 4190"/>
                                    <a:gd name="f22" fmla="val 48641"/>
                                    <a:gd name="f23" fmla="val 8889"/>
                                    <a:gd name="f24" fmla="val 48895"/>
                                    <a:gd name="f25" fmla="val 9017"/>
                                    <a:gd name="f26" fmla="val 49022"/>
                                    <a:gd name="f27" fmla="val 9271"/>
                                    <a:gd name="f28" fmla="val 49149"/>
                                    <a:gd name="f29" fmla="val 9525"/>
                                    <a:gd name="f30" fmla="val 53213"/>
                                    <a:gd name="f31" fmla="val 16764"/>
                                    <a:gd name="f32" fmla="val 34776"/>
                                    <a:gd name="f33" fmla="val 48803"/>
                                    <a:gd name="f34" fmla="val 47498"/>
                                    <a:gd name="f35" fmla="val 20065"/>
                                    <a:gd name="f36" fmla="val 43561"/>
                                    <a:gd name="f37" fmla="val 13081"/>
                                    <a:gd name="f38" fmla="val 40005"/>
                                    <a:gd name="f39" fmla="val 35814"/>
                                    <a:gd name="f40" fmla="val 7365"/>
                                    <a:gd name="f41" fmla="val 6603"/>
                                    <a:gd name="f42" fmla="val 14097"/>
                                    <a:gd name="f43" fmla="val 10922"/>
                                    <a:gd name="f44" fmla="val 7239"/>
                                    <a:gd name="f45" fmla="val 8636"/>
                                    <a:gd name="f46" fmla="val 8509"/>
                                    <a:gd name="f47" fmla="val 7112"/>
                                    <a:gd name="f48" fmla="val 10540"/>
                                    <a:gd name="f49" fmla="val 6604"/>
                                    <a:gd name="f50" fmla="val 143256"/>
                                    <a:gd name="f51" fmla="val 6731"/>
                                    <a:gd name="f52" fmla="val 143764"/>
                                    <a:gd name="f53" fmla="val 144145"/>
                                    <a:gd name="f54" fmla="val 10287"/>
                                    <a:gd name="f55" fmla="val 144907"/>
                                    <a:gd name="f56" fmla="val 16129"/>
                                    <a:gd name="f57" fmla="val 145161"/>
                                    <a:gd name="f58" fmla="val 22479"/>
                                    <a:gd name="f59" fmla="val 25654"/>
                                    <a:gd name="f60" fmla="val 26289"/>
                                    <a:gd name="f61" fmla="val 143637"/>
                                    <a:gd name="f62" fmla="val 26416"/>
                                    <a:gd name="f63" fmla="val 143128"/>
                                    <a:gd name="f64" fmla="val 68199"/>
                                    <a:gd name="f65" fmla="val 26162"/>
                                    <a:gd name="f66" fmla="val 51815"/>
                                    <a:gd name="f67" fmla="val 25527"/>
                                    <a:gd name="f68" fmla="val 34798"/>
                                    <a:gd name="f69" fmla="val 25781"/>
                                    <a:gd name="f70" fmla="val 34036"/>
                                    <a:gd name="f71" fmla="val 33274"/>
                                    <a:gd name="f72" fmla="val 27051"/>
                                    <a:gd name="f73" fmla="val 32639"/>
                                    <a:gd name="f74" fmla="val 27940"/>
                                    <a:gd name="f75" fmla="val 32258"/>
                                    <a:gd name="f76" fmla="val 28829"/>
                                    <a:gd name="f77" fmla="val 29083"/>
                                    <a:gd name="f78" fmla="val 30353"/>
                                    <a:gd name="f79" fmla="val 31623"/>
                                    <a:gd name="f80" fmla="val 33147"/>
                                    <a:gd name="f81" fmla="val 32131"/>
                                    <a:gd name="f82" fmla="val 34289"/>
                                    <a:gd name="f83" fmla="val 47751"/>
                                    <a:gd name="f84" fmla="val 60578"/>
                                    <a:gd name="f85" fmla="val 95794"/>
                                    <a:gd name="f86" fmla="val 109712"/>
                                    <a:gd name="f87" fmla="val 38354"/>
                                    <a:gd name="f88" fmla="val 63753"/>
                                    <a:gd name="f89" fmla="val 32766"/>
                                    <a:gd name="f90" fmla="val 52577"/>
                                    <a:gd name="f91" fmla="val 33020"/>
                                    <a:gd name="f92" fmla="val 68072"/>
                                    <a:gd name="f93" fmla="val 144018"/>
                                    <a:gd name="f94" fmla="val 144272"/>
                                    <a:gd name="f95" fmla="val 32893"/>
                                    <a:gd name="f96" fmla="val 144652"/>
                                    <a:gd name="f97" fmla="val 146685"/>
                                    <a:gd name="f98" fmla="val 32004"/>
                                    <a:gd name="f99" fmla="val 147320"/>
                                    <a:gd name="f100" fmla="val 147955"/>
                                    <a:gd name="f101" fmla="val 30988"/>
                                    <a:gd name="f102" fmla="val 148336"/>
                                    <a:gd name="f103" fmla="val 28956"/>
                                    <a:gd name="f104" fmla="val 149860"/>
                                    <a:gd name="f105" fmla="val 28575"/>
                                    <a:gd name="f106" fmla="val 150114"/>
                                    <a:gd name="f107" fmla="val 28194"/>
                                    <a:gd name="f108" fmla="val 150240"/>
                                    <a:gd name="f109" fmla="val 27686"/>
                                    <a:gd name="f110" fmla="val 150368"/>
                                    <a:gd name="f111" fmla="val 23622"/>
                                    <a:gd name="f112" fmla="val 151384"/>
                                    <a:gd name="f113" fmla="val 23495"/>
                                    <a:gd name="f114" fmla="val 23241"/>
                                    <a:gd name="f115" fmla="val 23114"/>
                                    <a:gd name="f116" fmla="val 16510"/>
                                    <a:gd name="f117" fmla="val 9652"/>
                                    <a:gd name="f118" fmla="val 9144"/>
                                    <a:gd name="f119" fmla="val 5080"/>
                                    <a:gd name="f120" fmla="val 4572"/>
                                    <a:gd name="f121" fmla="val 4191"/>
                                    <a:gd name="f122" fmla="val 3810"/>
                                    <a:gd name="f123" fmla="val 1778"/>
                                    <a:gd name="f124" fmla="val 1270"/>
                                    <a:gd name="f125" fmla="val 147827"/>
                                    <a:gd name="f126" fmla="val 635"/>
                                    <a:gd name="f127" fmla="val 146558"/>
                                    <a:gd name="f128" fmla="val 127"/>
                                    <a:gd name="f129" fmla="val 144526"/>
                                    <a:gd name="f130" fmla="val 13715"/>
                                    <a:gd name="f131" fmla="val 13462"/>
                                    <a:gd name="f132" fmla="val 13335"/>
                                    <a:gd name="f133" fmla="val 8763"/>
                                    <a:gd name="f134" fmla="val 8255"/>
                                    <a:gd name="f135" fmla="val 1016"/>
                                    <a:gd name="f136" fmla="val 7747"/>
                                    <a:gd name="f137" fmla="val 4064"/>
                                    <a:gd name="f138" fmla="val 4318"/>
                                    <a:gd name="f139" fmla="val 3301"/>
                                    <a:gd name="f140" fmla="val 4699"/>
                                    <a:gd name="f141" fmla="val 3175"/>
                                    <a:gd name="f142" fmla="val 8128"/>
                                    <a:gd name="f143" fmla="val 1015"/>
                                    <a:gd name="f144" fmla="val 8890"/>
                                    <a:gd name="f145" fmla="val 126"/>
                                    <a:gd name="f146" fmla="val 13716"/>
                                    <a:gd name="f147" fmla="*/ f0 1 62802"/>
                                    <a:gd name="f148" fmla="*/ f1 1 151764"/>
                                    <a:gd name="f149" fmla="+- f4 0 f2"/>
                                    <a:gd name="f150" fmla="+- f3 0 f2"/>
                                    <a:gd name="f151" fmla="*/ f150 1 62802"/>
                                    <a:gd name="f152" fmla="*/ f149 1 151764"/>
                                    <a:gd name="f153" fmla="*/ 0 1 f151"/>
                                    <a:gd name="f154" fmla="*/ 62802 1 f151"/>
                                    <a:gd name="f155" fmla="*/ 0 1 f152"/>
                                    <a:gd name="f156" fmla="*/ 151764 1 f152"/>
                                    <a:gd name="f157" fmla="*/ f153 f147 1"/>
                                    <a:gd name="f158" fmla="*/ f154 f147 1"/>
                                    <a:gd name="f159" fmla="*/ f156 f148 1"/>
                                    <a:gd name="f160" fmla="*/ f155 f148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157" t="f160" r="f158" b="f159"/>
                                  <a:pathLst>
                                    <a:path w="62802" h="151764">
                                      <a:moveTo>
                                        <a:pt x="f5" y="f2"/>
                                      </a:moveTo>
                                      <a:lnTo>
                                        <a:pt x="f6" y="f2"/>
                                      </a:lnTo>
                                      <a:lnTo>
                                        <a:pt x="f7" y="f8"/>
                                      </a:lnTo>
                                      <a:cubicBezTo>
                                        <a:pt x="f9" y="f10"/>
                                        <a:pt x="f11" y="f10"/>
                                        <a:pt x="f12" y="f13"/>
                                      </a:cubicBezTo>
                                      <a:lnTo>
                                        <a:pt x="f14" y="f15"/>
                                      </a:lnTo>
                                      <a:cubicBezTo>
                                        <a:pt x="f16" y="f17"/>
                                        <a:pt x="f18" y="f19"/>
                                        <a:pt x="f20" y="f21"/>
                                      </a:cubicBezTo>
                                      <a:lnTo>
                                        <a:pt x="f22" y="f23"/>
                                      </a:lnTo>
                                      <a:cubicBezTo>
                                        <a:pt x="f24" y="f25"/>
                                        <a:pt x="f26" y="f27"/>
                                        <a:pt x="f28" y="f29"/>
                                      </a:cubicBezTo>
                                      <a:lnTo>
                                        <a:pt x="f30" y="f31"/>
                                      </a:lnTo>
                                      <a:lnTo>
                                        <a:pt x="f3" y="f32"/>
                                      </a:lnTo>
                                      <a:lnTo>
                                        <a:pt x="f3" y="f33"/>
                                      </a:lnTo>
                                      <a:lnTo>
                                        <a:pt x="f34" y="f35"/>
                                      </a:lnTo>
                                      <a:lnTo>
                                        <a:pt x="f36" y="f37"/>
                                      </a:lnTo>
                                      <a:lnTo>
                                        <a:pt x="f38" y="f27"/>
                                      </a:lnTo>
                                      <a:lnTo>
                                        <a:pt x="f39" y="f40"/>
                                      </a:lnTo>
                                      <a:lnTo>
                                        <a:pt x="f6" y="f41"/>
                                      </a:lnTo>
                                      <a:lnTo>
                                        <a:pt x="f42" y="f41"/>
                                      </a:lnTo>
                                      <a:lnTo>
                                        <a:pt x="f43" y="f44"/>
                                      </a:lnTo>
                                      <a:lnTo>
                                        <a:pt x="f45" y="f46"/>
                                      </a:lnTo>
                                      <a:lnTo>
                                        <a:pt x="f47" y="f48"/>
                                      </a:lnTo>
                                      <a:lnTo>
                                        <a:pt x="f49" y="f42"/>
                                      </a:lnTo>
                                      <a:lnTo>
                                        <a:pt x="f49" y="f50"/>
                                      </a:lnTo>
                                      <a:lnTo>
                                        <a:pt x="f51" y="f52"/>
                                      </a:lnTo>
                                      <a:lnTo>
                                        <a:pt x="f44" y="f53"/>
                                      </a:lnTo>
                                      <a:lnTo>
                                        <a:pt x="f54" y="f55"/>
                                      </a:lnTo>
                                      <a:lnTo>
                                        <a:pt x="f56" y="f57"/>
                                      </a:lnTo>
                                      <a:lnTo>
                                        <a:pt x="f58" y="f55"/>
                                      </a:lnTo>
                                      <a:lnTo>
                                        <a:pt x="f59" y="f53"/>
                                      </a:lnTo>
                                      <a:lnTo>
                                        <a:pt x="f60" y="f61"/>
                                      </a:lnTo>
                                      <a:lnTo>
                                        <a:pt x="f62" y="f63"/>
                                      </a:lnTo>
                                      <a:lnTo>
                                        <a:pt x="f62" y="f64"/>
                                      </a:lnTo>
                                      <a:lnTo>
                                        <a:pt x="f65" y="f66"/>
                                      </a:lnTo>
                                      <a:lnTo>
                                        <a:pt x="f67" y="f39"/>
                                      </a:lnTo>
                                      <a:cubicBezTo>
                                        <a:pt x="f67" y="f68"/>
                                        <a:pt x="f69" y="f70"/>
                                        <a:pt x="f62" y="f71"/>
                                      </a:cubicBezTo>
                                      <a:cubicBezTo>
                                        <a:pt x="f72" y="f73"/>
                                        <a:pt x="f74" y="f75"/>
                                        <a:pt x="f76" y="f75"/>
                                      </a:cubicBezTo>
                                      <a:lnTo>
                                        <a:pt x="f77" y="f75"/>
                                      </a:lnTo>
                                      <a:cubicBezTo>
                                        <a:pt x="f78" y="f75"/>
                                        <a:pt x="f79" y="f80"/>
                                        <a:pt x="f81" y="f82"/>
                                      </a:cubicBezTo>
                                      <a:lnTo>
                                        <a:pt x="f11" y="f83"/>
                                      </a:lnTo>
                                      <a:lnTo>
                                        <a:pt x="f18" y="f84"/>
                                      </a:lnTo>
                                      <a:lnTo>
                                        <a:pt x="f3" y="f85"/>
                                      </a:lnTo>
                                      <a:lnTo>
                                        <a:pt x="f3" y="f86"/>
                                      </a:lnTo>
                                      <a:lnTo>
                                        <a:pt x="f87" y="f88"/>
                                      </a:lnTo>
                                      <a:lnTo>
                                        <a:pt x="f89" y="f90"/>
                                      </a:lnTo>
                                      <a:lnTo>
                                        <a:pt x="f91" y="f92"/>
                                      </a:lnTo>
                                      <a:lnTo>
                                        <a:pt x="f91" y="f61"/>
                                      </a:lnTo>
                                      <a:cubicBezTo>
                                        <a:pt x="f91" y="f93"/>
                                        <a:pt x="f91" y="f94"/>
                                        <a:pt x="f95" y="f96"/>
                                      </a:cubicBezTo>
                                      <a:lnTo>
                                        <a:pt x="f75" y="f97"/>
                                      </a:lnTo>
                                      <a:cubicBezTo>
                                        <a:pt x="f98" y="f99"/>
                                        <a:pt x="f79" y="f100"/>
                                        <a:pt x="f101" y="f102"/>
                                      </a:cubicBezTo>
                                      <a:lnTo>
                                        <a:pt x="f103" y="f104"/>
                                      </a:lnTo>
                                      <a:cubicBezTo>
                                        <a:pt x="f105" y="f106"/>
                                        <a:pt x="f107" y="f108"/>
                                        <a:pt x="f109" y="f110"/>
                                      </a:cubicBezTo>
                                      <a:lnTo>
                                        <a:pt x="f111" y="f112"/>
                                      </a:lnTo>
                                      <a:cubicBezTo>
                                        <a:pt x="f113" y="f112"/>
                                        <a:pt x="f114" y="f112"/>
                                        <a:pt x="f115" y="f112"/>
                                      </a:cubicBezTo>
                                      <a:lnTo>
                                        <a:pt x="f116" y="f4"/>
                                      </a:lnTo>
                                      <a:lnTo>
                                        <a:pt x="f117" y="f112"/>
                                      </a:lnTo>
                                      <a:cubicBezTo>
                                        <a:pt x="f29" y="f112"/>
                                        <a:pt x="f27" y="f112"/>
                                        <a:pt x="f118" y="f112"/>
                                      </a:cubicBezTo>
                                      <a:lnTo>
                                        <a:pt x="f119" y="f110"/>
                                      </a:lnTo>
                                      <a:cubicBezTo>
                                        <a:pt x="f120" y="f108"/>
                                        <a:pt x="f121" y="f106"/>
                                        <a:pt x="f122" y="f104"/>
                                      </a:cubicBezTo>
                                      <a:lnTo>
                                        <a:pt x="f123" y="f102"/>
                                      </a:lnTo>
                                      <a:cubicBezTo>
                                        <a:pt x="f124" y="f125"/>
                                        <a:pt x="f10" y="f99"/>
                                        <a:pt x="f126" y="f127"/>
                                      </a:cubicBezTo>
                                      <a:lnTo>
                                        <a:pt x="f128" y="f129"/>
                                      </a:lnTo>
                                      <a:cubicBezTo>
                                        <a:pt x="f2" y="f94"/>
                                        <a:pt x="f2" y="f93"/>
                                        <a:pt x="f2" y="f61"/>
                                      </a:cubicBezTo>
                                      <a:lnTo>
                                        <a:pt x="f2" y="f5"/>
                                      </a:lnTo>
                                      <a:cubicBezTo>
                                        <a:pt x="f2" y="f130"/>
                                        <a:pt x="f2" y="f131"/>
                                        <a:pt x="f2" y="f132"/>
                                      </a:cubicBezTo>
                                      <a:lnTo>
                                        <a:pt x="f8" y="f133"/>
                                      </a:lnTo>
                                      <a:cubicBezTo>
                                        <a:pt x="f10" y="f134"/>
                                        <a:pt x="f135" y="f136"/>
                                        <a:pt x="f124" y="f40"/>
                                      </a:cubicBezTo>
                                      <a:lnTo>
                                        <a:pt x="f17" y="f137"/>
                                      </a:lnTo>
                                      <a:cubicBezTo>
                                        <a:pt x="f19" y="f17"/>
                                        <a:pt x="f138" y="f139"/>
                                        <a:pt x="f140" y="f141"/>
                                      </a:cubicBezTo>
                                      <a:lnTo>
                                        <a:pt x="f142" y="f13"/>
                                      </a:lnTo>
                                      <a:cubicBezTo>
                                        <a:pt x="f46" y="f143"/>
                                        <a:pt x="f144" y="f8"/>
                                        <a:pt x="f27" y="f8"/>
                                      </a:cubicBezTo>
                                      <a:lnTo>
                                        <a:pt x="f132" y="f145"/>
                                      </a:lnTo>
                                      <a:cubicBezTo>
                                        <a:pt x="f131" y="f145"/>
                                        <a:pt x="f146" y="f2"/>
                                        <a:pt x="f5" y="f2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7C30"/>
                                </a:solidFill>
                                <a:ln cap="flat">
                                  <a:noFill/>
                                  <a:prstDash val="solid"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88" name="Shape 93"/>
                              <wps:cNvSpPr/>
                              <wps:spPr>
                                <a:xfrm>
                                  <a:off x="1405825" y="7488"/>
                                  <a:ext cx="71688" cy="156124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71691"/>
                                    <a:gd name="f4" fmla="val 156125"/>
                                    <a:gd name="f5" fmla="val 1079"/>
                                    <a:gd name="f6" fmla="val 1334"/>
                                    <a:gd name="f7" fmla="val 1460"/>
                                    <a:gd name="f8" fmla="val 1588"/>
                                    <a:gd name="f9" fmla="val 17082"/>
                                    <a:gd name="f10" fmla="val 1143"/>
                                    <a:gd name="f11" fmla="val 17209"/>
                                    <a:gd name="f12" fmla="val 17463"/>
                                    <a:gd name="f13" fmla="val 17590"/>
                                    <a:gd name="f14" fmla="val 1270"/>
                                    <a:gd name="f15" fmla="val 31179"/>
                                    <a:gd name="f16" fmla="val 4445"/>
                                    <a:gd name="f17" fmla="val 31305"/>
                                    <a:gd name="f18" fmla="val 4572"/>
                                    <a:gd name="f19" fmla="val 31560"/>
                                    <a:gd name="f20" fmla="val 31814"/>
                                    <a:gd name="f21" fmla="val 4699"/>
                                    <a:gd name="f22" fmla="val 43243"/>
                                    <a:gd name="f23" fmla="val 10287"/>
                                    <a:gd name="f24" fmla="val 43497"/>
                                    <a:gd name="f25" fmla="val 10414"/>
                                    <a:gd name="f26" fmla="val 43752"/>
                                    <a:gd name="f27" fmla="val 10541"/>
                                    <a:gd name="f28" fmla="val 44005"/>
                                    <a:gd name="f29" fmla="val 10668"/>
                                    <a:gd name="f30" fmla="val 53404"/>
                                    <a:gd name="f31" fmla="val 18542"/>
                                    <a:gd name="f32" fmla="val 53658"/>
                                    <a:gd name="f33" fmla="val 18669"/>
                                    <a:gd name="f34" fmla="val 53911"/>
                                    <a:gd name="f35" fmla="val 18923"/>
                                    <a:gd name="f36" fmla="val 54039"/>
                                    <a:gd name="f37" fmla="val 19177"/>
                                    <a:gd name="f38" fmla="val 61404"/>
                                    <a:gd name="f39" fmla="val 29337"/>
                                    <a:gd name="f40" fmla="val 61532"/>
                                    <a:gd name="f41" fmla="val 29591"/>
                                    <a:gd name="f42" fmla="val 61659"/>
                                    <a:gd name="f43" fmla="val 29845"/>
                                    <a:gd name="f44" fmla="val 61785"/>
                                    <a:gd name="f45" fmla="val 29972"/>
                                    <a:gd name="f46" fmla="val 67120"/>
                                    <a:gd name="f47" fmla="val 42672"/>
                                    <a:gd name="f48" fmla="val 42799"/>
                                    <a:gd name="f49" fmla="val 67247"/>
                                    <a:gd name="f50" fmla="val 43053"/>
                                    <a:gd name="f51" fmla="val 43180"/>
                                    <a:gd name="f52" fmla="val 70548"/>
                                    <a:gd name="f53" fmla="val 58293"/>
                                    <a:gd name="f54" fmla="val 58420"/>
                                    <a:gd name="f55" fmla="val 58547"/>
                                    <a:gd name="f56" fmla="val 58674"/>
                                    <a:gd name="f57" fmla="val 76200"/>
                                    <a:gd name="f58" fmla="val 93726"/>
                                    <a:gd name="f59" fmla="val 93853"/>
                                    <a:gd name="f60" fmla="val 93980"/>
                                    <a:gd name="f61" fmla="val 70422"/>
                                    <a:gd name="f62" fmla="val 94234"/>
                                    <a:gd name="f63" fmla="val 109347"/>
                                    <a:gd name="f64" fmla="val 109474"/>
                                    <a:gd name="f65" fmla="val 66992"/>
                                    <a:gd name="f66" fmla="val 109728"/>
                                    <a:gd name="f67" fmla="val 109855"/>
                                    <a:gd name="f68" fmla="val 122936"/>
                                    <a:gd name="f69" fmla="val 61278"/>
                                    <a:gd name="f70" fmla="val 123190"/>
                                    <a:gd name="f71" fmla="val 61151"/>
                                    <a:gd name="f72" fmla="val 123444"/>
                                    <a:gd name="f73" fmla="val 61023"/>
                                    <a:gd name="f74" fmla="val 123571"/>
                                    <a:gd name="f75" fmla="val 53277"/>
                                    <a:gd name="f76" fmla="val 134493"/>
                                    <a:gd name="f77" fmla="val 53149"/>
                                    <a:gd name="f78" fmla="val 134747"/>
                                    <a:gd name="f79" fmla="val 53022"/>
                                    <a:gd name="f80" fmla="val 135001"/>
                                    <a:gd name="f81" fmla="val 52768"/>
                                    <a:gd name="f82" fmla="val 135128"/>
                                    <a:gd name="f83" fmla="val 42990"/>
                                    <a:gd name="f84" fmla="val 143891"/>
                                    <a:gd name="f85" fmla="val 42735"/>
                                    <a:gd name="f86" fmla="val 144018"/>
                                    <a:gd name="f87" fmla="val 42482"/>
                                    <a:gd name="f88" fmla="val 144145"/>
                                    <a:gd name="f89" fmla="val 42354"/>
                                    <a:gd name="f90" fmla="val 144272"/>
                                    <a:gd name="f91" fmla="val 30290"/>
                                    <a:gd name="f92" fmla="val 150622"/>
                                    <a:gd name="f93" fmla="val 30163"/>
                                    <a:gd name="f94" fmla="val 150749"/>
                                    <a:gd name="f95" fmla="val 29909"/>
                                    <a:gd name="f96" fmla="val 150876"/>
                                    <a:gd name="f97" fmla="val 29654"/>
                                    <a:gd name="f98" fmla="val 15685"/>
                                    <a:gd name="f99" fmla="val 154813"/>
                                    <a:gd name="f100" fmla="val 15430"/>
                                    <a:gd name="f101" fmla="val 15304"/>
                                    <a:gd name="f102" fmla="val 154940"/>
                                    <a:gd name="f103" fmla="val 15049"/>
                                    <a:gd name="f104" fmla="val 149496"/>
                                    <a:gd name="f105" fmla="val 14160"/>
                                    <a:gd name="f106" fmla="val 148336"/>
                                    <a:gd name="f107" fmla="val 27496"/>
                                    <a:gd name="f108" fmla="val 144653"/>
                                    <a:gd name="f109" fmla="val 38798"/>
                                    <a:gd name="f110" fmla="val 138684"/>
                                    <a:gd name="f111" fmla="val 48197"/>
                                    <a:gd name="f112" fmla="val 130429"/>
                                    <a:gd name="f113" fmla="val 55435"/>
                                    <a:gd name="f114" fmla="val 120142"/>
                                    <a:gd name="f115" fmla="val 60770"/>
                                    <a:gd name="f116" fmla="val 107569"/>
                                    <a:gd name="f117" fmla="val 63945"/>
                                    <a:gd name="f118" fmla="val 92964"/>
                                    <a:gd name="f119" fmla="val 65088"/>
                                    <a:gd name="f120" fmla="val 76708"/>
                                    <a:gd name="f121" fmla="val 59436"/>
                                    <a:gd name="f122" fmla="val 60897"/>
                                    <a:gd name="f123" fmla="val 44958"/>
                                    <a:gd name="f124" fmla="val 55816"/>
                                    <a:gd name="f125" fmla="val 32893"/>
                                    <a:gd name="f126" fmla="val 48959"/>
                                    <a:gd name="f127" fmla="val 23368"/>
                                    <a:gd name="f128" fmla="val 40068"/>
                                    <a:gd name="f129" fmla="val 16002"/>
                                    <a:gd name="f130" fmla="val 29273"/>
                                    <a:gd name="f131" fmla="val 10795"/>
                                    <a:gd name="f132" fmla="val 16320"/>
                                    <a:gd name="f133" fmla="val 7747"/>
                                    <a:gd name="f134" fmla="val 6604"/>
                                    <a:gd name="f135" fmla="val 6723"/>
                                    <a:gd name="f136" fmla="val 93"/>
                                    <a:gd name="f137" fmla="*/ f0 1 71691"/>
                                    <a:gd name="f138" fmla="*/ f1 1 156125"/>
                                    <a:gd name="f139" fmla="+- f4 0 f2"/>
                                    <a:gd name="f140" fmla="+- f3 0 f2"/>
                                    <a:gd name="f141" fmla="*/ f140 1 71691"/>
                                    <a:gd name="f142" fmla="*/ f139 1 156125"/>
                                    <a:gd name="f143" fmla="*/ 0 1 f141"/>
                                    <a:gd name="f144" fmla="*/ 71691 1 f141"/>
                                    <a:gd name="f145" fmla="*/ 0 1 f142"/>
                                    <a:gd name="f146" fmla="*/ 156125 1 f142"/>
                                    <a:gd name="f147" fmla="*/ f143 f137 1"/>
                                    <a:gd name="f148" fmla="*/ f144 f137 1"/>
                                    <a:gd name="f149" fmla="*/ f146 f138 1"/>
                                    <a:gd name="f150" fmla="*/ f145 f138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147" t="f150" r="f148" b="f149"/>
                                  <a:pathLst>
                                    <a:path w="71691" h="156125">
                                      <a:moveTo>
                                        <a:pt x="f5" y="f2"/>
                                      </a:moveTo>
                                      <a:cubicBezTo>
                                        <a:pt x="f6" y="f2"/>
                                        <a:pt x="f7" y="f2"/>
                                        <a:pt x="f8" y="f2"/>
                                      </a:cubicBezTo>
                                      <a:lnTo>
                                        <a:pt x="f9" y="f10"/>
                                      </a:lnTo>
                                      <a:cubicBezTo>
                                        <a:pt x="f11" y="f10"/>
                                        <a:pt x="f12" y="f10"/>
                                        <a:pt x="f13" y="f14"/>
                                      </a:cubicBezTo>
                                      <a:lnTo>
                                        <a:pt x="f15" y="f16"/>
                                      </a:lnTo>
                                      <a:cubicBezTo>
                                        <a:pt x="f17" y="f18"/>
                                        <a:pt x="f19" y="f18"/>
                                        <a:pt x="f20" y="f21"/>
                                      </a:cubicBezTo>
                                      <a:lnTo>
                                        <a:pt x="f22" y="f23"/>
                                      </a:lnTo>
                                      <a:cubicBezTo>
                                        <a:pt x="f24" y="f25"/>
                                        <a:pt x="f26" y="f27"/>
                                        <a:pt x="f28" y="f29"/>
                                      </a:cubicBezTo>
                                      <a:lnTo>
                                        <a:pt x="f30" y="f31"/>
                                      </a:lnTo>
                                      <a:cubicBezTo>
                                        <a:pt x="f32" y="f33"/>
                                        <a:pt x="f34" y="f35"/>
                                        <a:pt x="f36" y="f37"/>
                                      </a:cubicBezTo>
                                      <a:lnTo>
                                        <a:pt x="f38" y="f39"/>
                                      </a:lnTo>
                                      <a:cubicBezTo>
                                        <a:pt x="f40" y="f41"/>
                                        <a:pt x="f42" y="f43"/>
                                        <a:pt x="f44" y="f45"/>
                                      </a:cubicBezTo>
                                      <a:lnTo>
                                        <a:pt x="f46" y="f47"/>
                                      </a:lnTo>
                                      <a:cubicBezTo>
                                        <a:pt x="f46" y="f48"/>
                                        <a:pt x="f49" y="f50"/>
                                        <a:pt x="f49" y="f51"/>
                                      </a:cubicBezTo>
                                      <a:lnTo>
                                        <a:pt x="f52" y="f53"/>
                                      </a:lnTo>
                                      <a:cubicBezTo>
                                        <a:pt x="f52" y="f54"/>
                                        <a:pt x="f52" y="f55"/>
                                        <a:pt x="f52" y="f56"/>
                                      </a:cubicBezTo>
                                      <a:lnTo>
                                        <a:pt x="f3" y="f57"/>
                                      </a:lnTo>
                                      <a:lnTo>
                                        <a:pt x="f52" y="f58"/>
                                      </a:lnTo>
                                      <a:cubicBezTo>
                                        <a:pt x="f52" y="f59"/>
                                        <a:pt x="f52" y="f60"/>
                                        <a:pt x="f61" y="f62"/>
                                      </a:cubicBezTo>
                                      <a:lnTo>
                                        <a:pt x="f46" y="f63"/>
                                      </a:lnTo>
                                      <a:cubicBezTo>
                                        <a:pt x="f46" y="f64"/>
                                        <a:pt x="f65" y="f66"/>
                                        <a:pt x="f65" y="f67"/>
                                      </a:cubicBezTo>
                                      <a:lnTo>
                                        <a:pt x="f38" y="f68"/>
                                      </a:lnTo>
                                      <a:cubicBezTo>
                                        <a:pt x="f69" y="f70"/>
                                        <a:pt x="f71" y="f72"/>
                                        <a:pt x="f73" y="f74"/>
                                      </a:cubicBezTo>
                                      <a:lnTo>
                                        <a:pt x="f75" y="f76"/>
                                      </a:lnTo>
                                      <a:cubicBezTo>
                                        <a:pt x="f77" y="f78"/>
                                        <a:pt x="f79" y="f80"/>
                                        <a:pt x="f81" y="f82"/>
                                      </a:cubicBezTo>
                                      <a:lnTo>
                                        <a:pt x="f83" y="f84"/>
                                      </a:lnTo>
                                      <a:cubicBezTo>
                                        <a:pt x="f85" y="f86"/>
                                        <a:pt x="f87" y="f88"/>
                                        <a:pt x="f89" y="f90"/>
                                      </a:cubicBezTo>
                                      <a:lnTo>
                                        <a:pt x="f91" y="f92"/>
                                      </a:lnTo>
                                      <a:cubicBezTo>
                                        <a:pt x="f93" y="f94"/>
                                        <a:pt x="f95" y="f96"/>
                                        <a:pt x="f97" y="f96"/>
                                      </a:cubicBezTo>
                                      <a:lnTo>
                                        <a:pt x="f98" y="f99"/>
                                      </a:lnTo>
                                      <a:cubicBezTo>
                                        <a:pt x="f100" y="f99"/>
                                        <a:pt x="f101" y="f102"/>
                                        <a:pt x="f103" y="f102"/>
                                      </a:cubicBezTo>
                                      <a:lnTo>
                                        <a:pt x="f2" y="f4"/>
                                      </a:lnTo>
                                      <a:lnTo>
                                        <a:pt x="f2" y="f104"/>
                                      </a:lnTo>
                                      <a:lnTo>
                                        <a:pt x="f105" y="f106"/>
                                      </a:lnTo>
                                      <a:lnTo>
                                        <a:pt x="f107" y="f108"/>
                                      </a:lnTo>
                                      <a:lnTo>
                                        <a:pt x="f109" y="f110"/>
                                      </a:lnTo>
                                      <a:lnTo>
                                        <a:pt x="f111" y="f112"/>
                                      </a:lnTo>
                                      <a:lnTo>
                                        <a:pt x="f113" y="f114"/>
                                      </a:lnTo>
                                      <a:lnTo>
                                        <a:pt x="f115" y="f116"/>
                                      </a:lnTo>
                                      <a:lnTo>
                                        <a:pt x="f117" y="f118"/>
                                      </a:lnTo>
                                      <a:lnTo>
                                        <a:pt x="f119" y="f120"/>
                                      </a:lnTo>
                                      <a:lnTo>
                                        <a:pt x="f117" y="f121"/>
                                      </a:lnTo>
                                      <a:lnTo>
                                        <a:pt x="f122" y="f123"/>
                                      </a:lnTo>
                                      <a:lnTo>
                                        <a:pt x="f124" y="f125"/>
                                      </a:lnTo>
                                      <a:lnTo>
                                        <a:pt x="f126" y="f127"/>
                                      </a:lnTo>
                                      <a:lnTo>
                                        <a:pt x="f128" y="f129"/>
                                      </a:lnTo>
                                      <a:lnTo>
                                        <a:pt x="f130" y="f131"/>
                                      </a:lnTo>
                                      <a:lnTo>
                                        <a:pt x="f132" y="f133"/>
                                      </a:lnTo>
                                      <a:lnTo>
                                        <a:pt x="f7" y="f134"/>
                                      </a:lnTo>
                                      <a:lnTo>
                                        <a:pt x="f2" y="f135"/>
                                      </a:lnTo>
                                      <a:lnTo>
                                        <a:pt x="f2" y="f136"/>
                                      </a:lnTo>
                                      <a:lnTo>
                                        <a:pt x="f5" y="f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7C30"/>
                                </a:solidFill>
                                <a:ln cap="flat">
                                  <a:noFill/>
                                  <a:prstDash val="solid"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89" name="Shape 94"/>
                              <wps:cNvSpPr/>
                              <wps:spPr>
                                <a:xfrm>
                                  <a:off x="1559372" y="9656"/>
                                  <a:ext cx="62800" cy="151762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62801"/>
                                    <a:gd name="f4" fmla="val 151765"/>
                                    <a:gd name="f5" fmla="val 46545"/>
                                    <a:gd name="f6" fmla="val 53276"/>
                                    <a:gd name="f7" fmla="val 254"/>
                                    <a:gd name="f8" fmla="val 53403"/>
                                    <a:gd name="f9" fmla="val 53657"/>
                                    <a:gd name="f10" fmla="val 53911"/>
                                    <a:gd name="f11" fmla="val 381"/>
                                    <a:gd name="f12" fmla="val 57848"/>
                                    <a:gd name="f13" fmla="val 1270"/>
                                    <a:gd name="f14" fmla="val 58229"/>
                                    <a:gd name="f15" fmla="val 1397"/>
                                    <a:gd name="f16" fmla="val 58737"/>
                                    <a:gd name="f17" fmla="val 1651"/>
                                    <a:gd name="f18" fmla="val 59118"/>
                                    <a:gd name="f19" fmla="val 1905"/>
                                    <a:gd name="f20" fmla="val 61023"/>
                                    <a:gd name="f21" fmla="val 3556"/>
                                    <a:gd name="f22" fmla="val 61658"/>
                                    <a:gd name="f23" fmla="val 3937"/>
                                    <a:gd name="f24" fmla="val 62039"/>
                                    <a:gd name="f25" fmla="val 4572"/>
                                    <a:gd name="f26" fmla="val 62166"/>
                                    <a:gd name="f27" fmla="val 5207"/>
                                    <a:gd name="f28" fmla="val 7239"/>
                                    <a:gd name="f29" fmla="val 7493"/>
                                    <a:gd name="f30" fmla="val 7747"/>
                                    <a:gd name="f31" fmla="val 8128"/>
                                    <a:gd name="f32" fmla="val 137922"/>
                                    <a:gd name="f33" fmla="val 138176"/>
                                    <a:gd name="f34" fmla="val 138303"/>
                                    <a:gd name="f35" fmla="val 138557"/>
                                    <a:gd name="f36" fmla="val 61912"/>
                                    <a:gd name="f37" fmla="val 143129"/>
                                    <a:gd name="f38" fmla="val 61785"/>
                                    <a:gd name="f39" fmla="val 143637"/>
                                    <a:gd name="f40" fmla="val 144018"/>
                                    <a:gd name="f41" fmla="val 61404"/>
                                    <a:gd name="f42" fmla="val 144399"/>
                                    <a:gd name="f43" fmla="val 58991"/>
                                    <a:gd name="f44" fmla="val 147701"/>
                                    <a:gd name="f45" fmla="val 58610"/>
                                    <a:gd name="f46" fmla="val 148209"/>
                                    <a:gd name="f47" fmla="val 148463"/>
                                    <a:gd name="f48" fmla="val 148717"/>
                                    <a:gd name="f49" fmla="val 54292"/>
                                    <a:gd name="f50" fmla="val 150749"/>
                                    <a:gd name="f51" fmla="val 150876"/>
                                    <a:gd name="f52" fmla="val 53530"/>
                                    <a:gd name="f53" fmla="val 151003"/>
                                    <a:gd name="f54" fmla="val 53149"/>
                                    <a:gd name="f55" fmla="val 48958"/>
                                    <a:gd name="f56" fmla="val 151638"/>
                                    <a:gd name="f57" fmla="val 48831"/>
                                    <a:gd name="f58" fmla="val 48704"/>
                                    <a:gd name="f59" fmla="val 48450"/>
                                    <a:gd name="f60" fmla="val 36004"/>
                                    <a:gd name="f61" fmla="val 28892"/>
                                    <a:gd name="f62" fmla="val 28511"/>
                                    <a:gd name="f63" fmla="val 28003"/>
                                    <a:gd name="f64" fmla="val 27622"/>
                                    <a:gd name="f65" fmla="val 150495"/>
                                    <a:gd name="f66" fmla="val 22415"/>
                                    <a:gd name="f67" fmla="val 22034"/>
                                    <a:gd name="f68" fmla="val 147447"/>
                                    <a:gd name="f69" fmla="val 21780"/>
                                    <a:gd name="f70" fmla="val 147193"/>
                                    <a:gd name="f71" fmla="val 21526"/>
                                    <a:gd name="f72" fmla="val 146939"/>
                                    <a:gd name="f73" fmla="val 16827"/>
                                    <a:gd name="f74" fmla="val 141351"/>
                                    <a:gd name="f75" fmla="val 16700"/>
                                    <a:gd name="f76" fmla="val 141097"/>
                                    <a:gd name="f77" fmla="val 16573"/>
                                    <a:gd name="f78" fmla="val 140970"/>
                                    <a:gd name="f79" fmla="val 16446"/>
                                    <a:gd name="f80" fmla="val 140843"/>
                                    <a:gd name="f81" fmla="val 11493"/>
                                    <a:gd name="f82" fmla="val 131699"/>
                                    <a:gd name="f83" fmla="val 110093"/>
                                    <a:gd name="f84" fmla="val 96175"/>
                                    <a:gd name="f85" fmla="val 17208"/>
                                    <a:gd name="f86" fmla="val 128524"/>
                                    <a:gd name="f87" fmla="val 22161"/>
                                    <a:gd name="f88" fmla="val 137287"/>
                                    <a:gd name="f89" fmla="val 26098"/>
                                    <a:gd name="f90" fmla="val 142240"/>
                                    <a:gd name="f91" fmla="val 30289"/>
                                    <a:gd name="f92" fmla="val 145161"/>
                                    <a:gd name="f93" fmla="val 48323"/>
                                    <a:gd name="f94" fmla="val 51625"/>
                                    <a:gd name="f95" fmla="val 144653"/>
                                    <a:gd name="f96" fmla="val 54038"/>
                                    <a:gd name="f97" fmla="val 143256"/>
                                    <a:gd name="f98" fmla="val 55562"/>
                                    <a:gd name="f99" fmla="val 56197"/>
                                    <a:gd name="f100" fmla="val 137541"/>
                                    <a:gd name="f101" fmla="val 8509"/>
                                    <a:gd name="f102" fmla="val 56070"/>
                                    <a:gd name="f103" fmla="val 8001"/>
                                    <a:gd name="f104" fmla="val 7620"/>
                                    <a:gd name="f105" fmla="val 52641"/>
                                    <a:gd name="f106" fmla="val 6858"/>
                                    <a:gd name="f107" fmla="val 46926"/>
                                    <a:gd name="f108" fmla="val 6604"/>
                                    <a:gd name="f109" fmla="val 40576"/>
                                    <a:gd name="f110" fmla="val 37401"/>
                                    <a:gd name="f111" fmla="val 36512"/>
                                    <a:gd name="f112" fmla="val 36385"/>
                                    <a:gd name="f113" fmla="val 8636"/>
                                    <a:gd name="f114" fmla="val 75819"/>
                                    <a:gd name="f115" fmla="val 36639"/>
                                    <a:gd name="f116" fmla="val 91948"/>
                                    <a:gd name="f117" fmla="val 37020"/>
                                    <a:gd name="f118" fmla="val 108204"/>
                                    <a:gd name="f119" fmla="val 37147"/>
                                    <a:gd name="f120" fmla="val 109093"/>
                                    <a:gd name="f121" fmla="val 36766"/>
                                    <a:gd name="f122" fmla="val 109982"/>
                                    <a:gd name="f123" fmla="val 36131"/>
                                    <a:gd name="f124" fmla="val 110617"/>
                                    <a:gd name="f125" fmla="val 35496"/>
                                    <a:gd name="f126" fmla="val 111252"/>
                                    <a:gd name="f127" fmla="val 34734"/>
                                    <a:gd name="f128" fmla="val 111633"/>
                                    <a:gd name="f129" fmla="val 33718"/>
                                    <a:gd name="f130" fmla="val 32321"/>
                                    <a:gd name="f131" fmla="val 31178"/>
                                    <a:gd name="f132" fmla="val 110871"/>
                                    <a:gd name="f133" fmla="val 30670"/>
                                    <a:gd name="f134" fmla="val 109728"/>
                                    <a:gd name="f135" fmla="val 26606"/>
                                    <a:gd name="f136" fmla="val 100838"/>
                                    <a:gd name="f137" fmla="val 22288"/>
                                    <a:gd name="f138" fmla="val 91821"/>
                                    <a:gd name="f139" fmla="val 17589"/>
                                    <a:gd name="f140" fmla="val 82550"/>
                                    <a:gd name="f141" fmla="val 12763"/>
                                    <a:gd name="f142" fmla="val 73152"/>
                                    <a:gd name="f143" fmla="val 49185"/>
                                    <a:gd name="f144" fmla="val 35157"/>
                                    <a:gd name="f145" fmla="val 18605"/>
                                    <a:gd name="f146" fmla="val 70104"/>
                                    <a:gd name="f147" fmla="val 23431"/>
                                    <a:gd name="f148" fmla="val 79502"/>
                                    <a:gd name="f149" fmla="val 28130"/>
                                    <a:gd name="f150" fmla="val 88773"/>
                                    <a:gd name="f151" fmla="val 30035"/>
                                    <a:gd name="f152" fmla="val 92710"/>
                                    <a:gd name="f153" fmla="val 92075"/>
                                    <a:gd name="f154" fmla="val 29781"/>
                                    <a:gd name="f155" fmla="val 75946"/>
                                    <a:gd name="f156" fmla="val 29908"/>
                                    <a:gd name="f157" fmla="val 7366"/>
                                    <a:gd name="f158" fmla="val 7112"/>
                                    <a:gd name="f159" fmla="val 5080"/>
                                    <a:gd name="f160" fmla="val 30924"/>
                                    <a:gd name="f161" fmla="val 4318"/>
                                    <a:gd name="f162" fmla="val 31305"/>
                                    <a:gd name="f163" fmla="val 3810"/>
                                    <a:gd name="f164" fmla="val 31940"/>
                                    <a:gd name="f165" fmla="val 3429"/>
                                    <a:gd name="f166" fmla="val 34099"/>
                                    <a:gd name="f167" fmla="val 1778"/>
                                    <a:gd name="f168" fmla="val 34480"/>
                                    <a:gd name="f169" fmla="val 1524"/>
                                    <a:gd name="f170" fmla="val 34861"/>
                                    <a:gd name="f171" fmla="val 35242"/>
                                    <a:gd name="f172" fmla="val 39433"/>
                                    <a:gd name="f173" fmla="val 39560"/>
                                    <a:gd name="f174" fmla="val 39814"/>
                                    <a:gd name="f175" fmla="val 39941"/>
                                    <a:gd name="f176" fmla="*/ f0 1 62801"/>
                                    <a:gd name="f177" fmla="*/ f1 1 151765"/>
                                    <a:gd name="f178" fmla="+- f4 0 f2"/>
                                    <a:gd name="f179" fmla="+- f3 0 f2"/>
                                    <a:gd name="f180" fmla="*/ f179 1 62801"/>
                                    <a:gd name="f181" fmla="*/ f178 1 151765"/>
                                    <a:gd name="f182" fmla="*/ 0 1 f180"/>
                                    <a:gd name="f183" fmla="*/ 62801 1 f180"/>
                                    <a:gd name="f184" fmla="*/ 0 1 f181"/>
                                    <a:gd name="f185" fmla="*/ 151765 1 f181"/>
                                    <a:gd name="f186" fmla="*/ f182 f176 1"/>
                                    <a:gd name="f187" fmla="*/ f183 f176 1"/>
                                    <a:gd name="f188" fmla="*/ f185 f177 1"/>
                                    <a:gd name="f189" fmla="*/ f184 f177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186" t="f189" r="f187" b="f188"/>
                                  <a:pathLst>
                                    <a:path w="62801" h="151765">
                                      <a:moveTo>
                                        <a:pt x="f5" y="f2"/>
                                      </a:moveTo>
                                      <a:lnTo>
                                        <a:pt x="f6" y="f7"/>
                                      </a:lnTo>
                                      <a:cubicBezTo>
                                        <a:pt x="f8" y="f7"/>
                                        <a:pt x="f9" y="f7"/>
                                        <a:pt x="f10" y="f11"/>
                                      </a:cubicBezTo>
                                      <a:lnTo>
                                        <a:pt x="f12" y="f13"/>
                                      </a:lnTo>
                                      <a:cubicBezTo>
                                        <a:pt x="f14" y="f15"/>
                                        <a:pt x="f16" y="f17"/>
                                        <a:pt x="f18" y="f19"/>
                                      </a:cubicBezTo>
                                      <a:lnTo>
                                        <a:pt x="f20" y="f21"/>
                                      </a:lnTo>
                                      <a:cubicBezTo>
                                        <a:pt x="f22" y="f23"/>
                                        <a:pt x="f24" y="f25"/>
                                        <a:pt x="f26" y="f27"/>
                                      </a:cubicBezTo>
                                      <a:lnTo>
                                        <a:pt x="f3" y="f28"/>
                                      </a:lnTo>
                                      <a:cubicBezTo>
                                        <a:pt x="f3" y="f29"/>
                                        <a:pt x="f3" y="f30"/>
                                        <a:pt x="f3" y="f31"/>
                                      </a:cubicBezTo>
                                      <a:lnTo>
                                        <a:pt x="f3" y="f32"/>
                                      </a:lnTo>
                                      <a:cubicBezTo>
                                        <a:pt x="f3" y="f33"/>
                                        <a:pt x="f3" y="f34"/>
                                        <a:pt x="f3" y="f35"/>
                                      </a:cubicBezTo>
                                      <a:lnTo>
                                        <a:pt x="f36" y="f37"/>
                                      </a:lnTo>
                                      <a:cubicBezTo>
                                        <a:pt x="f38" y="f39"/>
                                        <a:pt x="f22" y="f40"/>
                                        <a:pt x="f41" y="f42"/>
                                      </a:cubicBezTo>
                                      <a:lnTo>
                                        <a:pt x="f43" y="f44"/>
                                      </a:lnTo>
                                      <a:cubicBezTo>
                                        <a:pt x="f45" y="f46"/>
                                        <a:pt x="f14" y="f47"/>
                                        <a:pt x="f12" y="f48"/>
                                      </a:cubicBezTo>
                                      <a:lnTo>
                                        <a:pt x="f49" y="f50"/>
                                      </a:lnTo>
                                      <a:cubicBezTo>
                                        <a:pt x="f10" y="f51"/>
                                        <a:pt x="f52" y="f53"/>
                                        <a:pt x="f54" y="f53"/>
                                      </a:cubicBezTo>
                                      <a:lnTo>
                                        <a:pt x="f55" y="f56"/>
                                      </a:lnTo>
                                      <a:cubicBezTo>
                                        <a:pt x="f57" y="f56"/>
                                        <a:pt x="f58" y="f4"/>
                                        <a:pt x="f59" y="f4"/>
                                      </a:cubicBezTo>
                                      <a:lnTo>
                                        <a:pt x="f60" y="f4"/>
                                      </a:lnTo>
                                      <a:lnTo>
                                        <a:pt x="f61" y="f51"/>
                                      </a:lnTo>
                                      <a:cubicBezTo>
                                        <a:pt x="f62" y="f51"/>
                                        <a:pt x="f63" y="f50"/>
                                        <a:pt x="f64" y="f65"/>
                                      </a:cubicBezTo>
                                      <a:lnTo>
                                        <a:pt x="f66" y="f44"/>
                                      </a:lnTo>
                                      <a:cubicBezTo>
                                        <a:pt x="f67" y="f68"/>
                                        <a:pt x="f69" y="f70"/>
                                        <a:pt x="f71" y="f72"/>
                                      </a:cubicBezTo>
                                      <a:lnTo>
                                        <a:pt x="f73" y="f74"/>
                                      </a:lnTo>
                                      <a:cubicBezTo>
                                        <a:pt x="f75" y="f76"/>
                                        <a:pt x="f77" y="f78"/>
                                        <a:pt x="f79" y="f80"/>
                                      </a:cubicBezTo>
                                      <a:lnTo>
                                        <a:pt x="f81" y="f82"/>
                                      </a:lnTo>
                                      <a:lnTo>
                                        <a:pt x="f2" y="f83"/>
                                      </a:lnTo>
                                      <a:lnTo>
                                        <a:pt x="f2" y="f84"/>
                                      </a:lnTo>
                                      <a:lnTo>
                                        <a:pt x="f85" y="f86"/>
                                      </a:lnTo>
                                      <a:lnTo>
                                        <a:pt x="f87" y="f88"/>
                                      </a:lnTo>
                                      <a:lnTo>
                                        <a:pt x="f89" y="f90"/>
                                      </a:lnTo>
                                      <a:lnTo>
                                        <a:pt x="f91" y="f42"/>
                                      </a:lnTo>
                                      <a:lnTo>
                                        <a:pt x="f60" y="f92"/>
                                      </a:lnTo>
                                      <a:lnTo>
                                        <a:pt x="f93" y="f92"/>
                                      </a:lnTo>
                                      <a:lnTo>
                                        <a:pt x="f94" y="f95"/>
                                      </a:lnTo>
                                      <a:lnTo>
                                        <a:pt x="f96" y="f97"/>
                                      </a:lnTo>
                                      <a:lnTo>
                                        <a:pt x="f98" y="f76"/>
                                      </a:lnTo>
                                      <a:lnTo>
                                        <a:pt x="f99" y="f100"/>
                                      </a:lnTo>
                                      <a:lnTo>
                                        <a:pt x="f99" y="f101"/>
                                      </a:lnTo>
                                      <a:lnTo>
                                        <a:pt x="f102" y="f103"/>
                                      </a:lnTo>
                                      <a:lnTo>
                                        <a:pt x="f98" y="f104"/>
                                      </a:lnTo>
                                      <a:lnTo>
                                        <a:pt x="f105" y="f106"/>
                                      </a:lnTo>
                                      <a:lnTo>
                                        <a:pt x="f107" y="f108"/>
                                      </a:lnTo>
                                      <a:lnTo>
                                        <a:pt x="f109" y="f106"/>
                                      </a:lnTo>
                                      <a:lnTo>
                                        <a:pt x="f110" y="f104"/>
                                      </a:lnTo>
                                      <a:lnTo>
                                        <a:pt x="f111" y="f31"/>
                                      </a:lnTo>
                                      <a:lnTo>
                                        <a:pt x="f112" y="f113"/>
                                      </a:lnTo>
                                      <a:lnTo>
                                        <a:pt x="f112" y="f114"/>
                                      </a:lnTo>
                                      <a:lnTo>
                                        <a:pt x="f115" y="f116"/>
                                      </a:lnTo>
                                      <a:lnTo>
                                        <a:pt x="f117" y="f118"/>
                                      </a:lnTo>
                                      <a:cubicBezTo>
                                        <a:pt x="f119" y="f120"/>
                                        <a:pt x="f121" y="f122"/>
                                        <a:pt x="f123" y="f124"/>
                                      </a:cubicBezTo>
                                      <a:cubicBezTo>
                                        <a:pt x="f125" y="f126"/>
                                        <a:pt x="f127" y="f128"/>
                                        <a:pt x="f129" y="f128"/>
                                      </a:cubicBezTo>
                                      <a:cubicBezTo>
                                        <a:pt x="f130" y="f128"/>
                                        <a:pt x="f131" y="f132"/>
                                        <a:pt x="f133" y="f134"/>
                                      </a:cubicBezTo>
                                      <a:lnTo>
                                        <a:pt x="f135" y="f136"/>
                                      </a:lnTo>
                                      <a:lnTo>
                                        <a:pt x="f137" y="f138"/>
                                      </a:lnTo>
                                      <a:lnTo>
                                        <a:pt x="f139" y="f140"/>
                                      </a:lnTo>
                                      <a:lnTo>
                                        <a:pt x="f141" y="f142"/>
                                      </a:lnTo>
                                      <a:lnTo>
                                        <a:pt x="f2" y="f143"/>
                                      </a:lnTo>
                                      <a:lnTo>
                                        <a:pt x="f2" y="f144"/>
                                      </a:lnTo>
                                      <a:lnTo>
                                        <a:pt x="f145" y="f146"/>
                                      </a:lnTo>
                                      <a:lnTo>
                                        <a:pt x="f147" y="f148"/>
                                      </a:lnTo>
                                      <a:lnTo>
                                        <a:pt x="f149" y="f150"/>
                                      </a:lnTo>
                                      <a:lnTo>
                                        <a:pt x="f151" y="f152"/>
                                      </a:lnTo>
                                      <a:lnTo>
                                        <a:pt x="f151" y="f153"/>
                                      </a:lnTo>
                                      <a:lnTo>
                                        <a:pt x="f154" y="f155"/>
                                      </a:lnTo>
                                      <a:lnTo>
                                        <a:pt x="f154" y="f31"/>
                                      </a:lnTo>
                                      <a:cubicBezTo>
                                        <a:pt x="f154" y="f30"/>
                                        <a:pt x="f156" y="f157"/>
                                        <a:pt x="f151" y="f158"/>
                                      </a:cubicBezTo>
                                      <a:lnTo>
                                        <a:pt x="f133" y="f159"/>
                                      </a:lnTo>
                                      <a:cubicBezTo>
                                        <a:pt x="f160" y="f161"/>
                                        <a:pt x="f162" y="f163"/>
                                        <a:pt x="f164" y="f165"/>
                                      </a:cubicBezTo>
                                      <a:lnTo>
                                        <a:pt x="f166" y="f167"/>
                                      </a:lnTo>
                                      <a:cubicBezTo>
                                        <a:pt x="f168" y="f169"/>
                                        <a:pt x="f170" y="f15"/>
                                        <a:pt x="f171" y="f13"/>
                                      </a:cubicBezTo>
                                      <a:lnTo>
                                        <a:pt x="f172" y="f11"/>
                                      </a:lnTo>
                                      <a:cubicBezTo>
                                        <a:pt x="f173" y="f7"/>
                                        <a:pt x="f174" y="f7"/>
                                        <a:pt x="f175" y="f7"/>
                                      </a:cubicBezTo>
                                      <a:lnTo>
                                        <a:pt x="f5" y="f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7C30"/>
                                </a:solidFill>
                                <a:ln cap="flat">
                                  <a:noFill/>
                                  <a:prstDash val="solid"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90" name="Shape 95"/>
                              <wps:cNvSpPr/>
                              <wps:spPr>
                                <a:xfrm>
                                  <a:off x="1050673" y="30230"/>
                                  <a:ext cx="40891" cy="61337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40894"/>
                                    <a:gd name="f4" fmla="val 61341"/>
                                    <a:gd name="f5" fmla="val 20447"/>
                                    <a:gd name="f6" fmla="*/ f0 1 40894"/>
                                    <a:gd name="f7" fmla="*/ f1 1 61341"/>
                                    <a:gd name="f8" fmla="+- f4 0 f2"/>
                                    <a:gd name="f9" fmla="+- f3 0 f2"/>
                                    <a:gd name="f10" fmla="*/ f9 1 40894"/>
                                    <a:gd name="f11" fmla="*/ f8 1 61341"/>
                                    <a:gd name="f12" fmla="*/ 0 1 f10"/>
                                    <a:gd name="f13" fmla="*/ 40894 1 f10"/>
                                    <a:gd name="f14" fmla="*/ 0 1 f11"/>
                                    <a:gd name="f15" fmla="*/ 61341 1 f11"/>
                                    <a:gd name="f16" fmla="*/ f12 f6 1"/>
                                    <a:gd name="f17" fmla="*/ f13 f6 1"/>
                                    <a:gd name="f18" fmla="*/ f15 f7 1"/>
                                    <a:gd name="f19" fmla="*/ f14 f7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16" t="f19" r="f17" b="f18"/>
                                  <a:pathLst>
                                    <a:path w="40894" h="61341">
                                      <a:moveTo>
                                        <a:pt x="f5" y="f2"/>
                                      </a:moveTo>
                                      <a:lnTo>
                                        <a:pt x="f2" y="f4"/>
                                      </a:lnTo>
                                      <a:lnTo>
                                        <a:pt x="f3" y="f4"/>
                                      </a:lnTo>
                                      <a:lnTo>
                                        <a:pt x="f5" y="f2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6601" cap="flat">
                                  <a:solidFill>
                                    <a:srgbClr val="ED7C30"/>
                                  </a:solidFill>
                                  <a:prstDash val="solid"/>
                                  <a:round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91" name="Shape 96"/>
                              <wps:cNvSpPr/>
                              <wps:spPr>
                                <a:xfrm>
                                  <a:off x="29205" y="25658"/>
                                  <a:ext cx="60450" cy="98169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60452"/>
                                    <a:gd name="f4" fmla="val 98171"/>
                                    <a:gd name="f5" fmla="val 15367"/>
                                    <a:gd name="f6" fmla="val 23368"/>
                                    <a:gd name="f7" fmla="val 30099"/>
                                    <a:gd name="f8" fmla="val 97155"/>
                                    <a:gd name="f9" fmla="val 35687"/>
                                    <a:gd name="f10" fmla="val 95123"/>
                                    <a:gd name="f11" fmla="val 41148"/>
                                    <a:gd name="f12" fmla="val 92964"/>
                                    <a:gd name="f13" fmla="val 45720"/>
                                    <a:gd name="f14" fmla="val 89789"/>
                                    <a:gd name="f15" fmla="val 49403"/>
                                    <a:gd name="f16" fmla="val 85598"/>
                                    <a:gd name="f17" fmla="val 53086"/>
                                    <a:gd name="f18" fmla="val 81407"/>
                                    <a:gd name="f19" fmla="val 55880"/>
                                    <a:gd name="f20" fmla="val 76200"/>
                                    <a:gd name="f21" fmla="val 57658"/>
                                    <a:gd name="f22" fmla="val 69977"/>
                                    <a:gd name="f23" fmla="val 59563"/>
                                    <a:gd name="f24" fmla="val 63754"/>
                                    <a:gd name="f25" fmla="val 56388"/>
                                    <a:gd name="f26" fmla="val 48133"/>
                                    <a:gd name="f27" fmla="val 41275"/>
                                    <a:gd name="f28" fmla="val 34925"/>
                                    <a:gd name="f29" fmla="val 58039"/>
                                    <a:gd name="f30" fmla="val 28956"/>
                                    <a:gd name="f31" fmla="val 23114"/>
                                    <a:gd name="f32" fmla="val 53848"/>
                                    <a:gd name="f33" fmla="val 18034"/>
                                    <a:gd name="f34" fmla="val 50292"/>
                                    <a:gd name="f35" fmla="val 13716"/>
                                    <a:gd name="f36" fmla="val 46736"/>
                                    <a:gd name="f37" fmla="val 9398"/>
                                    <a:gd name="f38" fmla="val 42291"/>
                                    <a:gd name="f39" fmla="val 5969"/>
                                    <a:gd name="f40" fmla="val 36703"/>
                                    <a:gd name="f41" fmla="val 3556"/>
                                    <a:gd name="f42" fmla="val 31115"/>
                                    <a:gd name="f43" fmla="val 1143"/>
                                    <a:gd name="f44" fmla="val 23876"/>
                                    <a:gd name="f45" fmla="val 14859"/>
                                    <a:gd name="f46" fmla="*/ f0 1 60452"/>
                                    <a:gd name="f47" fmla="*/ f1 1 98171"/>
                                    <a:gd name="f48" fmla="+- f4 0 f2"/>
                                    <a:gd name="f49" fmla="+- f3 0 f2"/>
                                    <a:gd name="f50" fmla="*/ f49 1 60452"/>
                                    <a:gd name="f51" fmla="*/ f48 1 98171"/>
                                    <a:gd name="f52" fmla="*/ 0 1 f50"/>
                                    <a:gd name="f53" fmla="*/ 60452 1 f50"/>
                                    <a:gd name="f54" fmla="*/ 0 1 f51"/>
                                    <a:gd name="f55" fmla="*/ 98171 1 f51"/>
                                    <a:gd name="f56" fmla="*/ f52 f46 1"/>
                                    <a:gd name="f57" fmla="*/ f53 f46 1"/>
                                    <a:gd name="f58" fmla="*/ f55 f47 1"/>
                                    <a:gd name="f59" fmla="*/ f54 f47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56" t="f59" r="f57" b="f58"/>
                                  <a:pathLst>
                                    <a:path w="60452" h="98171">
                                      <a:moveTo>
                                        <a:pt x="f2" y="f2"/>
                                      </a:moveTo>
                                      <a:lnTo>
                                        <a:pt x="f2" y="f4"/>
                                      </a:lnTo>
                                      <a:lnTo>
                                        <a:pt x="f5" y="f4"/>
                                      </a:lnTo>
                                      <a:cubicBezTo>
                                        <a:pt x="f6" y="f4"/>
                                        <a:pt x="f7" y="f8"/>
                                        <a:pt x="f9" y="f10"/>
                                      </a:cubicBezTo>
                                      <a:cubicBezTo>
                                        <a:pt x="f11" y="f12"/>
                                        <a:pt x="f13" y="f14"/>
                                        <a:pt x="f15" y="f16"/>
                                      </a:cubicBezTo>
                                      <a:cubicBezTo>
                                        <a:pt x="f17" y="f18"/>
                                        <a:pt x="f19" y="f20"/>
                                        <a:pt x="f21" y="f22"/>
                                      </a:cubicBezTo>
                                      <a:cubicBezTo>
                                        <a:pt x="f23" y="f24"/>
                                        <a:pt x="f3" y="f25"/>
                                        <a:pt x="f3" y="f26"/>
                                      </a:cubicBezTo>
                                      <a:cubicBezTo>
                                        <a:pt x="f3" y="f27"/>
                                        <a:pt x="f23" y="f28"/>
                                        <a:pt x="f29" y="f30"/>
                                      </a:cubicBezTo>
                                      <a:cubicBezTo>
                                        <a:pt x="f25" y="f31"/>
                                        <a:pt x="f32" y="f33"/>
                                        <a:pt x="f34" y="f35"/>
                                      </a:cubicBezTo>
                                      <a:cubicBezTo>
                                        <a:pt x="f36" y="f37"/>
                                        <a:pt x="f38" y="f39"/>
                                        <a:pt x="f40" y="f41"/>
                                      </a:cubicBezTo>
                                      <a:cubicBezTo>
                                        <a:pt x="f42" y="f43"/>
                                        <a:pt x="f44" y="f2"/>
                                        <a:pt x="f45" y="f2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noFill/>
                                <a:ln w="6601" cap="flat">
                                  <a:solidFill>
                                    <a:srgbClr val="ED7C30"/>
                                  </a:solidFill>
                                  <a:prstDash val="solid"/>
                                  <a:round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92" name="Shape 97"/>
                              <wps:cNvSpPr/>
                              <wps:spPr>
                                <a:xfrm>
                                  <a:off x="508763" y="25017"/>
                                  <a:ext cx="40005" cy="41019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40005"/>
                                    <a:gd name="f4" fmla="val 41021"/>
                                    <a:gd name="f5" fmla="val 14986"/>
                                    <a:gd name="f6" fmla="val 19177"/>
                                    <a:gd name="f7" fmla="val 22733"/>
                                    <a:gd name="f8" fmla="val 40513"/>
                                    <a:gd name="f9" fmla="val 25908"/>
                                    <a:gd name="f10" fmla="val 39497"/>
                                    <a:gd name="f11" fmla="val 29083"/>
                                    <a:gd name="f12" fmla="val 38481"/>
                                    <a:gd name="f13" fmla="val 31623"/>
                                    <a:gd name="f14" fmla="val 37084"/>
                                    <a:gd name="f15" fmla="val 33782"/>
                                    <a:gd name="f16" fmla="val 35306"/>
                                    <a:gd name="f17" fmla="val 35814"/>
                                    <a:gd name="f18" fmla="val 33401"/>
                                    <a:gd name="f19" fmla="val 37338"/>
                                    <a:gd name="f20" fmla="val 31242"/>
                                    <a:gd name="f21" fmla="val 38354"/>
                                    <a:gd name="f22" fmla="val 28702"/>
                                    <a:gd name="f23" fmla="val 26162"/>
                                    <a:gd name="f24" fmla="val 23368"/>
                                    <a:gd name="f25" fmla="val 20193"/>
                                    <a:gd name="f26" fmla="val 15494"/>
                                    <a:gd name="f27" fmla="val 38862"/>
                                    <a:gd name="f28" fmla="val 11430"/>
                                    <a:gd name="f29" fmla="val 36703"/>
                                    <a:gd name="f30" fmla="val 8255"/>
                                    <a:gd name="f31" fmla="val 34544"/>
                                    <a:gd name="f32" fmla="val 4953"/>
                                    <a:gd name="f33" fmla="val 30988"/>
                                    <a:gd name="f34" fmla="val 2667"/>
                                    <a:gd name="f35" fmla="val 1270"/>
                                    <a:gd name="f36" fmla="val 24638"/>
                                    <a:gd name="f37" fmla="val 889"/>
                                    <a:gd name="f38" fmla="val 22987"/>
                                    <a:gd name="f39" fmla="val 635"/>
                                    <a:gd name="f40" fmla="val 21082"/>
                                    <a:gd name="f41" fmla="val 381"/>
                                    <a:gd name="f42" fmla="val 127"/>
                                    <a:gd name="f43" fmla="val 16510"/>
                                    <a:gd name="f44" fmla="val 13208"/>
                                    <a:gd name="f45" fmla="*/ f0 1 40005"/>
                                    <a:gd name="f46" fmla="*/ f1 1 41021"/>
                                    <a:gd name="f47" fmla="+- f4 0 f2"/>
                                    <a:gd name="f48" fmla="+- f3 0 f2"/>
                                    <a:gd name="f49" fmla="*/ f48 1 40005"/>
                                    <a:gd name="f50" fmla="*/ f47 1 41021"/>
                                    <a:gd name="f51" fmla="*/ 0 1 f49"/>
                                    <a:gd name="f52" fmla="*/ 40005 1 f49"/>
                                    <a:gd name="f53" fmla="*/ 0 1 f50"/>
                                    <a:gd name="f54" fmla="*/ 41021 1 f50"/>
                                    <a:gd name="f55" fmla="*/ f51 f45 1"/>
                                    <a:gd name="f56" fmla="*/ f52 f45 1"/>
                                    <a:gd name="f57" fmla="*/ f54 f46 1"/>
                                    <a:gd name="f58" fmla="*/ f53 f46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55" t="f58" r="f56" b="f57"/>
                                  <a:pathLst>
                                    <a:path w="40005" h="41021">
                                      <a:moveTo>
                                        <a:pt x="f2" y="f2"/>
                                      </a:moveTo>
                                      <a:lnTo>
                                        <a:pt x="f2" y="f4"/>
                                      </a:lnTo>
                                      <a:lnTo>
                                        <a:pt x="f5" y="f4"/>
                                      </a:lnTo>
                                      <a:cubicBezTo>
                                        <a:pt x="f6" y="f4"/>
                                        <a:pt x="f7" y="f8"/>
                                        <a:pt x="f9" y="f10"/>
                                      </a:cubicBezTo>
                                      <a:cubicBezTo>
                                        <a:pt x="f11" y="f12"/>
                                        <a:pt x="f13" y="f14"/>
                                        <a:pt x="f15" y="f16"/>
                                      </a:cubicBezTo>
                                      <a:cubicBezTo>
                                        <a:pt x="f17" y="f18"/>
                                        <a:pt x="f19" y="f20"/>
                                        <a:pt x="f21" y="f22"/>
                                      </a:cubicBezTo>
                                      <a:cubicBezTo>
                                        <a:pt x="f10" y="f23"/>
                                        <a:pt x="f3" y="f24"/>
                                        <a:pt x="f3" y="f25"/>
                                      </a:cubicBezTo>
                                      <a:cubicBezTo>
                                        <a:pt x="f3" y="f26"/>
                                        <a:pt x="f27" y="f28"/>
                                        <a:pt x="f29" y="f30"/>
                                      </a:cubicBezTo>
                                      <a:cubicBezTo>
                                        <a:pt x="f31" y="f32"/>
                                        <a:pt x="f33" y="f34"/>
                                        <a:pt x="f23" y="f35"/>
                                      </a:cubicBezTo>
                                      <a:cubicBezTo>
                                        <a:pt x="f36" y="f37"/>
                                        <a:pt x="f38" y="f39"/>
                                        <a:pt x="f40" y="f41"/>
                                      </a:cubicBezTo>
                                      <a:cubicBezTo>
                                        <a:pt x="f6" y="f42"/>
                                        <a:pt x="f43" y="f2"/>
                                        <a:pt x="f44" y="f2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noFill/>
                                <a:ln w="6601" cap="flat">
                                  <a:solidFill>
                                    <a:srgbClr val="ED7C30"/>
                                  </a:solidFill>
                                  <a:prstDash val="solid"/>
                                  <a:round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93" name="Shape 98"/>
                              <wps:cNvSpPr/>
                              <wps:spPr>
                                <a:xfrm>
                                  <a:off x="1357499" y="24131"/>
                                  <a:ext cx="75053" cy="101214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75057"/>
                                    <a:gd name="f4" fmla="val 101219"/>
                                    <a:gd name="f5" fmla="val 37973"/>
                                    <a:gd name="f6" fmla="val 30734"/>
                                    <a:gd name="f7" fmla="val 24638"/>
                                    <a:gd name="f8" fmla="val 1397"/>
                                    <a:gd name="f9" fmla="val 19812"/>
                                    <a:gd name="f10" fmla="val 4064"/>
                                    <a:gd name="f11" fmla="val 14986"/>
                                    <a:gd name="f12" fmla="val 6858"/>
                                    <a:gd name="f13" fmla="val 11049"/>
                                    <a:gd name="f14" fmla="val 10414"/>
                                    <a:gd name="f15" fmla="val 8128"/>
                                    <a:gd name="f16" fmla="val 5207"/>
                                    <a:gd name="f17" fmla="val 19558"/>
                                    <a:gd name="f18" fmla="val 3048"/>
                                    <a:gd name="f19" fmla="val 24892"/>
                                    <a:gd name="f20" fmla="val 1778"/>
                                    <a:gd name="f21" fmla="val 30861"/>
                                    <a:gd name="f22" fmla="val 635"/>
                                    <a:gd name="f23" fmla="val 36957"/>
                                    <a:gd name="f24" fmla="val 43434"/>
                                    <a:gd name="f25" fmla="val 50165"/>
                                    <a:gd name="f26" fmla="val 58039"/>
                                    <a:gd name="f27" fmla="val 65151"/>
                                    <a:gd name="f28" fmla="val 71374"/>
                                    <a:gd name="f29" fmla="val 2921"/>
                                    <a:gd name="f30" fmla="val 77724"/>
                                    <a:gd name="f31" fmla="val 4953"/>
                                    <a:gd name="f32" fmla="val 83058"/>
                                    <a:gd name="f33" fmla="val 7747"/>
                                    <a:gd name="f34" fmla="val 87503"/>
                                    <a:gd name="f35" fmla="val 10668"/>
                                    <a:gd name="f36" fmla="val 92075"/>
                                    <a:gd name="f37" fmla="val 14478"/>
                                    <a:gd name="f38" fmla="val 95377"/>
                                    <a:gd name="f39" fmla="val 19177"/>
                                    <a:gd name="f40" fmla="val 97790"/>
                                    <a:gd name="f41" fmla="val 24003"/>
                                    <a:gd name="f42" fmla="val 100076"/>
                                    <a:gd name="f43" fmla="val 29972"/>
                                    <a:gd name="f44" fmla="val 37211"/>
                                    <a:gd name="f45" fmla="val 44323"/>
                                    <a:gd name="f46" fmla="val 50419"/>
                                    <a:gd name="f47" fmla="val 99949"/>
                                    <a:gd name="f48" fmla="val 55245"/>
                                    <a:gd name="f49" fmla="val 97282"/>
                                    <a:gd name="f50" fmla="val 60071"/>
                                    <a:gd name="f51" fmla="val 94615"/>
                                    <a:gd name="f52" fmla="val 64008"/>
                                    <a:gd name="f53" fmla="val 90932"/>
                                    <a:gd name="f54" fmla="val 66929"/>
                                    <a:gd name="f55" fmla="val 86360"/>
                                    <a:gd name="f56" fmla="val 69977"/>
                                    <a:gd name="f57" fmla="val 81661"/>
                                    <a:gd name="f58" fmla="val 72009"/>
                                    <a:gd name="f59" fmla="val 76327"/>
                                    <a:gd name="f60" fmla="val 73279"/>
                                    <a:gd name="f61" fmla="val 70231"/>
                                    <a:gd name="f62" fmla="val 74549"/>
                                    <a:gd name="f63" fmla="val 57531"/>
                                    <a:gd name="f64" fmla="val 50546"/>
                                    <a:gd name="f65" fmla="val 43053"/>
                                    <a:gd name="f66" fmla="val 36068"/>
                                    <a:gd name="f67" fmla="val 29845"/>
                                    <a:gd name="f68" fmla="val 72136"/>
                                    <a:gd name="f69" fmla="val 23749"/>
                                    <a:gd name="f70" fmla="val 70104"/>
                                    <a:gd name="f71" fmla="val 18415"/>
                                    <a:gd name="f72" fmla="val 67183"/>
                                    <a:gd name="f73" fmla="val 13970"/>
                                    <a:gd name="f74" fmla="val 64389"/>
                                    <a:gd name="f75" fmla="val 9525"/>
                                    <a:gd name="f76" fmla="val 60579"/>
                                    <a:gd name="f77" fmla="val 6096"/>
                                    <a:gd name="f78" fmla="val 55753"/>
                                    <a:gd name="f79" fmla="val 3683"/>
                                    <a:gd name="f80" fmla="val 51054"/>
                                    <a:gd name="f81" fmla="val 1270"/>
                                    <a:gd name="f82" fmla="val 45085"/>
                                    <a:gd name="f83" fmla="*/ f0 1 75057"/>
                                    <a:gd name="f84" fmla="*/ f1 1 101219"/>
                                    <a:gd name="f85" fmla="+- f4 0 f2"/>
                                    <a:gd name="f86" fmla="+- f3 0 f2"/>
                                    <a:gd name="f87" fmla="*/ f86 1 75057"/>
                                    <a:gd name="f88" fmla="*/ f85 1 101219"/>
                                    <a:gd name="f89" fmla="*/ 0 1 f87"/>
                                    <a:gd name="f90" fmla="*/ 75057 1 f87"/>
                                    <a:gd name="f91" fmla="*/ 0 1 f88"/>
                                    <a:gd name="f92" fmla="*/ 101219 1 f88"/>
                                    <a:gd name="f93" fmla="*/ f89 f83 1"/>
                                    <a:gd name="f94" fmla="*/ f90 f83 1"/>
                                    <a:gd name="f95" fmla="*/ f92 f84 1"/>
                                    <a:gd name="f96" fmla="*/ f91 f84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93" t="f96" r="f94" b="f95"/>
                                  <a:pathLst>
                                    <a:path w="75057" h="101219">
                                      <a:moveTo>
                                        <a:pt x="f5" y="f2"/>
                                      </a:moveTo>
                                      <a:cubicBezTo>
                                        <a:pt x="f6" y="f2"/>
                                        <a:pt x="f7" y="f8"/>
                                        <a:pt x="f9" y="f10"/>
                                      </a:cubicBezTo>
                                      <a:cubicBezTo>
                                        <a:pt x="f11" y="f12"/>
                                        <a:pt x="f13" y="f14"/>
                                        <a:pt x="f15" y="f11"/>
                                      </a:cubicBezTo>
                                      <a:cubicBezTo>
                                        <a:pt x="f16" y="f17"/>
                                        <a:pt x="f18" y="f19"/>
                                        <a:pt x="f20" y="f21"/>
                                      </a:cubicBezTo>
                                      <a:cubicBezTo>
                                        <a:pt x="f22" y="f23"/>
                                        <a:pt x="f2" y="f24"/>
                                        <a:pt x="f2" y="f25"/>
                                      </a:cubicBezTo>
                                      <a:cubicBezTo>
                                        <a:pt x="f2" y="f26"/>
                                        <a:pt x="f22" y="f27"/>
                                        <a:pt x="f20" y="f28"/>
                                      </a:cubicBezTo>
                                      <a:cubicBezTo>
                                        <a:pt x="f29" y="f30"/>
                                        <a:pt x="f31" y="f32"/>
                                        <a:pt x="f33" y="f34"/>
                                      </a:cubicBezTo>
                                      <a:cubicBezTo>
                                        <a:pt x="f35" y="f36"/>
                                        <a:pt x="f37" y="f38"/>
                                        <a:pt x="f39" y="f40"/>
                                      </a:cubicBezTo>
                                      <a:cubicBezTo>
                                        <a:pt x="f41" y="f42"/>
                                        <a:pt x="f43" y="f4"/>
                                        <a:pt x="f44" y="f4"/>
                                      </a:cubicBezTo>
                                      <a:cubicBezTo>
                                        <a:pt x="f45" y="f4"/>
                                        <a:pt x="f46" y="f47"/>
                                        <a:pt x="f48" y="f49"/>
                                      </a:cubicBezTo>
                                      <a:cubicBezTo>
                                        <a:pt x="f50" y="f51"/>
                                        <a:pt x="f52" y="f53"/>
                                        <a:pt x="f54" y="f55"/>
                                      </a:cubicBezTo>
                                      <a:cubicBezTo>
                                        <a:pt x="f56" y="f57"/>
                                        <a:pt x="f58" y="f59"/>
                                        <a:pt x="f60" y="f61"/>
                                      </a:cubicBezTo>
                                      <a:cubicBezTo>
                                        <a:pt x="f62" y="f52"/>
                                        <a:pt x="f3" y="f63"/>
                                        <a:pt x="f3" y="f64"/>
                                      </a:cubicBezTo>
                                      <a:cubicBezTo>
                                        <a:pt x="f3" y="f65"/>
                                        <a:pt x="f62" y="f66"/>
                                        <a:pt x="f60" y="f67"/>
                                      </a:cubicBezTo>
                                      <a:cubicBezTo>
                                        <a:pt x="f68" y="f69"/>
                                        <a:pt x="f70" y="f71"/>
                                        <a:pt x="f72" y="f73"/>
                                      </a:cubicBezTo>
                                      <a:cubicBezTo>
                                        <a:pt x="f74" y="f75"/>
                                        <a:pt x="f76" y="f77"/>
                                        <a:pt x="f78" y="f79"/>
                                      </a:cubicBezTo>
                                      <a:cubicBezTo>
                                        <a:pt x="f80" y="f81"/>
                                        <a:pt x="f82" y="f2"/>
                                        <a:pt x="f5" y="f2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noFill/>
                                <a:ln w="6601" cap="flat">
                                  <a:solidFill>
                                    <a:srgbClr val="ED7C30"/>
                                  </a:solidFill>
                                  <a:prstDash val="solid"/>
                                  <a:round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94" name="Shape 99"/>
                              <wps:cNvSpPr/>
                              <wps:spPr>
                                <a:xfrm>
                                  <a:off x="1144527" y="2670"/>
                                  <a:ext cx="110486" cy="145032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110490"/>
                                    <a:gd name="f4" fmla="val 145034"/>
                                    <a:gd name="f5" fmla="val 4318"/>
                                    <a:gd name="f6" fmla="val 106045"/>
                                    <a:gd name="f7" fmla="val 106807"/>
                                    <a:gd name="f8" fmla="val 107315"/>
                                    <a:gd name="f9" fmla="val 127"/>
                                    <a:gd name="f10" fmla="val 107950"/>
                                    <a:gd name="f11" fmla="val 635"/>
                                    <a:gd name="f12" fmla="val 108458"/>
                                    <a:gd name="f13" fmla="val 1016"/>
                                    <a:gd name="f14" fmla="val 108966"/>
                                    <a:gd name="f15" fmla="val 1651"/>
                                    <a:gd name="f16" fmla="val 109347"/>
                                    <a:gd name="f17" fmla="val 2540"/>
                                    <a:gd name="f18" fmla="val 109728"/>
                                    <a:gd name="f19" fmla="val 3556"/>
                                    <a:gd name="f20" fmla="val 109982"/>
                                    <a:gd name="f21" fmla="val 4699"/>
                                    <a:gd name="f22" fmla="val 110109"/>
                                    <a:gd name="f23" fmla="val 6350"/>
                                    <a:gd name="f24" fmla="val 110363"/>
                                    <a:gd name="f25" fmla="val 7874"/>
                                    <a:gd name="f26" fmla="val 9779"/>
                                    <a:gd name="f27" fmla="val 12065"/>
                                    <a:gd name="f28" fmla="val 14224"/>
                                    <a:gd name="f29" fmla="val 16002"/>
                                    <a:gd name="f30" fmla="val 17526"/>
                                    <a:gd name="f31" fmla="val 19050"/>
                                    <a:gd name="f32" fmla="val 20320"/>
                                    <a:gd name="f33" fmla="val 21209"/>
                                    <a:gd name="f34" fmla="val 22098"/>
                                    <a:gd name="f35" fmla="val 22860"/>
                                    <a:gd name="f36" fmla="val 23241"/>
                                    <a:gd name="f37" fmla="val 23749"/>
                                    <a:gd name="f38" fmla="val 24003"/>
                                    <a:gd name="f39" fmla="val 69977"/>
                                    <a:gd name="f40" fmla="val 140335"/>
                                    <a:gd name="f41" fmla="val 141097"/>
                                    <a:gd name="f42" fmla="val 69723"/>
                                    <a:gd name="f43" fmla="val 141732"/>
                                    <a:gd name="f44" fmla="val 69215"/>
                                    <a:gd name="f45" fmla="val 142367"/>
                                    <a:gd name="f46" fmla="val 68707"/>
                                    <a:gd name="f47" fmla="val 143002"/>
                                    <a:gd name="f48" fmla="val 67945"/>
                                    <a:gd name="f49" fmla="val 143510"/>
                                    <a:gd name="f50" fmla="val 66802"/>
                                    <a:gd name="f51" fmla="val 143891"/>
                                    <a:gd name="f52" fmla="val 65659"/>
                                    <a:gd name="f53" fmla="val 144272"/>
                                    <a:gd name="f54" fmla="val 64135"/>
                                    <a:gd name="f55" fmla="val 144526"/>
                                    <a:gd name="f56" fmla="val 62230"/>
                                    <a:gd name="f57" fmla="val 144780"/>
                                    <a:gd name="f58" fmla="val 60325"/>
                                    <a:gd name="f59" fmla="val 144907"/>
                                    <a:gd name="f60" fmla="val 58039"/>
                                    <a:gd name="f61" fmla="val 55245"/>
                                    <a:gd name="f62" fmla="val 52324"/>
                                    <a:gd name="f63" fmla="val 50038"/>
                                    <a:gd name="f64" fmla="val 48133"/>
                                    <a:gd name="f65" fmla="val 46228"/>
                                    <a:gd name="f66" fmla="val 44704"/>
                                    <a:gd name="f67" fmla="val 43561"/>
                                    <a:gd name="f68" fmla="val 42418"/>
                                    <a:gd name="f69" fmla="val 41656"/>
                                    <a:gd name="f70" fmla="val 41148"/>
                                    <a:gd name="f71" fmla="val 40640"/>
                                    <a:gd name="f72" fmla="val 40513"/>
                                    <a:gd name="f73" fmla="val 2921"/>
                                    <a:gd name="f74" fmla="val 2413"/>
                                    <a:gd name="f75" fmla="val 1905"/>
                                    <a:gd name="f76" fmla="val 1397"/>
                                    <a:gd name="f77" fmla="val 381"/>
                                    <a:gd name="f78" fmla="val 254"/>
                                    <a:gd name="f79" fmla="*/ f0 1 110490"/>
                                    <a:gd name="f80" fmla="*/ f1 1 145034"/>
                                    <a:gd name="f81" fmla="+- f4 0 f2"/>
                                    <a:gd name="f82" fmla="+- f3 0 f2"/>
                                    <a:gd name="f83" fmla="*/ f82 1 110490"/>
                                    <a:gd name="f84" fmla="*/ f81 1 145034"/>
                                    <a:gd name="f85" fmla="*/ 0 1 f83"/>
                                    <a:gd name="f86" fmla="*/ 110490 1 f83"/>
                                    <a:gd name="f87" fmla="*/ 0 1 f84"/>
                                    <a:gd name="f88" fmla="*/ 145034 1 f84"/>
                                    <a:gd name="f89" fmla="*/ f85 f79 1"/>
                                    <a:gd name="f90" fmla="*/ f86 f79 1"/>
                                    <a:gd name="f91" fmla="*/ f88 f80 1"/>
                                    <a:gd name="f92" fmla="*/ f87 f80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89" t="f92" r="f90" b="f91"/>
                                  <a:pathLst>
                                    <a:path w="110490" h="145034">
                                      <a:moveTo>
                                        <a:pt x="f5" y="f2"/>
                                      </a:moveTo>
                                      <a:lnTo>
                                        <a:pt x="f6" y="f2"/>
                                      </a:lnTo>
                                      <a:cubicBezTo>
                                        <a:pt x="f7" y="f2"/>
                                        <a:pt x="f8" y="f9"/>
                                        <a:pt x="f10" y="f11"/>
                                      </a:cubicBezTo>
                                      <a:cubicBezTo>
                                        <a:pt x="f12" y="f13"/>
                                        <a:pt x="f14" y="f15"/>
                                        <a:pt x="f16" y="f17"/>
                                      </a:cubicBezTo>
                                      <a:cubicBezTo>
                                        <a:pt x="f18" y="f19"/>
                                        <a:pt x="f20" y="f21"/>
                                        <a:pt x="f22" y="f23"/>
                                      </a:cubicBezTo>
                                      <a:cubicBezTo>
                                        <a:pt x="f24" y="f25"/>
                                        <a:pt x="f3" y="f26"/>
                                        <a:pt x="f3" y="f27"/>
                                      </a:cubicBezTo>
                                      <a:cubicBezTo>
                                        <a:pt x="f3" y="f28"/>
                                        <a:pt x="f24" y="f29"/>
                                        <a:pt x="f22" y="f30"/>
                                      </a:cubicBezTo>
                                      <a:cubicBezTo>
                                        <a:pt x="f20" y="f31"/>
                                        <a:pt x="f18" y="f32"/>
                                        <a:pt x="f16" y="f33"/>
                                      </a:cubicBezTo>
                                      <a:cubicBezTo>
                                        <a:pt x="f14" y="f34"/>
                                        <a:pt x="f12" y="f35"/>
                                        <a:pt x="f10" y="f36"/>
                                      </a:cubicBezTo>
                                      <a:cubicBezTo>
                                        <a:pt x="f8" y="f37"/>
                                        <a:pt x="f7" y="f38"/>
                                        <a:pt x="f6" y="f38"/>
                                      </a:cubicBezTo>
                                      <a:lnTo>
                                        <a:pt x="f39" y="f38"/>
                                      </a:lnTo>
                                      <a:lnTo>
                                        <a:pt x="f39" y="f40"/>
                                      </a:lnTo>
                                      <a:cubicBezTo>
                                        <a:pt x="f39" y="f41"/>
                                        <a:pt x="f42" y="f43"/>
                                        <a:pt x="f44" y="f45"/>
                                      </a:cubicBezTo>
                                      <a:cubicBezTo>
                                        <a:pt x="f46" y="f47"/>
                                        <a:pt x="f48" y="f49"/>
                                        <a:pt x="f50" y="f51"/>
                                      </a:cubicBezTo>
                                      <a:cubicBezTo>
                                        <a:pt x="f52" y="f53"/>
                                        <a:pt x="f54" y="f55"/>
                                        <a:pt x="f56" y="f57"/>
                                      </a:cubicBezTo>
                                      <a:cubicBezTo>
                                        <a:pt x="f58" y="f59"/>
                                        <a:pt x="f60" y="f4"/>
                                        <a:pt x="f61" y="f4"/>
                                      </a:cubicBezTo>
                                      <a:cubicBezTo>
                                        <a:pt x="f62" y="f4"/>
                                        <a:pt x="f63" y="f59"/>
                                        <a:pt x="f64" y="f57"/>
                                      </a:cubicBezTo>
                                      <a:cubicBezTo>
                                        <a:pt x="f65" y="f55"/>
                                        <a:pt x="f66" y="f53"/>
                                        <a:pt x="f67" y="f51"/>
                                      </a:cubicBezTo>
                                      <a:cubicBezTo>
                                        <a:pt x="f68" y="f49"/>
                                        <a:pt x="f69" y="f47"/>
                                        <a:pt x="f70" y="f45"/>
                                      </a:cubicBezTo>
                                      <a:cubicBezTo>
                                        <a:pt x="f71" y="f43"/>
                                        <a:pt x="f72" y="f41"/>
                                        <a:pt x="f72" y="f40"/>
                                      </a:cubicBezTo>
                                      <a:lnTo>
                                        <a:pt x="f72" y="f38"/>
                                      </a:lnTo>
                                      <a:lnTo>
                                        <a:pt x="f5" y="f38"/>
                                      </a:lnTo>
                                      <a:cubicBezTo>
                                        <a:pt x="f19" y="f38"/>
                                        <a:pt x="f73" y="f37"/>
                                        <a:pt x="f74" y="f36"/>
                                      </a:cubicBezTo>
                                      <a:cubicBezTo>
                                        <a:pt x="f75" y="f35"/>
                                        <a:pt x="f76" y="f34"/>
                                        <a:pt x="f13" y="f33"/>
                                      </a:cubicBezTo>
                                      <a:cubicBezTo>
                                        <a:pt x="f11" y="f32"/>
                                        <a:pt x="f77" y="f31"/>
                                        <a:pt x="f78" y="f30"/>
                                      </a:cubicBezTo>
                                      <a:cubicBezTo>
                                        <a:pt x="f2" y="f29"/>
                                        <a:pt x="f2" y="f28"/>
                                        <a:pt x="f2" y="f27"/>
                                      </a:cubicBezTo>
                                      <a:cubicBezTo>
                                        <a:pt x="f2" y="f26"/>
                                        <a:pt x="f2" y="f25"/>
                                        <a:pt x="f78" y="f23"/>
                                      </a:cubicBezTo>
                                      <a:cubicBezTo>
                                        <a:pt x="f77" y="f21"/>
                                        <a:pt x="f11" y="f19"/>
                                        <a:pt x="f13" y="f17"/>
                                      </a:cubicBezTo>
                                      <a:cubicBezTo>
                                        <a:pt x="f76" y="f15"/>
                                        <a:pt x="f75" y="f13"/>
                                        <a:pt x="f74" y="f11"/>
                                      </a:cubicBezTo>
                                      <a:cubicBezTo>
                                        <a:pt x="f73" y="f9"/>
                                        <a:pt x="f19" y="f2"/>
                                        <a:pt x="f5" y="f2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noFill/>
                                <a:ln w="6601" cap="flat">
                                  <a:solidFill>
                                    <a:srgbClr val="ED7C30"/>
                                  </a:solidFill>
                                  <a:prstDash val="solid"/>
                                  <a:round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95" name="Shape 100"/>
                              <wps:cNvSpPr/>
                              <wps:spPr>
                                <a:xfrm>
                                  <a:off x="609603" y="2670"/>
                                  <a:ext cx="168277" cy="145032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168275"/>
                                    <a:gd name="f4" fmla="val 145034"/>
                                    <a:gd name="f5" fmla="val 11049"/>
                                    <a:gd name="f6" fmla="val 30226"/>
                                    <a:gd name="f7" fmla="val 33655"/>
                                    <a:gd name="f8" fmla="val 36576"/>
                                    <a:gd name="f9" fmla="val 254"/>
                                    <a:gd name="f10" fmla="val 39116"/>
                                    <a:gd name="f11" fmla="val 762"/>
                                    <a:gd name="f12" fmla="val 41529"/>
                                    <a:gd name="f13" fmla="val 1397"/>
                                    <a:gd name="f14" fmla="val 43688"/>
                                    <a:gd name="f15" fmla="val 2286"/>
                                    <a:gd name="f16" fmla="val 45466"/>
                                    <a:gd name="f17" fmla="val 3556"/>
                                    <a:gd name="f18" fmla="val 47244"/>
                                    <a:gd name="f19" fmla="val 4953"/>
                                    <a:gd name="f20" fmla="val 48641"/>
                                    <a:gd name="f21" fmla="val 6604"/>
                                    <a:gd name="f22" fmla="val 49911"/>
                                    <a:gd name="f23" fmla="val 8763"/>
                                    <a:gd name="f24" fmla="val 51054"/>
                                    <a:gd name="f25" fmla="val 10795"/>
                                    <a:gd name="f26" fmla="val 52070"/>
                                    <a:gd name="f27" fmla="val 13462"/>
                                    <a:gd name="f28" fmla="val 52959"/>
                                    <a:gd name="f29" fmla="val 16637"/>
                                    <a:gd name="f30" fmla="val 84328"/>
                                    <a:gd name="f31" fmla="val 102616"/>
                                    <a:gd name="f32" fmla="val 84709"/>
                                    <a:gd name="f33" fmla="val 117094"/>
                                    <a:gd name="f34" fmla="val 16764"/>
                                    <a:gd name="f35" fmla="val 118110"/>
                                    <a:gd name="f36" fmla="val 13716"/>
                                    <a:gd name="f37" fmla="val 119126"/>
                                    <a:gd name="f38" fmla="val 120269"/>
                                    <a:gd name="f39" fmla="val 8890"/>
                                    <a:gd name="f40" fmla="val 121412"/>
                                    <a:gd name="f41" fmla="val 6731"/>
                                    <a:gd name="f42" fmla="val 122809"/>
                                    <a:gd name="f43" fmla="val 124333"/>
                                    <a:gd name="f44" fmla="val 3683"/>
                                    <a:gd name="f45" fmla="val 125857"/>
                                    <a:gd name="f46" fmla="val 127635"/>
                                    <a:gd name="f47" fmla="val 129667"/>
                                    <a:gd name="f48" fmla="val 131826"/>
                                    <a:gd name="f49" fmla="val 134239"/>
                                    <a:gd name="f50" fmla="val 136906"/>
                                    <a:gd name="f51" fmla="val 156718"/>
                                    <a:gd name="f52" fmla="val 158750"/>
                                    <a:gd name="f53" fmla="val 160401"/>
                                    <a:gd name="f54" fmla="val 161925"/>
                                    <a:gd name="f55" fmla="val 163322"/>
                                    <a:gd name="f56" fmla="val 1270"/>
                                    <a:gd name="f57" fmla="val 164592"/>
                                    <a:gd name="f58" fmla="val 2032"/>
                                    <a:gd name="f59" fmla="val 165481"/>
                                    <a:gd name="f60" fmla="val 3048"/>
                                    <a:gd name="f61" fmla="val 166370"/>
                                    <a:gd name="f62" fmla="val 4064"/>
                                    <a:gd name="f63" fmla="val 167132"/>
                                    <a:gd name="f64" fmla="val 5207"/>
                                    <a:gd name="f65" fmla="val 167640"/>
                                    <a:gd name="f66" fmla="val 168021"/>
                                    <a:gd name="f67" fmla="val 8128"/>
                                    <a:gd name="f68" fmla="val 9779"/>
                                    <a:gd name="f69" fmla="val 11684"/>
                                    <a:gd name="f70" fmla="val 140335"/>
                                    <a:gd name="f71" fmla="val 141097"/>
                                    <a:gd name="f72" fmla="val 168148"/>
                                    <a:gd name="f73" fmla="val 141732"/>
                                    <a:gd name="f74" fmla="val 142367"/>
                                    <a:gd name="f75" fmla="val 167259"/>
                                    <a:gd name="f76" fmla="val 143002"/>
                                    <a:gd name="f77" fmla="val 166497"/>
                                    <a:gd name="f78" fmla="val 143510"/>
                                    <a:gd name="f79" fmla="val 143891"/>
                                    <a:gd name="f80" fmla="val 164338"/>
                                    <a:gd name="f81" fmla="val 144272"/>
                                    <a:gd name="f82" fmla="val 162941"/>
                                    <a:gd name="f83" fmla="val 144526"/>
                                    <a:gd name="f84" fmla="val 161163"/>
                                    <a:gd name="f85" fmla="val 144780"/>
                                    <a:gd name="f86" fmla="val 159385"/>
                                    <a:gd name="f87" fmla="val 144907"/>
                                    <a:gd name="f88" fmla="val 157099"/>
                                    <a:gd name="f89" fmla="val 154305"/>
                                    <a:gd name="f90" fmla="val 151638"/>
                                    <a:gd name="f91" fmla="val 149479"/>
                                    <a:gd name="f92" fmla="val 147701"/>
                                    <a:gd name="f93" fmla="val 145923"/>
                                    <a:gd name="f94" fmla="val 143383"/>
                                    <a:gd name="f95" fmla="val 141605"/>
                                    <a:gd name="f96" fmla="val 141224"/>
                                    <a:gd name="f97" fmla="val 140716"/>
                                    <a:gd name="f98" fmla="val 140462"/>
                                    <a:gd name="f99" fmla="val 22860"/>
                                    <a:gd name="f100" fmla="val 98425"/>
                                    <a:gd name="f101" fmla="val 140208"/>
                                    <a:gd name="f102" fmla="val 98171"/>
                                    <a:gd name="f103" fmla="val 97663"/>
                                    <a:gd name="f104" fmla="val 141986"/>
                                    <a:gd name="f105" fmla="val 97028"/>
                                    <a:gd name="f106" fmla="val 142621"/>
                                    <a:gd name="f107" fmla="val 96266"/>
                                    <a:gd name="f108" fmla="val 143256"/>
                                    <a:gd name="f109" fmla="val 95377"/>
                                    <a:gd name="f110" fmla="val 143764"/>
                                    <a:gd name="f111" fmla="val 94234"/>
                                    <a:gd name="f112" fmla="val 144145"/>
                                    <a:gd name="f113" fmla="val 93091"/>
                                    <a:gd name="f114" fmla="val 91694"/>
                                    <a:gd name="f115" fmla="val 89789"/>
                                    <a:gd name="f116" fmla="val 88011"/>
                                    <a:gd name="f117" fmla="val 85852"/>
                                    <a:gd name="f118" fmla="val 83312"/>
                                    <a:gd name="f119" fmla="val 80899"/>
                                    <a:gd name="f120" fmla="val 78740"/>
                                    <a:gd name="f121" fmla="val 76835"/>
                                    <a:gd name="f122" fmla="val 75057"/>
                                    <a:gd name="f123" fmla="val 144653"/>
                                    <a:gd name="f124" fmla="val 73660"/>
                                    <a:gd name="f125" fmla="val 72517"/>
                                    <a:gd name="f126" fmla="val 71374"/>
                                    <a:gd name="f127" fmla="val 70485"/>
                                    <a:gd name="f128" fmla="val 69723"/>
                                    <a:gd name="f129" fmla="val 69088"/>
                                    <a:gd name="f130" fmla="val 68580"/>
                                    <a:gd name="f131" fmla="val 68453"/>
                                    <a:gd name="f132" fmla="val 28067"/>
                                    <a:gd name="f133" fmla="val 27813"/>
                                    <a:gd name="f134" fmla="val 27559"/>
                                    <a:gd name="f135" fmla="val 27178"/>
                                    <a:gd name="f136" fmla="val 26797"/>
                                    <a:gd name="f137" fmla="val 26035"/>
                                    <a:gd name="f138" fmla="val 24892"/>
                                    <a:gd name="f139" fmla="val 23749"/>
                                    <a:gd name="f140" fmla="val 22352"/>
                                    <a:gd name="f141" fmla="val 20574"/>
                                    <a:gd name="f142" fmla="val 18796"/>
                                    <a:gd name="f143" fmla="val 13843"/>
                                    <a:gd name="f144" fmla="val 11176"/>
                                    <a:gd name="f145" fmla="val 7112"/>
                                    <a:gd name="f146" fmla="val 5334"/>
                                    <a:gd name="f147" fmla="val 3937"/>
                                    <a:gd name="f148" fmla="val 2794"/>
                                    <a:gd name="f149" fmla="val 1778"/>
                                    <a:gd name="f150" fmla="val 1016"/>
                                    <a:gd name="f151" fmla="val 635"/>
                                    <a:gd name="f152" fmla="val 7874"/>
                                    <a:gd name="f153" fmla="val 2921"/>
                                    <a:gd name="f154" fmla="val 7747"/>
                                    <a:gd name="f155" fmla="*/ f0 1 168275"/>
                                    <a:gd name="f156" fmla="*/ f1 1 145034"/>
                                    <a:gd name="f157" fmla="+- f4 0 f2"/>
                                    <a:gd name="f158" fmla="+- f3 0 f2"/>
                                    <a:gd name="f159" fmla="*/ f158 1 168275"/>
                                    <a:gd name="f160" fmla="*/ f157 1 145034"/>
                                    <a:gd name="f161" fmla="*/ 0 1 f159"/>
                                    <a:gd name="f162" fmla="*/ 168275 1 f159"/>
                                    <a:gd name="f163" fmla="*/ 0 1 f160"/>
                                    <a:gd name="f164" fmla="*/ 145034 1 f160"/>
                                    <a:gd name="f165" fmla="*/ f161 f155 1"/>
                                    <a:gd name="f166" fmla="*/ f162 f155 1"/>
                                    <a:gd name="f167" fmla="*/ f164 f156 1"/>
                                    <a:gd name="f168" fmla="*/ f163 f156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165" t="f168" r="f166" b="f167"/>
                                  <a:pathLst>
                                    <a:path w="168275" h="145034">
                                      <a:moveTo>
                                        <a:pt x="f5" y="f2"/>
                                      </a:moveTo>
                                      <a:lnTo>
                                        <a:pt x="f6" y="f2"/>
                                      </a:lnTo>
                                      <a:cubicBezTo>
                                        <a:pt x="f7" y="f2"/>
                                        <a:pt x="f8" y="f9"/>
                                        <a:pt x="f10" y="f11"/>
                                      </a:cubicBezTo>
                                      <a:cubicBezTo>
                                        <a:pt x="f12" y="f13"/>
                                        <a:pt x="f14" y="f15"/>
                                        <a:pt x="f16" y="f17"/>
                                      </a:cubicBezTo>
                                      <a:cubicBezTo>
                                        <a:pt x="f18" y="f19"/>
                                        <a:pt x="f20" y="f21"/>
                                        <a:pt x="f22" y="f23"/>
                                      </a:cubicBezTo>
                                      <a:cubicBezTo>
                                        <a:pt x="f24" y="f25"/>
                                        <a:pt x="f26" y="f27"/>
                                        <a:pt x="f28" y="f29"/>
                                      </a:cubicBezTo>
                                      <a:lnTo>
                                        <a:pt x="f30" y="f31"/>
                                      </a:lnTo>
                                      <a:lnTo>
                                        <a:pt x="f32" y="f31"/>
                                      </a:lnTo>
                                      <a:lnTo>
                                        <a:pt x="f33" y="f34"/>
                                      </a:lnTo>
                                      <a:cubicBezTo>
                                        <a:pt x="f35" y="f36"/>
                                        <a:pt x="f37" y="f5"/>
                                        <a:pt x="f38" y="f39"/>
                                      </a:cubicBezTo>
                                      <a:cubicBezTo>
                                        <a:pt x="f40" y="f41"/>
                                        <a:pt x="f42" y="f19"/>
                                        <a:pt x="f43" y="f44"/>
                                      </a:cubicBezTo>
                                      <a:cubicBezTo>
                                        <a:pt x="f45" y="f15"/>
                                        <a:pt x="f46" y="f13"/>
                                        <a:pt x="f47" y="f11"/>
                                      </a:cubicBezTo>
                                      <a:cubicBezTo>
                                        <a:pt x="f48" y="f9"/>
                                        <a:pt x="f49" y="f2"/>
                                        <a:pt x="f50" y="f2"/>
                                      </a:cubicBezTo>
                                      <a:lnTo>
                                        <a:pt x="f51" y="f2"/>
                                      </a:lnTo>
                                      <a:cubicBezTo>
                                        <a:pt x="f52" y="f2"/>
                                        <a:pt x="f53" y="f9"/>
                                        <a:pt x="f54" y="f11"/>
                                      </a:cubicBezTo>
                                      <a:cubicBezTo>
                                        <a:pt x="f55" y="f56"/>
                                        <a:pt x="f57" y="f58"/>
                                        <a:pt x="f59" y="f60"/>
                                      </a:cubicBezTo>
                                      <a:cubicBezTo>
                                        <a:pt x="f61" y="f62"/>
                                        <a:pt x="f63" y="f64"/>
                                        <a:pt x="f65" y="f41"/>
                                      </a:cubicBezTo>
                                      <a:cubicBezTo>
                                        <a:pt x="f66" y="f67"/>
                                        <a:pt x="f3" y="f68"/>
                                        <a:pt x="f3" y="f69"/>
                                      </a:cubicBezTo>
                                      <a:lnTo>
                                        <a:pt x="f3" y="f70"/>
                                      </a:lnTo>
                                      <a:cubicBezTo>
                                        <a:pt x="f3" y="f71"/>
                                        <a:pt x="f72" y="f73"/>
                                        <a:pt x="f65" y="f74"/>
                                      </a:cubicBezTo>
                                      <a:cubicBezTo>
                                        <a:pt x="f75" y="f76"/>
                                        <a:pt x="f77" y="f78"/>
                                        <a:pt x="f59" y="f79"/>
                                      </a:cubicBezTo>
                                      <a:cubicBezTo>
                                        <a:pt x="f80" y="f81"/>
                                        <a:pt x="f82" y="f83"/>
                                        <a:pt x="f84" y="f85"/>
                                      </a:cubicBezTo>
                                      <a:cubicBezTo>
                                        <a:pt x="f86" y="f87"/>
                                        <a:pt x="f88" y="f4"/>
                                        <a:pt x="f89" y="f4"/>
                                      </a:cubicBezTo>
                                      <a:cubicBezTo>
                                        <a:pt x="f90" y="f4"/>
                                        <a:pt x="f91" y="f87"/>
                                        <a:pt x="f92" y="f85"/>
                                      </a:cubicBezTo>
                                      <a:cubicBezTo>
                                        <a:pt x="f93" y="f83"/>
                                        <a:pt x="f83" y="f81"/>
                                        <a:pt x="f94" y="f79"/>
                                      </a:cubicBezTo>
                                      <a:cubicBezTo>
                                        <a:pt x="f74" y="f78"/>
                                        <a:pt x="f95" y="f76"/>
                                        <a:pt x="f96" y="f74"/>
                                      </a:cubicBezTo>
                                      <a:cubicBezTo>
                                        <a:pt x="f97" y="f73"/>
                                        <a:pt x="f98" y="f71"/>
                                        <a:pt x="f98" y="f70"/>
                                      </a:cubicBezTo>
                                      <a:lnTo>
                                        <a:pt x="f98" y="f99"/>
                                      </a:lnTo>
                                      <a:lnTo>
                                        <a:pt x="f70" y="f99"/>
                                      </a:lnTo>
                                      <a:lnTo>
                                        <a:pt x="f100" y="f101"/>
                                      </a:lnTo>
                                      <a:cubicBezTo>
                                        <a:pt x="f102" y="f96"/>
                                        <a:pt x="f103" y="f104"/>
                                        <a:pt x="f105" y="f106"/>
                                      </a:cubicBezTo>
                                      <a:cubicBezTo>
                                        <a:pt x="f107" y="f108"/>
                                        <a:pt x="f109" y="f110"/>
                                        <a:pt x="f111" y="f112"/>
                                      </a:cubicBezTo>
                                      <a:cubicBezTo>
                                        <a:pt x="f113" y="f83"/>
                                        <a:pt x="f114" y="f85"/>
                                        <a:pt x="f115" y="f87"/>
                                      </a:cubicBezTo>
                                      <a:cubicBezTo>
                                        <a:pt x="f116" y="f4"/>
                                        <a:pt x="f117" y="f4"/>
                                        <a:pt x="f118" y="f4"/>
                                      </a:cubicBezTo>
                                      <a:cubicBezTo>
                                        <a:pt x="f119" y="f4"/>
                                        <a:pt x="f120" y="f4"/>
                                        <a:pt x="f121" y="f85"/>
                                      </a:cubicBezTo>
                                      <a:cubicBezTo>
                                        <a:pt x="f122" y="f123"/>
                                        <a:pt x="f124" y="f81"/>
                                        <a:pt x="f125" y="f79"/>
                                      </a:cubicBezTo>
                                      <a:cubicBezTo>
                                        <a:pt x="f126" y="f78"/>
                                        <a:pt x="f127" y="f76"/>
                                        <a:pt x="f128" y="f74"/>
                                      </a:cubicBezTo>
                                      <a:cubicBezTo>
                                        <a:pt x="f129" y="f73"/>
                                        <a:pt x="f130" y="f71"/>
                                        <a:pt x="f131" y="f101"/>
                                      </a:cubicBezTo>
                                      <a:lnTo>
                                        <a:pt x="f132" y="f99"/>
                                      </a:lnTo>
                                      <a:lnTo>
                                        <a:pt x="f133" y="f99"/>
                                      </a:lnTo>
                                      <a:lnTo>
                                        <a:pt x="f133" y="f70"/>
                                      </a:lnTo>
                                      <a:cubicBezTo>
                                        <a:pt x="f133" y="f71"/>
                                        <a:pt x="f134" y="f73"/>
                                        <a:pt x="f135" y="f74"/>
                                      </a:cubicBezTo>
                                      <a:cubicBezTo>
                                        <a:pt x="f136" y="f76"/>
                                        <a:pt x="f137" y="f78"/>
                                        <a:pt x="f138" y="f79"/>
                                      </a:cubicBezTo>
                                      <a:cubicBezTo>
                                        <a:pt x="f139" y="f81"/>
                                        <a:pt x="f140" y="f83"/>
                                        <a:pt x="f141" y="f85"/>
                                      </a:cubicBezTo>
                                      <a:cubicBezTo>
                                        <a:pt x="f142" y="f87"/>
                                        <a:pt x="f29" y="f4"/>
                                        <a:pt x="f143" y="f4"/>
                                      </a:cubicBezTo>
                                      <a:cubicBezTo>
                                        <a:pt x="f144" y="f4"/>
                                        <a:pt x="f39" y="f87"/>
                                        <a:pt x="f145" y="f85"/>
                                      </a:cubicBezTo>
                                      <a:cubicBezTo>
                                        <a:pt x="f146" y="f83"/>
                                        <a:pt x="f147" y="f81"/>
                                        <a:pt x="f148" y="f79"/>
                                      </a:cubicBezTo>
                                      <a:cubicBezTo>
                                        <a:pt x="f149" y="f78"/>
                                        <a:pt x="f150" y="f76"/>
                                        <a:pt x="f151" y="f74"/>
                                      </a:cubicBezTo>
                                      <a:cubicBezTo>
                                        <a:pt x="f9" y="f73"/>
                                        <a:pt x="f2" y="f71"/>
                                        <a:pt x="f2" y="f70"/>
                                      </a:cubicBezTo>
                                      <a:lnTo>
                                        <a:pt x="f2" y="f69"/>
                                      </a:lnTo>
                                      <a:cubicBezTo>
                                        <a:pt x="f2" y="f152"/>
                                        <a:pt x="f150" y="f19"/>
                                        <a:pt x="f60" y="f153"/>
                                      </a:cubicBezTo>
                                      <a:cubicBezTo>
                                        <a:pt x="f19" y="f150"/>
                                        <a:pt x="f154" y="f2"/>
                                        <a:pt x="f5" y="f2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noFill/>
                                <a:ln w="6601" cap="flat">
                                  <a:solidFill>
                                    <a:srgbClr val="ED7C30"/>
                                  </a:solidFill>
                                  <a:prstDash val="solid"/>
                                  <a:round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96" name="Shape 101"/>
                              <wps:cNvSpPr/>
                              <wps:spPr>
                                <a:xfrm>
                                  <a:off x="479429" y="2670"/>
                                  <a:ext cx="107185" cy="145032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107188"/>
                                    <a:gd name="f4" fmla="val 145034"/>
                                    <a:gd name="f5" fmla="val 8636"/>
                                    <a:gd name="f6" fmla="val 46101"/>
                                    <a:gd name="f7" fmla="val 49911"/>
                                    <a:gd name="f8" fmla="val 52959"/>
                                    <a:gd name="f9" fmla="val 55499"/>
                                    <a:gd name="f10" fmla="val 127"/>
                                    <a:gd name="f11" fmla="val 57912"/>
                                    <a:gd name="f12" fmla="val 381"/>
                                    <a:gd name="f13" fmla="val 60198"/>
                                    <a:gd name="f14" fmla="val 508"/>
                                    <a:gd name="f15" fmla="val 62103"/>
                                    <a:gd name="f16" fmla="val 762"/>
                                    <a:gd name="f17" fmla="val 67945"/>
                                    <a:gd name="f18" fmla="val 1524"/>
                                    <a:gd name="f19" fmla="val 73152"/>
                                    <a:gd name="f20" fmla="val 2921"/>
                                    <a:gd name="f21" fmla="val 77851"/>
                                    <a:gd name="f22" fmla="val 4953"/>
                                    <a:gd name="f23" fmla="val 82550"/>
                                    <a:gd name="f24" fmla="val 6985"/>
                                    <a:gd name="f25" fmla="val 86487"/>
                                    <a:gd name="f26" fmla="val 9652"/>
                                    <a:gd name="f27" fmla="val 89662"/>
                                    <a:gd name="f28" fmla="val 12827"/>
                                    <a:gd name="f29" fmla="val 92964"/>
                                    <a:gd name="f30" fmla="val 16129"/>
                                    <a:gd name="f31" fmla="val 95377"/>
                                    <a:gd name="f32" fmla="val 19939"/>
                                    <a:gd name="f33" fmla="val 97155"/>
                                    <a:gd name="f34" fmla="val 24384"/>
                                    <a:gd name="f35" fmla="val 98806"/>
                                    <a:gd name="f36" fmla="val 28829"/>
                                    <a:gd name="f37" fmla="val 99695"/>
                                    <a:gd name="f38" fmla="val 33909"/>
                                    <a:gd name="f39" fmla="val 39624"/>
                                    <a:gd name="f40" fmla="val 44450"/>
                                    <a:gd name="f41" fmla="val 99060"/>
                                    <a:gd name="f42" fmla="val 48895"/>
                                    <a:gd name="f43" fmla="val 97790"/>
                                    <a:gd name="f44" fmla="val 52832"/>
                                    <a:gd name="f45" fmla="val 96647"/>
                                    <a:gd name="f46" fmla="val 56769"/>
                                    <a:gd name="f47" fmla="val 94742"/>
                                    <a:gd name="f48" fmla="val 60325"/>
                                    <a:gd name="f49" fmla="val 92456"/>
                                    <a:gd name="f50" fmla="val 63500"/>
                                    <a:gd name="f51" fmla="val 90043"/>
                                    <a:gd name="f52" fmla="val 66548"/>
                                    <a:gd name="f53" fmla="val 87122"/>
                                    <a:gd name="f54" fmla="val 69342"/>
                                    <a:gd name="f55" fmla="val 83566"/>
                                    <a:gd name="f56" fmla="val 71628"/>
                                    <a:gd name="f57" fmla="val 80137"/>
                                    <a:gd name="f58" fmla="val 73914"/>
                                    <a:gd name="f59" fmla="val 76073"/>
                                    <a:gd name="f60" fmla="val 75819"/>
                                    <a:gd name="f61" fmla="val 77216"/>
                                    <a:gd name="f62" fmla="val 73787"/>
                                    <a:gd name="f63" fmla="val 78232"/>
                                    <a:gd name="f64" fmla="val 79502"/>
                                    <a:gd name="f65" fmla="val 77724"/>
                                    <a:gd name="f66" fmla="val 81026"/>
                                    <a:gd name="f67" fmla="val 79629"/>
                                    <a:gd name="f68" fmla="val 82423"/>
                                    <a:gd name="f69" fmla="val 81407"/>
                                    <a:gd name="f70" fmla="val 84328"/>
                                    <a:gd name="f71" fmla="val 83058"/>
                                    <a:gd name="f72" fmla="val 86360"/>
                                    <a:gd name="f73" fmla="val 84709"/>
                                    <a:gd name="f74" fmla="val 88519"/>
                                    <a:gd name="f75" fmla="val 90932"/>
                                    <a:gd name="f76" fmla="val 87884"/>
                                    <a:gd name="f77" fmla="val 93726"/>
                                    <a:gd name="f78" fmla="val 89281"/>
                                    <a:gd name="f79" fmla="val 96393"/>
                                    <a:gd name="f80" fmla="val 90805"/>
                                    <a:gd name="f81" fmla="val 99441"/>
                                    <a:gd name="f82" fmla="val 92202"/>
                                    <a:gd name="f83" fmla="val 102870"/>
                                    <a:gd name="f84" fmla="val 104394"/>
                                    <a:gd name="f85" fmla="val 131318"/>
                                    <a:gd name="f86" fmla="val 105410"/>
                                    <a:gd name="f87" fmla="val 134112"/>
                                    <a:gd name="f88" fmla="val 106172"/>
                                    <a:gd name="f89" fmla="val 136271"/>
                                    <a:gd name="f90" fmla="val 106553"/>
                                    <a:gd name="f91" fmla="val 137541"/>
                                    <a:gd name="f92" fmla="val 106934"/>
                                    <a:gd name="f93" fmla="val 138811"/>
                                    <a:gd name="f94" fmla="val 139827"/>
                                    <a:gd name="f95" fmla="val 140589"/>
                                    <a:gd name="f96" fmla="val 141478"/>
                                    <a:gd name="f97" fmla="val 107061"/>
                                    <a:gd name="f98" fmla="val 142113"/>
                                    <a:gd name="f99" fmla="val 106680"/>
                                    <a:gd name="f100" fmla="val 142621"/>
                                    <a:gd name="f101" fmla="val 106426"/>
                                    <a:gd name="f102" fmla="val 143256"/>
                                    <a:gd name="f103" fmla="val 105664"/>
                                    <a:gd name="f104" fmla="val 143637"/>
                                    <a:gd name="f105" fmla="val 104521"/>
                                    <a:gd name="f106" fmla="val 144018"/>
                                    <a:gd name="f107" fmla="val 103505"/>
                                    <a:gd name="f108" fmla="val 144399"/>
                                    <a:gd name="f109" fmla="val 101854"/>
                                    <a:gd name="f110" fmla="val 144653"/>
                                    <a:gd name="f111" fmla="val 144907"/>
                                    <a:gd name="f112" fmla="val 97536"/>
                                    <a:gd name="f113" fmla="val 94615"/>
                                    <a:gd name="f114" fmla="val 87757"/>
                                    <a:gd name="f115" fmla="val 85217"/>
                                    <a:gd name="f116" fmla="val 83312"/>
                                    <a:gd name="f117" fmla="val 81534"/>
                                    <a:gd name="f118" fmla="val 80010"/>
                                    <a:gd name="f119" fmla="val 78994"/>
                                    <a:gd name="f120" fmla="val 77089"/>
                                    <a:gd name="f121" fmla="val 143129"/>
                                    <a:gd name="f122" fmla="val 76708"/>
                                    <a:gd name="f123" fmla="val 142494"/>
                                    <a:gd name="f124" fmla="val 76200"/>
                                    <a:gd name="f125" fmla="val 141859"/>
                                    <a:gd name="f126" fmla="val 141097"/>
                                    <a:gd name="f127" fmla="val 75565"/>
                                    <a:gd name="f128" fmla="val 140208"/>
                                    <a:gd name="f129" fmla="val 62611"/>
                                    <a:gd name="f130" fmla="val 107950"/>
                                    <a:gd name="f131" fmla="val 61087"/>
                                    <a:gd name="f132" fmla="val 104267"/>
                                    <a:gd name="f133" fmla="val 59563"/>
                                    <a:gd name="f134" fmla="val 100965"/>
                                    <a:gd name="f135" fmla="val 58039"/>
                                    <a:gd name="f136" fmla="val 98171"/>
                                    <a:gd name="f137" fmla="val 56515"/>
                                    <a:gd name="f138" fmla="val 54864"/>
                                    <a:gd name="f139" fmla="val 53086"/>
                                    <a:gd name="f140" fmla="val 91059"/>
                                    <a:gd name="f141" fmla="val 51181"/>
                                    <a:gd name="f142" fmla="val 89154"/>
                                    <a:gd name="f143" fmla="val 49149"/>
                                    <a:gd name="f144" fmla="val 46736"/>
                                    <a:gd name="f145" fmla="val 86741"/>
                                    <a:gd name="f146" fmla="val 44323"/>
                                    <a:gd name="f147" fmla="val 85852"/>
                                    <a:gd name="f148" fmla="val 41656"/>
                                    <a:gd name="f149" fmla="val 85344"/>
                                    <a:gd name="f150" fmla="val 38481"/>
                                    <a:gd name="f151" fmla="val 29337"/>
                                    <a:gd name="f152" fmla="val 140335"/>
                                    <a:gd name="f153" fmla="val 29083"/>
                                    <a:gd name="f154" fmla="val 141732"/>
                                    <a:gd name="f155" fmla="val 28575"/>
                                    <a:gd name="f156" fmla="val 142367"/>
                                    <a:gd name="f157" fmla="val 28194"/>
                                    <a:gd name="f158" fmla="val 143002"/>
                                    <a:gd name="f159" fmla="val 27305"/>
                                    <a:gd name="f160" fmla="val 143510"/>
                                    <a:gd name="f161" fmla="val 26162"/>
                                    <a:gd name="f162" fmla="val 143891"/>
                                    <a:gd name="f163" fmla="val 25146"/>
                                    <a:gd name="f164" fmla="val 144272"/>
                                    <a:gd name="f165" fmla="val 23622"/>
                                    <a:gd name="f166" fmla="val 144526"/>
                                    <a:gd name="f167" fmla="val 21717"/>
                                    <a:gd name="f168" fmla="val 144780"/>
                                    <a:gd name="f169" fmla="val 17526"/>
                                    <a:gd name="f170" fmla="val 14605"/>
                                    <a:gd name="f171" fmla="val 11811"/>
                                    <a:gd name="f172" fmla="val 9398"/>
                                    <a:gd name="f173" fmla="val 7493"/>
                                    <a:gd name="f174" fmla="val 5588"/>
                                    <a:gd name="f175" fmla="val 4064"/>
                                    <a:gd name="f176" fmla="val 3048"/>
                                    <a:gd name="f177" fmla="val 1905"/>
                                    <a:gd name="f178" fmla="val 1143"/>
                                    <a:gd name="f179" fmla="val 635"/>
                                    <a:gd name="f180" fmla="val 254"/>
                                    <a:gd name="f181" fmla="val 9271"/>
                                    <a:gd name="f182" fmla="val 5969"/>
                                    <a:gd name="f183" fmla="val 889"/>
                                    <a:gd name="f184" fmla="val 3556"/>
                                    <a:gd name="f185" fmla="val 2540"/>
                                    <a:gd name="f186" fmla="val 2159"/>
                                    <a:gd name="f187" fmla="val 4191"/>
                                    <a:gd name="f188" fmla="val 6223"/>
                                    <a:gd name="f189" fmla="*/ f0 1 107188"/>
                                    <a:gd name="f190" fmla="*/ f1 1 145034"/>
                                    <a:gd name="f191" fmla="+- f4 0 f2"/>
                                    <a:gd name="f192" fmla="+- f3 0 f2"/>
                                    <a:gd name="f193" fmla="*/ f192 1 107188"/>
                                    <a:gd name="f194" fmla="*/ f191 1 145034"/>
                                    <a:gd name="f195" fmla="*/ 0 1 f193"/>
                                    <a:gd name="f196" fmla="*/ 107188 1 f193"/>
                                    <a:gd name="f197" fmla="*/ 0 1 f194"/>
                                    <a:gd name="f198" fmla="*/ 145034 1 f194"/>
                                    <a:gd name="f199" fmla="*/ f195 f189 1"/>
                                    <a:gd name="f200" fmla="*/ f196 f189 1"/>
                                    <a:gd name="f201" fmla="*/ f198 f190 1"/>
                                    <a:gd name="f202" fmla="*/ f197 f190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199" t="f202" r="f200" b="f201"/>
                                  <a:pathLst>
                                    <a:path w="107188" h="145034">
                                      <a:moveTo>
                                        <a:pt x="f5" y="f2"/>
                                      </a:moveTo>
                                      <a:lnTo>
                                        <a:pt x="f6" y="f2"/>
                                      </a:lnTo>
                                      <a:cubicBezTo>
                                        <a:pt x="f7" y="f2"/>
                                        <a:pt x="f8" y="f2"/>
                                        <a:pt x="f9" y="f10"/>
                                      </a:cubicBezTo>
                                      <a:cubicBezTo>
                                        <a:pt x="f11" y="f12"/>
                                        <a:pt x="f13" y="f14"/>
                                        <a:pt x="f15" y="f16"/>
                                      </a:cubicBezTo>
                                      <a:cubicBezTo>
                                        <a:pt x="f17" y="f18"/>
                                        <a:pt x="f19" y="f20"/>
                                        <a:pt x="f21" y="f22"/>
                                      </a:cubicBezTo>
                                      <a:cubicBezTo>
                                        <a:pt x="f23" y="f24"/>
                                        <a:pt x="f25" y="f26"/>
                                        <a:pt x="f27" y="f28"/>
                                      </a:cubicBezTo>
                                      <a:cubicBezTo>
                                        <a:pt x="f29" y="f30"/>
                                        <a:pt x="f31" y="f32"/>
                                        <a:pt x="f33" y="f34"/>
                                      </a:cubicBezTo>
                                      <a:cubicBezTo>
                                        <a:pt x="f35" y="f36"/>
                                        <a:pt x="f37" y="f38"/>
                                        <a:pt x="f37" y="f39"/>
                                      </a:cubicBezTo>
                                      <a:cubicBezTo>
                                        <a:pt x="f37" y="f40"/>
                                        <a:pt x="f41" y="f42"/>
                                        <a:pt x="f43" y="f44"/>
                                      </a:cubicBezTo>
                                      <a:cubicBezTo>
                                        <a:pt x="f45" y="f46"/>
                                        <a:pt x="f47" y="f48"/>
                                        <a:pt x="f49" y="f50"/>
                                      </a:cubicBezTo>
                                      <a:cubicBezTo>
                                        <a:pt x="f51" y="f52"/>
                                        <a:pt x="f53" y="f54"/>
                                        <a:pt x="f55" y="f56"/>
                                      </a:cubicBezTo>
                                      <a:cubicBezTo>
                                        <a:pt x="f57" y="f58"/>
                                        <a:pt x="f59" y="f60"/>
                                        <a:pt x="f56" y="f61"/>
                                      </a:cubicBezTo>
                                      <a:cubicBezTo>
                                        <a:pt x="f62" y="f63"/>
                                        <a:pt x="f60" y="f64"/>
                                        <a:pt x="f65" y="f66"/>
                                      </a:cubicBezTo>
                                      <a:cubicBezTo>
                                        <a:pt x="f67" y="f68"/>
                                        <a:pt x="f69" y="f70"/>
                                        <a:pt x="f71" y="f72"/>
                                      </a:cubicBezTo>
                                      <a:cubicBezTo>
                                        <a:pt x="f73" y="f74"/>
                                        <a:pt x="f72" y="f75"/>
                                        <a:pt x="f76" y="f77"/>
                                      </a:cubicBezTo>
                                      <a:cubicBezTo>
                                        <a:pt x="f78" y="f79"/>
                                        <a:pt x="f80" y="f81"/>
                                        <a:pt x="f82" y="f83"/>
                                      </a:cubicBezTo>
                                      <a:lnTo>
                                        <a:pt x="f84" y="f85"/>
                                      </a:lnTo>
                                      <a:cubicBezTo>
                                        <a:pt x="f86" y="f87"/>
                                        <a:pt x="f88" y="f89"/>
                                        <a:pt x="f90" y="f91"/>
                                      </a:cubicBezTo>
                                      <a:cubicBezTo>
                                        <a:pt x="f92" y="f93"/>
                                        <a:pt x="f3" y="f94"/>
                                        <a:pt x="f3" y="f95"/>
                                      </a:cubicBezTo>
                                      <a:cubicBezTo>
                                        <a:pt x="f3" y="f96"/>
                                        <a:pt x="f97" y="f98"/>
                                        <a:pt x="f99" y="f100"/>
                                      </a:cubicBezTo>
                                      <a:cubicBezTo>
                                        <a:pt x="f101" y="f102"/>
                                        <a:pt x="f103" y="f104"/>
                                        <a:pt x="f105" y="f106"/>
                                      </a:cubicBezTo>
                                      <a:cubicBezTo>
                                        <a:pt x="f107" y="f108"/>
                                        <a:pt x="f109" y="f110"/>
                                        <a:pt x="f37" y="f111"/>
                                      </a:cubicBezTo>
                                      <a:cubicBezTo>
                                        <a:pt x="f112" y="f4"/>
                                        <a:pt x="f113" y="f4"/>
                                        <a:pt x="f80" y="f4"/>
                                      </a:cubicBezTo>
                                      <a:cubicBezTo>
                                        <a:pt x="f114" y="f4"/>
                                        <a:pt x="f115" y="f4"/>
                                        <a:pt x="f116" y="f111"/>
                                      </a:cubicBezTo>
                                      <a:cubicBezTo>
                                        <a:pt x="f117" y="f110"/>
                                        <a:pt x="f118" y="f108"/>
                                        <a:pt x="f119" y="f106"/>
                                      </a:cubicBezTo>
                                      <a:cubicBezTo>
                                        <a:pt x="f21" y="f104"/>
                                        <a:pt x="f120" y="f121"/>
                                        <a:pt x="f122" y="f123"/>
                                      </a:cubicBezTo>
                                      <a:cubicBezTo>
                                        <a:pt x="f124" y="f125"/>
                                        <a:pt x="f60" y="f126"/>
                                        <a:pt x="f127" y="f128"/>
                                      </a:cubicBezTo>
                                      <a:lnTo>
                                        <a:pt x="f129" y="f130"/>
                                      </a:lnTo>
                                      <a:cubicBezTo>
                                        <a:pt x="f131" y="f132"/>
                                        <a:pt x="f133" y="f134"/>
                                        <a:pt x="f135" y="f136"/>
                                      </a:cubicBezTo>
                                      <a:cubicBezTo>
                                        <a:pt x="f137" y="f31"/>
                                        <a:pt x="f138" y="f29"/>
                                        <a:pt x="f139" y="f140"/>
                                      </a:cubicBezTo>
                                      <a:cubicBezTo>
                                        <a:pt x="f141" y="f142"/>
                                        <a:pt x="f143" y="f114"/>
                                        <a:pt x="f144" y="f145"/>
                                      </a:cubicBezTo>
                                      <a:cubicBezTo>
                                        <a:pt x="f146" y="f147"/>
                                        <a:pt x="f148" y="f149"/>
                                        <a:pt x="f150" y="f149"/>
                                      </a:cubicBezTo>
                                      <a:lnTo>
                                        <a:pt x="f151" y="f149"/>
                                      </a:lnTo>
                                      <a:lnTo>
                                        <a:pt x="f151" y="f152"/>
                                      </a:lnTo>
                                      <a:cubicBezTo>
                                        <a:pt x="f151" y="f126"/>
                                        <a:pt x="f153" y="f154"/>
                                        <a:pt x="f155" y="f156"/>
                                      </a:cubicBezTo>
                                      <a:cubicBezTo>
                                        <a:pt x="f157" y="f158"/>
                                        <a:pt x="f159" y="f160"/>
                                        <a:pt x="f161" y="f162"/>
                                      </a:cubicBezTo>
                                      <a:cubicBezTo>
                                        <a:pt x="f163" y="f164"/>
                                        <a:pt x="f165" y="f166"/>
                                        <a:pt x="f167" y="f168"/>
                                      </a:cubicBezTo>
                                      <a:cubicBezTo>
                                        <a:pt x="f32" y="f111"/>
                                        <a:pt x="f169" y="f4"/>
                                        <a:pt x="f170" y="f4"/>
                                      </a:cubicBezTo>
                                      <a:cubicBezTo>
                                        <a:pt x="f171" y="f4"/>
                                        <a:pt x="f172" y="f111"/>
                                        <a:pt x="f173" y="f168"/>
                                      </a:cubicBezTo>
                                      <a:cubicBezTo>
                                        <a:pt x="f174" y="f166"/>
                                        <a:pt x="f175" y="f164"/>
                                        <a:pt x="f176" y="f162"/>
                                      </a:cubicBezTo>
                                      <a:cubicBezTo>
                                        <a:pt x="f177" y="f160"/>
                                        <a:pt x="f178" y="f158"/>
                                        <a:pt x="f179" y="f156"/>
                                      </a:cubicBezTo>
                                      <a:cubicBezTo>
                                        <a:pt x="f180" y="f154"/>
                                        <a:pt x="f2" y="f126"/>
                                        <a:pt x="f2" y="f152"/>
                                      </a:cubicBezTo>
                                      <a:lnTo>
                                        <a:pt x="f2" y="f181"/>
                                      </a:lnTo>
                                      <a:cubicBezTo>
                                        <a:pt x="f2" y="f182"/>
                                        <a:pt x="f183" y="f184"/>
                                        <a:pt x="f185" y="f186"/>
                                      </a:cubicBezTo>
                                      <a:cubicBezTo>
                                        <a:pt x="f187" y="f179"/>
                                        <a:pt x="f188" y="f2"/>
                                        <a:pt x="f5" y="f2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noFill/>
                                <a:ln w="6601" cap="flat">
                                  <a:solidFill>
                                    <a:srgbClr val="ED7C30"/>
                                  </a:solidFill>
                                  <a:prstDash val="solid"/>
                                  <a:round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97" name="Shape 102"/>
                              <wps:cNvSpPr/>
                              <wps:spPr>
                                <a:xfrm>
                                  <a:off x="368302" y="2670"/>
                                  <a:ext cx="85596" cy="144402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85598"/>
                                    <a:gd name="f4" fmla="val 144399"/>
                                    <a:gd name="f5" fmla="val 8636"/>
                                    <a:gd name="f6" fmla="val 80772"/>
                                    <a:gd name="f7" fmla="val 81534"/>
                                    <a:gd name="f8" fmla="val 82042"/>
                                    <a:gd name="f9" fmla="val 127"/>
                                    <a:gd name="f10" fmla="val 82550"/>
                                    <a:gd name="f11" fmla="val 508"/>
                                    <a:gd name="f12" fmla="val 83058"/>
                                    <a:gd name="f13" fmla="val 889"/>
                                    <a:gd name="f14" fmla="val 83566"/>
                                    <a:gd name="f15" fmla="val 1524"/>
                                    <a:gd name="f16" fmla="val 83947"/>
                                    <a:gd name="f17" fmla="val 2413"/>
                                    <a:gd name="f18" fmla="val 84328"/>
                                    <a:gd name="f19" fmla="val 3429"/>
                                    <a:gd name="f20" fmla="val 84582"/>
                                    <a:gd name="f21" fmla="val 4572"/>
                                    <a:gd name="f22" fmla="val 84709"/>
                                    <a:gd name="f23" fmla="val 6096"/>
                                    <a:gd name="f24" fmla="val 84963"/>
                                    <a:gd name="f25" fmla="val 7493"/>
                                    <a:gd name="f26" fmla="val 85090"/>
                                    <a:gd name="f27" fmla="val 9398"/>
                                    <a:gd name="f28" fmla="val 11557"/>
                                    <a:gd name="f29" fmla="val 13716"/>
                                    <a:gd name="f30" fmla="val 15367"/>
                                    <a:gd name="f31" fmla="val 16891"/>
                                    <a:gd name="f32" fmla="val 18288"/>
                                    <a:gd name="f33" fmla="val 19558"/>
                                    <a:gd name="f34" fmla="val 20447"/>
                                    <a:gd name="f35" fmla="val 21336"/>
                                    <a:gd name="f36" fmla="val 21971"/>
                                    <a:gd name="f37" fmla="val 22352"/>
                                    <a:gd name="f38" fmla="val 22733"/>
                                    <a:gd name="f39" fmla="val 22987"/>
                                    <a:gd name="f40" fmla="val 29210"/>
                                    <a:gd name="f41" fmla="val 58166"/>
                                    <a:gd name="f42" fmla="val 72898"/>
                                    <a:gd name="f43" fmla="val 73533"/>
                                    <a:gd name="f44" fmla="val 74168"/>
                                    <a:gd name="f45" fmla="val 58420"/>
                                    <a:gd name="f46" fmla="val 74676"/>
                                    <a:gd name="f47" fmla="val 58801"/>
                                    <a:gd name="f48" fmla="val 75311"/>
                                    <a:gd name="f49" fmla="val 59309"/>
                                    <a:gd name="f50" fmla="val 75692"/>
                                    <a:gd name="f51" fmla="val 59944"/>
                                    <a:gd name="f52" fmla="val 76073"/>
                                    <a:gd name="f53" fmla="val 60706"/>
                                    <a:gd name="f54" fmla="val 76454"/>
                                    <a:gd name="f55" fmla="val 61595"/>
                                    <a:gd name="f56" fmla="val 76708"/>
                                    <a:gd name="f57" fmla="val 62738"/>
                                    <a:gd name="f58" fmla="val 76962"/>
                                    <a:gd name="f59" fmla="val 64262"/>
                                    <a:gd name="f60" fmla="val 77089"/>
                                    <a:gd name="f61" fmla="val 65659"/>
                                    <a:gd name="f62" fmla="val 77216"/>
                                    <a:gd name="f63" fmla="val 67437"/>
                                    <a:gd name="f64" fmla="val 69469"/>
                                    <a:gd name="f65" fmla="val 71628"/>
                                    <a:gd name="f66" fmla="val 73406"/>
                                    <a:gd name="f67" fmla="val 74803"/>
                                    <a:gd name="f68" fmla="val 76327"/>
                                    <a:gd name="f69" fmla="val 77470"/>
                                    <a:gd name="f70" fmla="val 78232"/>
                                    <a:gd name="f71" fmla="val 79121"/>
                                    <a:gd name="f72" fmla="val 79756"/>
                                    <a:gd name="f73" fmla="val 80137"/>
                                    <a:gd name="f74" fmla="val 80518"/>
                                    <a:gd name="f75" fmla="val 80645"/>
                                    <a:gd name="f76" fmla="val 121412"/>
                                    <a:gd name="f77" fmla="val 81280"/>
                                    <a:gd name="f78" fmla="val 81915"/>
                                    <a:gd name="f79" fmla="val 121666"/>
                                    <a:gd name="f80" fmla="val 122047"/>
                                    <a:gd name="f81" fmla="val 83693"/>
                                    <a:gd name="f82" fmla="val 122428"/>
                                    <a:gd name="f83" fmla="val 84074"/>
                                    <a:gd name="f84" fmla="val 123063"/>
                                    <a:gd name="f85" fmla="val 84455"/>
                                    <a:gd name="f86" fmla="val 123952"/>
                                    <a:gd name="f87" fmla="val 84836"/>
                                    <a:gd name="f88" fmla="val 124841"/>
                                    <a:gd name="f89" fmla="val 125984"/>
                                    <a:gd name="f90" fmla="val 85344"/>
                                    <a:gd name="f91" fmla="val 127508"/>
                                    <a:gd name="f92" fmla="val 85471"/>
                                    <a:gd name="f93" fmla="val 128905"/>
                                    <a:gd name="f94" fmla="val 130683"/>
                                    <a:gd name="f95" fmla="val 132842"/>
                                    <a:gd name="f96" fmla="val 135001"/>
                                    <a:gd name="f97" fmla="val 136906"/>
                                    <a:gd name="f98" fmla="val 138303"/>
                                    <a:gd name="f99" fmla="val 139827"/>
                                    <a:gd name="f100" fmla="val 140970"/>
                                    <a:gd name="f101" fmla="val 141859"/>
                                    <a:gd name="f102" fmla="val 142748"/>
                                    <a:gd name="f103" fmla="val 143383"/>
                                    <a:gd name="f104" fmla="val 143764"/>
                                    <a:gd name="f105" fmla="val 144145"/>
                                    <a:gd name="f106" fmla="val 6223"/>
                                    <a:gd name="f107" fmla="val 4191"/>
                                    <a:gd name="f108" fmla="val 143637"/>
                                    <a:gd name="f109" fmla="val 2540"/>
                                    <a:gd name="f110" fmla="val 142240"/>
                                    <a:gd name="f111" fmla="val 140716"/>
                                    <a:gd name="f112" fmla="val 138430"/>
                                    <a:gd name="f113" fmla="val 135128"/>
                                    <a:gd name="f114" fmla="val 9271"/>
                                    <a:gd name="f115" fmla="val 5969"/>
                                    <a:gd name="f116" fmla="val 3556"/>
                                    <a:gd name="f117" fmla="val 2159"/>
                                    <a:gd name="f118" fmla="val 635"/>
                                    <a:gd name="f119" fmla="*/ f0 1 85598"/>
                                    <a:gd name="f120" fmla="*/ f1 1 144399"/>
                                    <a:gd name="f121" fmla="+- f4 0 f2"/>
                                    <a:gd name="f122" fmla="+- f3 0 f2"/>
                                    <a:gd name="f123" fmla="*/ f122 1 85598"/>
                                    <a:gd name="f124" fmla="*/ f121 1 144399"/>
                                    <a:gd name="f125" fmla="*/ 0 1 f123"/>
                                    <a:gd name="f126" fmla="*/ 85598 1 f123"/>
                                    <a:gd name="f127" fmla="*/ 0 1 f124"/>
                                    <a:gd name="f128" fmla="*/ 144399 1 f124"/>
                                    <a:gd name="f129" fmla="*/ f125 f119 1"/>
                                    <a:gd name="f130" fmla="*/ f126 f119 1"/>
                                    <a:gd name="f131" fmla="*/ f128 f120 1"/>
                                    <a:gd name="f132" fmla="*/ f127 f120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129" t="f132" r="f130" b="f131"/>
                                  <a:pathLst>
                                    <a:path w="85598" h="144399">
                                      <a:moveTo>
                                        <a:pt x="f5" y="f2"/>
                                      </a:moveTo>
                                      <a:lnTo>
                                        <a:pt x="f6" y="f2"/>
                                      </a:lnTo>
                                      <a:cubicBezTo>
                                        <a:pt x="f7" y="f2"/>
                                        <a:pt x="f8" y="f9"/>
                                        <a:pt x="f10" y="f11"/>
                                      </a:cubicBezTo>
                                      <a:cubicBezTo>
                                        <a:pt x="f12" y="f13"/>
                                        <a:pt x="f14" y="f15"/>
                                        <a:pt x="f16" y="f17"/>
                                      </a:cubicBezTo>
                                      <a:cubicBezTo>
                                        <a:pt x="f18" y="f19"/>
                                        <a:pt x="f20" y="f21"/>
                                        <a:pt x="f22" y="f23"/>
                                      </a:cubicBezTo>
                                      <a:cubicBezTo>
                                        <a:pt x="f24" y="f25"/>
                                        <a:pt x="f26" y="f27"/>
                                        <a:pt x="f26" y="f28"/>
                                      </a:cubicBezTo>
                                      <a:cubicBezTo>
                                        <a:pt x="f26" y="f29"/>
                                        <a:pt x="f24" y="f30"/>
                                        <a:pt x="f22" y="f31"/>
                                      </a:cubicBezTo>
                                      <a:cubicBezTo>
                                        <a:pt x="f20" y="f32"/>
                                        <a:pt x="f18" y="f33"/>
                                        <a:pt x="f16" y="f34"/>
                                      </a:cubicBezTo>
                                      <a:cubicBezTo>
                                        <a:pt x="f14" y="f35"/>
                                        <a:pt x="f12" y="f36"/>
                                        <a:pt x="f10" y="f37"/>
                                      </a:cubicBezTo>
                                      <a:cubicBezTo>
                                        <a:pt x="f8" y="f38"/>
                                        <a:pt x="f7" y="f39"/>
                                        <a:pt x="f6" y="f39"/>
                                      </a:cubicBezTo>
                                      <a:lnTo>
                                        <a:pt x="f40" y="f39"/>
                                      </a:lnTo>
                                      <a:lnTo>
                                        <a:pt x="f40" y="f41"/>
                                      </a:lnTo>
                                      <a:lnTo>
                                        <a:pt x="f42" y="f41"/>
                                      </a:lnTo>
                                      <a:cubicBezTo>
                                        <a:pt x="f43" y="f41"/>
                                        <a:pt x="f44" y="f45"/>
                                        <a:pt x="f46" y="f47"/>
                                      </a:cubicBezTo>
                                      <a:cubicBezTo>
                                        <a:pt x="f48" y="f49"/>
                                        <a:pt x="f50" y="f51"/>
                                        <a:pt x="f52" y="f53"/>
                                      </a:cubicBezTo>
                                      <a:cubicBezTo>
                                        <a:pt x="f54" y="f55"/>
                                        <a:pt x="f56" y="f57"/>
                                        <a:pt x="f58" y="f59"/>
                                      </a:cubicBezTo>
                                      <a:cubicBezTo>
                                        <a:pt x="f60" y="f61"/>
                                        <a:pt x="f62" y="f63"/>
                                        <a:pt x="f62" y="f64"/>
                                      </a:cubicBezTo>
                                      <a:cubicBezTo>
                                        <a:pt x="f62" y="f65"/>
                                        <a:pt x="f60" y="f66"/>
                                        <a:pt x="f58" y="f67"/>
                                      </a:cubicBezTo>
                                      <a:cubicBezTo>
                                        <a:pt x="f56" y="f68"/>
                                        <a:pt x="f54" y="f69"/>
                                        <a:pt x="f52" y="f70"/>
                                      </a:cubicBezTo>
                                      <a:cubicBezTo>
                                        <a:pt x="f50" y="f71"/>
                                        <a:pt x="f48" y="f72"/>
                                        <a:pt x="f46" y="f73"/>
                                      </a:cubicBezTo>
                                      <a:cubicBezTo>
                                        <a:pt x="f44" y="f74"/>
                                        <a:pt x="f43" y="f75"/>
                                        <a:pt x="f42" y="f75"/>
                                      </a:cubicBezTo>
                                      <a:lnTo>
                                        <a:pt x="f40" y="f75"/>
                                      </a:lnTo>
                                      <a:lnTo>
                                        <a:pt x="f40" y="f76"/>
                                      </a:lnTo>
                                      <a:lnTo>
                                        <a:pt x="f77" y="f76"/>
                                      </a:lnTo>
                                      <a:cubicBezTo>
                                        <a:pt x="f78" y="f76"/>
                                        <a:pt x="f10" y="f79"/>
                                        <a:pt x="f12" y="f80"/>
                                      </a:cubicBezTo>
                                      <a:cubicBezTo>
                                        <a:pt x="f81" y="f82"/>
                                        <a:pt x="f83" y="f84"/>
                                        <a:pt x="f85" y="f86"/>
                                      </a:cubicBezTo>
                                      <a:cubicBezTo>
                                        <a:pt x="f87" y="f88"/>
                                        <a:pt x="f26" y="f89"/>
                                        <a:pt x="f90" y="f91"/>
                                      </a:cubicBezTo>
                                      <a:cubicBezTo>
                                        <a:pt x="f92" y="f93"/>
                                        <a:pt x="f3" y="f94"/>
                                        <a:pt x="f3" y="f95"/>
                                      </a:cubicBezTo>
                                      <a:cubicBezTo>
                                        <a:pt x="f3" y="f96"/>
                                        <a:pt x="f92" y="f97"/>
                                        <a:pt x="f90" y="f98"/>
                                      </a:cubicBezTo>
                                      <a:cubicBezTo>
                                        <a:pt x="f26" y="f99"/>
                                        <a:pt x="f87" y="f100"/>
                                        <a:pt x="f85" y="f101"/>
                                      </a:cubicBezTo>
                                      <a:cubicBezTo>
                                        <a:pt x="f83" y="f102"/>
                                        <a:pt x="f81" y="f103"/>
                                        <a:pt x="f12" y="f104"/>
                                      </a:cubicBezTo>
                                      <a:cubicBezTo>
                                        <a:pt x="f10" y="f105"/>
                                        <a:pt x="f78" y="f4"/>
                                        <a:pt x="f77" y="f4"/>
                                      </a:cubicBezTo>
                                      <a:lnTo>
                                        <a:pt x="f5" y="f4"/>
                                      </a:lnTo>
                                      <a:cubicBezTo>
                                        <a:pt x="f106" y="f4"/>
                                        <a:pt x="f107" y="f108"/>
                                        <a:pt x="f109" y="f110"/>
                                      </a:cubicBezTo>
                                      <a:cubicBezTo>
                                        <a:pt x="f13" y="f111"/>
                                        <a:pt x="f2" y="f112"/>
                                        <a:pt x="f2" y="f113"/>
                                      </a:cubicBezTo>
                                      <a:lnTo>
                                        <a:pt x="f2" y="f114"/>
                                      </a:lnTo>
                                      <a:cubicBezTo>
                                        <a:pt x="f2" y="f115"/>
                                        <a:pt x="f13" y="f116"/>
                                        <a:pt x="f109" y="f117"/>
                                      </a:cubicBezTo>
                                      <a:cubicBezTo>
                                        <a:pt x="f107" y="f118"/>
                                        <a:pt x="f106" y="f2"/>
                                        <a:pt x="f5" y="f2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noFill/>
                                <a:ln w="6601" cap="flat">
                                  <a:solidFill>
                                    <a:srgbClr val="ED7C30"/>
                                  </a:solidFill>
                                  <a:prstDash val="solid"/>
                                  <a:round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98" name="Shape 103"/>
                              <wps:cNvSpPr/>
                              <wps:spPr>
                                <a:xfrm>
                                  <a:off x="239645" y="2670"/>
                                  <a:ext cx="110486" cy="145032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110490"/>
                                    <a:gd name="f4" fmla="val 145034"/>
                                    <a:gd name="f5" fmla="val 4318"/>
                                    <a:gd name="f6" fmla="val 106045"/>
                                    <a:gd name="f7" fmla="val 106807"/>
                                    <a:gd name="f8" fmla="val 107315"/>
                                    <a:gd name="f9" fmla="val 127"/>
                                    <a:gd name="f10" fmla="val 107950"/>
                                    <a:gd name="f11" fmla="val 635"/>
                                    <a:gd name="f12" fmla="val 108458"/>
                                    <a:gd name="f13" fmla="val 1016"/>
                                    <a:gd name="f14" fmla="val 108966"/>
                                    <a:gd name="f15" fmla="val 1651"/>
                                    <a:gd name="f16" fmla="val 109347"/>
                                    <a:gd name="f17" fmla="val 2540"/>
                                    <a:gd name="f18" fmla="val 109728"/>
                                    <a:gd name="f19" fmla="val 3556"/>
                                    <a:gd name="f20" fmla="val 109982"/>
                                    <a:gd name="f21" fmla="val 4699"/>
                                    <a:gd name="f22" fmla="val 110109"/>
                                    <a:gd name="f23" fmla="val 6350"/>
                                    <a:gd name="f24" fmla="val 110363"/>
                                    <a:gd name="f25" fmla="val 7874"/>
                                    <a:gd name="f26" fmla="val 9779"/>
                                    <a:gd name="f27" fmla="val 12065"/>
                                    <a:gd name="f28" fmla="val 14224"/>
                                    <a:gd name="f29" fmla="val 16002"/>
                                    <a:gd name="f30" fmla="val 17526"/>
                                    <a:gd name="f31" fmla="val 19050"/>
                                    <a:gd name="f32" fmla="val 20320"/>
                                    <a:gd name="f33" fmla="val 21209"/>
                                    <a:gd name="f34" fmla="val 22098"/>
                                    <a:gd name="f35" fmla="val 22860"/>
                                    <a:gd name="f36" fmla="val 23241"/>
                                    <a:gd name="f37" fmla="val 23749"/>
                                    <a:gd name="f38" fmla="val 24003"/>
                                    <a:gd name="f39" fmla="val 69977"/>
                                    <a:gd name="f40" fmla="val 140335"/>
                                    <a:gd name="f41" fmla="val 141097"/>
                                    <a:gd name="f42" fmla="val 69723"/>
                                    <a:gd name="f43" fmla="val 141732"/>
                                    <a:gd name="f44" fmla="val 69215"/>
                                    <a:gd name="f45" fmla="val 142367"/>
                                    <a:gd name="f46" fmla="val 68707"/>
                                    <a:gd name="f47" fmla="val 143002"/>
                                    <a:gd name="f48" fmla="val 67945"/>
                                    <a:gd name="f49" fmla="val 143510"/>
                                    <a:gd name="f50" fmla="val 66802"/>
                                    <a:gd name="f51" fmla="val 143891"/>
                                    <a:gd name="f52" fmla="val 65659"/>
                                    <a:gd name="f53" fmla="val 144272"/>
                                    <a:gd name="f54" fmla="val 64135"/>
                                    <a:gd name="f55" fmla="val 144526"/>
                                    <a:gd name="f56" fmla="val 62230"/>
                                    <a:gd name="f57" fmla="val 144780"/>
                                    <a:gd name="f58" fmla="val 60325"/>
                                    <a:gd name="f59" fmla="val 144907"/>
                                    <a:gd name="f60" fmla="val 58039"/>
                                    <a:gd name="f61" fmla="val 55245"/>
                                    <a:gd name="f62" fmla="val 52324"/>
                                    <a:gd name="f63" fmla="val 50038"/>
                                    <a:gd name="f64" fmla="val 48133"/>
                                    <a:gd name="f65" fmla="val 46228"/>
                                    <a:gd name="f66" fmla="val 44704"/>
                                    <a:gd name="f67" fmla="val 43561"/>
                                    <a:gd name="f68" fmla="val 42418"/>
                                    <a:gd name="f69" fmla="val 41656"/>
                                    <a:gd name="f70" fmla="val 41148"/>
                                    <a:gd name="f71" fmla="val 40640"/>
                                    <a:gd name="f72" fmla="val 40513"/>
                                    <a:gd name="f73" fmla="val 2921"/>
                                    <a:gd name="f74" fmla="val 2413"/>
                                    <a:gd name="f75" fmla="val 1905"/>
                                    <a:gd name="f76" fmla="val 1397"/>
                                    <a:gd name="f77" fmla="val 381"/>
                                    <a:gd name="f78" fmla="val 254"/>
                                    <a:gd name="f79" fmla="*/ f0 1 110490"/>
                                    <a:gd name="f80" fmla="*/ f1 1 145034"/>
                                    <a:gd name="f81" fmla="+- f4 0 f2"/>
                                    <a:gd name="f82" fmla="+- f3 0 f2"/>
                                    <a:gd name="f83" fmla="*/ f82 1 110490"/>
                                    <a:gd name="f84" fmla="*/ f81 1 145034"/>
                                    <a:gd name="f85" fmla="*/ 0 1 f83"/>
                                    <a:gd name="f86" fmla="*/ 110490 1 f83"/>
                                    <a:gd name="f87" fmla="*/ 0 1 f84"/>
                                    <a:gd name="f88" fmla="*/ 145034 1 f84"/>
                                    <a:gd name="f89" fmla="*/ f85 f79 1"/>
                                    <a:gd name="f90" fmla="*/ f86 f79 1"/>
                                    <a:gd name="f91" fmla="*/ f88 f80 1"/>
                                    <a:gd name="f92" fmla="*/ f87 f80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89" t="f92" r="f90" b="f91"/>
                                  <a:pathLst>
                                    <a:path w="110490" h="145034">
                                      <a:moveTo>
                                        <a:pt x="f5" y="f2"/>
                                      </a:moveTo>
                                      <a:lnTo>
                                        <a:pt x="f6" y="f2"/>
                                      </a:lnTo>
                                      <a:cubicBezTo>
                                        <a:pt x="f7" y="f2"/>
                                        <a:pt x="f8" y="f9"/>
                                        <a:pt x="f10" y="f11"/>
                                      </a:cubicBezTo>
                                      <a:cubicBezTo>
                                        <a:pt x="f12" y="f13"/>
                                        <a:pt x="f14" y="f15"/>
                                        <a:pt x="f16" y="f17"/>
                                      </a:cubicBezTo>
                                      <a:cubicBezTo>
                                        <a:pt x="f18" y="f19"/>
                                        <a:pt x="f20" y="f21"/>
                                        <a:pt x="f22" y="f23"/>
                                      </a:cubicBezTo>
                                      <a:cubicBezTo>
                                        <a:pt x="f24" y="f25"/>
                                        <a:pt x="f3" y="f26"/>
                                        <a:pt x="f3" y="f27"/>
                                      </a:cubicBezTo>
                                      <a:cubicBezTo>
                                        <a:pt x="f3" y="f28"/>
                                        <a:pt x="f24" y="f29"/>
                                        <a:pt x="f22" y="f30"/>
                                      </a:cubicBezTo>
                                      <a:cubicBezTo>
                                        <a:pt x="f20" y="f31"/>
                                        <a:pt x="f18" y="f32"/>
                                        <a:pt x="f16" y="f33"/>
                                      </a:cubicBezTo>
                                      <a:cubicBezTo>
                                        <a:pt x="f14" y="f34"/>
                                        <a:pt x="f12" y="f35"/>
                                        <a:pt x="f10" y="f36"/>
                                      </a:cubicBezTo>
                                      <a:cubicBezTo>
                                        <a:pt x="f8" y="f37"/>
                                        <a:pt x="f7" y="f38"/>
                                        <a:pt x="f6" y="f38"/>
                                      </a:cubicBezTo>
                                      <a:lnTo>
                                        <a:pt x="f39" y="f38"/>
                                      </a:lnTo>
                                      <a:lnTo>
                                        <a:pt x="f39" y="f40"/>
                                      </a:lnTo>
                                      <a:cubicBezTo>
                                        <a:pt x="f39" y="f41"/>
                                        <a:pt x="f42" y="f43"/>
                                        <a:pt x="f44" y="f45"/>
                                      </a:cubicBezTo>
                                      <a:cubicBezTo>
                                        <a:pt x="f46" y="f47"/>
                                        <a:pt x="f48" y="f49"/>
                                        <a:pt x="f50" y="f51"/>
                                      </a:cubicBezTo>
                                      <a:cubicBezTo>
                                        <a:pt x="f52" y="f53"/>
                                        <a:pt x="f54" y="f55"/>
                                        <a:pt x="f56" y="f57"/>
                                      </a:cubicBezTo>
                                      <a:cubicBezTo>
                                        <a:pt x="f58" y="f59"/>
                                        <a:pt x="f60" y="f4"/>
                                        <a:pt x="f61" y="f4"/>
                                      </a:cubicBezTo>
                                      <a:cubicBezTo>
                                        <a:pt x="f62" y="f4"/>
                                        <a:pt x="f63" y="f59"/>
                                        <a:pt x="f64" y="f57"/>
                                      </a:cubicBezTo>
                                      <a:cubicBezTo>
                                        <a:pt x="f65" y="f55"/>
                                        <a:pt x="f66" y="f53"/>
                                        <a:pt x="f67" y="f51"/>
                                      </a:cubicBezTo>
                                      <a:cubicBezTo>
                                        <a:pt x="f68" y="f49"/>
                                        <a:pt x="f69" y="f47"/>
                                        <a:pt x="f70" y="f45"/>
                                      </a:cubicBezTo>
                                      <a:cubicBezTo>
                                        <a:pt x="f71" y="f43"/>
                                        <a:pt x="f72" y="f41"/>
                                        <a:pt x="f72" y="f40"/>
                                      </a:cubicBezTo>
                                      <a:lnTo>
                                        <a:pt x="f72" y="f38"/>
                                      </a:lnTo>
                                      <a:lnTo>
                                        <a:pt x="f5" y="f38"/>
                                      </a:lnTo>
                                      <a:cubicBezTo>
                                        <a:pt x="f19" y="f38"/>
                                        <a:pt x="f73" y="f37"/>
                                        <a:pt x="f74" y="f36"/>
                                      </a:cubicBezTo>
                                      <a:cubicBezTo>
                                        <a:pt x="f75" y="f35"/>
                                        <a:pt x="f76" y="f34"/>
                                        <a:pt x="f13" y="f33"/>
                                      </a:cubicBezTo>
                                      <a:cubicBezTo>
                                        <a:pt x="f11" y="f32"/>
                                        <a:pt x="f77" y="f31"/>
                                        <a:pt x="f78" y="f30"/>
                                      </a:cubicBezTo>
                                      <a:cubicBezTo>
                                        <a:pt x="f2" y="f29"/>
                                        <a:pt x="f2" y="f28"/>
                                        <a:pt x="f2" y="f27"/>
                                      </a:cubicBezTo>
                                      <a:cubicBezTo>
                                        <a:pt x="f2" y="f26"/>
                                        <a:pt x="f2" y="f25"/>
                                        <a:pt x="f78" y="f23"/>
                                      </a:cubicBezTo>
                                      <a:cubicBezTo>
                                        <a:pt x="f77" y="f21"/>
                                        <a:pt x="f11" y="f19"/>
                                        <a:pt x="f13" y="f17"/>
                                      </a:cubicBezTo>
                                      <a:cubicBezTo>
                                        <a:pt x="f76" y="f15"/>
                                        <a:pt x="f75" y="f13"/>
                                        <a:pt x="f74" y="f11"/>
                                      </a:cubicBezTo>
                                      <a:cubicBezTo>
                                        <a:pt x="f73" y="f9"/>
                                        <a:pt x="f19" y="f2"/>
                                        <a:pt x="f5" y="f2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noFill/>
                                <a:ln w="6601" cap="flat">
                                  <a:solidFill>
                                    <a:srgbClr val="ED7C30"/>
                                  </a:solidFill>
                                  <a:prstDash val="solid"/>
                                  <a:round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99" name="Shape 104"/>
                              <wps:cNvSpPr/>
                              <wps:spPr>
                                <a:xfrm>
                                  <a:off x="142875" y="2670"/>
                                  <a:ext cx="85596" cy="144402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85598"/>
                                    <a:gd name="f4" fmla="val 144399"/>
                                    <a:gd name="f5" fmla="val 8636"/>
                                    <a:gd name="f6" fmla="val 80772"/>
                                    <a:gd name="f7" fmla="val 81534"/>
                                    <a:gd name="f8" fmla="val 82042"/>
                                    <a:gd name="f9" fmla="val 127"/>
                                    <a:gd name="f10" fmla="val 82550"/>
                                    <a:gd name="f11" fmla="val 508"/>
                                    <a:gd name="f12" fmla="val 83058"/>
                                    <a:gd name="f13" fmla="val 889"/>
                                    <a:gd name="f14" fmla="val 83566"/>
                                    <a:gd name="f15" fmla="val 1524"/>
                                    <a:gd name="f16" fmla="val 83947"/>
                                    <a:gd name="f17" fmla="val 2413"/>
                                    <a:gd name="f18" fmla="val 84328"/>
                                    <a:gd name="f19" fmla="val 3429"/>
                                    <a:gd name="f20" fmla="val 84582"/>
                                    <a:gd name="f21" fmla="val 4572"/>
                                    <a:gd name="f22" fmla="val 84709"/>
                                    <a:gd name="f23" fmla="val 6096"/>
                                    <a:gd name="f24" fmla="val 84963"/>
                                    <a:gd name="f25" fmla="val 7493"/>
                                    <a:gd name="f26" fmla="val 85090"/>
                                    <a:gd name="f27" fmla="val 9398"/>
                                    <a:gd name="f28" fmla="val 11557"/>
                                    <a:gd name="f29" fmla="val 13716"/>
                                    <a:gd name="f30" fmla="val 15367"/>
                                    <a:gd name="f31" fmla="val 16891"/>
                                    <a:gd name="f32" fmla="val 18288"/>
                                    <a:gd name="f33" fmla="val 19558"/>
                                    <a:gd name="f34" fmla="val 20447"/>
                                    <a:gd name="f35" fmla="val 21336"/>
                                    <a:gd name="f36" fmla="val 21971"/>
                                    <a:gd name="f37" fmla="val 22352"/>
                                    <a:gd name="f38" fmla="val 22733"/>
                                    <a:gd name="f39" fmla="val 22987"/>
                                    <a:gd name="f40" fmla="val 29210"/>
                                    <a:gd name="f41" fmla="val 58166"/>
                                    <a:gd name="f42" fmla="val 72898"/>
                                    <a:gd name="f43" fmla="val 73533"/>
                                    <a:gd name="f44" fmla="val 74168"/>
                                    <a:gd name="f45" fmla="val 58420"/>
                                    <a:gd name="f46" fmla="val 74676"/>
                                    <a:gd name="f47" fmla="val 58801"/>
                                    <a:gd name="f48" fmla="val 75311"/>
                                    <a:gd name="f49" fmla="val 59309"/>
                                    <a:gd name="f50" fmla="val 75692"/>
                                    <a:gd name="f51" fmla="val 59944"/>
                                    <a:gd name="f52" fmla="val 76073"/>
                                    <a:gd name="f53" fmla="val 60706"/>
                                    <a:gd name="f54" fmla="val 76454"/>
                                    <a:gd name="f55" fmla="val 61595"/>
                                    <a:gd name="f56" fmla="val 76708"/>
                                    <a:gd name="f57" fmla="val 62738"/>
                                    <a:gd name="f58" fmla="val 76962"/>
                                    <a:gd name="f59" fmla="val 64262"/>
                                    <a:gd name="f60" fmla="val 77089"/>
                                    <a:gd name="f61" fmla="val 65659"/>
                                    <a:gd name="f62" fmla="val 77216"/>
                                    <a:gd name="f63" fmla="val 67437"/>
                                    <a:gd name="f64" fmla="val 69469"/>
                                    <a:gd name="f65" fmla="val 71628"/>
                                    <a:gd name="f66" fmla="val 73406"/>
                                    <a:gd name="f67" fmla="val 74803"/>
                                    <a:gd name="f68" fmla="val 76327"/>
                                    <a:gd name="f69" fmla="val 77470"/>
                                    <a:gd name="f70" fmla="val 78232"/>
                                    <a:gd name="f71" fmla="val 79121"/>
                                    <a:gd name="f72" fmla="val 79756"/>
                                    <a:gd name="f73" fmla="val 80137"/>
                                    <a:gd name="f74" fmla="val 80518"/>
                                    <a:gd name="f75" fmla="val 80645"/>
                                    <a:gd name="f76" fmla="val 121412"/>
                                    <a:gd name="f77" fmla="val 81280"/>
                                    <a:gd name="f78" fmla="val 81915"/>
                                    <a:gd name="f79" fmla="val 121666"/>
                                    <a:gd name="f80" fmla="val 122047"/>
                                    <a:gd name="f81" fmla="val 83693"/>
                                    <a:gd name="f82" fmla="val 122428"/>
                                    <a:gd name="f83" fmla="val 84074"/>
                                    <a:gd name="f84" fmla="val 123063"/>
                                    <a:gd name="f85" fmla="val 84455"/>
                                    <a:gd name="f86" fmla="val 123952"/>
                                    <a:gd name="f87" fmla="val 84836"/>
                                    <a:gd name="f88" fmla="val 124841"/>
                                    <a:gd name="f89" fmla="val 125984"/>
                                    <a:gd name="f90" fmla="val 85344"/>
                                    <a:gd name="f91" fmla="val 127508"/>
                                    <a:gd name="f92" fmla="val 85471"/>
                                    <a:gd name="f93" fmla="val 128905"/>
                                    <a:gd name="f94" fmla="val 130683"/>
                                    <a:gd name="f95" fmla="val 132842"/>
                                    <a:gd name="f96" fmla="val 135001"/>
                                    <a:gd name="f97" fmla="val 136906"/>
                                    <a:gd name="f98" fmla="val 138303"/>
                                    <a:gd name="f99" fmla="val 139827"/>
                                    <a:gd name="f100" fmla="val 140970"/>
                                    <a:gd name="f101" fmla="val 141859"/>
                                    <a:gd name="f102" fmla="val 142748"/>
                                    <a:gd name="f103" fmla="val 143383"/>
                                    <a:gd name="f104" fmla="val 143764"/>
                                    <a:gd name="f105" fmla="val 144145"/>
                                    <a:gd name="f106" fmla="val 6223"/>
                                    <a:gd name="f107" fmla="val 4191"/>
                                    <a:gd name="f108" fmla="val 143637"/>
                                    <a:gd name="f109" fmla="val 2540"/>
                                    <a:gd name="f110" fmla="val 142240"/>
                                    <a:gd name="f111" fmla="val 140716"/>
                                    <a:gd name="f112" fmla="val 138430"/>
                                    <a:gd name="f113" fmla="val 135128"/>
                                    <a:gd name="f114" fmla="val 9271"/>
                                    <a:gd name="f115" fmla="val 5969"/>
                                    <a:gd name="f116" fmla="val 3556"/>
                                    <a:gd name="f117" fmla="val 2159"/>
                                    <a:gd name="f118" fmla="val 635"/>
                                    <a:gd name="f119" fmla="*/ f0 1 85598"/>
                                    <a:gd name="f120" fmla="*/ f1 1 144399"/>
                                    <a:gd name="f121" fmla="+- f4 0 f2"/>
                                    <a:gd name="f122" fmla="+- f3 0 f2"/>
                                    <a:gd name="f123" fmla="*/ f122 1 85598"/>
                                    <a:gd name="f124" fmla="*/ f121 1 144399"/>
                                    <a:gd name="f125" fmla="*/ 0 1 f123"/>
                                    <a:gd name="f126" fmla="*/ 85598 1 f123"/>
                                    <a:gd name="f127" fmla="*/ 0 1 f124"/>
                                    <a:gd name="f128" fmla="*/ 144399 1 f124"/>
                                    <a:gd name="f129" fmla="*/ f125 f119 1"/>
                                    <a:gd name="f130" fmla="*/ f126 f119 1"/>
                                    <a:gd name="f131" fmla="*/ f128 f120 1"/>
                                    <a:gd name="f132" fmla="*/ f127 f120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129" t="f132" r="f130" b="f131"/>
                                  <a:pathLst>
                                    <a:path w="85598" h="144399">
                                      <a:moveTo>
                                        <a:pt x="f5" y="f2"/>
                                      </a:moveTo>
                                      <a:lnTo>
                                        <a:pt x="f6" y="f2"/>
                                      </a:lnTo>
                                      <a:cubicBezTo>
                                        <a:pt x="f7" y="f2"/>
                                        <a:pt x="f8" y="f9"/>
                                        <a:pt x="f10" y="f11"/>
                                      </a:cubicBezTo>
                                      <a:cubicBezTo>
                                        <a:pt x="f12" y="f13"/>
                                        <a:pt x="f14" y="f15"/>
                                        <a:pt x="f16" y="f17"/>
                                      </a:cubicBezTo>
                                      <a:cubicBezTo>
                                        <a:pt x="f18" y="f19"/>
                                        <a:pt x="f20" y="f21"/>
                                        <a:pt x="f22" y="f23"/>
                                      </a:cubicBezTo>
                                      <a:cubicBezTo>
                                        <a:pt x="f24" y="f25"/>
                                        <a:pt x="f26" y="f27"/>
                                        <a:pt x="f26" y="f28"/>
                                      </a:cubicBezTo>
                                      <a:cubicBezTo>
                                        <a:pt x="f26" y="f29"/>
                                        <a:pt x="f24" y="f30"/>
                                        <a:pt x="f22" y="f31"/>
                                      </a:cubicBezTo>
                                      <a:cubicBezTo>
                                        <a:pt x="f20" y="f32"/>
                                        <a:pt x="f18" y="f33"/>
                                        <a:pt x="f16" y="f34"/>
                                      </a:cubicBezTo>
                                      <a:cubicBezTo>
                                        <a:pt x="f14" y="f35"/>
                                        <a:pt x="f12" y="f36"/>
                                        <a:pt x="f10" y="f37"/>
                                      </a:cubicBezTo>
                                      <a:cubicBezTo>
                                        <a:pt x="f8" y="f38"/>
                                        <a:pt x="f7" y="f39"/>
                                        <a:pt x="f6" y="f39"/>
                                      </a:cubicBezTo>
                                      <a:lnTo>
                                        <a:pt x="f40" y="f39"/>
                                      </a:lnTo>
                                      <a:lnTo>
                                        <a:pt x="f40" y="f41"/>
                                      </a:lnTo>
                                      <a:lnTo>
                                        <a:pt x="f42" y="f41"/>
                                      </a:lnTo>
                                      <a:cubicBezTo>
                                        <a:pt x="f43" y="f41"/>
                                        <a:pt x="f44" y="f45"/>
                                        <a:pt x="f46" y="f47"/>
                                      </a:cubicBezTo>
                                      <a:cubicBezTo>
                                        <a:pt x="f48" y="f49"/>
                                        <a:pt x="f50" y="f51"/>
                                        <a:pt x="f52" y="f53"/>
                                      </a:cubicBezTo>
                                      <a:cubicBezTo>
                                        <a:pt x="f54" y="f55"/>
                                        <a:pt x="f56" y="f57"/>
                                        <a:pt x="f58" y="f59"/>
                                      </a:cubicBezTo>
                                      <a:cubicBezTo>
                                        <a:pt x="f60" y="f61"/>
                                        <a:pt x="f62" y="f63"/>
                                        <a:pt x="f62" y="f64"/>
                                      </a:cubicBezTo>
                                      <a:cubicBezTo>
                                        <a:pt x="f62" y="f65"/>
                                        <a:pt x="f60" y="f66"/>
                                        <a:pt x="f58" y="f67"/>
                                      </a:cubicBezTo>
                                      <a:cubicBezTo>
                                        <a:pt x="f56" y="f68"/>
                                        <a:pt x="f54" y="f69"/>
                                        <a:pt x="f52" y="f70"/>
                                      </a:cubicBezTo>
                                      <a:cubicBezTo>
                                        <a:pt x="f50" y="f71"/>
                                        <a:pt x="f48" y="f72"/>
                                        <a:pt x="f46" y="f73"/>
                                      </a:cubicBezTo>
                                      <a:cubicBezTo>
                                        <a:pt x="f44" y="f74"/>
                                        <a:pt x="f43" y="f75"/>
                                        <a:pt x="f42" y="f75"/>
                                      </a:cubicBezTo>
                                      <a:lnTo>
                                        <a:pt x="f40" y="f75"/>
                                      </a:lnTo>
                                      <a:lnTo>
                                        <a:pt x="f40" y="f76"/>
                                      </a:lnTo>
                                      <a:lnTo>
                                        <a:pt x="f77" y="f76"/>
                                      </a:lnTo>
                                      <a:cubicBezTo>
                                        <a:pt x="f78" y="f76"/>
                                        <a:pt x="f10" y="f79"/>
                                        <a:pt x="f12" y="f80"/>
                                      </a:cubicBezTo>
                                      <a:cubicBezTo>
                                        <a:pt x="f81" y="f82"/>
                                        <a:pt x="f83" y="f84"/>
                                        <a:pt x="f85" y="f86"/>
                                      </a:cubicBezTo>
                                      <a:cubicBezTo>
                                        <a:pt x="f87" y="f88"/>
                                        <a:pt x="f26" y="f89"/>
                                        <a:pt x="f90" y="f91"/>
                                      </a:cubicBezTo>
                                      <a:cubicBezTo>
                                        <a:pt x="f92" y="f93"/>
                                        <a:pt x="f3" y="f94"/>
                                        <a:pt x="f3" y="f95"/>
                                      </a:cubicBezTo>
                                      <a:cubicBezTo>
                                        <a:pt x="f3" y="f96"/>
                                        <a:pt x="f92" y="f97"/>
                                        <a:pt x="f90" y="f98"/>
                                      </a:cubicBezTo>
                                      <a:cubicBezTo>
                                        <a:pt x="f26" y="f99"/>
                                        <a:pt x="f87" y="f100"/>
                                        <a:pt x="f85" y="f101"/>
                                      </a:cubicBezTo>
                                      <a:cubicBezTo>
                                        <a:pt x="f83" y="f102"/>
                                        <a:pt x="f81" y="f103"/>
                                        <a:pt x="f12" y="f104"/>
                                      </a:cubicBezTo>
                                      <a:cubicBezTo>
                                        <a:pt x="f10" y="f105"/>
                                        <a:pt x="f78" y="f4"/>
                                        <a:pt x="f77" y="f4"/>
                                      </a:cubicBezTo>
                                      <a:lnTo>
                                        <a:pt x="f5" y="f4"/>
                                      </a:lnTo>
                                      <a:cubicBezTo>
                                        <a:pt x="f106" y="f4"/>
                                        <a:pt x="f107" y="f108"/>
                                        <a:pt x="f109" y="f110"/>
                                      </a:cubicBezTo>
                                      <a:cubicBezTo>
                                        <a:pt x="f13" y="f111"/>
                                        <a:pt x="f2" y="f112"/>
                                        <a:pt x="f2" y="f113"/>
                                      </a:cubicBezTo>
                                      <a:lnTo>
                                        <a:pt x="f2" y="f114"/>
                                      </a:lnTo>
                                      <a:cubicBezTo>
                                        <a:pt x="f2" y="f115"/>
                                        <a:pt x="f13" y="f116"/>
                                        <a:pt x="f109" y="f117"/>
                                      </a:cubicBezTo>
                                      <a:cubicBezTo>
                                        <a:pt x="f107" y="f118"/>
                                        <a:pt x="f106" y="f2"/>
                                        <a:pt x="f5" y="f2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noFill/>
                                <a:ln w="6601" cap="flat">
                                  <a:solidFill>
                                    <a:srgbClr val="ED7C30"/>
                                  </a:solidFill>
                                  <a:prstDash val="solid"/>
                                  <a:round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100" name="Shape 105"/>
                              <wps:cNvSpPr/>
                              <wps:spPr>
                                <a:xfrm>
                                  <a:off x="0" y="2670"/>
                                  <a:ext cx="120015" cy="144402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120015"/>
                                    <a:gd name="f4" fmla="val 144399"/>
                                    <a:gd name="f5" fmla="val 8636"/>
                                    <a:gd name="f6" fmla="val 45720"/>
                                    <a:gd name="f7" fmla="val 58674"/>
                                    <a:gd name="f8" fmla="val 69596"/>
                                    <a:gd name="f9" fmla="val 1524"/>
                                    <a:gd name="f10" fmla="val 78486"/>
                                    <a:gd name="f11" fmla="val 4445"/>
                                    <a:gd name="f12" fmla="val 87503"/>
                                    <a:gd name="f13" fmla="val 7493"/>
                                    <a:gd name="f14" fmla="val 94996"/>
                                    <a:gd name="f15" fmla="val 11938"/>
                                    <a:gd name="f16" fmla="val 101219"/>
                                    <a:gd name="f17" fmla="val 17907"/>
                                    <a:gd name="f18" fmla="val 107315"/>
                                    <a:gd name="f19" fmla="val 23749"/>
                                    <a:gd name="f20" fmla="val 112014"/>
                                    <a:gd name="f21" fmla="val 31115"/>
                                    <a:gd name="f22" fmla="val 115189"/>
                                    <a:gd name="f23" fmla="val 39751"/>
                                    <a:gd name="f24" fmla="val 118364"/>
                                    <a:gd name="f25" fmla="val 48514"/>
                                    <a:gd name="f26" fmla="val 58547"/>
                                    <a:gd name="f27" fmla="val 70104"/>
                                    <a:gd name="f28" fmla="val 83312"/>
                                    <a:gd name="f29" fmla="val 118237"/>
                                    <a:gd name="f30" fmla="val 94615"/>
                                    <a:gd name="f31" fmla="val 114808"/>
                                    <a:gd name="f32" fmla="val 104013"/>
                                    <a:gd name="f33" fmla="val 111379"/>
                                    <a:gd name="f34" fmla="val 113411"/>
                                    <a:gd name="f35" fmla="val 106426"/>
                                    <a:gd name="f36" fmla="val 121158"/>
                                    <a:gd name="f37" fmla="val 99949"/>
                                    <a:gd name="f38" fmla="val 127127"/>
                                    <a:gd name="f39" fmla="val 93472"/>
                                    <a:gd name="f40" fmla="val 133096"/>
                                    <a:gd name="f41" fmla="val 85598"/>
                                    <a:gd name="f42" fmla="val 137414"/>
                                    <a:gd name="f43" fmla="val 76327"/>
                                    <a:gd name="f44" fmla="val 140208"/>
                                    <a:gd name="f45" fmla="val 67056"/>
                                    <a:gd name="f46" fmla="val 143002"/>
                                    <a:gd name="f47" fmla="val 56007"/>
                                    <a:gd name="f48" fmla="val 43180"/>
                                    <a:gd name="f49" fmla="val 6223"/>
                                    <a:gd name="f50" fmla="val 4191"/>
                                    <a:gd name="f51" fmla="val 143637"/>
                                    <a:gd name="f52" fmla="val 2540"/>
                                    <a:gd name="f53" fmla="val 142240"/>
                                    <a:gd name="f54" fmla="val 889"/>
                                    <a:gd name="f55" fmla="val 140716"/>
                                    <a:gd name="f56" fmla="val 138430"/>
                                    <a:gd name="f57" fmla="val 135128"/>
                                    <a:gd name="f58" fmla="val 9271"/>
                                    <a:gd name="f59" fmla="val 5969"/>
                                    <a:gd name="f60" fmla="val 3556"/>
                                    <a:gd name="f61" fmla="val 2159"/>
                                    <a:gd name="f62" fmla="val 635"/>
                                    <a:gd name="f63" fmla="*/ f0 1 120015"/>
                                    <a:gd name="f64" fmla="*/ f1 1 144399"/>
                                    <a:gd name="f65" fmla="+- f4 0 f2"/>
                                    <a:gd name="f66" fmla="+- f3 0 f2"/>
                                    <a:gd name="f67" fmla="*/ f66 1 120015"/>
                                    <a:gd name="f68" fmla="*/ f65 1 144399"/>
                                    <a:gd name="f69" fmla="*/ 0 1 f67"/>
                                    <a:gd name="f70" fmla="*/ 120015 1 f67"/>
                                    <a:gd name="f71" fmla="*/ 0 1 f68"/>
                                    <a:gd name="f72" fmla="*/ 144399 1 f68"/>
                                    <a:gd name="f73" fmla="*/ f69 f63 1"/>
                                    <a:gd name="f74" fmla="*/ f70 f63 1"/>
                                    <a:gd name="f75" fmla="*/ f72 f64 1"/>
                                    <a:gd name="f76" fmla="*/ f71 f64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73" t="f76" r="f74" b="f75"/>
                                  <a:pathLst>
                                    <a:path w="120015" h="144399">
                                      <a:moveTo>
                                        <a:pt x="f5" y="f2"/>
                                      </a:moveTo>
                                      <a:lnTo>
                                        <a:pt x="f6" y="f2"/>
                                      </a:lnTo>
                                      <a:cubicBezTo>
                                        <a:pt x="f7" y="f2"/>
                                        <a:pt x="f8" y="f9"/>
                                        <a:pt x="f10" y="f11"/>
                                      </a:cubicBezTo>
                                      <a:cubicBezTo>
                                        <a:pt x="f12" y="f13"/>
                                        <a:pt x="f14" y="f15"/>
                                        <a:pt x="f16" y="f17"/>
                                      </a:cubicBezTo>
                                      <a:cubicBezTo>
                                        <a:pt x="f18" y="f19"/>
                                        <a:pt x="f20" y="f21"/>
                                        <a:pt x="f22" y="f23"/>
                                      </a:cubicBezTo>
                                      <a:cubicBezTo>
                                        <a:pt x="f24" y="f25"/>
                                        <a:pt x="f3" y="f26"/>
                                        <a:pt x="f3" y="f27"/>
                                      </a:cubicBezTo>
                                      <a:cubicBezTo>
                                        <a:pt x="f3" y="f28"/>
                                        <a:pt x="f29" y="f30"/>
                                        <a:pt x="f31" y="f32"/>
                                      </a:cubicBezTo>
                                      <a:cubicBezTo>
                                        <a:pt x="f33" y="f34"/>
                                        <a:pt x="f35" y="f36"/>
                                        <a:pt x="f37" y="f38"/>
                                      </a:cubicBezTo>
                                      <a:cubicBezTo>
                                        <a:pt x="f39" y="f40"/>
                                        <a:pt x="f41" y="f42"/>
                                        <a:pt x="f43" y="f44"/>
                                      </a:cubicBezTo>
                                      <a:cubicBezTo>
                                        <a:pt x="f45" y="f46"/>
                                        <a:pt x="f47" y="f4"/>
                                        <a:pt x="f48" y="f4"/>
                                      </a:cubicBezTo>
                                      <a:lnTo>
                                        <a:pt x="f5" y="f4"/>
                                      </a:lnTo>
                                      <a:cubicBezTo>
                                        <a:pt x="f49" y="f4"/>
                                        <a:pt x="f50" y="f51"/>
                                        <a:pt x="f52" y="f53"/>
                                      </a:cubicBezTo>
                                      <a:cubicBezTo>
                                        <a:pt x="f54" y="f55"/>
                                        <a:pt x="f2" y="f56"/>
                                        <a:pt x="f2" y="f57"/>
                                      </a:cubicBezTo>
                                      <a:lnTo>
                                        <a:pt x="f2" y="f58"/>
                                      </a:lnTo>
                                      <a:cubicBezTo>
                                        <a:pt x="f2" y="f59"/>
                                        <a:pt x="f54" y="f60"/>
                                        <a:pt x="f52" y="f61"/>
                                      </a:cubicBezTo>
                                      <a:cubicBezTo>
                                        <a:pt x="f50" y="f62"/>
                                        <a:pt x="f49" y="f2"/>
                                        <a:pt x="f5" y="f2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noFill/>
                                <a:ln w="6601" cap="flat">
                                  <a:solidFill>
                                    <a:srgbClr val="ED7C30"/>
                                  </a:solidFill>
                                  <a:prstDash val="solid"/>
                                  <a:round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101" name="Shape 106"/>
                              <wps:cNvSpPr/>
                              <wps:spPr>
                                <a:xfrm>
                                  <a:off x="1489072" y="2157"/>
                                  <a:ext cx="119128" cy="145545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119126"/>
                                    <a:gd name="f4" fmla="val 145542"/>
                                    <a:gd name="f5" fmla="val 106299"/>
                                    <a:gd name="f6" fmla="val 108839"/>
                                    <a:gd name="f7" fmla="val 110871"/>
                                    <a:gd name="f8" fmla="val 126"/>
                                    <a:gd name="f9" fmla="val 112649"/>
                                    <a:gd name="f10" fmla="val 253"/>
                                    <a:gd name="f11" fmla="val 114300"/>
                                    <a:gd name="f12" fmla="val 508"/>
                                    <a:gd name="f13" fmla="val 115697"/>
                                    <a:gd name="f14" fmla="val 762"/>
                                    <a:gd name="f15" fmla="val 116586"/>
                                    <a:gd name="f16" fmla="val 1270"/>
                                    <a:gd name="f17" fmla="val 117475"/>
                                    <a:gd name="f18" fmla="val 1650"/>
                                    <a:gd name="f19" fmla="val 118110"/>
                                    <a:gd name="f20" fmla="val 2159"/>
                                    <a:gd name="f21" fmla="val 118491"/>
                                    <a:gd name="f22" fmla="val 2794"/>
                                    <a:gd name="f23" fmla="val 118872"/>
                                    <a:gd name="f24" fmla="val 3428"/>
                                    <a:gd name="f25" fmla="val 4063"/>
                                    <a:gd name="f26" fmla="val 4825"/>
                                    <a:gd name="f27" fmla="val 134620"/>
                                    <a:gd name="f28" fmla="val 136398"/>
                                    <a:gd name="f29" fmla="val 118745"/>
                                    <a:gd name="f30" fmla="val 137922"/>
                                    <a:gd name="f31" fmla="val 118237"/>
                                    <a:gd name="f32" fmla="val 139192"/>
                                    <a:gd name="f33" fmla="val 117602"/>
                                    <a:gd name="f34" fmla="val 140588"/>
                                    <a:gd name="f35" fmla="val 116840"/>
                                    <a:gd name="f36" fmla="val 141732"/>
                                    <a:gd name="f37" fmla="val 115824"/>
                                    <a:gd name="f38" fmla="val 142621"/>
                                    <a:gd name="f39" fmla="val 114808"/>
                                    <a:gd name="f40" fmla="val 143510"/>
                                    <a:gd name="f41" fmla="val 113665"/>
                                    <a:gd name="f42" fmla="val 144145"/>
                                    <a:gd name="f43" fmla="val 112268"/>
                                    <a:gd name="f44" fmla="val 144525"/>
                                    <a:gd name="f45" fmla="val 144907"/>
                                    <a:gd name="f46" fmla="val 109474"/>
                                    <a:gd name="f47" fmla="val 145161"/>
                                    <a:gd name="f48" fmla="val 108077"/>
                                    <a:gd name="f49" fmla="val 95504"/>
                                    <a:gd name="f50" fmla="val 92964"/>
                                    <a:gd name="f51" fmla="val 90678"/>
                                    <a:gd name="f52" fmla="val 88773"/>
                                    <a:gd name="f53" fmla="val 144399"/>
                                    <a:gd name="f54" fmla="val 86868"/>
                                    <a:gd name="f55" fmla="val 143890"/>
                                    <a:gd name="f56" fmla="val 85090"/>
                                    <a:gd name="f57" fmla="val 142875"/>
                                    <a:gd name="f58" fmla="val 83566"/>
                                    <a:gd name="f59" fmla="val 141477"/>
                                    <a:gd name="f60" fmla="val 81915"/>
                                    <a:gd name="f61" fmla="val 140081"/>
                                    <a:gd name="f62" fmla="val 80391"/>
                                    <a:gd name="f63" fmla="val 138302"/>
                                    <a:gd name="f64" fmla="val 78867"/>
                                    <a:gd name="f65" fmla="val 135889"/>
                                    <a:gd name="f66" fmla="val 77470"/>
                                    <a:gd name="f67" fmla="val 133603"/>
                                    <a:gd name="f68" fmla="val 75692"/>
                                    <a:gd name="f69" fmla="val 130556"/>
                                    <a:gd name="f70" fmla="val 73914"/>
                                    <a:gd name="f71" fmla="val 126873"/>
                                    <a:gd name="f72" fmla="val 37973"/>
                                    <a:gd name="f73" fmla="val 59309"/>
                                    <a:gd name="f74" fmla="val 35814"/>
                                    <a:gd name="f75" fmla="val 55245"/>
                                    <a:gd name="f76" fmla="val 33782"/>
                                    <a:gd name="f77" fmla="val 50926"/>
                                    <a:gd name="f78" fmla="val 31623"/>
                                    <a:gd name="f79" fmla="val 46227"/>
                                    <a:gd name="f80" fmla="val 29464"/>
                                    <a:gd name="f81" fmla="val 41656"/>
                                    <a:gd name="f82" fmla="val 27432"/>
                                    <a:gd name="f83" fmla="val 37084"/>
                                    <a:gd name="f84" fmla="val 25781"/>
                                    <a:gd name="f85" fmla="val 32765"/>
                                    <a:gd name="f86" fmla="val 25527"/>
                                    <a:gd name="f87" fmla="val 25908"/>
                                    <a:gd name="f88" fmla="val 38100"/>
                                    <a:gd name="f89" fmla="val 26035"/>
                                    <a:gd name="f90" fmla="val 43434"/>
                                    <a:gd name="f91" fmla="val 26162"/>
                                    <a:gd name="f92" fmla="val 48768"/>
                                    <a:gd name="f93" fmla="val 26416"/>
                                    <a:gd name="f94" fmla="val 54101"/>
                                    <a:gd name="f95" fmla="val 59563"/>
                                    <a:gd name="f96" fmla="val 65150"/>
                                    <a:gd name="f97" fmla="val 140715"/>
                                    <a:gd name="f98" fmla="val 26289"/>
                                    <a:gd name="f99" fmla="val 142239"/>
                                    <a:gd name="f100" fmla="val 142748"/>
                                    <a:gd name="f101" fmla="val 25400"/>
                                    <a:gd name="f102" fmla="val 143383"/>
                                    <a:gd name="f103" fmla="val 24765"/>
                                    <a:gd name="f104" fmla="val 23749"/>
                                    <a:gd name="f105" fmla="val 144272"/>
                                    <a:gd name="f106" fmla="val 22733"/>
                                    <a:gd name="f107" fmla="val 144652"/>
                                    <a:gd name="f108" fmla="val 21336"/>
                                    <a:gd name="f109" fmla="val 145034"/>
                                    <a:gd name="f110" fmla="val 19685"/>
                                    <a:gd name="f111" fmla="val 145288"/>
                                    <a:gd name="f112" fmla="val 17907"/>
                                    <a:gd name="f113" fmla="val 145414"/>
                                    <a:gd name="f114" fmla="val 15748"/>
                                    <a:gd name="f115" fmla="val 13081"/>
                                    <a:gd name="f116" fmla="val 10414"/>
                                    <a:gd name="f117" fmla="val 8255"/>
                                    <a:gd name="f118" fmla="val 6604"/>
                                    <a:gd name="f119" fmla="val 4826"/>
                                    <a:gd name="f120" fmla="val 3556"/>
                                    <a:gd name="f121" fmla="val 2540"/>
                                    <a:gd name="f122" fmla="val 1651"/>
                                    <a:gd name="f123" fmla="val 889"/>
                                    <a:gd name="f124" fmla="val 127"/>
                                    <a:gd name="f125" fmla="val 10922"/>
                                    <a:gd name="f126" fmla="val 7493"/>
                                    <a:gd name="f127" fmla="val 1016"/>
                                    <a:gd name="f128" fmla="val 3048"/>
                                    <a:gd name="f129" fmla="val 5080"/>
                                    <a:gd name="f130" fmla="val 1397"/>
                                    <a:gd name="f131" fmla="val 7620"/>
                                    <a:gd name="f132" fmla="val 10541"/>
                                    <a:gd name="f133" fmla="val 29210"/>
                                    <a:gd name="f134" fmla="val 31496"/>
                                    <a:gd name="f135" fmla="val 33528"/>
                                    <a:gd name="f136" fmla="val 1143"/>
                                    <a:gd name="f137" fmla="val 35433"/>
                                    <a:gd name="f138" fmla="val 2539"/>
                                    <a:gd name="f139" fmla="val 38608"/>
                                    <a:gd name="f140" fmla="val 40132"/>
                                    <a:gd name="f141" fmla="val 4699"/>
                                    <a:gd name="f142" fmla="val 6223"/>
                                    <a:gd name="f143" fmla="val 42926"/>
                                    <a:gd name="f144" fmla="val 44323"/>
                                    <a:gd name="f145" fmla="val 10160"/>
                                    <a:gd name="f146" fmla="val 45720"/>
                                    <a:gd name="f147" fmla="val 12573"/>
                                    <a:gd name="f148" fmla="val 47117"/>
                                    <a:gd name="f149" fmla="val 15494"/>
                                    <a:gd name="f150" fmla="val 75184"/>
                                    <a:gd name="f151" fmla="val 68325"/>
                                    <a:gd name="f152" fmla="val 76835"/>
                                    <a:gd name="f153" fmla="val 71500"/>
                                    <a:gd name="f154" fmla="val 78486"/>
                                    <a:gd name="f155" fmla="val 74675"/>
                                    <a:gd name="f156" fmla="val 80137"/>
                                    <a:gd name="f157" fmla="val 77724"/>
                                    <a:gd name="f158" fmla="val 81661"/>
                                    <a:gd name="f159" fmla="val 80899"/>
                                    <a:gd name="f160" fmla="val 83185"/>
                                    <a:gd name="f161" fmla="val 83947"/>
                                    <a:gd name="f162" fmla="val 84709"/>
                                    <a:gd name="f163" fmla="val 86995"/>
                                    <a:gd name="f164" fmla="val 86233"/>
                                    <a:gd name="f165" fmla="val 90170"/>
                                    <a:gd name="f166" fmla="val 87630"/>
                                    <a:gd name="f167" fmla="val 93090"/>
                                    <a:gd name="f168" fmla="val 89027"/>
                                    <a:gd name="f169" fmla="val 96138"/>
                                    <a:gd name="f170" fmla="val 90424"/>
                                    <a:gd name="f171" fmla="val 99060"/>
                                    <a:gd name="f172" fmla="val 91821"/>
                                    <a:gd name="f173" fmla="val 102108"/>
                                    <a:gd name="f174" fmla="val 93218"/>
                                    <a:gd name="f175" fmla="val 105028"/>
                                    <a:gd name="f176" fmla="val 93345"/>
                                    <a:gd name="f177" fmla="val 93091"/>
                                    <a:gd name="f178" fmla="val 99822"/>
                                    <a:gd name="f179" fmla="val 94361"/>
                                    <a:gd name="f180" fmla="val 92837"/>
                                    <a:gd name="f181" fmla="val 92710"/>
                                    <a:gd name="f182" fmla="val 83058"/>
                                    <a:gd name="f183" fmla="val 92583"/>
                                    <a:gd name="f184" fmla="val 72517"/>
                                    <a:gd name="f185" fmla="val 93726"/>
                                    <a:gd name="f186" fmla="val 94488"/>
                                    <a:gd name="f187" fmla="val 96520"/>
                                    <a:gd name="f188" fmla="val 97917"/>
                                    <a:gd name="f189" fmla="val 99695"/>
                                    <a:gd name="f190" fmla="val 101346"/>
                                    <a:gd name="f191" fmla="val 103632"/>
                                    <a:gd name="f192" fmla="*/ f0 1 119126"/>
                                    <a:gd name="f193" fmla="*/ f1 1 145542"/>
                                    <a:gd name="f194" fmla="+- f4 0 f2"/>
                                    <a:gd name="f195" fmla="+- f3 0 f2"/>
                                    <a:gd name="f196" fmla="*/ f195 1 119126"/>
                                    <a:gd name="f197" fmla="*/ f194 1 145542"/>
                                    <a:gd name="f198" fmla="*/ 0 1 f196"/>
                                    <a:gd name="f199" fmla="*/ 119126 1 f196"/>
                                    <a:gd name="f200" fmla="*/ 0 1 f197"/>
                                    <a:gd name="f201" fmla="*/ 145542 1 f197"/>
                                    <a:gd name="f202" fmla="*/ f198 f192 1"/>
                                    <a:gd name="f203" fmla="*/ f199 f192 1"/>
                                    <a:gd name="f204" fmla="*/ f201 f193 1"/>
                                    <a:gd name="f205" fmla="*/ f200 f193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202" t="f205" r="f203" b="f204"/>
                                  <a:pathLst>
                                    <a:path w="119126" h="145542">
                                      <a:moveTo>
                                        <a:pt x="f5" y="f2"/>
                                      </a:moveTo>
                                      <a:cubicBezTo>
                                        <a:pt x="f6" y="f2"/>
                                        <a:pt x="f7" y="f8"/>
                                        <a:pt x="f9" y="f10"/>
                                      </a:cubicBezTo>
                                      <a:cubicBezTo>
                                        <a:pt x="f11" y="f12"/>
                                        <a:pt x="f13" y="f14"/>
                                        <a:pt x="f15" y="f16"/>
                                      </a:cubicBezTo>
                                      <a:cubicBezTo>
                                        <a:pt x="f17" y="f18"/>
                                        <a:pt x="f19" y="f20"/>
                                        <a:pt x="f21" y="f22"/>
                                      </a:cubicBezTo>
                                      <a:cubicBezTo>
                                        <a:pt x="f23" y="f24"/>
                                        <a:pt x="f3" y="f25"/>
                                        <a:pt x="f3" y="f26"/>
                                      </a:cubicBezTo>
                                      <a:lnTo>
                                        <a:pt x="f3" y="f27"/>
                                      </a:lnTo>
                                      <a:cubicBezTo>
                                        <a:pt x="f3" y="f28"/>
                                        <a:pt x="f29" y="f30"/>
                                        <a:pt x="f31" y="f32"/>
                                      </a:cubicBezTo>
                                      <a:cubicBezTo>
                                        <a:pt x="f33" y="f34"/>
                                        <a:pt x="f35" y="f36"/>
                                        <a:pt x="f37" y="f38"/>
                                      </a:cubicBezTo>
                                      <a:cubicBezTo>
                                        <a:pt x="f39" y="f40"/>
                                        <a:pt x="f41" y="f42"/>
                                        <a:pt x="f43" y="f44"/>
                                      </a:cubicBezTo>
                                      <a:cubicBezTo>
                                        <a:pt x="f7" y="f45"/>
                                        <a:pt x="f46" y="f47"/>
                                        <a:pt x="f48" y="f47"/>
                                      </a:cubicBezTo>
                                      <a:lnTo>
                                        <a:pt x="f49" y="f47"/>
                                      </a:lnTo>
                                      <a:cubicBezTo>
                                        <a:pt x="f50" y="f47"/>
                                        <a:pt x="f51" y="f45"/>
                                        <a:pt x="f52" y="f53"/>
                                      </a:cubicBezTo>
                                      <a:cubicBezTo>
                                        <a:pt x="f54" y="f55"/>
                                        <a:pt x="f56" y="f57"/>
                                        <a:pt x="f58" y="f59"/>
                                      </a:cubicBezTo>
                                      <a:cubicBezTo>
                                        <a:pt x="f60" y="f61"/>
                                        <a:pt x="f62" y="f63"/>
                                        <a:pt x="f64" y="f65"/>
                                      </a:cubicBezTo>
                                      <a:cubicBezTo>
                                        <a:pt x="f66" y="f67"/>
                                        <a:pt x="f68" y="f69"/>
                                        <a:pt x="f70" y="f71"/>
                                      </a:cubicBezTo>
                                      <a:lnTo>
                                        <a:pt x="f72" y="f73"/>
                                      </a:lnTo>
                                      <a:cubicBezTo>
                                        <a:pt x="f74" y="f75"/>
                                        <a:pt x="f76" y="f77"/>
                                        <a:pt x="f78" y="f79"/>
                                      </a:cubicBezTo>
                                      <a:cubicBezTo>
                                        <a:pt x="f80" y="f81"/>
                                        <a:pt x="f82" y="f83"/>
                                        <a:pt x="f84" y="f85"/>
                                      </a:cubicBezTo>
                                      <a:lnTo>
                                        <a:pt x="f86" y="f85"/>
                                      </a:lnTo>
                                      <a:cubicBezTo>
                                        <a:pt x="f87" y="f88"/>
                                        <a:pt x="f89" y="f90"/>
                                        <a:pt x="f91" y="f92"/>
                                      </a:cubicBezTo>
                                      <a:cubicBezTo>
                                        <a:pt x="f93" y="f94"/>
                                        <a:pt x="f93" y="f95"/>
                                        <a:pt x="f93" y="f96"/>
                                      </a:cubicBezTo>
                                      <a:lnTo>
                                        <a:pt x="f93" y="f97"/>
                                      </a:lnTo>
                                      <a:cubicBezTo>
                                        <a:pt x="f93" y="f59"/>
                                        <a:pt x="f98" y="f99"/>
                                        <a:pt x="f84" y="f100"/>
                                      </a:cubicBezTo>
                                      <a:cubicBezTo>
                                        <a:pt x="f101" y="f102"/>
                                        <a:pt x="f103" y="f55"/>
                                        <a:pt x="f104" y="f105"/>
                                      </a:cubicBezTo>
                                      <a:cubicBezTo>
                                        <a:pt x="f106" y="f107"/>
                                        <a:pt x="f108" y="f109"/>
                                        <a:pt x="f110" y="f111"/>
                                      </a:cubicBezTo>
                                      <a:cubicBezTo>
                                        <a:pt x="f112" y="f113"/>
                                        <a:pt x="f114" y="f4"/>
                                        <a:pt x="f115" y="f4"/>
                                      </a:cubicBezTo>
                                      <a:cubicBezTo>
                                        <a:pt x="f116" y="f4"/>
                                        <a:pt x="f117" y="f113"/>
                                        <a:pt x="f118" y="f111"/>
                                      </a:cubicBezTo>
                                      <a:cubicBezTo>
                                        <a:pt x="f119" y="f109"/>
                                        <a:pt x="f120" y="f107"/>
                                        <a:pt x="f121" y="f105"/>
                                      </a:cubicBezTo>
                                      <a:cubicBezTo>
                                        <a:pt x="f122" y="f55"/>
                                        <a:pt x="f123" y="f102"/>
                                        <a:pt x="f12" y="f100"/>
                                      </a:cubicBezTo>
                                      <a:cubicBezTo>
                                        <a:pt x="f124" y="f99"/>
                                        <a:pt x="f2" y="f59"/>
                                        <a:pt x="f2" y="f97"/>
                                      </a:cubicBezTo>
                                      <a:lnTo>
                                        <a:pt x="f2" y="f125"/>
                                      </a:lnTo>
                                      <a:cubicBezTo>
                                        <a:pt x="f2" y="f126"/>
                                        <a:pt x="f127" y="f26"/>
                                        <a:pt x="f128" y="f128"/>
                                      </a:cubicBezTo>
                                      <a:cubicBezTo>
                                        <a:pt x="f129" y="f130"/>
                                        <a:pt x="f131" y="f12"/>
                                        <a:pt x="f132" y="f12"/>
                                      </a:cubicBezTo>
                                      <a:lnTo>
                                        <a:pt x="f98" y="f12"/>
                                      </a:lnTo>
                                      <a:cubicBezTo>
                                        <a:pt x="f133" y="f12"/>
                                        <a:pt x="f134" y="f14"/>
                                        <a:pt x="f135" y="f136"/>
                                      </a:cubicBezTo>
                                      <a:cubicBezTo>
                                        <a:pt x="f137" y="f18"/>
                                        <a:pt x="f83" y="f138"/>
                                        <a:pt x="f139" y="f120"/>
                                      </a:cubicBezTo>
                                      <a:cubicBezTo>
                                        <a:pt x="f140" y="f141"/>
                                        <a:pt x="f81" y="f142"/>
                                        <a:pt x="f143" y="f117"/>
                                      </a:cubicBezTo>
                                      <a:cubicBezTo>
                                        <a:pt x="f144" y="f145"/>
                                        <a:pt x="f146" y="f147"/>
                                        <a:pt x="f148" y="f149"/>
                                      </a:cubicBezTo>
                                      <a:lnTo>
                                        <a:pt x="f150" y="f151"/>
                                      </a:lnTo>
                                      <a:cubicBezTo>
                                        <a:pt x="f152" y="f153"/>
                                        <a:pt x="f154" y="f155"/>
                                        <a:pt x="f156" y="f157"/>
                                      </a:cubicBezTo>
                                      <a:cubicBezTo>
                                        <a:pt x="f158" y="f159"/>
                                        <a:pt x="f160" y="f161"/>
                                        <a:pt x="f162" y="f163"/>
                                      </a:cubicBezTo>
                                      <a:cubicBezTo>
                                        <a:pt x="f164" y="f165"/>
                                        <a:pt x="f166" y="f167"/>
                                        <a:pt x="f168" y="f169"/>
                                      </a:cubicBezTo>
                                      <a:cubicBezTo>
                                        <a:pt x="f170" y="f171"/>
                                        <a:pt x="f172" y="f173"/>
                                        <a:pt x="f174" y="f175"/>
                                      </a:cubicBezTo>
                                      <a:lnTo>
                                        <a:pt x="f176" y="f175"/>
                                      </a:lnTo>
                                      <a:cubicBezTo>
                                        <a:pt x="f177" y="f178"/>
                                        <a:pt x="f50" y="f179"/>
                                        <a:pt x="f180" y="f52"/>
                                      </a:cubicBezTo>
                                      <a:cubicBezTo>
                                        <a:pt x="f181" y="f182"/>
                                        <a:pt x="f183" y="f157"/>
                                        <a:pt x="f183" y="f184"/>
                                      </a:cubicBezTo>
                                      <a:lnTo>
                                        <a:pt x="f183" y="f26"/>
                                      </a:lnTo>
                                      <a:cubicBezTo>
                                        <a:pt x="f183" y="f25"/>
                                        <a:pt x="f180" y="f24"/>
                                        <a:pt x="f176" y="f22"/>
                                      </a:cubicBezTo>
                                      <a:cubicBezTo>
                                        <a:pt x="f185" y="f20"/>
                                        <a:pt x="f186" y="f18"/>
                                        <a:pt x="f49" y="f16"/>
                                      </a:cubicBezTo>
                                      <a:cubicBezTo>
                                        <a:pt x="f187" y="f14"/>
                                        <a:pt x="f188" y="f12"/>
                                        <a:pt x="f189" y="f10"/>
                                      </a:cubicBezTo>
                                      <a:cubicBezTo>
                                        <a:pt x="f190" y="f8"/>
                                        <a:pt x="f191" y="f2"/>
                                        <a:pt x="f5" y="f2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noFill/>
                                <a:ln w="6601" cap="flat">
                                  <a:solidFill>
                                    <a:srgbClr val="ED7C30"/>
                                  </a:solidFill>
                                  <a:prstDash val="solid"/>
                                  <a:round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102" name="Shape 107"/>
                              <wps:cNvSpPr/>
                              <wps:spPr>
                                <a:xfrm>
                                  <a:off x="869951" y="2157"/>
                                  <a:ext cx="119128" cy="145545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119126"/>
                                    <a:gd name="f4" fmla="val 145542"/>
                                    <a:gd name="f5" fmla="val 106299"/>
                                    <a:gd name="f6" fmla="val 108839"/>
                                    <a:gd name="f7" fmla="val 110871"/>
                                    <a:gd name="f8" fmla="val 126"/>
                                    <a:gd name="f9" fmla="val 112649"/>
                                    <a:gd name="f10" fmla="val 253"/>
                                    <a:gd name="f11" fmla="val 114300"/>
                                    <a:gd name="f12" fmla="val 508"/>
                                    <a:gd name="f13" fmla="val 115697"/>
                                    <a:gd name="f14" fmla="val 762"/>
                                    <a:gd name="f15" fmla="val 116586"/>
                                    <a:gd name="f16" fmla="val 1270"/>
                                    <a:gd name="f17" fmla="val 117475"/>
                                    <a:gd name="f18" fmla="val 1650"/>
                                    <a:gd name="f19" fmla="val 118110"/>
                                    <a:gd name="f20" fmla="val 2159"/>
                                    <a:gd name="f21" fmla="val 118491"/>
                                    <a:gd name="f22" fmla="val 2794"/>
                                    <a:gd name="f23" fmla="val 118872"/>
                                    <a:gd name="f24" fmla="val 3428"/>
                                    <a:gd name="f25" fmla="val 4063"/>
                                    <a:gd name="f26" fmla="val 4825"/>
                                    <a:gd name="f27" fmla="val 134620"/>
                                    <a:gd name="f28" fmla="val 136398"/>
                                    <a:gd name="f29" fmla="val 118745"/>
                                    <a:gd name="f30" fmla="val 137922"/>
                                    <a:gd name="f31" fmla="val 118237"/>
                                    <a:gd name="f32" fmla="val 139192"/>
                                    <a:gd name="f33" fmla="val 117602"/>
                                    <a:gd name="f34" fmla="val 140588"/>
                                    <a:gd name="f35" fmla="val 116840"/>
                                    <a:gd name="f36" fmla="val 141732"/>
                                    <a:gd name="f37" fmla="val 115824"/>
                                    <a:gd name="f38" fmla="val 142621"/>
                                    <a:gd name="f39" fmla="val 114808"/>
                                    <a:gd name="f40" fmla="val 143510"/>
                                    <a:gd name="f41" fmla="val 113665"/>
                                    <a:gd name="f42" fmla="val 144145"/>
                                    <a:gd name="f43" fmla="val 112268"/>
                                    <a:gd name="f44" fmla="val 144525"/>
                                    <a:gd name="f45" fmla="val 144907"/>
                                    <a:gd name="f46" fmla="val 109474"/>
                                    <a:gd name="f47" fmla="val 145161"/>
                                    <a:gd name="f48" fmla="val 108077"/>
                                    <a:gd name="f49" fmla="val 95504"/>
                                    <a:gd name="f50" fmla="val 92964"/>
                                    <a:gd name="f51" fmla="val 90678"/>
                                    <a:gd name="f52" fmla="val 88773"/>
                                    <a:gd name="f53" fmla="val 144399"/>
                                    <a:gd name="f54" fmla="val 86868"/>
                                    <a:gd name="f55" fmla="val 143890"/>
                                    <a:gd name="f56" fmla="val 85090"/>
                                    <a:gd name="f57" fmla="val 142875"/>
                                    <a:gd name="f58" fmla="val 83566"/>
                                    <a:gd name="f59" fmla="val 141477"/>
                                    <a:gd name="f60" fmla="val 81915"/>
                                    <a:gd name="f61" fmla="val 140081"/>
                                    <a:gd name="f62" fmla="val 80391"/>
                                    <a:gd name="f63" fmla="val 138302"/>
                                    <a:gd name="f64" fmla="val 78867"/>
                                    <a:gd name="f65" fmla="val 135889"/>
                                    <a:gd name="f66" fmla="val 77470"/>
                                    <a:gd name="f67" fmla="val 133603"/>
                                    <a:gd name="f68" fmla="val 75692"/>
                                    <a:gd name="f69" fmla="val 130556"/>
                                    <a:gd name="f70" fmla="val 73914"/>
                                    <a:gd name="f71" fmla="val 126873"/>
                                    <a:gd name="f72" fmla="val 37973"/>
                                    <a:gd name="f73" fmla="val 59309"/>
                                    <a:gd name="f74" fmla="val 35814"/>
                                    <a:gd name="f75" fmla="val 55245"/>
                                    <a:gd name="f76" fmla="val 33782"/>
                                    <a:gd name="f77" fmla="val 50926"/>
                                    <a:gd name="f78" fmla="val 31623"/>
                                    <a:gd name="f79" fmla="val 46227"/>
                                    <a:gd name="f80" fmla="val 29464"/>
                                    <a:gd name="f81" fmla="val 41656"/>
                                    <a:gd name="f82" fmla="val 27432"/>
                                    <a:gd name="f83" fmla="val 37084"/>
                                    <a:gd name="f84" fmla="val 25781"/>
                                    <a:gd name="f85" fmla="val 32765"/>
                                    <a:gd name="f86" fmla="val 25527"/>
                                    <a:gd name="f87" fmla="val 25908"/>
                                    <a:gd name="f88" fmla="val 38100"/>
                                    <a:gd name="f89" fmla="val 26035"/>
                                    <a:gd name="f90" fmla="val 43434"/>
                                    <a:gd name="f91" fmla="val 26162"/>
                                    <a:gd name="f92" fmla="val 48768"/>
                                    <a:gd name="f93" fmla="val 26416"/>
                                    <a:gd name="f94" fmla="val 54101"/>
                                    <a:gd name="f95" fmla="val 59563"/>
                                    <a:gd name="f96" fmla="val 65150"/>
                                    <a:gd name="f97" fmla="val 140715"/>
                                    <a:gd name="f98" fmla="val 26289"/>
                                    <a:gd name="f99" fmla="val 142239"/>
                                    <a:gd name="f100" fmla="val 142748"/>
                                    <a:gd name="f101" fmla="val 25400"/>
                                    <a:gd name="f102" fmla="val 143383"/>
                                    <a:gd name="f103" fmla="val 24765"/>
                                    <a:gd name="f104" fmla="val 23749"/>
                                    <a:gd name="f105" fmla="val 144272"/>
                                    <a:gd name="f106" fmla="val 22733"/>
                                    <a:gd name="f107" fmla="val 144652"/>
                                    <a:gd name="f108" fmla="val 21336"/>
                                    <a:gd name="f109" fmla="val 145034"/>
                                    <a:gd name="f110" fmla="val 19685"/>
                                    <a:gd name="f111" fmla="val 145288"/>
                                    <a:gd name="f112" fmla="val 17907"/>
                                    <a:gd name="f113" fmla="val 145414"/>
                                    <a:gd name="f114" fmla="val 15748"/>
                                    <a:gd name="f115" fmla="val 13081"/>
                                    <a:gd name="f116" fmla="val 10414"/>
                                    <a:gd name="f117" fmla="val 8255"/>
                                    <a:gd name="f118" fmla="val 6604"/>
                                    <a:gd name="f119" fmla="val 4826"/>
                                    <a:gd name="f120" fmla="val 3556"/>
                                    <a:gd name="f121" fmla="val 2540"/>
                                    <a:gd name="f122" fmla="val 1651"/>
                                    <a:gd name="f123" fmla="val 889"/>
                                    <a:gd name="f124" fmla="val 127"/>
                                    <a:gd name="f125" fmla="val 10922"/>
                                    <a:gd name="f126" fmla="val 7493"/>
                                    <a:gd name="f127" fmla="val 1016"/>
                                    <a:gd name="f128" fmla="val 3048"/>
                                    <a:gd name="f129" fmla="val 5080"/>
                                    <a:gd name="f130" fmla="val 1397"/>
                                    <a:gd name="f131" fmla="val 7620"/>
                                    <a:gd name="f132" fmla="val 10541"/>
                                    <a:gd name="f133" fmla="val 29210"/>
                                    <a:gd name="f134" fmla="val 31496"/>
                                    <a:gd name="f135" fmla="val 33528"/>
                                    <a:gd name="f136" fmla="val 1143"/>
                                    <a:gd name="f137" fmla="val 35433"/>
                                    <a:gd name="f138" fmla="val 2539"/>
                                    <a:gd name="f139" fmla="val 38608"/>
                                    <a:gd name="f140" fmla="val 40132"/>
                                    <a:gd name="f141" fmla="val 4699"/>
                                    <a:gd name="f142" fmla="val 6223"/>
                                    <a:gd name="f143" fmla="val 42926"/>
                                    <a:gd name="f144" fmla="val 44323"/>
                                    <a:gd name="f145" fmla="val 10160"/>
                                    <a:gd name="f146" fmla="val 45720"/>
                                    <a:gd name="f147" fmla="val 12573"/>
                                    <a:gd name="f148" fmla="val 47117"/>
                                    <a:gd name="f149" fmla="val 15494"/>
                                    <a:gd name="f150" fmla="val 75184"/>
                                    <a:gd name="f151" fmla="val 68325"/>
                                    <a:gd name="f152" fmla="val 76835"/>
                                    <a:gd name="f153" fmla="val 71500"/>
                                    <a:gd name="f154" fmla="val 78486"/>
                                    <a:gd name="f155" fmla="val 74675"/>
                                    <a:gd name="f156" fmla="val 80137"/>
                                    <a:gd name="f157" fmla="val 77724"/>
                                    <a:gd name="f158" fmla="val 81661"/>
                                    <a:gd name="f159" fmla="val 80899"/>
                                    <a:gd name="f160" fmla="val 83185"/>
                                    <a:gd name="f161" fmla="val 83947"/>
                                    <a:gd name="f162" fmla="val 84709"/>
                                    <a:gd name="f163" fmla="val 86995"/>
                                    <a:gd name="f164" fmla="val 86233"/>
                                    <a:gd name="f165" fmla="val 90170"/>
                                    <a:gd name="f166" fmla="val 87630"/>
                                    <a:gd name="f167" fmla="val 93090"/>
                                    <a:gd name="f168" fmla="val 89027"/>
                                    <a:gd name="f169" fmla="val 96138"/>
                                    <a:gd name="f170" fmla="val 90424"/>
                                    <a:gd name="f171" fmla="val 99060"/>
                                    <a:gd name="f172" fmla="val 91821"/>
                                    <a:gd name="f173" fmla="val 102108"/>
                                    <a:gd name="f174" fmla="val 93218"/>
                                    <a:gd name="f175" fmla="val 105028"/>
                                    <a:gd name="f176" fmla="val 93345"/>
                                    <a:gd name="f177" fmla="val 93091"/>
                                    <a:gd name="f178" fmla="val 99822"/>
                                    <a:gd name="f179" fmla="val 94361"/>
                                    <a:gd name="f180" fmla="val 92837"/>
                                    <a:gd name="f181" fmla="val 92710"/>
                                    <a:gd name="f182" fmla="val 83058"/>
                                    <a:gd name="f183" fmla="val 92583"/>
                                    <a:gd name="f184" fmla="val 72517"/>
                                    <a:gd name="f185" fmla="val 93726"/>
                                    <a:gd name="f186" fmla="val 94488"/>
                                    <a:gd name="f187" fmla="val 96520"/>
                                    <a:gd name="f188" fmla="val 97917"/>
                                    <a:gd name="f189" fmla="val 99695"/>
                                    <a:gd name="f190" fmla="val 101346"/>
                                    <a:gd name="f191" fmla="val 103632"/>
                                    <a:gd name="f192" fmla="*/ f0 1 119126"/>
                                    <a:gd name="f193" fmla="*/ f1 1 145542"/>
                                    <a:gd name="f194" fmla="+- f4 0 f2"/>
                                    <a:gd name="f195" fmla="+- f3 0 f2"/>
                                    <a:gd name="f196" fmla="*/ f195 1 119126"/>
                                    <a:gd name="f197" fmla="*/ f194 1 145542"/>
                                    <a:gd name="f198" fmla="*/ 0 1 f196"/>
                                    <a:gd name="f199" fmla="*/ 119126 1 f196"/>
                                    <a:gd name="f200" fmla="*/ 0 1 f197"/>
                                    <a:gd name="f201" fmla="*/ 145542 1 f197"/>
                                    <a:gd name="f202" fmla="*/ f198 f192 1"/>
                                    <a:gd name="f203" fmla="*/ f199 f192 1"/>
                                    <a:gd name="f204" fmla="*/ f201 f193 1"/>
                                    <a:gd name="f205" fmla="*/ f200 f193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202" t="f205" r="f203" b="f204"/>
                                  <a:pathLst>
                                    <a:path w="119126" h="145542">
                                      <a:moveTo>
                                        <a:pt x="f5" y="f2"/>
                                      </a:moveTo>
                                      <a:cubicBezTo>
                                        <a:pt x="f6" y="f2"/>
                                        <a:pt x="f7" y="f8"/>
                                        <a:pt x="f9" y="f10"/>
                                      </a:cubicBezTo>
                                      <a:cubicBezTo>
                                        <a:pt x="f11" y="f12"/>
                                        <a:pt x="f13" y="f14"/>
                                        <a:pt x="f15" y="f16"/>
                                      </a:cubicBezTo>
                                      <a:cubicBezTo>
                                        <a:pt x="f17" y="f18"/>
                                        <a:pt x="f19" y="f20"/>
                                        <a:pt x="f21" y="f22"/>
                                      </a:cubicBezTo>
                                      <a:cubicBezTo>
                                        <a:pt x="f23" y="f24"/>
                                        <a:pt x="f3" y="f25"/>
                                        <a:pt x="f3" y="f26"/>
                                      </a:cubicBezTo>
                                      <a:lnTo>
                                        <a:pt x="f3" y="f27"/>
                                      </a:lnTo>
                                      <a:cubicBezTo>
                                        <a:pt x="f3" y="f28"/>
                                        <a:pt x="f29" y="f30"/>
                                        <a:pt x="f31" y="f32"/>
                                      </a:cubicBezTo>
                                      <a:cubicBezTo>
                                        <a:pt x="f33" y="f34"/>
                                        <a:pt x="f35" y="f36"/>
                                        <a:pt x="f37" y="f38"/>
                                      </a:cubicBezTo>
                                      <a:cubicBezTo>
                                        <a:pt x="f39" y="f40"/>
                                        <a:pt x="f41" y="f42"/>
                                        <a:pt x="f43" y="f44"/>
                                      </a:cubicBezTo>
                                      <a:cubicBezTo>
                                        <a:pt x="f7" y="f45"/>
                                        <a:pt x="f46" y="f47"/>
                                        <a:pt x="f48" y="f47"/>
                                      </a:cubicBezTo>
                                      <a:lnTo>
                                        <a:pt x="f49" y="f47"/>
                                      </a:lnTo>
                                      <a:cubicBezTo>
                                        <a:pt x="f50" y="f47"/>
                                        <a:pt x="f51" y="f45"/>
                                        <a:pt x="f52" y="f53"/>
                                      </a:cubicBezTo>
                                      <a:cubicBezTo>
                                        <a:pt x="f54" y="f55"/>
                                        <a:pt x="f56" y="f57"/>
                                        <a:pt x="f58" y="f59"/>
                                      </a:cubicBezTo>
                                      <a:cubicBezTo>
                                        <a:pt x="f60" y="f61"/>
                                        <a:pt x="f62" y="f63"/>
                                        <a:pt x="f64" y="f65"/>
                                      </a:cubicBezTo>
                                      <a:cubicBezTo>
                                        <a:pt x="f66" y="f67"/>
                                        <a:pt x="f68" y="f69"/>
                                        <a:pt x="f70" y="f71"/>
                                      </a:cubicBezTo>
                                      <a:lnTo>
                                        <a:pt x="f72" y="f73"/>
                                      </a:lnTo>
                                      <a:cubicBezTo>
                                        <a:pt x="f74" y="f75"/>
                                        <a:pt x="f76" y="f77"/>
                                        <a:pt x="f78" y="f79"/>
                                      </a:cubicBezTo>
                                      <a:cubicBezTo>
                                        <a:pt x="f80" y="f81"/>
                                        <a:pt x="f82" y="f83"/>
                                        <a:pt x="f84" y="f85"/>
                                      </a:cubicBezTo>
                                      <a:lnTo>
                                        <a:pt x="f86" y="f85"/>
                                      </a:lnTo>
                                      <a:cubicBezTo>
                                        <a:pt x="f87" y="f88"/>
                                        <a:pt x="f89" y="f90"/>
                                        <a:pt x="f91" y="f92"/>
                                      </a:cubicBezTo>
                                      <a:cubicBezTo>
                                        <a:pt x="f93" y="f94"/>
                                        <a:pt x="f93" y="f95"/>
                                        <a:pt x="f93" y="f96"/>
                                      </a:cubicBezTo>
                                      <a:lnTo>
                                        <a:pt x="f93" y="f97"/>
                                      </a:lnTo>
                                      <a:cubicBezTo>
                                        <a:pt x="f93" y="f59"/>
                                        <a:pt x="f98" y="f99"/>
                                        <a:pt x="f84" y="f100"/>
                                      </a:cubicBezTo>
                                      <a:cubicBezTo>
                                        <a:pt x="f101" y="f102"/>
                                        <a:pt x="f103" y="f55"/>
                                        <a:pt x="f104" y="f105"/>
                                      </a:cubicBezTo>
                                      <a:cubicBezTo>
                                        <a:pt x="f106" y="f107"/>
                                        <a:pt x="f108" y="f109"/>
                                        <a:pt x="f110" y="f111"/>
                                      </a:cubicBezTo>
                                      <a:cubicBezTo>
                                        <a:pt x="f112" y="f113"/>
                                        <a:pt x="f114" y="f4"/>
                                        <a:pt x="f115" y="f4"/>
                                      </a:cubicBezTo>
                                      <a:cubicBezTo>
                                        <a:pt x="f116" y="f4"/>
                                        <a:pt x="f117" y="f113"/>
                                        <a:pt x="f118" y="f111"/>
                                      </a:cubicBezTo>
                                      <a:cubicBezTo>
                                        <a:pt x="f119" y="f109"/>
                                        <a:pt x="f120" y="f107"/>
                                        <a:pt x="f121" y="f105"/>
                                      </a:cubicBezTo>
                                      <a:cubicBezTo>
                                        <a:pt x="f122" y="f55"/>
                                        <a:pt x="f123" y="f102"/>
                                        <a:pt x="f12" y="f100"/>
                                      </a:cubicBezTo>
                                      <a:cubicBezTo>
                                        <a:pt x="f124" y="f99"/>
                                        <a:pt x="f2" y="f59"/>
                                        <a:pt x="f2" y="f97"/>
                                      </a:cubicBezTo>
                                      <a:lnTo>
                                        <a:pt x="f2" y="f125"/>
                                      </a:lnTo>
                                      <a:cubicBezTo>
                                        <a:pt x="f2" y="f126"/>
                                        <a:pt x="f127" y="f26"/>
                                        <a:pt x="f128" y="f128"/>
                                      </a:cubicBezTo>
                                      <a:cubicBezTo>
                                        <a:pt x="f129" y="f130"/>
                                        <a:pt x="f131" y="f12"/>
                                        <a:pt x="f132" y="f12"/>
                                      </a:cubicBezTo>
                                      <a:lnTo>
                                        <a:pt x="f98" y="f12"/>
                                      </a:lnTo>
                                      <a:cubicBezTo>
                                        <a:pt x="f133" y="f12"/>
                                        <a:pt x="f134" y="f14"/>
                                        <a:pt x="f135" y="f136"/>
                                      </a:cubicBezTo>
                                      <a:cubicBezTo>
                                        <a:pt x="f137" y="f18"/>
                                        <a:pt x="f83" y="f138"/>
                                        <a:pt x="f139" y="f120"/>
                                      </a:cubicBezTo>
                                      <a:cubicBezTo>
                                        <a:pt x="f140" y="f141"/>
                                        <a:pt x="f81" y="f142"/>
                                        <a:pt x="f143" y="f117"/>
                                      </a:cubicBezTo>
                                      <a:cubicBezTo>
                                        <a:pt x="f144" y="f145"/>
                                        <a:pt x="f146" y="f147"/>
                                        <a:pt x="f148" y="f149"/>
                                      </a:cubicBezTo>
                                      <a:lnTo>
                                        <a:pt x="f150" y="f151"/>
                                      </a:lnTo>
                                      <a:cubicBezTo>
                                        <a:pt x="f152" y="f153"/>
                                        <a:pt x="f154" y="f155"/>
                                        <a:pt x="f156" y="f157"/>
                                      </a:cubicBezTo>
                                      <a:cubicBezTo>
                                        <a:pt x="f158" y="f159"/>
                                        <a:pt x="f160" y="f161"/>
                                        <a:pt x="f162" y="f163"/>
                                      </a:cubicBezTo>
                                      <a:cubicBezTo>
                                        <a:pt x="f164" y="f165"/>
                                        <a:pt x="f166" y="f167"/>
                                        <a:pt x="f168" y="f169"/>
                                      </a:cubicBezTo>
                                      <a:cubicBezTo>
                                        <a:pt x="f170" y="f171"/>
                                        <a:pt x="f172" y="f173"/>
                                        <a:pt x="f174" y="f175"/>
                                      </a:cubicBezTo>
                                      <a:lnTo>
                                        <a:pt x="f176" y="f175"/>
                                      </a:lnTo>
                                      <a:cubicBezTo>
                                        <a:pt x="f177" y="f178"/>
                                        <a:pt x="f50" y="f179"/>
                                        <a:pt x="f180" y="f52"/>
                                      </a:cubicBezTo>
                                      <a:cubicBezTo>
                                        <a:pt x="f181" y="f182"/>
                                        <a:pt x="f183" y="f157"/>
                                        <a:pt x="f183" y="f184"/>
                                      </a:cubicBezTo>
                                      <a:lnTo>
                                        <a:pt x="f183" y="f26"/>
                                      </a:lnTo>
                                      <a:cubicBezTo>
                                        <a:pt x="f183" y="f25"/>
                                        <a:pt x="f180" y="f24"/>
                                        <a:pt x="f176" y="f22"/>
                                      </a:cubicBezTo>
                                      <a:cubicBezTo>
                                        <a:pt x="f185" y="f20"/>
                                        <a:pt x="f186" y="f18"/>
                                        <a:pt x="f49" y="f16"/>
                                      </a:cubicBezTo>
                                      <a:cubicBezTo>
                                        <a:pt x="f187" y="f14"/>
                                        <a:pt x="f188" y="f12"/>
                                        <a:pt x="f189" y="f10"/>
                                      </a:cubicBezTo>
                                      <a:cubicBezTo>
                                        <a:pt x="f190" y="f8"/>
                                        <a:pt x="f191" y="f2"/>
                                        <a:pt x="f5" y="f2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noFill/>
                                <a:ln w="6601" cap="flat">
                                  <a:solidFill>
                                    <a:srgbClr val="ED7C30"/>
                                  </a:solidFill>
                                  <a:prstDash val="solid"/>
                                  <a:round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103" name="Shape 108"/>
                              <wps:cNvSpPr/>
                              <wps:spPr>
                                <a:xfrm>
                                  <a:off x="1273173" y="1901"/>
                                  <a:ext cx="29461" cy="145791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29464"/>
                                    <a:gd name="f4" fmla="val 145796"/>
                                    <a:gd name="f5" fmla="val 14732"/>
                                    <a:gd name="f6" fmla="val 17653"/>
                                    <a:gd name="f7" fmla="val 20066"/>
                                    <a:gd name="f8" fmla="val 127"/>
                                    <a:gd name="f9" fmla="val 21844"/>
                                    <a:gd name="f10" fmla="val 381"/>
                                    <a:gd name="f11" fmla="val 23749"/>
                                    <a:gd name="f12" fmla="val 635"/>
                                    <a:gd name="f13" fmla="val 25273"/>
                                    <a:gd name="f14" fmla="val 889"/>
                                    <a:gd name="f15" fmla="val 26289"/>
                                    <a:gd name="f16" fmla="val 1270"/>
                                    <a:gd name="f17" fmla="val 27432"/>
                                    <a:gd name="f18" fmla="val 1651"/>
                                    <a:gd name="f19" fmla="val 28194"/>
                                    <a:gd name="f20" fmla="val 2159"/>
                                    <a:gd name="f21" fmla="val 28702"/>
                                    <a:gd name="f22" fmla="val 2794"/>
                                    <a:gd name="f23" fmla="val 29210"/>
                                    <a:gd name="f24" fmla="val 3302"/>
                                    <a:gd name="f25" fmla="val 3937"/>
                                    <a:gd name="f26" fmla="val 4699"/>
                                    <a:gd name="f27" fmla="val 141097"/>
                                    <a:gd name="f28" fmla="val 141859"/>
                                    <a:gd name="f29" fmla="val 142494"/>
                                    <a:gd name="f30" fmla="val 143129"/>
                                    <a:gd name="f31" fmla="val 143764"/>
                                    <a:gd name="f32" fmla="val 144272"/>
                                    <a:gd name="f33" fmla="val 144653"/>
                                    <a:gd name="f34" fmla="val 145034"/>
                                    <a:gd name="f35" fmla="val 145288"/>
                                    <a:gd name="f36" fmla="val 145542"/>
                                    <a:gd name="f37" fmla="val 145669"/>
                                    <a:gd name="f38" fmla="val 11938"/>
                                    <a:gd name="f39" fmla="val 9525"/>
                                    <a:gd name="f40" fmla="val 7620"/>
                                    <a:gd name="f41" fmla="val 5715"/>
                                    <a:gd name="f42" fmla="val 4191"/>
                                    <a:gd name="f43" fmla="val 3175"/>
                                    <a:gd name="f44" fmla="val 2032"/>
                                    <a:gd name="f45" fmla="val 1143"/>
                                    <a:gd name="f46" fmla="val 762"/>
                                    <a:gd name="f47" fmla="val 254"/>
                                    <a:gd name="f48" fmla="val 4318"/>
                                    <a:gd name="f49" fmla="val 5842"/>
                                    <a:gd name="f50" fmla="val 7747"/>
                                    <a:gd name="f51" fmla="*/ f0 1 29464"/>
                                    <a:gd name="f52" fmla="*/ f1 1 145796"/>
                                    <a:gd name="f53" fmla="+- f4 0 f2"/>
                                    <a:gd name="f54" fmla="+- f3 0 f2"/>
                                    <a:gd name="f55" fmla="*/ f54 1 29464"/>
                                    <a:gd name="f56" fmla="*/ f53 1 145796"/>
                                    <a:gd name="f57" fmla="*/ 0 1 f55"/>
                                    <a:gd name="f58" fmla="*/ 29464 1 f55"/>
                                    <a:gd name="f59" fmla="*/ 0 1 f56"/>
                                    <a:gd name="f60" fmla="*/ 145796 1 f56"/>
                                    <a:gd name="f61" fmla="*/ f57 f51 1"/>
                                    <a:gd name="f62" fmla="*/ f58 f51 1"/>
                                    <a:gd name="f63" fmla="*/ f60 f52 1"/>
                                    <a:gd name="f64" fmla="*/ f59 f52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61" t="f64" r="f62" b="f63"/>
                                  <a:pathLst>
                                    <a:path w="29464" h="145796">
                                      <a:moveTo>
                                        <a:pt x="f5" y="f2"/>
                                      </a:moveTo>
                                      <a:cubicBezTo>
                                        <a:pt x="f6" y="f2"/>
                                        <a:pt x="f7" y="f8"/>
                                        <a:pt x="f9" y="f10"/>
                                      </a:cubicBezTo>
                                      <a:cubicBezTo>
                                        <a:pt x="f11" y="f12"/>
                                        <a:pt x="f13" y="f14"/>
                                        <a:pt x="f15" y="f16"/>
                                      </a:cubicBezTo>
                                      <a:cubicBezTo>
                                        <a:pt x="f17" y="f18"/>
                                        <a:pt x="f19" y="f20"/>
                                        <a:pt x="f21" y="f22"/>
                                      </a:cubicBezTo>
                                      <a:cubicBezTo>
                                        <a:pt x="f23" y="f24"/>
                                        <a:pt x="f3" y="f25"/>
                                        <a:pt x="f3" y="f26"/>
                                      </a:cubicBezTo>
                                      <a:lnTo>
                                        <a:pt x="f3" y="f27"/>
                                      </a:lnTo>
                                      <a:cubicBezTo>
                                        <a:pt x="f3" y="f28"/>
                                        <a:pt x="f23" y="f29"/>
                                        <a:pt x="f21" y="f30"/>
                                      </a:cubicBezTo>
                                      <a:cubicBezTo>
                                        <a:pt x="f19" y="f31"/>
                                        <a:pt x="f17" y="f32"/>
                                        <a:pt x="f15" y="f33"/>
                                      </a:cubicBezTo>
                                      <a:cubicBezTo>
                                        <a:pt x="f13" y="f34"/>
                                        <a:pt x="f11" y="f35"/>
                                        <a:pt x="f9" y="f36"/>
                                      </a:cubicBezTo>
                                      <a:cubicBezTo>
                                        <a:pt x="f7" y="f37"/>
                                        <a:pt x="f6" y="f4"/>
                                        <a:pt x="f5" y="f4"/>
                                      </a:cubicBezTo>
                                      <a:cubicBezTo>
                                        <a:pt x="f38" y="f4"/>
                                        <a:pt x="f39" y="f37"/>
                                        <a:pt x="f40" y="f36"/>
                                      </a:cubicBezTo>
                                      <a:cubicBezTo>
                                        <a:pt x="f41" y="f35"/>
                                        <a:pt x="f42" y="f34"/>
                                        <a:pt x="f43" y="f33"/>
                                      </a:cubicBezTo>
                                      <a:cubicBezTo>
                                        <a:pt x="f44" y="f32"/>
                                        <a:pt x="f45" y="f31"/>
                                        <a:pt x="f46" y="f30"/>
                                      </a:cubicBezTo>
                                      <a:cubicBezTo>
                                        <a:pt x="f47" y="f29"/>
                                        <a:pt x="f2" y="f28"/>
                                        <a:pt x="f2" y="f27"/>
                                      </a:cubicBezTo>
                                      <a:lnTo>
                                        <a:pt x="f2" y="f26"/>
                                      </a:lnTo>
                                      <a:cubicBezTo>
                                        <a:pt x="f2" y="f25"/>
                                        <a:pt x="f47" y="f24"/>
                                        <a:pt x="f46" y="f22"/>
                                      </a:cubicBezTo>
                                      <a:cubicBezTo>
                                        <a:pt x="f45" y="f20"/>
                                        <a:pt x="f44" y="f18"/>
                                        <a:pt x="f43" y="f16"/>
                                      </a:cubicBezTo>
                                      <a:cubicBezTo>
                                        <a:pt x="f48" y="f14"/>
                                        <a:pt x="f49" y="f12"/>
                                        <a:pt x="f50" y="f10"/>
                                      </a:cubicBezTo>
                                      <a:cubicBezTo>
                                        <a:pt x="f39" y="f8"/>
                                        <a:pt x="f38" y="f2"/>
                                        <a:pt x="f5" y="f2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noFill/>
                                <a:ln w="6601" cap="flat">
                                  <a:solidFill>
                                    <a:srgbClr val="ED7C30"/>
                                  </a:solidFill>
                                  <a:prstDash val="solid"/>
                                  <a:round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104" name="Shape 109"/>
                              <wps:cNvSpPr/>
                              <wps:spPr>
                                <a:xfrm>
                                  <a:off x="1006096" y="1901"/>
                                  <a:ext cx="133346" cy="145791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133350"/>
                                    <a:gd name="f4" fmla="val 145796"/>
                                    <a:gd name="f5" fmla="val 65405"/>
                                    <a:gd name="f6" fmla="val 69850"/>
                                    <a:gd name="f7" fmla="val 73279"/>
                                    <a:gd name="f8" fmla="val 127"/>
                                    <a:gd name="f9" fmla="val 75946"/>
                                    <a:gd name="f10" fmla="val 254"/>
                                    <a:gd name="f11" fmla="val 78486"/>
                                    <a:gd name="f12" fmla="val 381"/>
                                    <a:gd name="f13" fmla="val 80518"/>
                                    <a:gd name="f14" fmla="val 635"/>
                                    <a:gd name="f15" fmla="val 82042"/>
                                    <a:gd name="f16" fmla="val 1016"/>
                                    <a:gd name="f17" fmla="val 83439"/>
                                    <a:gd name="f18" fmla="val 1397"/>
                                    <a:gd name="f19" fmla="val 84455"/>
                                    <a:gd name="f20" fmla="val 2032"/>
                                    <a:gd name="f21" fmla="val 85090"/>
                                    <a:gd name="f22" fmla="val 2794"/>
                                    <a:gd name="f23" fmla="val 85725"/>
                                    <a:gd name="f24" fmla="val 3683"/>
                                    <a:gd name="f25" fmla="val 86233"/>
                                    <a:gd name="f26" fmla="val 4826"/>
                                    <a:gd name="f27" fmla="val 86741"/>
                                    <a:gd name="f28" fmla="val 6223"/>
                                    <a:gd name="f29" fmla="val 131445"/>
                                    <a:gd name="f30" fmla="val 134239"/>
                                    <a:gd name="f31" fmla="val 132334"/>
                                    <a:gd name="f32" fmla="val 136906"/>
                                    <a:gd name="f33" fmla="val 132842"/>
                                    <a:gd name="f34" fmla="val 139065"/>
                                    <a:gd name="f35" fmla="val 133096"/>
                                    <a:gd name="f36" fmla="val 140589"/>
                                    <a:gd name="f37" fmla="val 142113"/>
                                    <a:gd name="f38" fmla="val 132969"/>
                                    <a:gd name="f39" fmla="val 143256"/>
                                    <a:gd name="f40" fmla="val 132207"/>
                                    <a:gd name="f41" fmla="val 144145"/>
                                    <a:gd name="f42" fmla="val 131318"/>
                                    <a:gd name="f43" fmla="val 144907"/>
                                    <a:gd name="f44" fmla="val 129921"/>
                                    <a:gd name="f45" fmla="val 145415"/>
                                    <a:gd name="f46" fmla="val 127762"/>
                                    <a:gd name="f47" fmla="val 145542"/>
                                    <a:gd name="f48" fmla="val 125730"/>
                                    <a:gd name="f49" fmla="val 122809"/>
                                    <a:gd name="f50" fmla="val 119253"/>
                                    <a:gd name="f51" fmla="val 115443"/>
                                    <a:gd name="f52" fmla="val 112522"/>
                                    <a:gd name="f53" fmla="val 110363"/>
                                    <a:gd name="f54" fmla="val 145669"/>
                                    <a:gd name="f55" fmla="val 108204"/>
                                    <a:gd name="f56" fmla="val 106553"/>
                                    <a:gd name="f57" fmla="val 145288"/>
                                    <a:gd name="f58" fmla="val 105537"/>
                                    <a:gd name="f59" fmla="val 145034"/>
                                    <a:gd name="f60" fmla="val 104394"/>
                                    <a:gd name="f61" fmla="val 144653"/>
                                    <a:gd name="f62" fmla="val 103632"/>
                                    <a:gd name="f63" fmla="val 103124"/>
                                    <a:gd name="f64" fmla="val 143637"/>
                                    <a:gd name="f65" fmla="val 102743"/>
                                    <a:gd name="f66" fmla="val 143002"/>
                                    <a:gd name="f67" fmla="val 102362"/>
                                    <a:gd name="f68" fmla="val 142240"/>
                                    <a:gd name="f69" fmla="val 101981"/>
                                    <a:gd name="f70" fmla="val 141224"/>
                                    <a:gd name="f71" fmla="val 92329"/>
                                    <a:gd name="f72" fmla="val 112268"/>
                                    <a:gd name="f73" fmla="val 38100"/>
                                    <a:gd name="f74" fmla="val 28956"/>
                                    <a:gd name="f75" fmla="val 140462"/>
                                    <a:gd name="f76" fmla="val 28575"/>
                                    <a:gd name="f77" fmla="val 141478"/>
                                    <a:gd name="f78" fmla="val 28194"/>
                                    <a:gd name="f79" fmla="val 142367"/>
                                    <a:gd name="f80" fmla="val 27813"/>
                                    <a:gd name="f81" fmla="val 143129"/>
                                    <a:gd name="f82" fmla="val 27305"/>
                                    <a:gd name="f83" fmla="val 143764"/>
                                    <a:gd name="f84" fmla="val 26543"/>
                                    <a:gd name="f85" fmla="val 144399"/>
                                    <a:gd name="f86" fmla="val 25400"/>
                                    <a:gd name="f87" fmla="val 144780"/>
                                    <a:gd name="f88" fmla="val 24384"/>
                                    <a:gd name="f89" fmla="val 145161"/>
                                    <a:gd name="f90" fmla="val 22860"/>
                                    <a:gd name="f91" fmla="val 20828"/>
                                    <a:gd name="f92" fmla="val 18796"/>
                                    <a:gd name="f93" fmla="val 16256"/>
                                    <a:gd name="f94" fmla="val 13081"/>
                                    <a:gd name="f95" fmla="val 9652"/>
                                    <a:gd name="f96" fmla="val 6985"/>
                                    <a:gd name="f97" fmla="val 5080"/>
                                    <a:gd name="f98" fmla="val 3048"/>
                                    <a:gd name="f99" fmla="val 1778"/>
                                    <a:gd name="f100" fmla="val 143891"/>
                                    <a:gd name="f101" fmla="val 141859"/>
                                    <a:gd name="f102" fmla="val 140208"/>
                                    <a:gd name="f103" fmla="val 508"/>
                                    <a:gd name="f104" fmla="val 138684"/>
                                    <a:gd name="f105" fmla="val 136652"/>
                                    <a:gd name="f106" fmla="val 1905"/>
                                    <a:gd name="f107" fmla="val 133985"/>
                                    <a:gd name="f108" fmla="val 46482"/>
                                    <a:gd name="f109" fmla="val 5842"/>
                                    <a:gd name="f110" fmla="val 46863"/>
                                    <a:gd name="f111" fmla="val 4572"/>
                                    <a:gd name="f112" fmla="val 47371"/>
                                    <a:gd name="f113" fmla="val 3556"/>
                                    <a:gd name="f114" fmla="val 48006"/>
                                    <a:gd name="f115" fmla="val 48641"/>
                                    <a:gd name="f116" fmla="val 49530"/>
                                    <a:gd name="f117" fmla="val 50800"/>
                                    <a:gd name="f118" fmla="val 52197"/>
                                    <a:gd name="f119" fmla="val 53975"/>
                                    <a:gd name="f120" fmla="val 56261"/>
                                    <a:gd name="f121" fmla="val 58547"/>
                                    <a:gd name="f122" fmla="val 61595"/>
                                    <a:gd name="f123" fmla="*/ f0 1 133350"/>
                                    <a:gd name="f124" fmla="*/ f1 1 145796"/>
                                    <a:gd name="f125" fmla="+- f4 0 f2"/>
                                    <a:gd name="f126" fmla="+- f3 0 f2"/>
                                    <a:gd name="f127" fmla="*/ f126 1 133350"/>
                                    <a:gd name="f128" fmla="*/ f125 1 145796"/>
                                    <a:gd name="f129" fmla="*/ 0 1 f127"/>
                                    <a:gd name="f130" fmla="*/ 133350 1 f127"/>
                                    <a:gd name="f131" fmla="*/ 0 1 f128"/>
                                    <a:gd name="f132" fmla="*/ 145796 1 f128"/>
                                    <a:gd name="f133" fmla="*/ f129 f123 1"/>
                                    <a:gd name="f134" fmla="*/ f130 f123 1"/>
                                    <a:gd name="f135" fmla="*/ f132 f124 1"/>
                                    <a:gd name="f136" fmla="*/ f131 f124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133" t="f136" r="f134" b="f135"/>
                                  <a:pathLst>
                                    <a:path w="133350" h="145796">
                                      <a:moveTo>
                                        <a:pt x="f5" y="f2"/>
                                      </a:moveTo>
                                      <a:cubicBezTo>
                                        <a:pt x="f6" y="f2"/>
                                        <a:pt x="f7" y="f8"/>
                                        <a:pt x="f9" y="f10"/>
                                      </a:cubicBezTo>
                                      <a:cubicBezTo>
                                        <a:pt x="f11" y="f12"/>
                                        <a:pt x="f13" y="f14"/>
                                        <a:pt x="f15" y="f16"/>
                                      </a:cubicBezTo>
                                      <a:cubicBezTo>
                                        <a:pt x="f17" y="f18"/>
                                        <a:pt x="f19" y="f20"/>
                                        <a:pt x="f21" y="f22"/>
                                      </a:cubicBezTo>
                                      <a:cubicBezTo>
                                        <a:pt x="f23" y="f24"/>
                                        <a:pt x="f25" y="f26"/>
                                        <a:pt x="f27" y="f28"/>
                                      </a:cubicBezTo>
                                      <a:lnTo>
                                        <a:pt x="f29" y="f30"/>
                                      </a:lnTo>
                                      <a:cubicBezTo>
                                        <a:pt x="f31" y="f32"/>
                                        <a:pt x="f33" y="f34"/>
                                        <a:pt x="f35" y="f36"/>
                                      </a:cubicBezTo>
                                      <a:cubicBezTo>
                                        <a:pt x="f3" y="f37"/>
                                        <a:pt x="f38" y="f39"/>
                                        <a:pt x="f40" y="f41"/>
                                      </a:cubicBezTo>
                                      <a:cubicBezTo>
                                        <a:pt x="f42" y="f43"/>
                                        <a:pt x="f44" y="f45"/>
                                        <a:pt x="f46" y="f47"/>
                                      </a:cubicBezTo>
                                      <a:cubicBezTo>
                                        <a:pt x="f48" y="f4"/>
                                        <a:pt x="f49" y="f4"/>
                                        <a:pt x="f50" y="f4"/>
                                      </a:cubicBezTo>
                                      <a:cubicBezTo>
                                        <a:pt x="f51" y="f4"/>
                                        <a:pt x="f52" y="f4"/>
                                        <a:pt x="f53" y="f54"/>
                                      </a:cubicBezTo>
                                      <a:cubicBezTo>
                                        <a:pt x="f55" y="f47"/>
                                        <a:pt x="f56" y="f57"/>
                                        <a:pt x="f58" y="f59"/>
                                      </a:cubicBezTo>
                                      <a:cubicBezTo>
                                        <a:pt x="f60" y="f61"/>
                                        <a:pt x="f62" y="f41"/>
                                        <a:pt x="f63" y="f64"/>
                                      </a:cubicBezTo>
                                      <a:cubicBezTo>
                                        <a:pt x="f65" y="f66"/>
                                        <a:pt x="f67" y="f68"/>
                                        <a:pt x="f69" y="f70"/>
                                      </a:cubicBezTo>
                                      <a:lnTo>
                                        <a:pt x="f71" y="f72"/>
                                      </a:lnTo>
                                      <a:lnTo>
                                        <a:pt x="f73" y="f72"/>
                                      </a:lnTo>
                                      <a:lnTo>
                                        <a:pt x="f74" y="f75"/>
                                      </a:lnTo>
                                      <a:cubicBezTo>
                                        <a:pt x="f76" y="f77"/>
                                        <a:pt x="f78" y="f79"/>
                                        <a:pt x="f80" y="f81"/>
                                      </a:cubicBezTo>
                                      <a:cubicBezTo>
                                        <a:pt x="f82" y="f83"/>
                                        <a:pt x="f84" y="f85"/>
                                        <a:pt x="f86" y="f87"/>
                                      </a:cubicBezTo>
                                      <a:cubicBezTo>
                                        <a:pt x="f88" y="f89"/>
                                        <a:pt x="f90" y="f45"/>
                                        <a:pt x="f91" y="f54"/>
                                      </a:cubicBezTo>
                                      <a:cubicBezTo>
                                        <a:pt x="f92" y="f4"/>
                                        <a:pt x="f93" y="f4"/>
                                        <a:pt x="f94" y="f4"/>
                                      </a:cubicBezTo>
                                      <a:cubicBezTo>
                                        <a:pt x="f95" y="f4"/>
                                        <a:pt x="f96" y="f54"/>
                                        <a:pt x="f97" y="f47"/>
                                      </a:cubicBezTo>
                                      <a:cubicBezTo>
                                        <a:pt x="f98" y="f57"/>
                                        <a:pt x="f99" y="f87"/>
                                        <a:pt x="f16" y="f100"/>
                                      </a:cubicBezTo>
                                      <a:cubicBezTo>
                                        <a:pt x="f10" y="f66"/>
                                        <a:pt x="f2" y="f101"/>
                                        <a:pt x="f10" y="f102"/>
                                      </a:cubicBezTo>
                                      <a:cubicBezTo>
                                        <a:pt x="f103" y="f104"/>
                                        <a:pt x="f16" y="f105"/>
                                        <a:pt x="f106" y="f107"/>
                                      </a:cubicBezTo>
                                      <a:lnTo>
                                        <a:pt x="f108" y="f109"/>
                                      </a:lnTo>
                                      <a:cubicBezTo>
                                        <a:pt x="f110" y="f111"/>
                                        <a:pt x="f112" y="f113"/>
                                        <a:pt x="f114" y="f22"/>
                                      </a:cubicBezTo>
                                      <a:cubicBezTo>
                                        <a:pt x="f115" y="f20"/>
                                        <a:pt x="f116" y="f18"/>
                                        <a:pt x="f117" y="f16"/>
                                      </a:cubicBezTo>
                                      <a:cubicBezTo>
                                        <a:pt x="f118" y="f14"/>
                                        <a:pt x="f119" y="f12"/>
                                        <a:pt x="f120" y="f10"/>
                                      </a:cubicBezTo>
                                      <a:cubicBezTo>
                                        <a:pt x="f121" y="f8"/>
                                        <a:pt x="f122" y="f2"/>
                                        <a:pt x="f5" y="f2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noFill/>
                                <a:ln w="6601" cap="flat">
                                  <a:solidFill>
                                    <a:srgbClr val="ED7C30"/>
                                  </a:solidFill>
                                  <a:prstDash val="solid"/>
                                  <a:round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105" name="Shape 110"/>
                              <wps:cNvSpPr/>
                              <wps:spPr>
                                <a:xfrm>
                                  <a:off x="809628" y="1901"/>
                                  <a:ext cx="29461" cy="145791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29464"/>
                                    <a:gd name="f4" fmla="val 145796"/>
                                    <a:gd name="f5" fmla="val 14732"/>
                                    <a:gd name="f6" fmla="val 17653"/>
                                    <a:gd name="f7" fmla="val 20066"/>
                                    <a:gd name="f8" fmla="val 127"/>
                                    <a:gd name="f9" fmla="val 21844"/>
                                    <a:gd name="f10" fmla="val 381"/>
                                    <a:gd name="f11" fmla="val 23749"/>
                                    <a:gd name="f12" fmla="val 635"/>
                                    <a:gd name="f13" fmla="val 25273"/>
                                    <a:gd name="f14" fmla="val 889"/>
                                    <a:gd name="f15" fmla="val 26289"/>
                                    <a:gd name="f16" fmla="val 1270"/>
                                    <a:gd name="f17" fmla="val 27432"/>
                                    <a:gd name="f18" fmla="val 1651"/>
                                    <a:gd name="f19" fmla="val 28194"/>
                                    <a:gd name="f20" fmla="val 2159"/>
                                    <a:gd name="f21" fmla="val 28702"/>
                                    <a:gd name="f22" fmla="val 2794"/>
                                    <a:gd name="f23" fmla="val 29210"/>
                                    <a:gd name="f24" fmla="val 3302"/>
                                    <a:gd name="f25" fmla="val 3937"/>
                                    <a:gd name="f26" fmla="val 4699"/>
                                    <a:gd name="f27" fmla="val 141097"/>
                                    <a:gd name="f28" fmla="val 141859"/>
                                    <a:gd name="f29" fmla="val 142494"/>
                                    <a:gd name="f30" fmla="val 143129"/>
                                    <a:gd name="f31" fmla="val 143764"/>
                                    <a:gd name="f32" fmla="val 144272"/>
                                    <a:gd name="f33" fmla="val 144653"/>
                                    <a:gd name="f34" fmla="val 145034"/>
                                    <a:gd name="f35" fmla="val 145288"/>
                                    <a:gd name="f36" fmla="val 145542"/>
                                    <a:gd name="f37" fmla="val 145669"/>
                                    <a:gd name="f38" fmla="val 11938"/>
                                    <a:gd name="f39" fmla="val 9525"/>
                                    <a:gd name="f40" fmla="val 7620"/>
                                    <a:gd name="f41" fmla="val 5715"/>
                                    <a:gd name="f42" fmla="val 4191"/>
                                    <a:gd name="f43" fmla="val 3175"/>
                                    <a:gd name="f44" fmla="val 2032"/>
                                    <a:gd name="f45" fmla="val 1143"/>
                                    <a:gd name="f46" fmla="val 762"/>
                                    <a:gd name="f47" fmla="val 254"/>
                                    <a:gd name="f48" fmla="val 4318"/>
                                    <a:gd name="f49" fmla="val 5842"/>
                                    <a:gd name="f50" fmla="val 7747"/>
                                    <a:gd name="f51" fmla="*/ f0 1 29464"/>
                                    <a:gd name="f52" fmla="*/ f1 1 145796"/>
                                    <a:gd name="f53" fmla="+- f4 0 f2"/>
                                    <a:gd name="f54" fmla="+- f3 0 f2"/>
                                    <a:gd name="f55" fmla="*/ f54 1 29464"/>
                                    <a:gd name="f56" fmla="*/ f53 1 145796"/>
                                    <a:gd name="f57" fmla="*/ 0 1 f55"/>
                                    <a:gd name="f58" fmla="*/ 29464 1 f55"/>
                                    <a:gd name="f59" fmla="*/ 0 1 f56"/>
                                    <a:gd name="f60" fmla="*/ 145796 1 f56"/>
                                    <a:gd name="f61" fmla="*/ f57 f51 1"/>
                                    <a:gd name="f62" fmla="*/ f58 f51 1"/>
                                    <a:gd name="f63" fmla="*/ f60 f52 1"/>
                                    <a:gd name="f64" fmla="*/ f59 f52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61" t="f64" r="f62" b="f63"/>
                                  <a:pathLst>
                                    <a:path w="29464" h="145796">
                                      <a:moveTo>
                                        <a:pt x="f5" y="f2"/>
                                      </a:moveTo>
                                      <a:cubicBezTo>
                                        <a:pt x="f6" y="f2"/>
                                        <a:pt x="f7" y="f8"/>
                                        <a:pt x="f9" y="f10"/>
                                      </a:cubicBezTo>
                                      <a:cubicBezTo>
                                        <a:pt x="f11" y="f12"/>
                                        <a:pt x="f13" y="f14"/>
                                        <a:pt x="f15" y="f16"/>
                                      </a:cubicBezTo>
                                      <a:cubicBezTo>
                                        <a:pt x="f17" y="f18"/>
                                        <a:pt x="f19" y="f20"/>
                                        <a:pt x="f21" y="f22"/>
                                      </a:cubicBezTo>
                                      <a:cubicBezTo>
                                        <a:pt x="f23" y="f24"/>
                                        <a:pt x="f3" y="f25"/>
                                        <a:pt x="f3" y="f26"/>
                                      </a:cubicBezTo>
                                      <a:lnTo>
                                        <a:pt x="f3" y="f27"/>
                                      </a:lnTo>
                                      <a:cubicBezTo>
                                        <a:pt x="f3" y="f28"/>
                                        <a:pt x="f23" y="f29"/>
                                        <a:pt x="f21" y="f30"/>
                                      </a:cubicBezTo>
                                      <a:cubicBezTo>
                                        <a:pt x="f19" y="f31"/>
                                        <a:pt x="f17" y="f32"/>
                                        <a:pt x="f15" y="f33"/>
                                      </a:cubicBezTo>
                                      <a:cubicBezTo>
                                        <a:pt x="f13" y="f34"/>
                                        <a:pt x="f11" y="f35"/>
                                        <a:pt x="f9" y="f36"/>
                                      </a:cubicBezTo>
                                      <a:cubicBezTo>
                                        <a:pt x="f7" y="f37"/>
                                        <a:pt x="f6" y="f4"/>
                                        <a:pt x="f5" y="f4"/>
                                      </a:cubicBezTo>
                                      <a:cubicBezTo>
                                        <a:pt x="f38" y="f4"/>
                                        <a:pt x="f39" y="f37"/>
                                        <a:pt x="f40" y="f36"/>
                                      </a:cubicBezTo>
                                      <a:cubicBezTo>
                                        <a:pt x="f41" y="f35"/>
                                        <a:pt x="f42" y="f34"/>
                                        <a:pt x="f43" y="f33"/>
                                      </a:cubicBezTo>
                                      <a:cubicBezTo>
                                        <a:pt x="f44" y="f32"/>
                                        <a:pt x="f45" y="f31"/>
                                        <a:pt x="f46" y="f30"/>
                                      </a:cubicBezTo>
                                      <a:cubicBezTo>
                                        <a:pt x="f47" y="f29"/>
                                        <a:pt x="f2" y="f28"/>
                                        <a:pt x="f2" y="f27"/>
                                      </a:cubicBezTo>
                                      <a:lnTo>
                                        <a:pt x="f2" y="f26"/>
                                      </a:lnTo>
                                      <a:cubicBezTo>
                                        <a:pt x="f2" y="f25"/>
                                        <a:pt x="f47" y="f24"/>
                                        <a:pt x="f46" y="f22"/>
                                      </a:cubicBezTo>
                                      <a:cubicBezTo>
                                        <a:pt x="f45" y="f20"/>
                                        <a:pt x="f44" y="f18"/>
                                        <a:pt x="f43" y="f16"/>
                                      </a:cubicBezTo>
                                      <a:cubicBezTo>
                                        <a:pt x="f48" y="f14"/>
                                        <a:pt x="f49" y="f12"/>
                                        <a:pt x="f50" y="f10"/>
                                      </a:cubicBezTo>
                                      <a:cubicBezTo>
                                        <a:pt x="f39" y="f8"/>
                                        <a:pt x="f38" y="f2"/>
                                        <a:pt x="f5" y="f2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noFill/>
                                <a:ln w="6601" cap="flat">
                                  <a:solidFill>
                                    <a:srgbClr val="ED7C30"/>
                                  </a:solidFill>
                                  <a:prstDash val="solid"/>
                                  <a:round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106" name="Shape 111"/>
                              <wps:cNvSpPr/>
                              <wps:spPr>
                                <a:xfrm>
                                  <a:off x="1326638" y="0"/>
                                  <a:ext cx="136775" cy="149604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136779"/>
                                    <a:gd name="f4" fmla="val 149606"/>
                                    <a:gd name="f5" fmla="val 69850"/>
                                    <a:gd name="f6" fmla="val 80772"/>
                                    <a:gd name="f7" fmla="val 90424"/>
                                    <a:gd name="f8" fmla="val 1524"/>
                                    <a:gd name="f9" fmla="val 98806"/>
                                    <a:gd name="f10" fmla="val 4445"/>
                                    <a:gd name="f11" fmla="val 107188"/>
                                    <a:gd name="f12" fmla="val 7366"/>
                                    <a:gd name="f13" fmla="val 114173"/>
                                    <a:gd name="f14" fmla="val 11811"/>
                                    <a:gd name="f15" fmla="val 119761"/>
                                    <a:gd name="f16" fmla="val 17780"/>
                                    <a:gd name="f17" fmla="val 125349"/>
                                    <a:gd name="f18" fmla="val 23876"/>
                                    <a:gd name="f19" fmla="val 129667"/>
                                    <a:gd name="f20" fmla="val 31497"/>
                                    <a:gd name="f21" fmla="val 132461"/>
                                    <a:gd name="f22" fmla="val 40640"/>
                                    <a:gd name="f23" fmla="val 135382"/>
                                    <a:gd name="f24" fmla="val 49785"/>
                                    <a:gd name="f25" fmla="val 60706"/>
                                    <a:gd name="f26" fmla="val 73152"/>
                                    <a:gd name="f27" fmla="val 85090"/>
                                    <a:gd name="f28" fmla="val 135255"/>
                                    <a:gd name="f29" fmla="val 95885"/>
                                    <a:gd name="f30" fmla="val 132334"/>
                                    <a:gd name="f31" fmla="val 105284"/>
                                    <a:gd name="f32" fmla="val 129286"/>
                                    <a:gd name="f33" fmla="val 114809"/>
                                    <a:gd name="f34" fmla="val 124968"/>
                                    <a:gd name="f35" fmla="val 122810"/>
                                    <a:gd name="f36" fmla="val 118999"/>
                                    <a:gd name="f37" fmla="val 129413"/>
                                    <a:gd name="f38" fmla="val 113157"/>
                                    <a:gd name="f39" fmla="val 136017"/>
                                    <a:gd name="f40" fmla="val 105918"/>
                                    <a:gd name="f41" fmla="val 140970"/>
                                    <a:gd name="f42" fmla="val 97155"/>
                                    <a:gd name="f43" fmla="val 144399"/>
                                    <a:gd name="f44" fmla="val 88519"/>
                                    <a:gd name="f45" fmla="val 147955"/>
                                    <a:gd name="f46" fmla="val 78486"/>
                                    <a:gd name="f47" fmla="val 67183"/>
                                    <a:gd name="f48" fmla="val 55880"/>
                                    <a:gd name="f49" fmla="val 46101"/>
                                    <a:gd name="f50" fmla="val 148210"/>
                                    <a:gd name="f51" fmla="val 37719"/>
                                    <a:gd name="f52" fmla="val 145161"/>
                                    <a:gd name="f53" fmla="val 29337"/>
                                    <a:gd name="f54" fmla="val 142240"/>
                                    <a:gd name="f55" fmla="val 22352"/>
                                    <a:gd name="f56" fmla="val 137795"/>
                                    <a:gd name="f57" fmla="val 16764"/>
                                    <a:gd name="f58" fmla="val 131826"/>
                                    <a:gd name="f59" fmla="val 11176"/>
                                    <a:gd name="f60" fmla="val 125730"/>
                                    <a:gd name="f61" fmla="val 6985"/>
                                    <a:gd name="f62" fmla="val 118110"/>
                                    <a:gd name="f63" fmla="val 4191"/>
                                    <a:gd name="f64" fmla="val 108839"/>
                                    <a:gd name="f65" fmla="val 1397"/>
                                    <a:gd name="f66" fmla="val 99441"/>
                                    <a:gd name="f67" fmla="val 75692"/>
                                    <a:gd name="f68" fmla="val 64008"/>
                                    <a:gd name="f69" fmla="val 53594"/>
                                    <a:gd name="f70" fmla="val 44197"/>
                                    <a:gd name="f71" fmla="val 7493"/>
                                    <a:gd name="f72" fmla="val 34925"/>
                                    <a:gd name="f73" fmla="val 11938"/>
                                    <a:gd name="f74" fmla="val 26924"/>
                                    <a:gd name="f75" fmla="val 20320"/>
                                    <a:gd name="f76" fmla="val 23622"/>
                                    <a:gd name="f77" fmla="val 13843"/>
                                    <a:gd name="f78" fmla="val 30988"/>
                                    <a:gd name="f79" fmla="val 8763"/>
                                    <a:gd name="f80" fmla="val 39624"/>
                                    <a:gd name="f81" fmla="val 5335"/>
                                    <a:gd name="f82" fmla="val 48260"/>
                                    <a:gd name="f83" fmla="val 1778"/>
                                    <a:gd name="f84" fmla="val 58293"/>
                                    <a:gd name="f85" fmla="*/ f0 1 136779"/>
                                    <a:gd name="f86" fmla="*/ f1 1 149606"/>
                                    <a:gd name="f87" fmla="+- f4 0 f2"/>
                                    <a:gd name="f88" fmla="+- f3 0 f2"/>
                                    <a:gd name="f89" fmla="*/ f88 1 136779"/>
                                    <a:gd name="f90" fmla="*/ f87 1 149606"/>
                                    <a:gd name="f91" fmla="*/ 0 1 f89"/>
                                    <a:gd name="f92" fmla="*/ 136779 1 f89"/>
                                    <a:gd name="f93" fmla="*/ 0 1 f90"/>
                                    <a:gd name="f94" fmla="*/ 149606 1 f90"/>
                                    <a:gd name="f95" fmla="*/ f91 f85 1"/>
                                    <a:gd name="f96" fmla="*/ f92 f85 1"/>
                                    <a:gd name="f97" fmla="*/ f94 f86 1"/>
                                    <a:gd name="f98" fmla="*/ f93 f86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95" t="f98" r="f96" b="f97"/>
                                  <a:pathLst>
                                    <a:path w="136779" h="149606">
                                      <a:moveTo>
                                        <a:pt x="f5" y="f2"/>
                                      </a:moveTo>
                                      <a:cubicBezTo>
                                        <a:pt x="f6" y="f2"/>
                                        <a:pt x="f7" y="f8"/>
                                        <a:pt x="f9" y="f10"/>
                                      </a:cubicBezTo>
                                      <a:cubicBezTo>
                                        <a:pt x="f11" y="f12"/>
                                        <a:pt x="f13" y="f14"/>
                                        <a:pt x="f15" y="f16"/>
                                      </a:cubicBezTo>
                                      <a:cubicBezTo>
                                        <a:pt x="f17" y="f18"/>
                                        <a:pt x="f19" y="f20"/>
                                        <a:pt x="f21" y="f22"/>
                                      </a:cubicBezTo>
                                      <a:cubicBezTo>
                                        <a:pt x="f23" y="f24"/>
                                        <a:pt x="f3" y="f25"/>
                                        <a:pt x="f3" y="f26"/>
                                      </a:cubicBezTo>
                                      <a:cubicBezTo>
                                        <a:pt x="f3" y="f27"/>
                                        <a:pt x="f28" y="f29"/>
                                        <a:pt x="f30" y="f31"/>
                                      </a:cubicBezTo>
                                      <a:cubicBezTo>
                                        <a:pt x="f32" y="f33"/>
                                        <a:pt x="f34" y="f35"/>
                                        <a:pt x="f36" y="f37"/>
                                      </a:cubicBezTo>
                                      <a:cubicBezTo>
                                        <a:pt x="f38" y="f39"/>
                                        <a:pt x="f40" y="f41"/>
                                        <a:pt x="f42" y="f43"/>
                                      </a:cubicBezTo>
                                      <a:cubicBezTo>
                                        <a:pt x="f44" y="f45"/>
                                        <a:pt x="f46" y="f4"/>
                                        <a:pt x="f47" y="f4"/>
                                      </a:cubicBezTo>
                                      <a:cubicBezTo>
                                        <a:pt x="f48" y="f4"/>
                                        <a:pt x="f49" y="f50"/>
                                        <a:pt x="f51" y="f52"/>
                                      </a:cubicBezTo>
                                      <a:cubicBezTo>
                                        <a:pt x="f53" y="f54"/>
                                        <a:pt x="f55" y="f56"/>
                                        <a:pt x="f57" y="f58"/>
                                      </a:cubicBezTo>
                                      <a:cubicBezTo>
                                        <a:pt x="f59" y="f60"/>
                                        <a:pt x="f61" y="f62"/>
                                        <a:pt x="f63" y="f64"/>
                                      </a:cubicBezTo>
                                      <a:cubicBezTo>
                                        <a:pt x="f65" y="f66"/>
                                        <a:pt x="f2" y="f44"/>
                                        <a:pt x="f2" y="f67"/>
                                      </a:cubicBezTo>
                                      <a:cubicBezTo>
                                        <a:pt x="f2" y="f68"/>
                                        <a:pt x="f8" y="f69"/>
                                        <a:pt x="f10" y="f70"/>
                                      </a:cubicBezTo>
                                      <a:cubicBezTo>
                                        <a:pt x="f71" y="f72"/>
                                        <a:pt x="f73" y="f74"/>
                                        <a:pt x="f16" y="f75"/>
                                      </a:cubicBezTo>
                                      <a:cubicBezTo>
                                        <a:pt x="f76" y="f77"/>
                                        <a:pt x="f78" y="f79"/>
                                        <a:pt x="f80" y="f81"/>
                                      </a:cubicBezTo>
                                      <a:cubicBezTo>
                                        <a:pt x="f82" y="f83"/>
                                        <a:pt x="f84" y="f2"/>
                                        <a:pt x="f5" y="f2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noFill/>
                                <a:ln w="6601" cap="flat">
                                  <a:solidFill>
                                    <a:srgbClr val="ED7C30"/>
                                  </a:solidFill>
                                  <a:prstDash val="solid"/>
                                  <a:round/>
                                </a:ln>
                              </wps:spPr>
                              <wps:bodyPr lIns="0" tIns="0" rIns="0" bIns="0"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45970AE" id="Group 34768" o:spid="_x0000_s1026" style="width:127.75pt;height:12.9pt;mso-position-horizontal-relative:char;mso-position-vertical-relative:line" coordsize="16221,16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">
                      <v:shape id="Shape 53" o:spid="_x0000_s1027" style="position:absolute;left:367;top:331;width:335;height:1048;visibility:visible;mso-wrap-style:square;v-text-anchor:top" coordsize="33528,1047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" path="m3302,l18415,,30607,888v254,,381,,635,127l33528,1647r,6792l29718,7365,17907,6476,6604,6603r,91568l18542,98171r10668,-762l33528,96313r,6821l30480,103886v-127,,-381,126,-508,126l18542,104775r-15240,c1524,104775,,103250,,101473l,3301c,1397,1524,,3302,xe" fillcolor="#ed7c30" stroked="f">
                        <v:path arrowok="t" o:connecttype="custom" o:connectlocs="16766,0;33531,52386;16766,104771;0,52386" o:connectangles="270,0,90,180" textboxrect="0,0,33528,104775"/>
                      </v:shape>
                      <v:shape id="Shape 54" o:spid="_x0000_s1028" style="position:absolute;left:74;top:100;width:628;height:1511;visibility:visible;mso-wrap-style:square;v-text-anchor:top" coordsize="62738,151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" path="m11938,l49022,,62738,869r,6636l49022,6603r-36449,l7874,8255,7112,9651r-508,3175l6604,138302r508,3303l7874,142875r4699,1651l46228,144526r16510,-950l62738,150100r-16129,1030l11938,151130v-381,,-762,-128,-1016,-254l4699,148717v-762,-254,-1270,-635,-1651,-1270l1143,144526v-254,-381,-508,-762,-508,-1270l,139064v,-253,,-380,,-507l,12573v,-127,,-254,,-381l635,7874v,-381,254,-889,508,-1271l3048,3683c3429,3175,3937,2667,4699,2413l10922,253c11176,126,11557,,11938,xe" fillcolor="#ed7c30" stroked="f">
                        <v:path arrowok="t" o:connecttype="custom" o:connectlocs="31368,0;62736,75566;31368,151132;0,75566" o:connectangles="270,0,90,180" textboxrect="0,0,62738,151130"/>
                      </v:shape>
                      <v:shape id="Shape 55" o:spid="_x0000_s1029" style="position:absolute;left:1795;top:908;width:169;height:473;visibility:visible;mso-wrap-style:square;v-text-anchor:top" coordsize="16891,473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" path="m3302,l16891,r,6604l6604,6604r,34163l16891,40767r,6604l3302,47371c1524,47371,,45847,,44069l,3302c,1524,1524,,3302,xe" fillcolor="#ed7c30" stroked="f">
                        <v:path arrowok="t" o:connecttype="custom" o:connectlocs="8444,0;16888,23688;8444,47375;0,23688" o:connectangles="270,0,90,180" textboxrect="0,0,16891,47371"/>
                      </v:shape>
                      <v:shape id="Shape 56" o:spid="_x0000_s1030" style="position:absolute;left:702;top:347;width:334;height:1015;visibility:visible;mso-wrap-style:square;v-text-anchor:top" coordsize="33401,1014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" path="m,l7366,2035v254,128,508,128,762,381l15621,6734v254,128,508,255,635,381l22352,12957v127,127,381,382,508,508l27432,20578v127,253,254,380,254,635l30861,29467v,127,127,382,127,509l32893,39628r508,10287l32766,62106,30607,72266v,127,,381,-127,509l27051,81410v-127,255,-254,381,-381,635l21844,89157v-127,255,-254,382,-508,635l15113,95253v-127,127,-381,381,-635,509l6858,99571v-127,128,-381,255,-635,382l,101487,,94666,4191,93603r6858,-3557l16637,85093r4445,-6477l24257,70615r2032,-9906l26924,49533r-635,-9525l24511,31500,21717,23879,17526,17403,12065,12195,5207,8258,,6792,,xe" fillcolor="#ed7c30" stroked="f">
                        <v:path arrowok="t" o:connecttype="custom" o:connectlocs="16702,0;33403,50745;16702,101489;0,50745" o:connectangles="270,0,90,180" textboxrect="0,0,33401,101487"/>
                      </v:shape>
                      <v:shape id="Shape 57" o:spid="_x0000_s1031" style="position:absolute;left:1795;top:331;width:169;height:418;visibility:visible;mso-wrap-style:square;v-text-anchor:top" coordsize="16891,417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" path="m3302,l16891,r,6603l6604,6603r,28575l16891,35178r,6605l3302,41783c1524,41783,,40386,,38481l,3301c,1397,1524,,3302,xe" fillcolor="#ed7c30" stroked="f">
                        <v:path arrowok="t" o:connecttype="custom" o:connectlocs="8444,0;16888,20889;8444,41778;0,20889" o:connectangles="270,0,90,180" textboxrect="0,0,16891,41783"/>
                      </v:shape>
                      <v:shape id="Shape 58" o:spid="_x0000_s1032" style="position:absolute;left:702;top:108;width:639;height:1493;visibility:visible;mso-wrap-style:square;v-text-anchor:top" coordsize="63881,1492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" path="m,l4318,274v254,127,381,127,508,127l19812,3830v127,,381,127,635,127l32766,9671v254,,508,128,635,382l43688,17800v254,127,381,254,635,507l52324,28214v254,254,381,381,508,635l58674,40914v127,127,127,381,254,635l62484,55645v127,127,127,382,127,509l63754,72282v127,255,127,382,,509l62484,91206v,253,,381,,635l58547,107334v-127,255,-127,509,-254,762l51943,120924v-127,127,-254,381,-381,634l42926,131719v-127,253,-381,381,-508,635l31623,140101v-254,127,-508,254,-635,381l18034,145816v-127,,-381,127,-508,127l2286,149118v-127,,-381,,-508,l,149231r,-6524l1143,142641r14732,-3048l28067,134513r10033,-7367l46228,117621r5969,-12191l56007,90444,57150,72537,56007,56916,52578,43454,46990,32151,39370,22753,29718,15514,18034,10180,3683,6878,,6636,,xe" fillcolor="#ed7c30" stroked="f">
                        <v:path arrowok="t" o:connecttype="custom" o:connectlocs="31940,0;63879,74615;31940,149230;0,74615" o:connectangles="270,0,90,180" textboxrect="0,0,63881,149231"/>
                      </v:shape>
                      <v:shape id="Shape 59" o:spid="_x0000_s1033" style="position:absolute;left:1503;top:100;width:461;height:1511;visibility:visible;mso-wrap-style:square;v-text-anchor:top" coordsize="46101,151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" path="m11938,l46101,r,6603l12573,6603,7874,8255,7112,9651r-508,3175l6604,138302r508,3303l7874,142875r4699,1651l46101,144526r,6604l11938,151130v-381,,-762,-128,-1016,-254l4699,148717v-762,-254,-1270,-635,-1651,-1270l1143,144526v-254,-381,-508,-762,-508,-1270l,139064v,-253,,-380,,-507l,12573v,-127,,-254,,-381l635,7874v,-381,254,-889,508,-1271l3048,3683c3429,3175,3937,2667,4699,2413l10922,253c11176,126,11557,,11938,xe" fillcolor="#ed7c30" stroked="f">
                        <v:path arrowok="t" o:connecttype="custom" o:connectlocs="23052,0;46104,75566;23052,151132;0,75566" o:connectangles="270,0,90,180" textboxrect="0,0,46101,151130"/>
                      </v:shape>
                      <v:shape id="Shape 60" o:spid="_x0000_s1034" style="position:absolute;left:1964;top:1315;width:461;height:296;visibility:visible;mso-wrap-style:square;v-text-anchor:top" coordsize="46101,29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" path="m,l38481,v254,,635,,1016,126l41275,762v635,253,1270,635,1651,1143l44323,3937v254,381,508,762,508,1143l45720,8636v,126,127,381,127,508l46101,14605r-254,5715c45847,20574,45720,20700,45720,20955r-889,3556c44831,24892,44577,25273,44323,25653r-1397,1906c42545,28194,41910,28575,41275,28828r-1778,509c39116,29463,38735,29590,38481,29590l,29590,,22987r37846,l38227,22860r381,-509l39243,19685r254,-4699l39243,9778,38608,7238r-381,-507l37846,6603,,6603,,xe" fillcolor="#ed7c30" stroked="f">
                        <v:path arrowok="t" o:connecttype="custom" o:connectlocs="23052,0;46104,14795;23052,29589;0,14795" o:connectangles="270,0,90,180" textboxrect="0,0,46101,29590"/>
                      </v:shape>
                      <v:shape id="Shape 61" o:spid="_x0000_s1035" style="position:absolute;left:1964;top:683;width:377;height:291;visibility:visible;mso-wrap-style:square;v-text-anchor:top" coordsize="37719,290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" path="m,l30099,v254,,635,127,1016,254l32893,762v635,254,1270,635,1651,1270l35941,3937v254,254,508,762,508,1143l37338,8509v,254,127,381,127,635l37719,14478r-254,5715c37465,20320,37338,20574,37338,20701r-889,3429c36449,24638,36195,25019,35941,25400r-1397,1778c34163,27813,33528,28194,32893,28322r-1905,634c30734,29083,30353,29083,30099,29083l,29083,,22479r29591,l29972,22352r254,-380l30861,19431r254,-4699l30861,9779,30226,7239r-381,-508l29464,6604,,6604,,xe" fillcolor="#ed7c30" stroked="f">
                        <v:path arrowok="t" o:connecttype="custom" o:connectlocs="18860,0;37719,14544;18860,29087;0,14544" o:connectangles="270,0,90,180" textboxrect="0,0,37719,29083"/>
                      </v:shape>
                      <v:shape id="Shape 62" o:spid="_x0000_s1036" style="position:absolute;left:2470;top:100;width:585;height:1517;visibility:visible;mso-wrap-style:square;v-text-anchor:top" coordsize="58547,1517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" path="m7747,l58547,r,6603l8255,6603r-381,128l7493,7365r-635,2795l6604,15239r254,5208l7493,23368r508,634l43815,24002v1905,,3302,1524,3302,3303l47117,143256r127,254l48260,144145r3683,762l58420,145161r127,-5l58547,151751r-7239,-367c51181,151384,51054,151384,50927,151384r-4572,-889c45974,150368,45593,150240,45339,150114r-2413,-1525c42291,148209,41783,147574,41529,146939r-762,-2032c40640,144526,40513,144145,40513,143764r,-113157l7747,30607v-381,,-762,,-1143,-127l4699,29845c4064,29590,3429,29083,3048,28448l1651,26415v-127,-380,-381,-634,-381,-1015l381,21717v,-254,,-381,,-635l,15621,381,9525v,-127,,-381,,-508l1270,5207v,-381,254,-762,381,-1017l3048,2159c3429,1524,4064,1015,4826,889l6731,253c6985,126,7366,,7747,xe" fillcolor="#ed7c30" stroked="f">
                        <v:path arrowok="t" o:connecttype="custom" o:connectlocs="29275,0;58549,75877;29275,151753;0,75877" o:connectangles="270,0,90,180" textboxrect="0,0,58547,151751"/>
                      </v:shape>
                      <v:shape id="Shape 63" o:spid="_x0000_s1037" style="position:absolute;left:1964;top:100;width:455;height:297;visibility:visible;mso-wrap-style:square;v-text-anchor:top" coordsize="45466,297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" path="m,l37973,v381,,635,126,1016,253l40767,762v635,253,1270,635,1778,1270l43815,4064v254,254,381,635,508,1016l45212,8636v,253,,381,,635l45466,14859r-254,5588c45212,20701,45212,20827,45212,21082r-889,3429c44196,24892,44069,25273,43815,25653r-1270,1906c42037,28194,41529,28575,40894,28828r-1905,636c38735,29590,38354,29718,37973,29718l,29718,,23114r37465,l37719,22987r254,-509l38608,19812r254,-4699l38608,9906,37973,7239r-254,-508l37465,6603,,6603,,xe" fillcolor="#ed7c30" stroked="f">
                        <v:path arrowok="t" o:connecttype="custom" o:connectlocs="22732,0;45463,14859;22732,29718;0,14859" o:connectangles="270,0,90,180" textboxrect="0,0,45466,29718"/>
                      </v:shape>
                      <v:shape id="Shape 64" o:spid="_x0000_s1038" style="position:absolute;left:4050;top:908;width:168;height:473;visibility:visible;mso-wrap-style:square;v-text-anchor:top" coordsize="16891,473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" path="m3302,l16891,r,6604l6604,6604r,34163l16891,40767r,6604l3302,47371c1524,47371,,45847,,44069l,3302c,1524,1524,,3302,xe" fillcolor="#ed7c30" stroked="f">
                        <v:path arrowok="t" o:connecttype="custom" o:connectlocs="8444,0;16888,23688;8444,47375;0,23688" o:connectangles="270,0,90,180" textboxrect="0,0,16891,47371"/>
                      </v:shape>
                      <v:shape id="Shape 65" o:spid="_x0000_s1039" style="position:absolute;left:4050;top:331;width:168;height:418;visibility:visible;mso-wrap-style:square;v-text-anchor:top" coordsize="16891,417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" path="m3302,l16891,r,6603l6604,6603r,28575l16891,35178r,6605l3302,41783c1524,41783,,40386,,38481l,3301c,1397,1524,,3302,xe" fillcolor="#ed7c30" stroked="f">
                        <v:path arrowok="t" o:connecttype="custom" o:connectlocs="8444,0;16888,20889;8444,41778;0,20889" o:connectangles="270,0,90,180" textboxrect="0,0,16891,41783"/>
                      </v:shape>
                      <v:shape id="Shape 66" o:spid="_x0000_s1040" style="position:absolute;left:3757;top:100;width:461;height:1511;visibility:visible;mso-wrap-style:square;v-text-anchor:top" coordsize="46101,151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" path="m11938,l46101,r,6603l12573,6603,7874,8255,7112,9651r-508,3175l6604,138302r508,3303l7874,142875r4699,1651l46101,144526r,6604l11938,151130v-381,,-762,-128,-1016,-254l4699,148717v-762,-254,-1270,-635,-1651,-1270l1143,144526v-254,-381,-508,-762,-508,-1270l,139064v,-253,,-380,,-507l,12573v,-127,,-254,,-381l635,7874v,-381,254,-889,508,-1271l3048,3683c3429,3175,3937,2667,4699,2413l10922,253c11176,126,11557,,11938,xe" fillcolor="#ed7c30" stroked="f">
                        <v:path arrowok="t" o:connecttype="custom" o:connectlocs="23052,0;46104,75566;23052,151132;0,75566" o:connectangles="270,0,90,180" textboxrect="0,0,46101,151130"/>
                      </v:shape>
                      <v:shape id="Shape 67" o:spid="_x0000_s1041" style="position:absolute;left:3055;top:100;width:586;height:1517;visibility:visible;mso-wrap-style:square;v-text-anchor:top" coordsize="58547,1517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" path="m,l50927,v381,,762,126,1016,253l53848,889v635,126,1270,635,1651,1143l56896,4064v254,381,381,762,508,1143l58293,9017v,127,,381,,508l58547,15239r-254,5843c58293,21336,58293,21463,58293,21717r-889,3683c57277,25781,57150,26162,56896,26415r-1397,2160c55118,29083,54610,29590,53975,29845r-1905,635c51689,30607,51308,30607,50927,30607r-32893,l18034,143764v,381,,762,-127,1143l17145,146939v-254,635,-762,1270,-1397,1650l13335,150114v-254,126,-635,254,-1016,381l7747,151384v-127,,-254,,-508,l254,151764,,151751r,-6595l6731,144907r3683,-762l11303,143510r127,-254l11430,27305v,-1779,1524,-3303,3302,-3303l50673,24002r381,-762l51689,20447r254,-4826l51689,10160,51054,7365r-381,-634l50419,6603,,6603,,xe" fillcolor="#ed7c30" stroked="f">
                        <v:path arrowok="t" o:connecttype="custom" o:connectlocs="29275,0;58549,75881;29275,151762;0,75881" o:connectangles="270,0,90,180" textboxrect="0,0,58547,151764"/>
                      </v:shape>
                      <v:shape id="Shape 68" o:spid="_x0000_s1042" style="position:absolute;left:4218;top:1315;width:461;height:296;visibility:visible;mso-wrap-style:square;v-text-anchor:top" coordsize="46101,29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" path="m,l38481,v254,,635,,1016,126l41275,762v635,253,1270,635,1651,1143l44323,3937v254,381,508,762,508,1143l45720,8636v,126,127,381,127,508l46101,14605r-254,5715c45847,20574,45720,20700,45720,20955r-889,3556c44831,24892,44577,25273,44323,25653r-1397,1906c42545,28194,41910,28575,41275,28828r-1778,509c39116,29463,38735,29590,38481,29590l,29590,,22987r37846,l38227,22860r381,-509l39243,19685r254,-4699l39243,9778,38608,7238r-381,-507l37846,6603,,6603,,xe" fillcolor="#ed7c30" stroked="f">
                        <v:path arrowok="t" o:connecttype="custom" o:connectlocs="23052,0;46104,14795;23052,29589;0,14795" o:connectangles="270,0,90,180" textboxrect="0,0,46101,29590"/>
                      </v:shape>
                      <v:shape id="Shape 69" o:spid="_x0000_s1043" style="position:absolute;left:4218;top:683;width:378;height:291;visibility:visible;mso-wrap-style:square;v-text-anchor:top" coordsize="37719,290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" path="m,l30099,v254,,635,127,1016,254l32893,762v635,254,1270,635,1651,1270l35941,3937v254,254,508,762,508,1143l37338,8509v,254,127,381,127,635l37719,14478r-254,5715c37465,20320,37338,20574,37338,20701r-889,3429c36449,24638,36195,25019,35941,25400r-1397,1778c34163,27813,33528,28194,32893,28322r-1905,634c30734,29083,30353,29083,30099,29083l,29083,,22479r29591,l29972,22352r254,-380l30861,19431r254,-4699l30861,9779,30226,7239r-381,-508l29464,6604,,6604,,xe" fillcolor="#ed7c30" stroked="f">
                        <v:path arrowok="t" o:connecttype="custom" o:connectlocs="18860,0;37719,14544;18860,29087;0,14544" o:connectangles="270,0,90,180" textboxrect="0,0,37719,29083"/>
                      </v:shape>
                      <v:shape id="Shape 70" o:spid="_x0000_s1044" style="position:absolute;left:5162;top:325;width:232;height:476;visibility:visible;mso-wrap-style:square;v-text-anchor:top" coordsize="23241,47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" path="m3302,l16637,r6604,305l23241,6841,16256,6604r-9652,l6604,41022r11684,l23241,40314r,6643l18288,47625r-14986,c1397,47625,,46101,,44323l,3302c,1524,1397,,3302,xe" fillcolor="#ed7c30" stroked="f">
                        <v:path arrowok="t" o:connecttype="custom" o:connectlocs="11622,0;23244,23811;11622,47621;0,23811" o:connectangles="270,0,90,180" textboxrect="0,0,23241,47625"/>
                      </v:shape>
                      <v:shape id="Shape 71" o:spid="_x0000_s1045" style="position:absolute;left:4869;top:100;width:525;height:1517;visibility:visible;mso-wrap-style:square;v-text-anchor:top" coordsize="52578,1517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" path="m11938,l49403,r3175,86l52578,6691r-3175,-88l12573,6603,7874,8255,7112,9651r-508,3175l6604,143256r127,381l7493,144145r3683,762l17780,145161r6858,-254l28321,144145r889,-635l29337,143256r,-54483c29337,86868,30734,85471,32639,85471r9144,c41910,85471,42164,85471,42291,85471r8255,1524c51054,86995,51562,87249,51943,87502r635,441l52578,95947,48768,93345,41529,92075r-5588,l35941,143764v,381,-127,762,-254,1143l35052,146939v-254,635,-762,1270,-1397,1650l31242,150114v-381,126,-762,254,-1143,381l25654,151384v-127,,-254,,-508,l18034,151764r-7366,-380c10541,151384,10287,151384,10160,151384r-4572,-889c5207,150368,4826,150240,4572,149987l2159,148589v-635,-380,-1143,-1015,-1397,-1777l127,144780c,144526,,144145,,143764l,12573v,-127,,-254,,-381l635,7874v,-381,254,-889,508,-1271l3048,3683c3429,3175,3937,2667,4699,2413l10922,253c11176,126,11557,,11938,xe" fillcolor="#ed7c30" stroked="f">
                        <v:path arrowok="t" o:connecttype="custom" o:connectlocs="26289,0;52578,75881;26289,151762;0,75881" o:connectangles="270,0,90,180" textboxrect="0,0,52578,151764"/>
                      </v:shape>
                      <v:shape id="Shape 72" o:spid="_x0000_s1046" style="position:absolute;left:4218;top:100;width:455;height:297;visibility:visible;mso-wrap-style:square;v-text-anchor:top" coordsize="45466,297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" path="m,l37973,v381,,635,126,1016,253l40767,762v635,253,1270,635,1778,1270l43815,4064v254,254,381,635,508,1016l45212,8636v,253,,508,,635l45466,14859r-254,5588c45212,20701,45212,20827,45212,21082r-889,3429c44196,24892,44069,25273,43815,25653r-1270,1906c42037,28194,41529,28575,40894,28828r-1905,636c38735,29590,38354,29718,37973,29718l,29718,,23114r37465,l37719,22987r254,-509l38608,19812r254,-4699l38608,9906,37973,7239r-254,-508l37465,6603,,6603,,xe" fillcolor="#ed7c30" stroked="f">
                        <v:path arrowok="t" o:connecttype="custom" o:connectlocs="22732,0;45463,14859;22732,29718;0,14859" o:connectangles="270,0,90,180" textboxrect="0,0,45466,29718"/>
                      </v:shape>
                      <v:shape id="Shape 73" o:spid="_x0000_s1047" style="position:absolute;left:5394;top:328;width:234;height:466;visibility:visible;mso-wrap-style:square;v-text-anchor:top" coordsize="23368,466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" path="m,l1651,76,6731,965v254,127,508,127,762,254l13843,3886v381,254,635,508,1016,762l19050,8839v381,254,508,635,762,1017l22225,15316v127,254,254,635,254,890l23241,22809v127,381,127,635,,1016l21717,32334v-127,381,-254,889,-635,1270l16383,40208v-254,381,-635,635,-1016,889l7493,45415v-381,127,-762,254,-1143,381l,46652,,40009r4826,-690l11557,35636r3810,-5207l16637,23063r-635,-5588l13970,13031,10668,9728,5207,7442,508,6553,,6536,,xe" fillcolor="#ed7c30" stroked="f">
                        <v:path arrowok="t" o:connecttype="custom" o:connectlocs="11686,0;23372,23326;11686,46652;0,23326" o:connectangles="270,0,90,180" textboxrect="0,0,23368,46652"/>
                      </v:shape>
                      <v:shape id="Shape 74" o:spid="_x0000_s1048" style="position:absolute;left:5394;top:101;width:613;height:1517;visibility:visible;mso-wrap-style:square;v-text-anchor:top" coordsize="61214,1516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" path="m,l6223,168r6858,635c13335,803,13589,803,13716,930l29464,5121v254,127,635,254,889,381l42164,13376v381,254,762,635,1016,1016l50546,25822v254,381,381,635,381,1016l52959,33950v,127,,381,,635l53594,42586v127,254,127,508,,762l51816,56556v-127,381,-127,762,-381,1016l46101,68240v-254,381,-508,762,-762,1016l36576,77384v-254,254,-635,381,-889,508l29210,80940r1016,508c30353,81702,30607,81829,30734,81956r5461,5461c36322,87544,36449,87671,36576,87925r4699,7239l45847,104816r12192,28575l60452,139741v,127,,381,127,508l61087,143297v127,508,127,889,,1270l60579,146726v-127,762,-635,1524,-1397,2032l57150,150155v-508,254,-889,381,-1397,508l50927,151425r-9271,254l33909,151425v-127,,-254,,-508,l29083,150536v-508,,-889,-254,-1270,-508l25527,148504v-508,-381,-889,-762,-1143,-1270l23241,144948,10287,112436,5842,103165,1397,96815,,95861,,87857r5588,3878c5969,91862,6223,92243,6477,92497r4953,7112c11557,99736,11684,99863,11684,100117r4699,9906l29210,142027r762,1524l30988,144186r3429,635l41402,145075r8382,-127l54102,144186r381,-254l54483,143805r-381,-2159l52070,135931,39878,107610,35814,98847,31242,91862,26416,86909,20574,83353v-1016,-635,-1651,-1778,-1524,-3048c19177,79162,19812,78019,20955,77511l32385,72177r8001,-7366l45339,55159,46990,42840r-508,-7493l44704,28997,37973,18583,27178,11344,12319,7280,6096,6772,,6605,,xe" fillcolor="#ed7c30" stroked="f">
                        <v:path arrowok="t" o:connecttype="custom" o:connectlocs="30605,0;61209,75840;30605,151680;0,75840" o:connectangles="270,0,90,180" textboxrect="0,0,61214,151679"/>
                      </v:shape>
                      <v:shape id="Shape 75" o:spid="_x0000_s1049" style="position:absolute;left:6170;top:100;width:875;height:1517;visibility:visible;mso-wrap-style:square;v-text-anchor:top" coordsize="87440,1517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" path="m14351,l33528,r9144,889c43053,889,43307,1015,43688,1143r6350,2794c50419,4190,50927,4445,51181,4826r4445,5080c55880,10287,56134,10540,56261,10922r3048,7874l87440,96280r,13022l84455,107188,53213,21209,50292,13843,46736,9651,41529,7493,33528,6603r-18923,l11049,7239,8636,8763,7239,11176r-635,4191l6604,143256r127,381l7366,144145r3429,762l16891,145161r6604,-254l26924,144145r762,-508l27813,143256r,-116967c27813,24384,29210,22987,31115,22987r127,c32639,22987,33909,23876,34417,25146l74676,142239r635,1017l76962,144145r3556,762l86614,145161r826,-18l87440,151739r-699,25l80010,151511v-127,,-381,,-508,-127l75057,150495v-254,,-635,-127,-889,-255l71374,148717v-381,-254,-889,-635,-1143,-1143l68834,145414v-127,-253,-127,-380,-254,-634l34417,45339r,98425c34417,144145,34290,144399,34163,144780r-508,2032c33401,147447,32893,148209,32258,148589r-2286,1398c29591,150240,29210,150368,28829,150495r-4318,889c24384,151384,24130,151384,24003,151384r-6731,380l10287,151384v-254,,-381,,-508,l5461,150495v-381,-127,-762,-255,-1143,-508l2032,148589c1397,148082,889,147447,762,146812l127,144780c,144399,,144145,,143764l,15113v,-254,,-381,,-508l762,9525v,-381,254,-762,381,-1143l3429,4699v254,-509,635,-889,1016,-1143l8001,1397c8382,1143,8763,889,9271,889l13716,126v254,,381,-126,635,-126xe" fillcolor="#ed7c30" stroked="f">
                        <v:path arrowok="t" o:connecttype="custom" o:connectlocs="43722,0;87444,75881;43722,151762;0,75881" o:connectangles="270,0,90,180" textboxrect="0,0,87440,151764"/>
                      </v:shape>
                      <v:shape id="Shape 76" o:spid="_x0000_s1050" style="position:absolute;left:7045;top:100;width:874;height:1517;visibility:visible;mso-wrap-style:square;v-text-anchor:top" coordsize="87440,1517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" path="m72580,v128,,255,126,509,126l78168,889v509,,1017,254,1398,508l83122,3683v381,254,762,635,1016,1143l86297,8509v254,380,381,762,381,1142l87440,14605v,127,,254,,508l87440,143764v,381,,635,-127,1016l86678,146812v-255,635,-636,1270,-1398,1777l83122,149987v-381,253,-762,381,-1143,508l77660,151384v-126,,-381,,-507,l70422,151764r-7112,-380c63183,151384,62929,151384,62802,151384r-4192,-889c58229,150368,57848,150240,57467,149987r-2285,-1398c54547,148209,54166,147574,53911,146812r-634,-2032c53149,144526,53023,144145,53023,143764r,-99061l17335,144780v,254,-126,381,-253,634l15685,147827v-381,509,-762,890,-1270,1144l11621,150495v-255,127,-636,254,-1017,381l6160,151511,,151739r,-6596l5143,145034r3811,-635l10478,143637r762,-1398l53023,25146v507,-1270,1650,-2159,3048,-2159l56324,22987v1905,,3303,1397,3303,3302l59627,143256r127,381l60516,144145r3429,762l70041,145161r6604,-254l80073,144145r636,-508l80835,143256r,-127889l80201,11176,78804,8763,76517,7365,72327,6603r-19178,l46546,7365,42354,9651r-3301,4319l36004,21336,3620,107188v-509,1270,-1652,2159,-3048,2159l64,109347,,109302,,96280r317,875l29782,19050r3302,-8001c33084,10795,33338,10540,33465,10287l37529,5080v254,-381,635,-762,1016,-1016l44005,1270v381,-127,762,-255,1143,-381l52388,126,72580,xe" fillcolor="#ed7c30" stroked="f">
                        <v:path arrowok="t" o:connecttype="custom" o:connectlocs="43722,0;87444,75881;43722,151762;0,75881" o:connectangles="270,0,90,180" textboxrect="0,0,87440,151764"/>
                      </v:shape>
                      <v:shape id="Shape 77" o:spid="_x0000_s1051" style="position:absolute;left:8171;top:94;width:180;height:1523;visibility:visible;mso-wrap-style:square;v-text-anchor:top" coordsize="18034,1523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" path="m17780,r254,13l18034,6611r-6604,375l7620,7748r-889,507l6604,8637r,135254l6731,144145r889,635l11303,145542r6477,255l18034,145787r,6606l10795,152019v-254,,-381,,-508,l5715,151130v-381,-127,-762,-254,-1016,-380l2286,149225v-635,-381,-1143,-1015,-1397,-1650l127,145542c,145162,,144780,,144400l,8001c,7620,,7239,127,6858l889,4826c1143,4191,1651,3556,2286,3175l4826,1651v254,-126,635,-253,1016,-381l10287,381v254,,381,,508,l17780,xe" fillcolor="#ed7c30" stroked="f">
                        <v:path arrowok="t" o:connecttype="custom" o:connectlocs="9016,0;18031,76197;9016,152393;0,76197" o:connectangles="270,0,90,180" textboxrect="0,0,18034,152393"/>
                      </v:shape>
                      <v:shape id="Shape 78" o:spid="_x0000_s1052" style="position:absolute;left:8774;top:100;width:628;height:1517;visibility:visible;mso-wrap-style:square;v-text-anchor:top" coordsize="62802,1517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" path="m13843,l29591,r7493,762c37465,889,37846,889,38100,1143r5207,2285c43688,3683,44069,3937,44323,4190r4318,4699c48895,9017,49022,9271,49149,9525r4064,7239l62802,34776r,14027l47498,20065,43561,13081,40005,9271,35814,7365,29591,6603r-15494,l10922,7239,8636,8509,7112,10540r-508,3557l6604,143256r127,508l7239,144145r3048,762l16129,145161r6350,-254l25654,144145r635,-508l26416,143128r,-74929l26162,51815,25527,35814v,-1016,254,-1778,889,-2540c27051,32639,27940,32258,28829,32258r254,c30353,32258,31623,33147,32131,34289r5715,13462l44069,60578,62802,95794r,13918l38354,63753,32766,52577r254,15495l33020,143637v,381,,635,-127,1015l32258,146685v-254,635,-635,1270,-1270,1651l28956,149860v-381,254,-762,380,-1270,508l23622,151384v-127,,-381,,-508,l16510,151764r-6858,-380c9525,151384,9271,151384,9144,151384l5080,150368v-508,-128,-889,-254,-1270,-508l1778,148336v-508,-509,-889,-1016,-1143,-1778l127,144526c,144272,,144018,,143637l,13843v,-128,,-381,,-508l762,8763c889,8255,1016,7747,1270,7365l3683,4064v254,-381,635,-763,1016,-889l8128,1143c8509,1015,8890,762,9271,762l13335,126v127,,381,-126,508,-126xe" fillcolor="#ed7c30" stroked="f">
                        <v:path arrowok="t" o:connecttype="custom" o:connectlocs="31400,0;62800,75881;31400,151762;0,75881" o:connectangles="270,0,90,180" textboxrect="0,0,62802,151764"/>
                      </v:shape>
                      <v:shape id="Shape 79" o:spid="_x0000_s1053" style="position:absolute;left:8351;top:94;width:180;height:1523;visibility:visible;mso-wrap-style:square;v-text-anchor:top" coordsize="18034,152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" path="m,l7239,368v127,,381,,508,l12192,1258v381,127,762,254,1143,507l15621,3162v762,381,1143,1016,1397,1651l17780,6846v127,380,254,762,254,1142l18034,144387v,380,-127,762,-254,1142l17018,147562v-254,635,-635,1269,-1397,1650l13335,150737v-381,126,-762,253,-1143,380l7747,152006v-127,,-381,,-508,l127,152387,,152381r,-6607l6731,145529r3683,-762l11303,144133r127,-255l11430,8624r-127,-382l10414,7608,6731,6973,127,6591,,6599,,xe" fillcolor="#ed7c30" stroked="f">
                        <v:path arrowok="t" o:connecttype="custom" o:connectlocs="9016,0;18031,76192;9016,152384;0,76192" o:connectangles="270,0,90,180" textboxrect="0,0,18034,152387"/>
                      </v:shape>
                      <v:shape id="Shape 80" o:spid="_x0000_s1054" style="position:absolute;left:10579;top:377;width:240;height:679;visibility:visible;mso-wrap-style:square;v-text-anchor:top" coordsize="24003,679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" path="m23876,r127,l24003,13589,8128,61340r15875,l24003,67945r-20447,c2413,67945,1397,67437,762,66548,254,65659,,64643,381,63627l20828,2159c21209,889,22479,,23876,xe" fillcolor="#ed7c30" stroked="f">
                        <v:path arrowok="t" o:connecttype="custom" o:connectlocs="12002,0;24003,33975;12002,67949;0,33975" o:connectangles="270,0,90,180" textboxrect="0,0,24003,67945"/>
                      </v:shape>
                      <v:shape id="Shape 81" o:spid="_x0000_s1055" style="position:absolute;left:9402;top:96;width:628;height:1518;visibility:visible;mso-wrap-style:square;v-text-anchor:top" coordsize="62801,1517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" path="m46545,r6731,254c53403,254,53657,254,53911,381r3937,889c58229,1397,58737,1651,59118,1905r1905,1651c61658,3937,62039,4572,62166,5207r635,2032c62801,7493,62801,7747,62801,8128r,129794c62801,138176,62801,138303,62801,138557r-889,4572c61785,143637,61658,144018,61404,144399r-2413,3302c58610,148209,58229,148463,57848,148717r-3556,2032c53911,150876,53530,151003,53149,151003r-4191,635c48831,151638,48704,151765,48450,151765r-12446,l28892,150876v-381,,-889,-127,-1270,-381l22415,147701v-381,-254,-635,-508,-889,-762l16827,141351v-127,-254,-254,-381,-381,-508l11493,131699,,110093,,96175r17208,32349l22161,137287r3937,4953l30289,144399r5715,762l48323,145161r3302,-508l54038,143256r1524,-2159l56197,137541r,-129032l56070,8001r-508,-381l52641,6858,46926,6604r-6350,254l37401,7620r-889,508l36385,8636r,67183l36639,91948r381,16256c37147,109093,36766,109982,36131,110617v-635,635,-1397,1016,-2413,1016c32321,111633,31178,110871,30670,109728r-4064,-8890l22288,91821,17589,82550,12763,73152,,49185,,35157,18605,70104r4826,9398l28130,88773r1905,3937l30035,92075,29781,75946r,-67818c29781,7747,29908,7366,30035,7112r635,-2032c30924,4318,31305,3810,31940,3429l34099,1778v381,-254,762,-381,1143,-508l39433,381v127,-127,381,-127,508,-127l46545,xe" fillcolor="#ed7c30" stroked="f">
                        <v:path arrowok="t" o:connecttype="custom" o:connectlocs="31400,0;62800,75881;31400,151762;0,75881" o:connectangles="270,0,90,180" textboxrect="0,0,62801,151765"/>
                      </v:shape>
                      <v:shape id="Shape 82" o:spid="_x0000_s1056" style="position:absolute;left:10137;top:94;width:682;height:1524;visibility:visible;mso-wrap-style:square;v-text-anchor:top" coordsize="68199,1523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" path="m68199,r,6603l59944,6725r-4826,762l53721,8376r-1016,1778l8255,138169r-1524,5461l6985,144774r1905,761l16129,145790r7493,-255l27178,144901r1143,-762l28956,142742r9144,-28322c38481,113151,39751,112134,41275,112134r26924,l68199,118739r-24638,l35179,144774r-1270,2920c33655,148203,33274,148710,32766,149092r-2286,1651c30099,150996,29591,151251,29083,151251r-4572,889c24384,152140,24257,152140,24130,152140r-7874,253l8001,152013v-381,,-762,,-1016,-128l2921,150234c1905,149854,1143,148965,889,147821l127,144266c,143757,,143122,254,142615r1651,-6223l46482,7994,48260,4566v254,-509,635,-1016,1143,-1271l52197,1518v381,-254,889,-509,1270,-509l58928,247,68199,xe" fillcolor="#ed7c30" stroked="f">
                        <v:path arrowok="t" o:connecttype="custom" o:connectlocs="34098,0;68195,76197;34098,152393;0,76197" o:connectangles="270,0,90,180" textboxrect="0,0,68199,152393"/>
                      </v:shape>
                      <v:shape id="Shape 83" o:spid="_x0000_s1057" style="position:absolute;left:10819;top:377;width:238;height:679;visibility:visible;mso-wrap-style:square;v-text-anchor:top" coordsize="23876,679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" path="m,c1397,,2667,889,3175,2159l23622,63627v254,1016,127,2032,-508,2921c22479,67437,21463,67945,20447,67945l,67945,,61340r15875,l,13589,,xe" fillcolor="#ed7c30" stroked="f">
                        <v:path arrowok="t" o:connecttype="custom" o:connectlocs="11937,0;23874,33975;11937,67949;0,33975" o:connectangles="270,0,90,180" textboxrect="0,0,23876,67945"/>
                      </v:shape>
                      <v:shape id="Shape 84" o:spid="_x0000_s1058" style="position:absolute;left:11518;top:100;width:586;height:1517;visibility:visible;mso-wrap-style:square;v-text-anchor:top" coordsize="58547,1517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" path="m7747,l58547,r,6603l8255,6603r-381,128l7493,7365r-635,2795l6604,15239r254,5208l7493,23368r508,634l43815,24002v1905,,3302,1524,3302,3303l47117,143256r127,254l48260,144145r3683,762l58420,145161r127,-5l58547,151751r-7239,-367c51181,151384,51054,151384,50927,151384r-4572,-889c45974,150368,45593,150240,45339,150114r-2413,-1525c42291,148209,41783,147574,41529,146939r-762,-2032c40640,144526,40513,144145,40513,143764r,-113157l7747,30607v-381,,-762,,-1143,-127l4699,29845c4064,29590,3429,29083,3048,28448l1651,26415v-127,-380,-381,-634,-381,-1015l381,21717v,-254,,-381,,-635l,15621,381,9525v,-127,,-381,,-508l1270,5207v,-381,254,-762,381,-1017l3048,2159c3429,1524,4064,1015,4826,889l6731,253c6985,126,7366,,7747,xe" fillcolor="#ed7c30" stroked="f">
                        <v:path arrowok="t" o:connecttype="custom" o:connectlocs="29275,0;58549,75877;29275,151753;0,75877" o:connectangles="270,0,90,180" textboxrect="0,0,58547,151751"/>
                      </v:shape>
                      <v:shape id="Shape 85" o:spid="_x0000_s1059" style="position:absolute;left:10819;top:94;width:713;height:1524;visibility:visible;mso-wrap-style:square;v-text-anchor:top" coordsize="71374,152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" path="m254,l6350,127r4572,127l17399,1016v381,,889,127,1270,382l21717,3302v635,254,1016,762,1270,1398l24638,8001,69469,136399r1778,6603c71374,143511,71374,144145,71247,144653r-889,3557c70104,149225,69215,150114,68199,150495r-4445,1524c63500,152019,63246,152147,62865,152147r-8636,253l49022,152400r-3810,-126l40005,151512v-508,,-889,-127,-1270,-382l36449,149734v-635,-382,-1016,-890,-1270,-1397l34036,145924,24892,118745,,118745r,-6604l27305,112141v1397,,2667,1016,3048,2286l40005,143129r635,1397l41529,145035r3937,634l49149,145797r4953,l62230,145542r2159,-762l64643,143891r-1397,-5334l18669,10923,17526,8510,15875,7493,10795,6858,6223,6731,381,6604,,6610,,7,254,xe" fillcolor="#ed7c30" stroked="f">
                        <v:path arrowok="t" o:connecttype="custom" o:connectlocs="35689,0;71378,76202;35689,152403;0,76202" o:connectangles="270,0,90,180" textboxrect="0,0,71374,152400"/>
                      </v:shape>
                      <v:shape id="Shape 86" o:spid="_x0000_s1060" style="position:absolute;left:12104;top:100;width:585;height:1517;visibility:visible;mso-wrap-style:square;v-text-anchor:top" coordsize="58547,1517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" path="m,l50927,v381,,762,126,1016,253l53848,889v635,126,1270,635,1651,1143l56896,4064v254,381,381,762,508,1143l58293,9017v,127,,381,,508l58547,15239r-254,5843c58293,21336,58293,21463,58293,21717r-889,3683c57277,25781,57150,26162,56896,26415r-1397,2160c55118,29083,54610,29590,53975,29845r-1905,635c51689,30607,51308,30607,50927,30607r-32893,l18034,143764v,381,,762,-127,1143l17145,146939v-254,635,-762,1270,-1397,1650l13335,150114v-254,126,-635,254,-1016,381l7747,151384v-127,,-254,,-508,l254,151764,,151751r,-6595l6731,144907r3683,-762l11303,143510r127,-254l11430,27305v,-1779,1524,-3303,3302,-3303l50673,24002r381,-762l51689,20447r254,-4826l51689,10160,51054,7365r-381,-634l50419,6603,,6603,,xe" fillcolor="#ed7c30" stroked="f">
                        <v:path arrowok="t" o:connecttype="custom" o:connectlocs="29275,0;58549,75881;29275,151762;0,75881" o:connectangles="270,0,90,180" textboxrect="0,0,58547,151764"/>
                      </v:shape>
                      <v:shape id="Shape 87" o:spid="_x0000_s1061" style="position:absolute;left:12806;top:94;width:181;height:1523;visibility:visible;mso-wrap-style:square;v-text-anchor:top" coordsize="18034,1523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" path="m17780,r254,13l18034,6611r-6604,375l7620,7748r-889,507l6604,8637r,135254l6731,144145r889,635l11303,145542r6477,255l18034,145787r,6606l10795,152019v-254,,-381,,-508,l5715,151130v-381,-127,-762,-254,-1016,-380l2286,149225v-635,-381,-1143,-1015,-1397,-1650l127,145542c,145162,,144780,,144400l,8001c,7620,,7239,127,6858l889,4826c1143,4191,1651,3556,2286,3175l4826,1651v254,-126,635,-253,1016,-381l10287,381v254,,381,,508,l17780,xe" fillcolor="#ed7c30" stroked="f">
                        <v:path arrowok="t" o:connecttype="custom" o:connectlocs="9016,0;18031,76197;9016,152393;0,76197" o:connectangles="270,0,90,180" textboxrect="0,0,18034,152393"/>
                      </v:shape>
                      <v:shape id="Shape 88" o:spid="_x0000_s1062" style="position:absolute;left:13649;top:316;width:409;height:1078;visibility:visible;mso-wrap-style:square;v-text-anchor:top" coordsize="40830,1078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" path="m40830,r,6646l32004,7614r-7239,2666l18796,14599r-4572,5461l10668,26918,8382,34792,6604,53715r381,10795l8382,74289r2159,8001l13843,89021r4445,5207l23876,98038r7366,2413l40386,101213r444,-43l40830,107811r-63,6c40513,107817,40386,107817,40132,107817r-9906,-889c29972,106928,29718,106928,29464,106801r-8001,-2667c21082,104134,20828,103880,20574,103753l14224,99435v-254,-127,-508,-381,-762,-635l8509,92958v-127,-254,-254,-381,-381,-635l4445,84957v,-254,-127,-508,-127,-635l1778,75178,381,64764,,53080,1778,33903v,-254,127,-508,127,-635l4445,24759v,-254,127,-381,254,-635l8509,16758v127,-254,254,-381,381,-635l14097,10027v127,-254,381,-381,508,-509l21209,4693v254,-127,508,-254,762,-381l30099,1264v254,-127,508,-254,889,-254l40830,xe" fillcolor="#ed7c30" stroked="f">
                        <v:path arrowok="t" o:connecttype="custom" o:connectlocs="20414,0;40827,53908;20414,107816;0,53908" o:connectangles="270,0,90,180" textboxrect="0,0,40830,107817"/>
                      </v:shape>
                      <v:shape id="Shape 89" o:spid="_x0000_s1063" style="position:absolute;left:12987;top:94;width:180;height:1523;visibility:visible;mso-wrap-style:square;v-text-anchor:top" coordsize="18034,152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" path="m,l7239,368v127,,381,,508,l12192,1258v381,127,762,254,1143,507l15621,3162v762,381,1143,1016,1397,1651l17780,6846v127,380,254,762,254,1142l18034,144387v,380,-127,762,-254,1142l17018,147562v-254,635,-635,1269,-1397,1650l13335,150737v-381,126,-762,253,-1143,380l7747,152006v-127,,-381,,-508,l127,152387,,152381r,-6607l6731,145529r3683,-762l11303,144133r127,-255l11430,8624r-127,-382l10414,7608,6731,6973,127,6591,,6599,,xe" fillcolor="#ed7c30" stroked="f">
                        <v:path arrowok="t" o:connecttype="custom" o:connectlocs="9016,0;18031,76192;9016,152384;0,76192" o:connectangles="270,0,90,180" textboxrect="0,0,18034,152387"/>
                      </v:shape>
                      <v:shape id="Shape 90" o:spid="_x0000_s1064" style="position:absolute;left:13341;top:75;width:717;height:1562;visibility:visible;mso-wrap-style:square;v-text-anchor:top" coordsize="71691,156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" path="m71691,r,6629l57531,7780,44069,11590,32766,17560r-9271,8254l16256,36101,10922,48421,7747,62772,6604,78773,7620,96299r3048,14733l15621,123097r6858,9651l31242,139987r10922,5335l55118,148497r15240,1015l71691,149403r,6628l70612,156116v-127,,-254,,-508,l54356,154973v-127,,-381,,-508,l40259,151672v-254,-127,-508,-255,-762,-255l28067,145829v-254,-127,-508,-254,-762,-507l17907,137448v-127,-127,-381,-382,-508,-636l10033,126652v-127,-254,-254,-507,-381,-762l4445,113190v-127,-127,-127,-380,-127,-507l1143,97442v,-254,-127,-381,-127,-507l,79154,1143,62010v,-127,,-255,127,-509l4572,46642v,-127,127,-381,127,-507l10287,33180v127,-254,254,-507,381,-634l18415,21623v127,-126,254,-381,508,-508l28702,12352v254,-127,381,-254,635,-380l41275,5622v254,-127,508,-255,762,-255l56007,1430v254,-127,508,-127,635,-127l71691,xe" fillcolor="#ed7c30" stroked="f">
                        <v:path arrowok="t" o:connecttype="custom" o:connectlocs="35844,0;71688,78058;35844,156115;0,78058" o:connectangles="270,0,90,180" textboxrect="0,0,71691,156116"/>
                      </v:shape>
                      <v:shape id="Shape 91" o:spid="_x0000_s1065" style="position:absolute;left:14058;top:316;width:408;height:1078;visibility:visible;mso-wrap-style:square;v-text-anchor:top" coordsize="40830,1078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" path="m64,c317,,445,,698,r9780,889c10732,1016,10985,1016,11240,1143r8001,2668c19622,3937,19876,4064,20129,4191r6350,4446c26734,8763,26988,9017,27241,9144r4954,5969c32322,15240,32576,15494,32576,15749r3683,7238c36385,23241,36513,23368,36513,23623r2413,8635c39053,32512,39053,32639,39053,32893r1777,20701c40830,53849,40830,53975,40830,54229l39053,73787v-127,254,-127,381,-127,636l36385,83059v,127,-126,380,-253,507l32322,91060v-127,253,-255,507,-381,634l26734,97917v-127,255,-381,382,-508,508l19622,103251v-255,127,-508,254,-762,381l10732,106680v-254,127,-635,127,-890,127l,107817r,-6640l8827,100330r7239,-2793l21908,93345r4699,-5588l30163,80900r2285,-8001l34227,53849,32448,33782,30290,25781,26860,19050,22416,13843,16701,9906,9461,7493,445,6604,,6653,,7,64,xe" fillcolor="#ed7c30" stroked="f">
                        <v:path arrowok="t" o:connecttype="custom" o:connectlocs="20414,0;40827,53908;20414,107816;0,53908" o:connectangles="270,0,90,180" textboxrect="0,0,40830,107817"/>
                      </v:shape>
                      <v:shape id="Shape 92" o:spid="_x0000_s1066" style="position:absolute;left:14965;top:100;width:628;height:1517;visibility:visible;mso-wrap-style:square;v-text-anchor:top" coordsize="62802,1517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" path="m13843,l29591,r7493,762c37465,889,37846,889,38100,1143r5207,2285c43688,3683,44069,3937,44323,4190r4318,4699c48895,9017,49022,9271,49149,9525r4064,7239l62802,34776r,14027l47498,20065,43561,13081,40005,9271,35814,7365,29591,6603r-15494,l10922,7239,8636,8509,7112,10540r-508,3557l6604,143256r127,508l7239,144145r3048,762l16129,145161r6350,-254l25654,144145r635,-508l26416,143128r,-74929l26162,51815,25527,35814v,-1016,254,-1778,889,-2540c27051,32639,27940,32258,28829,32258r254,c30353,32258,31623,33147,32131,34289r5715,13462l44069,60578,62802,95794r,13918l38354,63753,32766,52577r254,15495l33020,143637v,381,,635,-127,1015l32258,146685v-254,635,-635,1270,-1270,1651l28956,149860v-381,254,-762,380,-1270,508l23622,151384v-127,,-381,,-508,l16510,151764r-6858,-380c9525,151384,9271,151384,9144,151384l5080,150368v-508,-128,-889,-254,-1270,-508l1778,148336v-508,-509,-889,-1016,-1143,-1778l127,144526c,144272,,144018,,143637l,13843v,-128,,-381,,-508l762,8763c889,8255,1016,7747,1270,7365l3683,4064v254,-381,635,-763,1016,-889l8128,1143c8509,1015,8890,762,9271,762l13335,126v127,,381,-126,508,-126xe" fillcolor="#ed7c30" stroked="f">
                        <v:path arrowok="t" o:connecttype="custom" o:connectlocs="31400,0;62800,75881;31400,151762;0,75881" o:connectangles="270,0,90,180" textboxrect="0,0,62802,151764"/>
                      </v:shape>
                      <v:shape id="Shape 93" o:spid="_x0000_s1067" style="position:absolute;left:14058;top:74;width:717;height:1562;visibility:visible;mso-wrap-style:square;v-text-anchor:top" coordsize="71691,156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" path="m1079,v255,,381,,509,l17082,1143v127,,381,,508,127l31179,4445v126,127,381,127,635,254l43243,10287v254,127,509,254,762,381l53404,18542v254,127,507,381,635,635l61404,29337v128,254,255,508,381,635l67120,42672v,127,127,381,127,508l70548,58293v,127,,254,,381l71691,76200,70548,93726v,127,,254,-126,508l67120,109347v,127,-128,381,-128,508l61404,122936v-126,254,-253,508,-381,635l53277,134493v-128,254,-255,508,-509,635l42990,143891v-255,127,-508,254,-636,381l30290,150622v-127,127,-381,254,-636,254l15685,154813v-255,,-381,127,-636,127l,156125r,-6629l14160,148336r13336,-3683l38798,138684r9399,-8255l55435,120142r5335,-12573l63945,92964,65088,76708,63945,59436,60897,44958,55816,32893,48959,23368,40068,16002,29273,10795,16320,7747,1460,6604,,6723,,93,1079,xe" fillcolor="#ed7c30" stroked="f">
                        <v:path arrowok="t" o:connecttype="custom" o:connectlocs="35844,0;71688,78062;35844,156124;0,78062" o:connectangles="270,0,90,180" textboxrect="0,0,71691,156125"/>
                      </v:shape>
                      <v:shape id="Shape 94" o:spid="_x0000_s1068" style="position:absolute;left:15593;top:96;width:628;height:1518;visibility:visible;mso-wrap-style:square;v-text-anchor:top" coordsize="62801,1517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" path="m46545,r6731,254c53403,254,53657,254,53911,381r3937,889c58229,1397,58737,1651,59118,1905r1905,1651c61658,3937,62039,4572,62166,5207r635,2032c62801,7493,62801,7747,62801,8128r,129794c62801,138176,62801,138303,62801,138557r-889,4572c61785,143637,61658,144018,61404,144399r-2413,3302c58610,148209,58229,148463,57848,148717r-3556,2032c53911,150876,53530,151003,53149,151003r-4191,635c48831,151638,48704,151765,48450,151765r-12446,l28892,150876v-381,,-889,-127,-1270,-381l22415,147701v-381,-254,-635,-508,-889,-762l16827,141351v-127,-254,-254,-381,-381,-508l11493,131699,,110093,,96175r17208,32349l22161,137287r3937,4953l30289,144399r5715,762l48323,145161r3302,-508l54038,143256r1524,-2159l56197,137541r,-129032l56070,8001r-508,-381l52641,6858,46926,6604r-6350,254l37401,7620r-889,508l36385,8636r,67183l36639,91948r381,16256c37147,109093,36766,109982,36131,110617v-635,635,-1397,1016,-2413,1016c32321,111633,31178,110871,30670,109728r-4064,-8890l22288,91821,17589,82550,12763,73152,,49185,,35157,18605,70104r4826,9398l28130,88773r1905,3937l30035,92075,29781,75946r,-67818c29781,7747,29908,7366,30035,7112r635,-2032c30924,4318,31305,3810,31940,3429l34099,1778v381,-254,762,-381,1143,-508l39433,381v127,-127,381,-127,508,-127l46545,xe" fillcolor="#ed7c30" stroked="f">
                        <v:path arrowok="t" o:connecttype="custom" o:connectlocs="31400,0;62800,75881;31400,151762;0,75881" o:connectangles="270,0,90,180" textboxrect="0,0,62801,151765"/>
                      </v:shape>
                      <v:shape id="Shape 95" o:spid="_x0000_s1069" style="position:absolute;left:10506;top:302;width:409;height:613;visibility:visible;mso-wrap-style:square;v-text-anchor:top" coordsize="40894,613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" path="m20447,l,61341r40894,l20447,xe" filled="f" strokecolor="#ed7c30" strokeweight=".18336mm">
                        <v:path arrowok="t" o:connecttype="custom" o:connectlocs="20446,0;40891,30669;20446,61337;0,30669" o:connectangles="270,0,90,180" textboxrect="0,0,40894,61341"/>
                      </v:shape>
                      <v:shape id="Shape 96" o:spid="_x0000_s1070" style="position:absolute;left:292;top:256;width:604;height:982;visibility:visible;mso-wrap-style:square;v-text-anchor:top" coordsize="60452,981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" path="m,l,98171r15367,c23368,98171,30099,97155,35687,95123v5461,-2159,10033,-5334,13716,-9525c53086,81407,55880,76200,57658,69977v1905,-6223,2794,-13589,2794,-21844c60452,41275,59563,34925,58039,28956,56388,23114,53848,18034,50292,13716,46736,9398,42291,5969,36703,3556,31115,1143,23876,,14859,l,xe" filled="f" strokecolor="#ed7c30" strokeweight=".18336mm">
                        <v:path arrowok="t" o:connecttype="custom" o:connectlocs="30225,0;60450,49085;30225,98169;0,49085" o:connectangles="270,0,90,180" textboxrect="0,0,60452,98171"/>
                      </v:shape>
                      <v:shape id="Shape 97" o:spid="_x0000_s1071" style="position:absolute;left:5087;top:250;width:400;height:410;visibility:visible;mso-wrap-style:square;v-text-anchor:top" coordsize="40005,410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" path="m,l,41021r14986,c19177,41021,22733,40513,25908,39497v3175,-1016,5715,-2413,7874,-4191c35814,33401,37338,31242,38354,28702v1143,-2540,1651,-5334,1651,-8509c40005,15494,38862,11430,36703,8255,34544,4953,30988,2667,26162,1270,24638,889,22987,635,21082,381,19177,127,16510,,13208,l,xe" filled="f" strokecolor="#ed7c30" strokeweight=".18336mm">
                        <v:path arrowok="t" o:connecttype="custom" o:connectlocs="20003,0;40005,20510;20003,41019;0,20510" o:connectangles="270,0,90,180" textboxrect="0,0,40005,41021"/>
                      </v:shape>
                      <v:shape id="Shape 98" o:spid="_x0000_s1072" style="position:absolute;left:13574;top:241;width:751;height:1012;visibility:visible;mso-wrap-style:square;v-text-anchor:top" coordsize="75057,1012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" path="m37973,c30734,,24638,1397,19812,4064,14986,6858,11049,10414,8128,14986,5207,19558,3048,24892,1778,30861,635,36957,,43434,,50165v,7874,635,14986,1778,21209c2921,77724,4953,83058,7747,87503v2921,4572,6731,7874,11430,10287c24003,100076,29972,101219,37211,101219v7112,,13208,-1270,18034,-3937c60071,94615,64008,90932,66929,86360v3048,-4699,5080,-10033,6350,-16129c74549,64008,75057,57531,75057,50546v,-7493,-508,-14478,-1778,-20701c72136,23749,70104,18415,67183,13970,64389,9525,60579,6096,55753,3683,51054,1270,45085,,37973,xe" filled="f" strokecolor="#ed7c30" strokeweight=".18336mm">
                        <v:path arrowok="t" o:connecttype="custom" o:connectlocs="37527,0;75053,50607;37527,101214;0,50607" o:connectangles="270,0,90,180" textboxrect="0,0,75057,101219"/>
                      </v:shape>
                      <v:shape id="Shape 99" o:spid="_x0000_s1073" style="position:absolute;left:11445;top:26;width:1105;height:1451;visibility:visible;mso-wrap-style:square;v-text-anchor:top" coordsize="110490,145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" path="m4318,l106045,v762,,1270,127,1905,635c108458,1016,108966,1651,109347,2540v381,1016,635,2159,762,3810c110363,7874,110490,9779,110490,12065v,2159,-127,3937,-381,5461c109982,19050,109728,20320,109347,21209v-381,889,-889,1651,-1397,2032c107315,23749,106807,24003,106045,24003r-36068,l69977,140335v,762,-254,1397,-762,2032c68707,143002,67945,143510,66802,143891v-1143,381,-2667,635,-4572,889c60325,144907,58039,145034,55245,145034v-2921,,-5207,-127,-7112,-254c46228,144526,44704,144272,43561,143891v-1143,-381,-1905,-889,-2413,-1524c40640,141732,40513,141097,40513,140335r,-116332l4318,24003v-762,,-1397,-254,-1905,-762c1905,22860,1397,22098,1016,21209,635,20320,381,19050,254,17526,,16002,,14224,,12065,,9779,,7874,254,6350,381,4699,635,3556,1016,2540,1397,1651,1905,1016,2413,635,2921,127,3556,,4318,xe" filled="f" strokecolor="#ed7c30" strokeweight=".18336mm">
                        <v:path arrowok="t" o:connecttype="custom" o:connectlocs="55243,0;110486,72516;55243,145032;0,72516" o:connectangles="270,0,90,180" textboxrect="0,0,110490,145034"/>
                      </v:shape>
                      <v:shape id="Shape 100" o:spid="_x0000_s1074" style="position:absolute;left:6096;top:26;width:1682;height:1451;visibility:visible;mso-wrap-style:square;v-text-anchor:top" coordsize="168275,145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" path="m11049,l30226,v3429,,6350,254,8890,762c41529,1397,43688,2286,45466,3556v1778,1397,3175,3048,4445,5207c51054,10795,52070,13462,52959,16637r31369,85979l84709,102616,117094,16764v1016,-3048,2032,-5715,3175,-7874c121412,6731,122809,4953,124333,3683v1524,-1397,3302,-2286,5334,-2921c131826,254,134239,,136906,r19812,c158750,,160401,254,161925,762v1397,508,2667,1270,3556,2286c166370,4064,167132,5207,167640,6731v381,1397,635,3048,635,4953l168275,140335v,762,-127,1397,-635,2032c167259,143002,166497,143510,165481,143891v-1143,381,-2540,635,-4318,889c159385,144907,157099,145034,154305,145034v-2667,,-4826,-127,-6604,-254c145923,144526,144526,144272,143383,143891v-1016,-381,-1778,-889,-2159,-1524c140716,141732,140462,141097,140462,140335r,-117475l140335,22860,98425,140208v-254,1016,-762,1778,-1397,2413c96266,143256,95377,143764,94234,144145v-1143,381,-2540,635,-4445,762c88011,145034,85852,145034,83312,145034v-2413,,-4572,,-6477,-254c75057,144653,73660,144272,72517,143891v-1143,-381,-2032,-889,-2794,-1524c69088,141732,68580,141097,68453,140208l28067,22860r-254,l27813,140335v,762,-254,1397,-635,2032c26797,143002,26035,143510,24892,143891v-1143,381,-2540,635,-4318,889c18796,144907,16637,145034,13843,145034v-2667,,-4953,-127,-6731,-254c5334,144526,3937,144272,2794,143891v-1016,-381,-1778,-889,-2159,-1524c254,141732,,141097,,140335l,11684c,7874,1016,4953,3048,2921,4953,1016,7747,,11049,xe" filled="f" strokecolor="#ed7c30" strokeweight=".18336mm">
                        <v:path arrowok="t" o:connecttype="custom" o:connectlocs="84139,0;168277,72516;84139,145032;0,72516" o:connectangles="270,0,90,180" textboxrect="0,0,168275,145034"/>
                      </v:shape>
                      <v:shape id="Shape 101" o:spid="_x0000_s1075" style="position:absolute;left:4794;top:26;width:1072;height:1451;visibility:visible;mso-wrap-style:square;v-text-anchor:top" coordsize="107188,145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" path="m8636,l46101,v3810,,6858,,9398,127c57912,381,60198,508,62103,762v5842,762,11049,2159,15748,4191c82550,6985,86487,9652,89662,12827v3302,3302,5715,7112,7493,11557c98806,28829,99695,33909,99695,39624v,4826,-635,9271,-1905,13208c96647,56769,94742,60325,92456,63500v-2413,3048,-5334,5842,-8890,8128c80137,73914,76073,75819,71628,77216v2159,1016,4191,2286,6096,3810c79629,82423,81407,84328,83058,86360v1651,2159,3302,4572,4826,7366c89281,96393,90805,99441,92202,102870r12192,28448c105410,134112,106172,136271,106553,137541v381,1270,635,2286,635,3048c107188,141478,107061,142113,106680,142621v-254,635,-1016,1016,-2159,1397c103505,144399,101854,144653,99695,144907v-2159,127,-5080,127,-8890,127c87757,145034,85217,145034,83312,144907v-1778,-254,-3302,-508,-4318,-889c77851,143637,77089,143129,76708,142494v-508,-635,-889,-1397,-1143,-2286l62611,107950v-1524,-3683,-3048,-6985,-4572,-9779c56515,95377,54864,92964,53086,91059,51181,89154,49149,87757,46736,86741v-2413,-889,-5080,-1397,-8255,-1397l29337,85344r,54991c29337,141097,29083,141732,28575,142367v-381,635,-1270,1143,-2413,1524c25146,144272,23622,144526,21717,144780v-1778,127,-4191,254,-7112,254c11811,145034,9398,144907,7493,144780v-1905,-254,-3429,-508,-4445,-889c1905,143510,1143,143002,635,142367,254,141732,,141097,,140335l,9271c,5969,889,3556,2540,2159,4191,635,6223,,8636,xe" filled="f" strokecolor="#ed7c30" strokeweight=".18336mm">
                        <v:path arrowok="t" o:connecttype="custom" o:connectlocs="53593,0;107185,72516;53593,145032;0,72516" o:connectangles="270,0,90,180" textboxrect="0,0,107188,145034"/>
                      </v:shape>
                      <v:shape id="Shape 102" o:spid="_x0000_s1076" style="position:absolute;left:3683;top:26;width:855;height:1444;visibility:visible;mso-wrap-style:square;v-text-anchor:top" coordsize="85598,1443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" path="m8636,l80772,v762,,1270,127,1778,508c83058,889,83566,1524,83947,2413v381,1016,635,2159,762,3683c84963,7493,85090,9398,85090,11557v,2159,-127,3810,-381,5334c84582,18288,84328,19558,83947,20447v-381,889,-889,1524,-1397,1905c82042,22733,81534,22987,80772,22987r-51562,l29210,58166r43688,c73533,58166,74168,58420,74676,58801v635,508,1016,1143,1397,1905c76454,61595,76708,62738,76962,64262v127,1397,254,3175,254,5207c77216,71628,77089,73406,76962,74803v-254,1524,-508,2667,-889,3429c75692,79121,75311,79756,74676,80137v-508,381,-1143,508,-1778,508l29210,80645r,40767l81280,121412v635,,1270,254,1778,635c83693,122428,84074,123063,84455,123952v381,889,635,2032,889,3556c85471,128905,85598,130683,85598,132842v,2159,-127,4064,-254,5461c85090,139827,84836,140970,84455,141859v-381,889,-762,1524,-1397,1905c82550,144145,81915,144399,81280,144399r-72644,c6223,144399,4191,143637,2540,142240,889,140716,,138430,,135128l,9271c,5969,889,3556,2540,2159,4191,635,6223,,8636,xe" filled="f" strokecolor="#ed7c30" strokeweight=".18336mm">
                        <v:path arrowok="t" o:connecttype="custom" o:connectlocs="42798,0;85596,72201;42798,144402;0,72201" o:connectangles="270,0,90,180" textboxrect="0,0,85598,144399"/>
                      </v:shape>
                      <v:shape id="Shape 103" o:spid="_x0000_s1077" style="position:absolute;left:2396;top:26;width:1105;height:1451;visibility:visible;mso-wrap-style:square;v-text-anchor:top" coordsize="110490,145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" path="m4318,l106045,v762,,1270,127,1905,635c108458,1016,108966,1651,109347,2540v381,1016,635,2159,762,3810c110363,7874,110490,9779,110490,12065v,2159,-127,3937,-381,5461c109982,19050,109728,20320,109347,21209v-381,889,-889,1651,-1397,2032c107315,23749,106807,24003,106045,24003r-36068,l69977,140335v,762,-254,1397,-762,2032c68707,143002,67945,143510,66802,143891v-1143,381,-2667,635,-4572,889c60325,144907,58039,145034,55245,145034v-2921,,-5207,-127,-7112,-254c46228,144526,44704,144272,43561,143891v-1143,-381,-1905,-889,-2413,-1524c40640,141732,40513,141097,40513,140335r,-116332l4318,24003v-762,,-1397,-254,-1905,-762c1905,22860,1397,22098,1016,21209,635,20320,381,19050,254,17526,,16002,,14224,,12065,,9779,,7874,254,6350,381,4699,635,3556,1016,2540,1397,1651,1905,1016,2413,635,2921,127,3556,,4318,xe" filled="f" strokecolor="#ed7c30" strokeweight=".18336mm">
                        <v:path arrowok="t" o:connecttype="custom" o:connectlocs="55243,0;110486,72516;55243,145032;0,72516" o:connectangles="270,0,90,180" textboxrect="0,0,110490,145034"/>
                      </v:shape>
                      <v:shape id="Shape 104" o:spid="_x0000_s1078" style="position:absolute;left:1428;top:26;width:856;height:1444;visibility:visible;mso-wrap-style:square;v-text-anchor:top" coordsize="85598,1443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" path="m8636,l80772,v762,,1270,127,1778,508c83058,889,83566,1524,83947,2413v381,1016,635,2159,762,3683c84963,7493,85090,9398,85090,11557v,2159,-127,3810,-381,5334c84582,18288,84328,19558,83947,20447v-381,889,-889,1524,-1397,1905c82042,22733,81534,22987,80772,22987r-51562,l29210,58166r43688,c73533,58166,74168,58420,74676,58801v635,508,1016,1143,1397,1905c76454,61595,76708,62738,76962,64262v127,1397,254,3175,254,5207c77216,71628,77089,73406,76962,74803v-254,1524,-508,2667,-889,3429c75692,79121,75311,79756,74676,80137v-508,381,-1143,508,-1778,508l29210,80645r,40767l81280,121412v635,,1270,254,1778,635c83693,122428,84074,123063,84455,123952v381,889,635,2032,889,3556c85471,128905,85598,130683,85598,132842v,2159,-127,4064,-254,5461c85090,139827,84836,140970,84455,141859v-381,889,-762,1524,-1397,1905c82550,144145,81915,144399,81280,144399r-72644,c6223,144399,4191,143637,2540,142240,889,140716,,138430,,135128l,9271c,5969,889,3556,2540,2159,4191,635,6223,,8636,xe" filled="f" strokecolor="#ed7c30" strokeweight=".18336mm">
                        <v:path arrowok="t" o:connecttype="custom" o:connectlocs="42798,0;85596,72201;42798,144402;0,72201" o:connectangles="270,0,90,180" textboxrect="0,0,85598,144399"/>
                      </v:shape>
                      <v:shape id="Shape 105" o:spid="_x0000_s1079" style="position:absolute;top:26;width:1200;height:1444;visibility:visible;mso-wrap-style:square;v-text-anchor:top" coordsize="120015,1443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" path="m8636,l45720,c58674,,69596,1524,78486,4445v9017,3048,16510,7493,22733,13462c107315,23749,112014,31115,115189,39751v3175,8763,4826,18796,4826,30353c120015,83312,118237,94615,114808,104013v-3429,9398,-8382,17145,-14859,23114c93472,133096,85598,137414,76327,140208v-9271,2794,-20320,4191,-33147,4191l8636,144399v-2413,,-4445,-762,-6096,-2159c889,140716,,138430,,135128l,9271c,5969,889,3556,2540,2159,4191,635,6223,,8636,xe" filled="f" strokecolor="#ed7c30" strokeweight=".18336mm">
                        <v:path arrowok="t" o:connecttype="custom" o:connectlocs="60008,0;120015,72201;60008,144402;0,72201" o:connectangles="270,0,90,180" textboxrect="0,0,120015,144399"/>
                      </v:shape>
                      <v:shape id="Shape 106" o:spid="_x0000_s1080" style="position:absolute;left:14890;top:21;width:1192;height:1456;visibility:visible;mso-wrap-style:square;v-text-anchor:top" coordsize="119126,1455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" path="m106299,v2540,,4572,126,6350,253c114300,508,115697,762,116586,1270v889,380,1524,889,1905,1524c118872,3428,119126,4063,119126,4825r,129795c119126,136398,118745,137922,118237,139192v-635,1396,-1397,2540,-2413,3429c114808,143510,113665,144145,112268,144525v-1397,382,-2794,636,-4191,636l95504,145161v-2540,,-4826,-254,-6731,-762c86868,143890,85090,142875,83566,141477v-1651,-1396,-3175,-3175,-4699,-5588c77470,133603,75692,130556,73914,126873l37973,59309c35814,55245,33782,50926,31623,46227,29464,41656,27432,37084,25781,32765r-254,c25908,38100,26035,43434,26162,48768v254,5333,254,10795,254,16382l26416,140715v,762,-127,1524,-635,2033c25400,143383,24765,143890,23749,144272v-1016,380,-2413,762,-4064,1016c17907,145414,15748,145542,13081,145542v-2667,,-4826,-128,-6477,-254c4826,145034,3556,144652,2540,144272v-889,-382,-1651,-889,-2032,-1524c127,142239,,141477,,140715l,10922c,7493,1016,4825,3048,3048,5080,1397,7620,508,10541,508r15748,c29210,508,31496,762,33528,1143v1905,507,3556,1396,5080,2413c40132,4699,41656,6223,42926,8255v1397,1905,2794,4318,4191,7239l75184,68325v1651,3175,3302,6350,4953,9399c81661,80899,83185,83947,84709,86995v1524,3175,2921,6095,4318,9143c90424,99060,91821,102108,93218,105028r127,c93091,99822,92964,94361,92837,88773v-127,-5715,-254,-11049,-254,-16256l92583,4825v,-762,254,-1397,762,-2031c93726,2159,94488,1650,95504,1270,96520,762,97917,508,99695,253,101346,126,103632,,106299,xe" filled="f" strokecolor="#ed7c30" strokeweight=".18336mm">
                        <v:path arrowok="t" o:connecttype="custom" o:connectlocs="59564,0;119128,72773;59564,145545;0,72773" o:connectangles="270,0,90,180" textboxrect="0,0,119126,145542"/>
                      </v:shape>
                      <v:shape id="Shape 107" o:spid="_x0000_s1081" style="position:absolute;left:8699;top:21;width:1191;height:1456;visibility:visible;mso-wrap-style:square;v-text-anchor:top" coordsize="119126,1455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" path="m106299,v2540,,4572,126,6350,253c114300,508,115697,762,116586,1270v889,380,1524,889,1905,1524c118872,3428,119126,4063,119126,4825r,129795c119126,136398,118745,137922,118237,139192v-635,1396,-1397,2540,-2413,3429c114808,143510,113665,144145,112268,144525v-1397,382,-2794,636,-4191,636l95504,145161v-2540,,-4826,-254,-6731,-762c86868,143890,85090,142875,83566,141477v-1651,-1396,-3175,-3175,-4699,-5588c77470,133603,75692,130556,73914,126873l37973,59309c35814,55245,33782,50926,31623,46227,29464,41656,27432,37084,25781,32765r-254,c25908,38100,26035,43434,26162,48768v254,5333,254,10795,254,16382l26416,140715v,762,-127,1524,-635,2033c25400,143383,24765,143890,23749,144272v-1016,380,-2413,762,-4064,1016c17907,145414,15748,145542,13081,145542v-2667,,-4826,-128,-6477,-254c4826,145034,3556,144652,2540,144272v-889,-382,-1651,-889,-2032,-1524c127,142239,,141477,,140715l,10922c,7493,1016,4825,3048,3048,5080,1397,7620,508,10541,508r15748,c29210,508,31496,762,33528,1143v1905,507,3556,1396,5080,2413c40132,4699,41656,6223,42926,8255v1397,1905,2794,4318,4191,7239l75184,68325v1651,3175,3302,6350,4953,9399c81661,80899,83185,83947,84709,86995v1524,3175,2921,6095,4318,9143c90424,99060,91821,102108,93218,105028r127,c93091,99822,92964,94361,92837,88773v-127,-5715,-254,-11049,-254,-16256l92583,4825v,-762,254,-1397,762,-2031c93726,2159,94488,1650,95504,1270,96520,762,97917,508,99695,253,101346,126,103632,,106299,xe" filled="f" strokecolor="#ed7c30" strokeweight=".18336mm">
                        <v:path arrowok="t" o:connecttype="custom" o:connectlocs="59564,0;119128,72773;59564,145545;0,72773" o:connectangles="270,0,90,180" textboxrect="0,0,119126,145542"/>
                      </v:shape>
                      <v:shape id="Shape 108" o:spid="_x0000_s1082" style="position:absolute;left:12731;top:19;width:295;height:1457;visibility:visible;mso-wrap-style:square;v-text-anchor:top" coordsize="29464,1457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" path="m14732,v2921,,5334,127,7112,381c23749,635,25273,889,26289,1270v1143,381,1905,889,2413,1524c29210,3302,29464,3937,29464,4699r,136398c29464,141859,29210,142494,28702,143129v-508,635,-1270,1143,-2413,1524c25273,145034,23749,145288,21844,145542v-1778,127,-4191,254,-7112,254c11938,145796,9525,145669,7620,145542v-1905,-254,-3429,-508,-4445,-889c2032,144272,1143,143764,762,143129,254,142494,,141859,,141097l,4699c,3937,254,3302,762,2794,1143,2159,2032,1651,3175,1270,4318,889,5842,635,7747,381,9525,127,11938,,14732,xe" filled="f" strokecolor="#ed7c30" strokeweight=".18336mm">
                        <v:path arrowok="t" o:connecttype="custom" o:connectlocs="14731,0;29461,72896;14731,145791;0,72896" o:connectangles="270,0,90,180" textboxrect="0,0,29464,145796"/>
                      </v:shape>
                      <v:shape id="Shape 109" o:spid="_x0000_s1083" style="position:absolute;left:10060;top:19;width:1334;height:1457;visibility:visible;mso-wrap-style:square;v-text-anchor:top" coordsize="133350,1457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" path="m65405,v4445,,7874,127,10541,254c78486,381,80518,635,82042,1016v1397,381,2413,1016,3048,1778c85725,3683,86233,4826,86741,6223r44704,128016c132334,136906,132842,139065,133096,140589v254,1524,-127,2667,-889,3556c131318,144907,129921,145415,127762,145542v-2032,254,-4953,254,-8509,254c115443,145796,112522,145796,110363,145669v-2159,-127,-3810,-381,-4826,-635c104394,144653,103632,144145,103124,143637v-381,-635,-762,-1397,-1143,-2413l92329,112268r-54229,l28956,140462v-381,1016,-762,1905,-1143,2667c27305,143764,26543,144399,25400,144780v-1016,381,-2540,635,-4572,889c18796,145796,16256,145796,13081,145796v-3429,,-6096,-127,-8001,-254c3048,145288,1778,144780,1016,143891,254,143002,,141859,254,140208v254,-1524,762,-3556,1651,-6223l46482,5842v381,-1270,889,-2286,1524,-3048c48641,2032,49530,1397,50800,1016,52197,635,53975,381,56261,254,58547,127,61595,,65405,xe" filled="f" strokecolor="#ed7c30" strokeweight=".18336mm">
                        <v:path arrowok="t" o:connecttype="custom" o:connectlocs="66673,0;133346,72896;66673,145791;0,72896" o:connectangles="270,0,90,180" textboxrect="0,0,133350,145796"/>
                      </v:shape>
                      <v:shape id="Shape 110" o:spid="_x0000_s1084" style="position:absolute;left:8096;top:19;width:294;height:1457;visibility:visible;mso-wrap-style:square;v-text-anchor:top" coordsize="29464,1457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" path="m14732,v2921,,5334,127,7112,381c23749,635,25273,889,26289,1270v1143,381,1905,889,2413,1524c29210,3302,29464,3937,29464,4699r,136398c29464,141859,29210,142494,28702,143129v-508,635,-1270,1143,-2413,1524c25273,145034,23749,145288,21844,145542v-1778,127,-4191,254,-7112,254c11938,145796,9525,145669,7620,145542v-1905,-254,-3429,-508,-4445,-889c2032,144272,1143,143764,762,143129,254,142494,,141859,,141097l,4699c,3937,254,3302,762,2794,1143,2159,2032,1651,3175,1270,4318,889,5842,635,7747,381,9525,127,11938,,14732,xe" filled="f" strokecolor="#ed7c30" strokeweight=".18336mm">
                        <v:path arrowok="t" o:connecttype="custom" o:connectlocs="14731,0;29461,72896;14731,145791;0,72896" o:connectangles="270,0,90,180" textboxrect="0,0,29464,145796"/>
                      </v:shape>
                      <v:shape id="Shape 111" o:spid="_x0000_s1085" style="position:absolute;left:13266;width:1368;height:1496;visibility:visible;mso-wrap-style:square;v-text-anchor:top" coordsize="136779,1496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" path="m69850,c80772,,90424,1524,98806,4445v8382,2921,15367,7366,20955,13335c125349,23876,129667,31497,132461,40640v2921,9145,4318,20066,4318,32512c136779,85090,135255,95885,132334,105284v-3048,9525,-7366,17526,-13335,24129c113157,136017,105918,140970,97155,144399v-8636,3556,-18669,5207,-29972,5207c55880,149606,46101,148210,37719,145161,29337,142240,22352,137795,16764,131826,11176,125730,6985,118110,4191,108839,1397,99441,,88519,,75692,,64008,1524,53594,4445,44197,7493,34925,11938,26924,17780,20320,23622,13843,30988,8763,39624,5335,48260,1778,58293,,69850,xe" filled="f" strokecolor="#ed7c30" strokeweight=".18336mm">
                        <v:path arrowok="t" o:connecttype="custom" o:connectlocs="68388,0;136775,74802;68388,149604;0,74802" o:connectangles="270,0,90,180" textboxrect="0,0,136779,149606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sz w:val="36"/>
              </w:rPr>
              <w:t xml:space="preserve"> </w:t>
            </w:r>
          </w:p>
        </w:tc>
        <w:tc>
          <w:tcPr>
            <w:tcW w:w="35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35" w:type="dxa"/>
              <w:left w:w="105" w:type="dxa"/>
              <w:bottom w:w="0" w:type="dxa"/>
              <w:right w:w="77" w:type="dxa"/>
            </w:tcMar>
            <w:vAlign w:val="center"/>
          </w:tcPr>
          <w:p w14:paraId="27ECDFDD" w14:textId="77777777" w:rsidR="004E5F51" w:rsidRDefault="0098455A">
            <w:pPr>
              <w:spacing w:after="0"/>
              <w:ind w:left="542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5C70408F" wp14:editId="596992E0">
                      <wp:extent cx="1468124" cy="163704"/>
                      <wp:effectExtent l="0" t="0" r="0" b="7746"/>
                      <wp:docPr id="107" name="Group 3483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68124" cy="163704"/>
                                <a:chOff x="0" y="0"/>
                                <a:chExt cx="1468124" cy="163704"/>
                              </a:xfrm>
                            </wpg:grpSpPr>
                            <wps:wsp>
                              <wps:cNvPr id="108" name="Shape 113"/>
                              <wps:cNvSpPr/>
                              <wps:spPr>
                                <a:xfrm>
                                  <a:off x="36832" y="32762"/>
                                  <a:ext cx="22731" cy="55622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22733"/>
                                    <a:gd name="f4" fmla="val 55626"/>
                                    <a:gd name="f5" fmla="val 3302"/>
                                    <a:gd name="f6" fmla="val 16002"/>
                                    <a:gd name="f7" fmla="val 481"/>
                                    <a:gd name="f8" fmla="val 7036"/>
                                    <a:gd name="f9" fmla="val 15494"/>
                                    <a:gd name="f10" fmla="val 6604"/>
                                    <a:gd name="f11" fmla="val 49022"/>
                                    <a:gd name="f12" fmla="val 16129"/>
                                    <a:gd name="f13" fmla="val 47934"/>
                                    <a:gd name="f14" fmla="val 54567"/>
                                    <a:gd name="f15" fmla="val 17018"/>
                                    <a:gd name="f16" fmla="val 55499"/>
                                    <a:gd name="f17" fmla="val 16764"/>
                                    <a:gd name="f18" fmla="val 16637"/>
                                    <a:gd name="f19" fmla="val 16510"/>
                                    <a:gd name="f20" fmla="val 1397"/>
                                    <a:gd name="f21" fmla="val 54102"/>
                                    <a:gd name="f22" fmla="val 52324"/>
                                    <a:gd name="f23" fmla="val 1524"/>
                                    <a:gd name="f24" fmla="*/ f0 1 22733"/>
                                    <a:gd name="f25" fmla="*/ f1 1 55626"/>
                                    <a:gd name="f26" fmla="+- f4 0 f2"/>
                                    <a:gd name="f27" fmla="+- f3 0 f2"/>
                                    <a:gd name="f28" fmla="*/ f27 1 22733"/>
                                    <a:gd name="f29" fmla="*/ f26 1 55626"/>
                                    <a:gd name="f30" fmla="*/ 0 1 f28"/>
                                    <a:gd name="f31" fmla="*/ 22733 1 f28"/>
                                    <a:gd name="f32" fmla="*/ 0 1 f29"/>
                                    <a:gd name="f33" fmla="*/ 55626 1 f29"/>
                                    <a:gd name="f34" fmla="*/ f30 f24 1"/>
                                    <a:gd name="f35" fmla="*/ f31 f24 1"/>
                                    <a:gd name="f36" fmla="*/ f33 f25 1"/>
                                    <a:gd name="f37" fmla="*/ f32 f25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34" t="f37" r="f35" b="f36"/>
                                  <a:pathLst>
                                    <a:path w="22733" h="55626">
                                      <a:moveTo>
                                        <a:pt x="f5" y="f2"/>
                                      </a:moveTo>
                                      <a:lnTo>
                                        <a:pt x="f6" y="f2"/>
                                      </a:lnTo>
                                      <a:lnTo>
                                        <a:pt x="f3" y="f7"/>
                                      </a:lnTo>
                                      <a:lnTo>
                                        <a:pt x="f3" y="f8"/>
                                      </a:lnTo>
                                      <a:lnTo>
                                        <a:pt x="f9" y="f10"/>
                                      </a:lnTo>
                                      <a:lnTo>
                                        <a:pt x="f10" y="f10"/>
                                      </a:lnTo>
                                      <a:lnTo>
                                        <a:pt x="f10" y="f11"/>
                                      </a:lnTo>
                                      <a:lnTo>
                                        <a:pt x="f12" y="f11"/>
                                      </a:lnTo>
                                      <a:lnTo>
                                        <a:pt x="f3" y="f13"/>
                                      </a:lnTo>
                                      <a:lnTo>
                                        <a:pt x="f3" y="f14"/>
                                      </a:lnTo>
                                      <a:lnTo>
                                        <a:pt x="f15" y="f16"/>
                                      </a:lnTo>
                                      <a:cubicBezTo>
                                        <a:pt x="f17" y="f4"/>
                                        <a:pt x="f18" y="f4"/>
                                        <a:pt x="f19" y="f4"/>
                                      </a:cubicBezTo>
                                      <a:lnTo>
                                        <a:pt x="f5" y="f4"/>
                                      </a:lnTo>
                                      <a:cubicBezTo>
                                        <a:pt x="f20" y="f4"/>
                                        <a:pt x="f2" y="f21"/>
                                        <a:pt x="f2" y="f22"/>
                                      </a:cubicBezTo>
                                      <a:lnTo>
                                        <a:pt x="f2" y="f5"/>
                                      </a:lnTo>
                                      <a:cubicBezTo>
                                        <a:pt x="f2" y="f23"/>
                                        <a:pt x="f20" y="f2"/>
                                        <a:pt x="f5" y="f2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7C30"/>
                                </a:solidFill>
                                <a:ln cap="flat">
                                  <a:noFill/>
                                  <a:prstDash val="solid"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109" name="Shape 114"/>
                              <wps:cNvSpPr/>
                              <wps:spPr>
                                <a:xfrm>
                                  <a:off x="7488" y="10030"/>
                                  <a:ext cx="52065" cy="151762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52070"/>
                                    <a:gd name="f4" fmla="val 151764"/>
                                    <a:gd name="f5" fmla="val 13208"/>
                                    <a:gd name="f6" fmla="val 47244"/>
                                    <a:gd name="f7" fmla="val 247"/>
                                    <a:gd name="f8" fmla="val 6858"/>
                                    <a:gd name="f9" fmla="val 6603"/>
                                    <a:gd name="f10" fmla="val 13462"/>
                                    <a:gd name="f11" fmla="val 10287"/>
                                    <a:gd name="f12" fmla="val 7112"/>
                                    <a:gd name="f13" fmla="val 8382"/>
                                    <a:gd name="f14" fmla="val 10414"/>
                                    <a:gd name="f15" fmla="val 6604"/>
                                    <a:gd name="f16" fmla="val 14097"/>
                                    <a:gd name="f17" fmla="val 143256"/>
                                    <a:gd name="f18" fmla="val 6731"/>
                                    <a:gd name="f19" fmla="val 143637"/>
                                    <a:gd name="f20" fmla="val 7493"/>
                                    <a:gd name="f21" fmla="val 144145"/>
                                    <a:gd name="f22" fmla="val 11176"/>
                                    <a:gd name="f23" fmla="val 144907"/>
                                    <a:gd name="f24" fmla="val 17780"/>
                                    <a:gd name="f25" fmla="val 145161"/>
                                    <a:gd name="f26" fmla="val 24638"/>
                                    <a:gd name="f27" fmla="val 28321"/>
                                    <a:gd name="f28" fmla="val 29210"/>
                                    <a:gd name="f29" fmla="val 143510"/>
                                    <a:gd name="f30" fmla="val 29337"/>
                                    <a:gd name="f31" fmla="val 97663"/>
                                    <a:gd name="f32" fmla="val 95885"/>
                                    <a:gd name="f33" fmla="val 30734"/>
                                    <a:gd name="f34" fmla="val 94361"/>
                                    <a:gd name="f35" fmla="val 32639"/>
                                    <a:gd name="f36" fmla="val 44450"/>
                                    <a:gd name="f37" fmla="val 93917"/>
                                    <a:gd name="f38" fmla="val 100555"/>
                                    <a:gd name="f39" fmla="val 44831"/>
                                    <a:gd name="f40" fmla="val 100964"/>
                                    <a:gd name="f41" fmla="val 35941"/>
                                    <a:gd name="f42" fmla="val 143764"/>
                                    <a:gd name="f43" fmla="val 35814"/>
                                    <a:gd name="f44" fmla="val 144526"/>
                                    <a:gd name="f45" fmla="val 35687"/>
                                    <a:gd name="f46" fmla="val 35052"/>
                                    <a:gd name="f47" fmla="val 146939"/>
                                    <a:gd name="f48" fmla="val 34798"/>
                                    <a:gd name="f49" fmla="val 147574"/>
                                    <a:gd name="f50" fmla="val 34290"/>
                                    <a:gd name="f51" fmla="val 148209"/>
                                    <a:gd name="f52" fmla="val 33655"/>
                                    <a:gd name="f53" fmla="val 148589"/>
                                    <a:gd name="f54" fmla="val 31242"/>
                                    <a:gd name="f55" fmla="val 150114"/>
                                    <a:gd name="f56" fmla="val 30861"/>
                                    <a:gd name="f57" fmla="val 150240"/>
                                    <a:gd name="f58" fmla="val 30480"/>
                                    <a:gd name="f59" fmla="val 150368"/>
                                    <a:gd name="f60" fmla="val 30099"/>
                                    <a:gd name="f61" fmla="val 150495"/>
                                    <a:gd name="f62" fmla="val 25654"/>
                                    <a:gd name="f63" fmla="val 151384"/>
                                    <a:gd name="f64" fmla="val 25527"/>
                                    <a:gd name="f65" fmla="val 25400"/>
                                    <a:gd name="f66" fmla="val 25146"/>
                                    <a:gd name="f67" fmla="val 18034"/>
                                    <a:gd name="f68" fmla="val 10668"/>
                                    <a:gd name="f69" fmla="val 10541"/>
                                    <a:gd name="f70" fmla="val 10160"/>
                                    <a:gd name="f71" fmla="val 5588"/>
                                    <a:gd name="f72" fmla="val 5207"/>
                                    <a:gd name="f73" fmla="val 4826"/>
                                    <a:gd name="f74" fmla="val 4572"/>
                                    <a:gd name="f75" fmla="val 149987"/>
                                    <a:gd name="f76" fmla="val 2159"/>
                                    <a:gd name="f77" fmla="val 1524"/>
                                    <a:gd name="f78" fmla="val 1016"/>
                                    <a:gd name="f79" fmla="val 762"/>
                                    <a:gd name="f80" fmla="val 146812"/>
                                    <a:gd name="f81" fmla="val 127"/>
                                    <a:gd name="f82" fmla="val 144780"/>
                                    <a:gd name="f83" fmla="val 13843"/>
                                    <a:gd name="f84" fmla="val 13715"/>
                                    <a:gd name="f85" fmla="val 13589"/>
                                    <a:gd name="f86" fmla="val 13335"/>
                                    <a:gd name="f87" fmla="val 635"/>
                                    <a:gd name="f88" fmla="val 8763"/>
                                    <a:gd name="f89" fmla="val 889"/>
                                    <a:gd name="f90" fmla="val 7874"/>
                                    <a:gd name="f91" fmla="val 1143"/>
                                    <a:gd name="f92" fmla="val 3175"/>
                                    <a:gd name="f93" fmla="val 4190"/>
                                    <a:gd name="f94" fmla="val 3429"/>
                                    <a:gd name="f95" fmla="val 3810"/>
                                    <a:gd name="f96" fmla="val 3428"/>
                                    <a:gd name="f97" fmla="val 4318"/>
                                    <a:gd name="f98" fmla="val 7366"/>
                                    <a:gd name="f99" fmla="val 1270"/>
                                    <a:gd name="f100" fmla="val 7747"/>
                                    <a:gd name="f101" fmla="val 1015"/>
                                    <a:gd name="f102" fmla="val 8255"/>
                                    <a:gd name="f103" fmla="val 8636"/>
                                    <a:gd name="f104" fmla="val 12700"/>
                                    <a:gd name="f105" fmla="val 126"/>
                                    <a:gd name="f106" fmla="val 12827"/>
                                    <a:gd name="f107" fmla="val 13081"/>
                                    <a:gd name="f108" fmla="*/ f0 1 52070"/>
                                    <a:gd name="f109" fmla="*/ f1 1 151764"/>
                                    <a:gd name="f110" fmla="+- f4 0 f2"/>
                                    <a:gd name="f111" fmla="+- f3 0 f2"/>
                                    <a:gd name="f112" fmla="*/ f111 1 52070"/>
                                    <a:gd name="f113" fmla="*/ f110 1 151764"/>
                                    <a:gd name="f114" fmla="*/ 0 1 f112"/>
                                    <a:gd name="f115" fmla="*/ 52070 1 f112"/>
                                    <a:gd name="f116" fmla="*/ 0 1 f113"/>
                                    <a:gd name="f117" fmla="*/ 151764 1 f113"/>
                                    <a:gd name="f118" fmla="*/ f114 f108 1"/>
                                    <a:gd name="f119" fmla="*/ f115 f108 1"/>
                                    <a:gd name="f120" fmla="*/ f117 f109 1"/>
                                    <a:gd name="f121" fmla="*/ f116 f109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118" t="f121" r="f119" b="f120"/>
                                  <a:pathLst>
                                    <a:path w="52070" h="151764">
                                      <a:moveTo>
                                        <a:pt x="f5" y="f2"/>
                                      </a:moveTo>
                                      <a:lnTo>
                                        <a:pt x="f6" y="f2"/>
                                      </a:lnTo>
                                      <a:lnTo>
                                        <a:pt x="f3" y="f7"/>
                                      </a:lnTo>
                                      <a:lnTo>
                                        <a:pt x="f3" y="f8"/>
                                      </a:lnTo>
                                      <a:lnTo>
                                        <a:pt x="f6" y="f9"/>
                                      </a:lnTo>
                                      <a:lnTo>
                                        <a:pt x="f10" y="f9"/>
                                      </a:lnTo>
                                      <a:lnTo>
                                        <a:pt x="f11" y="f12"/>
                                      </a:lnTo>
                                      <a:lnTo>
                                        <a:pt x="f13" y="f13"/>
                                      </a:lnTo>
                                      <a:lnTo>
                                        <a:pt x="f12" y="f14"/>
                                      </a:lnTo>
                                      <a:lnTo>
                                        <a:pt x="f15" y="f16"/>
                                      </a:lnTo>
                                      <a:lnTo>
                                        <a:pt x="f15" y="f17"/>
                                      </a:lnTo>
                                      <a:lnTo>
                                        <a:pt x="f18" y="f19"/>
                                      </a:lnTo>
                                      <a:lnTo>
                                        <a:pt x="f20" y="f21"/>
                                      </a:lnTo>
                                      <a:lnTo>
                                        <a:pt x="f22" y="f23"/>
                                      </a:lnTo>
                                      <a:lnTo>
                                        <a:pt x="f24" y="f25"/>
                                      </a:lnTo>
                                      <a:lnTo>
                                        <a:pt x="f26" y="f23"/>
                                      </a:lnTo>
                                      <a:lnTo>
                                        <a:pt x="f27" y="f21"/>
                                      </a:lnTo>
                                      <a:lnTo>
                                        <a:pt x="f28" y="f29"/>
                                      </a:lnTo>
                                      <a:lnTo>
                                        <a:pt x="f30" y="f17"/>
                                      </a:lnTo>
                                      <a:lnTo>
                                        <a:pt x="f30" y="f31"/>
                                      </a:lnTo>
                                      <a:cubicBezTo>
                                        <a:pt x="f30" y="f32"/>
                                        <a:pt x="f33" y="f34"/>
                                        <a:pt x="f35" y="f34"/>
                                      </a:cubicBezTo>
                                      <a:lnTo>
                                        <a:pt x="f36" y="f34"/>
                                      </a:lnTo>
                                      <a:lnTo>
                                        <a:pt x="f3" y="f37"/>
                                      </a:lnTo>
                                      <a:lnTo>
                                        <a:pt x="f3" y="f38"/>
                                      </a:lnTo>
                                      <a:lnTo>
                                        <a:pt x="f39" y="f40"/>
                                      </a:lnTo>
                                      <a:lnTo>
                                        <a:pt x="f41" y="f40"/>
                                      </a:lnTo>
                                      <a:lnTo>
                                        <a:pt x="f41" y="f42"/>
                                      </a:lnTo>
                                      <a:cubicBezTo>
                                        <a:pt x="f41" y="f21"/>
                                        <a:pt x="f43" y="f44"/>
                                        <a:pt x="f45" y="f23"/>
                                      </a:cubicBezTo>
                                      <a:lnTo>
                                        <a:pt x="f46" y="f47"/>
                                      </a:lnTo>
                                      <a:cubicBezTo>
                                        <a:pt x="f48" y="f49"/>
                                        <a:pt x="f50" y="f51"/>
                                        <a:pt x="f52" y="f53"/>
                                      </a:cubicBezTo>
                                      <a:lnTo>
                                        <a:pt x="f54" y="f55"/>
                                      </a:lnTo>
                                      <a:cubicBezTo>
                                        <a:pt x="f56" y="f57"/>
                                        <a:pt x="f58" y="f59"/>
                                        <a:pt x="f60" y="f61"/>
                                      </a:cubicBezTo>
                                      <a:lnTo>
                                        <a:pt x="f62" y="f63"/>
                                      </a:lnTo>
                                      <a:cubicBezTo>
                                        <a:pt x="f64" y="f63"/>
                                        <a:pt x="f65" y="f63"/>
                                        <a:pt x="f66" y="f63"/>
                                      </a:cubicBezTo>
                                      <a:lnTo>
                                        <a:pt x="f67" y="f4"/>
                                      </a:lnTo>
                                      <a:lnTo>
                                        <a:pt x="f68" y="f63"/>
                                      </a:lnTo>
                                      <a:cubicBezTo>
                                        <a:pt x="f69" y="f63"/>
                                        <a:pt x="f11" y="f63"/>
                                        <a:pt x="f70" y="f63"/>
                                      </a:cubicBezTo>
                                      <a:lnTo>
                                        <a:pt x="f71" y="f61"/>
                                      </a:lnTo>
                                      <a:cubicBezTo>
                                        <a:pt x="f72" y="f59"/>
                                        <a:pt x="f73" y="f57"/>
                                        <a:pt x="f74" y="f75"/>
                                      </a:cubicBezTo>
                                      <a:lnTo>
                                        <a:pt x="f76" y="f53"/>
                                      </a:lnTo>
                                      <a:cubicBezTo>
                                        <a:pt x="f77" y="f51"/>
                                        <a:pt x="f78" y="f49"/>
                                        <a:pt x="f79" y="f80"/>
                                      </a:cubicBezTo>
                                      <a:lnTo>
                                        <a:pt x="f81" y="f82"/>
                                      </a:lnTo>
                                      <a:cubicBezTo>
                                        <a:pt x="f2" y="f44"/>
                                        <a:pt x="f2" y="f21"/>
                                        <a:pt x="f2" y="f42"/>
                                      </a:cubicBezTo>
                                      <a:lnTo>
                                        <a:pt x="f2" y="f83"/>
                                      </a:lnTo>
                                      <a:cubicBezTo>
                                        <a:pt x="f2" y="f84"/>
                                        <a:pt x="f2" y="f85"/>
                                        <a:pt x="f2" y="f86"/>
                                      </a:cubicBezTo>
                                      <a:lnTo>
                                        <a:pt x="f87" y="f88"/>
                                      </a:lnTo>
                                      <a:cubicBezTo>
                                        <a:pt x="f79" y="f13"/>
                                        <a:pt x="f89" y="f90"/>
                                        <a:pt x="f91" y="f20"/>
                                      </a:cubicBezTo>
                                      <a:lnTo>
                                        <a:pt x="f92" y="f93"/>
                                      </a:lnTo>
                                      <a:cubicBezTo>
                                        <a:pt x="f94" y="f95"/>
                                        <a:pt x="f95" y="f96"/>
                                        <a:pt x="f97" y="f92"/>
                                      </a:cubicBezTo>
                                      <a:lnTo>
                                        <a:pt x="f98" y="f99"/>
                                      </a:lnTo>
                                      <a:cubicBezTo>
                                        <a:pt x="f100" y="f101"/>
                                        <a:pt x="f102" y="f89"/>
                                        <a:pt x="f103" y="f79"/>
                                      </a:cubicBezTo>
                                      <a:lnTo>
                                        <a:pt x="f104" y="f105"/>
                                      </a:lnTo>
                                      <a:cubicBezTo>
                                        <a:pt x="f106" y="f105"/>
                                        <a:pt x="f107" y="f2"/>
                                        <a:pt x="f5" y="f2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7C30"/>
                                </a:solidFill>
                                <a:ln cap="flat">
                                  <a:noFill/>
                                  <a:prstDash val="solid"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110" name="Shape 115"/>
                              <wps:cNvSpPr/>
                              <wps:spPr>
                                <a:xfrm>
                                  <a:off x="157349" y="90809"/>
                                  <a:ext cx="16888" cy="47375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16891"/>
                                    <a:gd name="f4" fmla="val 47371"/>
                                    <a:gd name="f5" fmla="val 3302"/>
                                    <a:gd name="f6" fmla="val 6604"/>
                                    <a:gd name="f7" fmla="val 40767"/>
                                    <a:gd name="f8" fmla="val 1524"/>
                                    <a:gd name="f9" fmla="val 45847"/>
                                    <a:gd name="f10" fmla="val 44069"/>
                                    <a:gd name="f11" fmla="*/ f0 1 16891"/>
                                    <a:gd name="f12" fmla="*/ f1 1 47371"/>
                                    <a:gd name="f13" fmla="+- f4 0 f2"/>
                                    <a:gd name="f14" fmla="+- f3 0 f2"/>
                                    <a:gd name="f15" fmla="*/ f14 1 16891"/>
                                    <a:gd name="f16" fmla="*/ f13 1 47371"/>
                                    <a:gd name="f17" fmla="*/ 0 1 f15"/>
                                    <a:gd name="f18" fmla="*/ 16891 1 f15"/>
                                    <a:gd name="f19" fmla="*/ 0 1 f16"/>
                                    <a:gd name="f20" fmla="*/ 47371 1 f16"/>
                                    <a:gd name="f21" fmla="*/ f17 f11 1"/>
                                    <a:gd name="f22" fmla="*/ f18 f11 1"/>
                                    <a:gd name="f23" fmla="*/ f20 f12 1"/>
                                    <a:gd name="f24" fmla="*/ f19 f12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21" t="f24" r="f22" b="f23"/>
                                  <a:pathLst>
                                    <a:path w="16891" h="47371">
                                      <a:moveTo>
                                        <a:pt x="f5" y="f2"/>
                                      </a:moveTo>
                                      <a:lnTo>
                                        <a:pt x="f3" y="f2"/>
                                      </a:lnTo>
                                      <a:lnTo>
                                        <a:pt x="f3" y="f6"/>
                                      </a:lnTo>
                                      <a:lnTo>
                                        <a:pt x="f6" y="f6"/>
                                      </a:lnTo>
                                      <a:lnTo>
                                        <a:pt x="f6" y="f7"/>
                                      </a:lnTo>
                                      <a:lnTo>
                                        <a:pt x="f3" y="f7"/>
                                      </a:lnTo>
                                      <a:lnTo>
                                        <a:pt x="f3" y="f4"/>
                                      </a:lnTo>
                                      <a:lnTo>
                                        <a:pt x="f5" y="f4"/>
                                      </a:lnTo>
                                      <a:cubicBezTo>
                                        <a:pt x="f8" y="f4"/>
                                        <a:pt x="f2" y="f9"/>
                                        <a:pt x="f2" y="f10"/>
                                      </a:cubicBezTo>
                                      <a:lnTo>
                                        <a:pt x="f2" y="f5"/>
                                      </a:lnTo>
                                      <a:cubicBezTo>
                                        <a:pt x="f2" y="f8"/>
                                        <a:pt x="f8" y="f2"/>
                                        <a:pt x="f5" y="f2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7C30"/>
                                </a:solidFill>
                                <a:ln cap="flat">
                                  <a:noFill/>
                                  <a:prstDash val="solid"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111" name="Shape 116"/>
                              <wps:cNvSpPr/>
                              <wps:spPr>
                                <a:xfrm>
                                  <a:off x="59564" y="33247"/>
                                  <a:ext cx="22731" cy="54086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22733"/>
                                    <a:gd name="f4" fmla="val 54086"/>
                                    <a:gd name="f5" fmla="val 2159"/>
                                    <a:gd name="f6" fmla="val 154"/>
                                    <a:gd name="f7" fmla="val 2413"/>
                                    <a:gd name="f8" fmla="val 2794"/>
                                    <a:gd name="f9" fmla="val 3048"/>
                                    <a:gd name="f10" fmla="val 281"/>
                                    <a:gd name="f11" fmla="val 11303"/>
                                    <a:gd name="f12" fmla="val 3329"/>
                                    <a:gd name="f13" fmla="val 11557"/>
                                    <a:gd name="f14" fmla="val 3456"/>
                                    <a:gd name="f15" fmla="val 11938"/>
                                    <a:gd name="f16" fmla="val 3583"/>
                                    <a:gd name="f17" fmla="val 12192"/>
                                    <a:gd name="f18" fmla="val 3838"/>
                                    <a:gd name="f19" fmla="val 15875"/>
                                    <a:gd name="f20" fmla="val 6886"/>
                                    <a:gd name="f21" fmla="val 16002"/>
                                    <a:gd name="f22" fmla="val 7013"/>
                                    <a:gd name="f23" fmla="val 16256"/>
                                    <a:gd name="f24" fmla="val 7266"/>
                                    <a:gd name="f25" fmla="val 16383"/>
                                    <a:gd name="f26" fmla="val 7520"/>
                                    <a:gd name="f27" fmla="val 19431"/>
                                    <a:gd name="f28" fmla="val 11712"/>
                                    <a:gd name="f29" fmla="val 19558"/>
                                    <a:gd name="f30" fmla="val 11965"/>
                                    <a:gd name="f31" fmla="val 19685"/>
                                    <a:gd name="f32" fmla="val 12219"/>
                                    <a:gd name="f33" fmla="val 19812"/>
                                    <a:gd name="f34" fmla="val 12474"/>
                                    <a:gd name="f35" fmla="val 21844"/>
                                    <a:gd name="f36" fmla="val 18062"/>
                                    <a:gd name="f37" fmla="val 21971"/>
                                    <a:gd name="f38" fmla="val 18315"/>
                                    <a:gd name="f39" fmla="val 18569"/>
                                    <a:gd name="f40" fmla="val 18951"/>
                                    <a:gd name="f41" fmla="val 25808"/>
                                    <a:gd name="f42" fmla="val 26063"/>
                                    <a:gd name="f43" fmla="val 26316"/>
                                    <a:gd name="f44" fmla="val 22606"/>
                                    <a:gd name="f45" fmla="val 26570"/>
                                    <a:gd name="f46" fmla="val 21082"/>
                                    <a:gd name="f47" fmla="val 36984"/>
                                    <a:gd name="f48" fmla="val 37365"/>
                                    <a:gd name="f49" fmla="val 20955"/>
                                    <a:gd name="f50" fmla="val 37746"/>
                                    <a:gd name="f51" fmla="val 20701"/>
                                    <a:gd name="f52" fmla="val 38127"/>
                                    <a:gd name="f53" fmla="val 16129"/>
                                    <a:gd name="f54" fmla="val 46255"/>
                                    <a:gd name="f55" fmla="val 46637"/>
                                    <a:gd name="f56" fmla="val 15494"/>
                                    <a:gd name="f57" fmla="val 47017"/>
                                    <a:gd name="f58" fmla="val 15113"/>
                                    <a:gd name="f59" fmla="val 47399"/>
                                    <a:gd name="f60" fmla="val 7366"/>
                                    <a:gd name="f61" fmla="val 52605"/>
                                    <a:gd name="f62" fmla="val 6985"/>
                                    <a:gd name="f63" fmla="val 52859"/>
                                    <a:gd name="f64" fmla="val 6477"/>
                                    <a:gd name="f65" fmla="val 53113"/>
                                    <a:gd name="f66" fmla="val 5969"/>
                                    <a:gd name="f67" fmla="val 47453"/>
                                    <a:gd name="f68" fmla="val 4191"/>
                                    <a:gd name="f69" fmla="val 46763"/>
                                    <a:gd name="f70" fmla="val 10795"/>
                                    <a:gd name="f71" fmla="val 42318"/>
                                    <a:gd name="f72" fmla="val 14605"/>
                                    <a:gd name="f73" fmla="val 35333"/>
                                    <a:gd name="f74" fmla="val 19966"/>
                                    <a:gd name="f75" fmla="val 13716"/>
                                    <a:gd name="f76" fmla="val 15140"/>
                                    <a:gd name="f77" fmla="val 11584"/>
                                    <a:gd name="f78" fmla="val 8509"/>
                                    <a:gd name="f79" fmla="val 9299"/>
                                    <a:gd name="f80" fmla="val 1270"/>
                                    <a:gd name="f81" fmla="val 6631"/>
                                    <a:gd name="f82" fmla="val 6556"/>
                                    <a:gd name="f83" fmla="*/ f0 1 22733"/>
                                    <a:gd name="f84" fmla="*/ f1 1 54086"/>
                                    <a:gd name="f85" fmla="+- f4 0 f2"/>
                                    <a:gd name="f86" fmla="+- f3 0 f2"/>
                                    <a:gd name="f87" fmla="*/ f86 1 22733"/>
                                    <a:gd name="f88" fmla="*/ f85 1 54086"/>
                                    <a:gd name="f89" fmla="*/ 0 1 f87"/>
                                    <a:gd name="f90" fmla="*/ 22733 1 f87"/>
                                    <a:gd name="f91" fmla="*/ 0 1 f88"/>
                                    <a:gd name="f92" fmla="*/ 54086 1 f88"/>
                                    <a:gd name="f93" fmla="*/ f89 f83 1"/>
                                    <a:gd name="f94" fmla="*/ f90 f83 1"/>
                                    <a:gd name="f95" fmla="*/ f92 f84 1"/>
                                    <a:gd name="f96" fmla="*/ f91 f84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93" t="f96" r="f94" b="f95"/>
                                  <a:pathLst>
                                    <a:path w="22733" h="54086">
                                      <a:moveTo>
                                        <a:pt x="f2" y="f2"/>
                                      </a:moveTo>
                                      <a:lnTo>
                                        <a:pt x="f5" y="f6"/>
                                      </a:lnTo>
                                      <a:cubicBezTo>
                                        <a:pt x="f7" y="f6"/>
                                        <a:pt x="f8" y="f6"/>
                                        <a:pt x="f9" y="f10"/>
                                      </a:cubicBezTo>
                                      <a:lnTo>
                                        <a:pt x="f11" y="f12"/>
                                      </a:lnTo>
                                      <a:cubicBezTo>
                                        <a:pt x="f13" y="f14"/>
                                        <a:pt x="f15" y="f16"/>
                                        <a:pt x="f17" y="f18"/>
                                      </a:cubicBezTo>
                                      <a:lnTo>
                                        <a:pt x="f19" y="f20"/>
                                      </a:lnTo>
                                      <a:cubicBezTo>
                                        <a:pt x="f21" y="f22"/>
                                        <a:pt x="f23" y="f24"/>
                                        <a:pt x="f25" y="f26"/>
                                      </a:cubicBezTo>
                                      <a:lnTo>
                                        <a:pt x="f27" y="f28"/>
                                      </a:lnTo>
                                      <a:cubicBezTo>
                                        <a:pt x="f29" y="f30"/>
                                        <a:pt x="f31" y="f32"/>
                                        <a:pt x="f33" y="f34"/>
                                      </a:cubicBezTo>
                                      <a:lnTo>
                                        <a:pt x="f35" y="f36"/>
                                      </a:lnTo>
                                      <a:cubicBezTo>
                                        <a:pt x="f37" y="f38"/>
                                        <a:pt x="f37" y="f39"/>
                                        <a:pt x="f37" y="f40"/>
                                      </a:cubicBezTo>
                                      <a:lnTo>
                                        <a:pt x="f3" y="f41"/>
                                      </a:lnTo>
                                      <a:cubicBezTo>
                                        <a:pt x="f3" y="f42"/>
                                        <a:pt x="f3" y="f43"/>
                                        <a:pt x="f44" y="f45"/>
                                      </a:cubicBezTo>
                                      <a:lnTo>
                                        <a:pt x="f46" y="f47"/>
                                      </a:lnTo>
                                      <a:cubicBezTo>
                                        <a:pt x="f46" y="f48"/>
                                        <a:pt x="f49" y="f50"/>
                                        <a:pt x="f51" y="f52"/>
                                      </a:cubicBezTo>
                                      <a:lnTo>
                                        <a:pt x="f53" y="f54"/>
                                      </a:lnTo>
                                      <a:cubicBezTo>
                                        <a:pt x="f19" y="f55"/>
                                        <a:pt x="f56" y="f57"/>
                                        <a:pt x="f58" y="f59"/>
                                      </a:cubicBezTo>
                                      <a:lnTo>
                                        <a:pt x="f60" y="f61"/>
                                      </a:lnTo>
                                      <a:cubicBezTo>
                                        <a:pt x="f62" y="f63"/>
                                        <a:pt x="f64" y="f65"/>
                                        <a:pt x="f66" y="f65"/>
                                      </a:cubicBezTo>
                                      <a:lnTo>
                                        <a:pt x="f2" y="f4"/>
                                      </a:lnTo>
                                      <a:lnTo>
                                        <a:pt x="f2" y="f67"/>
                                      </a:lnTo>
                                      <a:lnTo>
                                        <a:pt x="f68" y="f69"/>
                                      </a:lnTo>
                                      <a:lnTo>
                                        <a:pt x="f70" y="f71"/>
                                      </a:lnTo>
                                      <a:lnTo>
                                        <a:pt x="f72" y="f73"/>
                                      </a:lnTo>
                                      <a:lnTo>
                                        <a:pt x="f53" y="f42"/>
                                      </a:lnTo>
                                      <a:lnTo>
                                        <a:pt x="f56" y="f74"/>
                                      </a:lnTo>
                                      <a:lnTo>
                                        <a:pt x="f75" y="f76"/>
                                      </a:lnTo>
                                      <a:lnTo>
                                        <a:pt x="f11" y="f77"/>
                                      </a:lnTo>
                                      <a:lnTo>
                                        <a:pt x="f78" y="f79"/>
                                      </a:lnTo>
                                      <a:lnTo>
                                        <a:pt x="f80" y="f81"/>
                                      </a:lnTo>
                                      <a:lnTo>
                                        <a:pt x="f2" y="f82"/>
                                      </a:lnTo>
                                      <a:lnTo>
                                        <a:pt x="f2" y="f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7C30"/>
                                </a:solidFill>
                                <a:ln cap="flat">
                                  <a:noFill/>
                                  <a:prstDash val="solid"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112" name="Shape 117"/>
                              <wps:cNvSpPr/>
                              <wps:spPr>
                                <a:xfrm>
                                  <a:off x="157349" y="33147"/>
                                  <a:ext cx="16888" cy="41778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16891"/>
                                    <a:gd name="f4" fmla="val 41783"/>
                                    <a:gd name="f5" fmla="val 3302"/>
                                    <a:gd name="f6" fmla="val 6603"/>
                                    <a:gd name="f7" fmla="val 6604"/>
                                    <a:gd name="f8" fmla="val 35178"/>
                                    <a:gd name="f9" fmla="val 1524"/>
                                    <a:gd name="f10" fmla="val 40386"/>
                                    <a:gd name="f11" fmla="val 38481"/>
                                    <a:gd name="f12" fmla="val 3301"/>
                                    <a:gd name="f13" fmla="val 1397"/>
                                    <a:gd name="f14" fmla="*/ f0 1 16891"/>
                                    <a:gd name="f15" fmla="*/ f1 1 41783"/>
                                    <a:gd name="f16" fmla="+- f4 0 f2"/>
                                    <a:gd name="f17" fmla="+- f3 0 f2"/>
                                    <a:gd name="f18" fmla="*/ f17 1 16891"/>
                                    <a:gd name="f19" fmla="*/ f16 1 41783"/>
                                    <a:gd name="f20" fmla="*/ 0 1 f18"/>
                                    <a:gd name="f21" fmla="*/ 16891 1 f18"/>
                                    <a:gd name="f22" fmla="*/ 0 1 f19"/>
                                    <a:gd name="f23" fmla="*/ 41783 1 f19"/>
                                    <a:gd name="f24" fmla="*/ f20 f14 1"/>
                                    <a:gd name="f25" fmla="*/ f21 f14 1"/>
                                    <a:gd name="f26" fmla="*/ f23 f15 1"/>
                                    <a:gd name="f27" fmla="*/ f22 f15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24" t="f27" r="f25" b="f26"/>
                                  <a:pathLst>
                                    <a:path w="16891" h="41783">
                                      <a:moveTo>
                                        <a:pt x="f5" y="f2"/>
                                      </a:moveTo>
                                      <a:lnTo>
                                        <a:pt x="f3" y="f2"/>
                                      </a:lnTo>
                                      <a:lnTo>
                                        <a:pt x="f3" y="f6"/>
                                      </a:lnTo>
                                      <a:lnTo>
                                        <a:pt x="f7" y="f6"/>
                                      </a:lnTo>
                                      <a:lnTo>
                                        <a:pt x="f7" y="f8"/>
                                      </a:lnTo>
                                      <a:lnTo>
                                        <a:pt x="f3" y="f8"/>
                                      </a:lnTo>
                                      <a:lnTo>
                                        <a:pt x="f3" y="f4"/>
                                      </a:lnTo>
                                      <a:lnTo>
                                        <a:pt x="f5" y="f4"/>
                                      </a:lnTo>
                                      <a:cubicBezTo>
                                        <a:pt x="f9" y="f4"/>
                                        <a:pt x="f2" y="f10"/>
                                        <a:pt x="f2" y="f11"/>
                                      </a:cubicBezTo>
                                      <a:lnTo>
                                        <a:pt x="f2" y="f12"/>
                                      </a:lnTo>
                                      <a:cubicBezTo>
                                        <a:pt x="f2" y="f13"/>
                                        <a:pt x="f9" y="f2"/>
                                        <a:pt x="f5" y="f2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7C30"/>
                                </a:solidFill>
                                <a:ln cap="flat">
                                  <a:noFill/>
                                  <a:prstDash val="solid"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113" name="Shape 118"/>
                              <wps:cNvSpPr/>
                              <wps:spPr>
                                <a:xfrm>
                                  <a:off x="59564" y="10277"/>
                                  <a:ext cx="53336" cy="100309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53340"/>
                                    <a:gd name="f4" fmla="val 100307"/>
                                    <a:gd name="f5" fmla="val 5080"/>
                                    <a:gd name="f6" fmla="val 260"/>
                                    <a:gd name="f7" fmla="val 16510"/>
                                    <a:gd name="f8" fmla="val 1911"/>
                                    <a:gd name="f9" fmla="val 16764"/>
                                    <a:gd name="f10" fmla="val 17018"/>
                                    <a:gd name="f11" fmla="val 2039"/>
                                    <a:gd name="f12" fmla="val 17145"/>
                                    <a:gd name="f13" fmla="val 30226"/>
                                    <a:gd name="f14" fmla="val 6865"/>
                                    <a:gd name="f15" fmla="val 30607"/>
                                    <a:gd name="f16" fmla="val 6992"/>
                                    <a:gd name="f17" fmla="val 30861"/>
                                    <a:gd name="f18" fmla="val 7118"/>
                                    <a:gd name="f19" fmla="val 31242"/>
                                    <a:gd name="f20" fmla="val 7372"/>
                                    <a:gd name="f21" fmla="val 42545"/>
                                    <a:gd name="f22" fmla="val 16135"/>
                                    <a:gd name="f23" fmla="val 42799"/>
                                    <a:gd name="f24" fmla="val 16390"/>
                                    <a:gd name="f25" fmla="val 43180"/>
                                    <a:gd name="f26" fmla="val 16643"/>
                                    <a:gd name="f27" fmla="val 43307"/>
                                    <a:gd name="f28" fmla="val 17024"/>
                                    <a:gd name="f29" fmla="val 50546"/>
                                    <a:gd name="f30" fmla="val 29470"/>
                                    <a:gd name="f31" fmla="val 50673"/>
                                    <a:gd name="f32" fmla="val 29724"/>
                                    <a:gd name="f33" fmla="val 50800"/>
                                    <a:gd name="f34" fmla="val 29979"/>
                                    <a:gd name="f35" fmla="val 30232"/>
                                    <a:gd name="f36" fmla="val 52705"/>
                                    <a:gd name="f37" fmla="val 37853"/>
                                    <a:gd name="f38" fmla="val 37979"/>
                                    <a:gd name="f39" fmla="val 38233"/>
                                    <a:gd name="f40" fmla="val 52832"/>
                                    <a:gd name="f41" fmla="val 38360"/>
                                    <a:gd name="f42" fmla="val 46742"/>
                                    <a:gd name="f43" fmla="val 46869"/>
                                    <a:gd name="f44" fmla="val 47123"/>
                                    <a:gd name="f45" fmla="val 47251"/>
                                    <a:gd name="f46" fmla="val 52451"/>
                                    <a:gd name="f47" fmla="val 58680"/>
                                    <a:gd name="f48" fmla="val 58934"/>
                                    <a:gd name="f49" fmla="val 52324"/>
                                    <a:gd name="f50" fmla="val 59189"/>
                                    <a:gd name="f51" fmla="val 59316"/>
                                    <a:gd name="f52" fmla="val 49530"/>
                                    <a:gd name="f53" fmla="val 69476"/>
                                    <a:gd name="f54" fmla="val 49403"/>
                                    <a:gd name="f55" fmla="val 69603"/>
                                    <a:gd name="f56" fmla="val 49276"/>
                                    <a:gd name="f57" fmla="val 69856"/>
                                    <a:gd name="f58" fmla="val 49149"/>
                                    <a:gd name="f59" fmla="val 70110"/>
                                    <a:gd name="f60" fmla="val 44577"/>
                                    <a:gd name="f61" fmla="val 78746"/>
                                    <a:gd name="f62" fmla="val 44450"/>
                                    <a:gd name="f63" fmla="val 79001"/>
                                    <a:gd name="f64" fmla="val 44323"/>
                                    <a:gd name="f65" fmla="val 79128"/>
                                    <a:gd name="f66" fmla="val 44069"/>
                                    <a:gd name="f67" fmla="val 79381"/>
                                    <a:gd name="f68" fmla="val 37719"/>
                                    <a:gd name="f69" fmla="val 86493"/>
                                    <a:gd name="f70" fmla="val 37592"/>
                                    <a:gd name="f71" fmla="val 86747"/>
                                    <a:gd name="f72" fmla="val 37338"/>
                                    <a:gd name="f73" fmla="val 86874"/>
                                    <a:gd name="f74" fmla="val 37084"/>
                                    <a:gd name="f75" fmla="val 87002"/>
                                    <a:gd name="f76" fmla="val 29083"/>
                                    <a:gd name="f77" fmla="val 92717"/>
                                    <a:gd name="f78" fmla="val 28829"/>
                                    <a:gd name="f79" fmla="val 92843"/>
                                    <a:gd name="f80" fmla="val 28702"/>
                                    <a:gd name="f81" fmla="val 92970"/>
                                    <a:gd name="f82" fmla="val 28448"/>
                                    <a:gd name="f83" fmla="val 18669"/>
                                    <a:gd name="f84" fmla="val 97161"/>
                                    <a:gd name="f85" fmla="val 18542"/>
                                    <a:gd name="f86" fmla="val 18288"/>
                                    <a:gd name="f87" fmla="val 97289"/>
                                    <a:gd name="f88" fmla="val 18161"/>
                                    <a:gd name="f89" fmla="val 6604"/>
                                    <a:gd name="f90" fmla="val 99829"/>
                                    <a:gd name="f91" fmla="val 6477"/>
                                    <a:gd name="f92" fmla="val 6350"/>
                                    <a:gd name="f93" fmla="val 6223"/>
                                    <a:gd name="f94" fmla="val 99955"/>
                                    <a:gd name="f95" fmla="val 93670"/>
                                    <a:gd name="f96" fmla="val 5461"/>
                                    <a:gd name="f97" fmla="val 93352"/>
                                    <a:gd name="f98" fmla="val 16383"/>
                                    <a:gd name="f99" fmla="val 90939"/>
                                    <a:gd name="f100" fmla="val 25527"/>
                                    <a:gd name="f101" fmla="val 33020"/>
                                    <a:gd name="f102" fmla="val 81794"/>
                                    <a:gd name="f103" fmla="val 38862"/>
                                    <a:gd name="f104" fmla="val 75191"/>
                                    <a:gd name="f105" fmla="val 67317"/>
                                    <a:gd name="f106" fmla="val 45847"/>
                                    <a:gd name="f107" fmla="val 57918"/>
                                    <a:gd name="f108" fmla="val 46736"/>
                                    <a:gd name="f109" fmla="val 46996"/>
                                    <a:gd name="f110" fmla="val 46228"/>
                                    <a:gd name="f111" fmla="val 39122"/>
                                    <a:gd name="f112" fmla="val 32265"/>
                                    <a:gd name="f113" fmla="val 37973"/>
                                    <a:gd name="f114" fmla="val 20961"/>
                                    <a:gd name="f115" fmla="val 27559"/>
                                    <a:gd name="f116" fmla="val 12833"/>
                                    <a:gd name="f117" fmla="val 15240"/>
                                    <a:gd name="f118" fmla="val 8389"/>
                                    <a:gd name="f119" fmla="val 4826"/>
                                    <a:gd name="f120" fmla="val 6610"/>
                                    <a:gd name="f121" fmla="*/ f0 1 53340"/>
                                    <a:gd name="f122" fmla="*/ f1 1 100307"/>
                                    <a:gd name="f123" fmla="+- f4 0 f2"/>
                                    <a:gd name="f124" fmla="+- f3 0 f2"/>
                                    <a:gd name="f125" fmla="*/ f124 1 53340"/>
                                    <a:gd name="f126" fmla="*/ f123 1 100307"/>
                                    <a:gd name="f127" fmla="*/ 0 1 f125"/>
                                    <a:gd name="f128" fmla="*/ 53340 1 f125"/>
                                    <a:gd name="f129" fmla="*/ 0 1 f126"/>
                                    <a:gd name="f130" fmla="*/ 100307 1 f126"/>
                                    <a:gd name="f131" fmla="*/ f127 f121 1"/>
                                    <a:gd name="f132" fmla="*/ f128 f121 1"/>
                                    <a:gd name="f133" fmla="*/ f130 f122 1"/>
                                    <a:gd name="f134" fmla="*/ f129 f122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131" t="f134" r="f132" b="f133"/>
                                  <a:pathLst>
                                    <a:path w="53340" h="100307">
                                      <a:moveTo>
                                        <a:pt x="f2" y="f2"/>
                                      </a:moveTo>
                                      <a:lnTo>
                                        <a:pt x="f5" y="f6"/>
                                      </a:lnTo>
                                      <a:lnTo>
                                        <a:pt x="f7" y="f8"/>
                                      </a:lnTo>
                                      <a:cubicBezTo>
                                        <a:pt x="f9" y="f8"/>
                                        <a:pt x="f10" y="f11"/>
                                        <a:pt x="f12" y="f11"/>
                                      </a:cubicBezTo>
                                      <a:lnTo>
                                        <a:pt x="f13" y="f14"/>
                                      </a:lnTo>
                                      <a:cubicBezTo>
                                        <a:pt x="f15" y="f16"/>
                                        <a:pt x="f17" y="f18"/>
                                        <a:pt x="f19" y="f20"/>
                                      </a:cubicBezTo>
                                      <a:lnTo>
                                        <a:pt x="f21" y="f22"/>
                                      </a:lnTo>
                                      <a:cubicBezTo>
                                        <a:pt x="f23" y="f24"/>
                                        <a:pt x="f25" y="f26"/>
                                        <a:pt x="f27" y="f28"/>
                                      </a:cubicBezTo>
                                      <a:lnTo>
                                        <a:pt x="f29" y="f30"/>
                                      </a:lnTo>
                                      <a:cubicBezTo>
                                        <a:pt x="f31" y="f32"/>
                                        <a:pt x="f33" y="f34"/>
                                        <a:pt x="f33" y="f35"/>
                                      </a:cubicBezTo>
                                      <a:lnTo>
                                        <a:pt x="f36" y="f37"/>
                                      </a:lnTo>
                                      <a:cubicBezTo>
                                        <a:pt x="f36" y="f38"/>
                                        <a:pt x="f36" y="f39"/>
                                        <a:pt x="f40" y="f41"/>
                                      </a:cubicBezTo>
                                      <a:lnTo>
                                        <a:pt x="f3" y="f42"/>
                                      </a:lnTo>
                                      <a:cubicBezTo>
                                        <a:pt x="f3" y="f43"/>
                                        <a:pt x="f3" y="f44"/>
                                        <a:pt x="f3" y="f45"/>
                                      </a:cubicBezTo>
                                      <a:lnTo>
                                        <a:pt x="f46" y="f47"/>
                                      </a:lnTo>
                                      <a:cubicBezTo>
                                        <a:pt x="f46" y="f48"/>
                                        <a:pt x="f49" y="f50"/>
                                        <a:pt x="f49" y="f51"/>
                                      </a:cubicBezTo>
                                      <a:lnTo>
                                        <a:pt x="f52" y="f53"/>
                                      </a:lnTo>
                                      <a:cubicBezTo>
                                        <a:pt x="f54" y="f55"/>
                                        <a:pt x="f56" y="f57"/>
                                        <a:pt x="f58" y="f59"/>
                                      </a:cubicBezTo>
                                      <a:lnTo>
                                        <a:pt x="f60" y="f61"/>
                                      </a:lnTo>
                                      <a:cubicBezTo>
                                        <a:pt x="f62" y="f63"/>
                                        <a:pt x="f64" y="f65"/>
                                        <a:pt x="f66" y="f67"/>
                                      </a:cubicBezTo>
                                      <a:lnTo>
                                        <a:pt x="f68" y="f69"/>
                                      </a:lnTo>
                                      <a:cubicBezTo>
                                        <a:pt x="f70" y="f71"/>
                                        <a:pt x="f72" y="f73"/>
                                        <a:pt x="f74" y="f75"/>
                                      </a:cubicBezTo>
                                      <a:lnTo>
                                        <a:pt x="f76" y="f77"/>
                                      </a:lnTo>
                                      <a:cubicBezTo>
                                        <a:pt x="f78" y="f79"/>
                                        <a:pt x="f80" y="f81"/>
                                        <a:pt x="f82" y="f81"/>
                                      </a:cubicBezTo>
                                      <a:lnTo>
                                        <a:pt x="f83" y="f84"/>
                                      </a:lnTo>
                                      <a:cubicBezTo>
                                        <a:pt x="f85" y="f84"/>
                                        <a:pt x="f86" y="f87"/>
                                        <a:pt x="f88" y="f87"/>
                                      </a:cubicBezTo>
                                      <a:lnTo>
                                        <a:pt x="f89" y="f90"/>
                                      </a:lnTo>
                                      <a:cubicBezTo>
                                        <a:pt x="f91" y="f90"/>
                                        <a:pt x="f92" y="f90"/>
                                        <a:pt x="f93" y="f94"/>
                                      </a:cubicBezTo>
                                      <a:lnTo>
                                        <a:pt x="f2" y="f4"/>
                                      </a:lnTo>
                                      <a:lnTo>
                                        <a:pt x="f2" y="f95"/>
                                      </a:lnTo>
                                      <a:lnTo>
                                        <a:pt x="f96" y="f97"/>
                                      </a:lnTo>
                                      <a:lnTo>
                                        <a:pt x="f98" y="f99"/>
                                      </a:lnTo>
                                      <a:lnTo>
                                        <a:pt x="f100" y="f75"/>
                                      </a:lnTo>
                                      <a:lnTo>
                                        <a:pt x="f101" y="f102"/>
                                      </a:lnTo>
                                      <a:lnTo>
                                        <a:pt x="f103" y="f104"/>
                                      </a:lnTo>
                                      <a:lnTo>
                                        <a:pt x="f25" y="f105"/>
                                      </a:lnTo>
                                      <a:lnTo>
                                        <a:pt x="f106" y="f107"/>
                                      </a:lnTo>
                                      <a:lnTo>
                                        <a:pt x="f108" y="f109"/>
                                      </a:lnTo>
                                      <a:lnTo>
                                        <a:pt x="f110" y="f111"/>
                                      </a:lnTo>
                                      <a:lnTo>
                                        <a:pt x="f60" y="f112"/>
                                      </a:lnTo>
                                      <a:lnTo>
                                        <a:pt x="f113" y="f114"/>
                                      </a:lnTo>
                                      <a:lnTo>
                                        <a:pt x="f115" y="f116"/>
                                      </a:lnTo>
                                      <a:lnTo>
                                        <a:pt x="f117" y="f118"/>
                                      </a:lnTo>
                                      <a:lnTo>
                                        <a:pt x="f119" y="f14"/>
                                      </a:lnTo>
                                      <a:lnTo>
                                        <a:pt x="f2" y="f120"/>
                                      </a:lnTo>
                                      <a:lnTo>
                                        <a:pt x="f2" y="f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7C30"/>
                                </a:solidFill>
                                <a:ln cap="flat">
                                  <a:noFill/>
                                  <a:prstDash val="solid"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114" name="Shape 119"/>
                              <wps:cNvSpPr/>
                              <wps:spPr>
                                <a:xfrm>
                                  <a:off x="128144" y="10030"/>
                                  <a:ext cx="46104" cy="151132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46101"/>
                                    <a:gd name="f4" fmla="val 151130"/>
                                    <a:gd name="f5" fmla="val 11938"/>
                                    <a:gd name="f6" fmla="val 6603"/>
                                    <a:gd name="f7" fmla="val 12573"/>
                                    <a:gd name="f8" fmla="val 7874"/>
                                    <a:gd name="f9" fmla="val 8255"/>
                                    <a:gd name="f10" fmla="val 7112"/>
                                    <a:gd name="f11" fmla="val 9651"/>
                                    <a:gd name="f12" fmla="val 6604"/>
                                    <a:gd name="f13" fmla="val 12826"/>
                                    <a:gd name="f14" fmla="val 138302"/>
                                    <a:gd name="f15" fmla="val 141605"/>
                                    <a:gd name="f16" fmla="val 142875"/>
                                    <a:gd name="f17" fmla="val 144526"/>
                                    <a:gd name="f18" fmla="val 11557"/>
                                    <a:gd name="f19" fmla="val 11176"/>
                                    <a:gd name="f20" fmla="val 151002"/>
                                    <a:gd name="f21" fmla="val 10922"/>
                                    <a:gd name="f22" fmla="val 150876"/>
                                    <a:gd name="f23" fmla="val 4699"/>
                                    <a:gd name="f24" fmla="val 148717"/>
                                    <a:gd name="f25" fmla="val 3937"/>
                                    <a:gd name="f26" fmla="val 148463"/>
                                    <a:gd name="f27" fmla="val 3429"/>
                                    <a:gd name="f28" fmla="val 148082"/>
                                    <a:gd name="f29" fmla="val 3048"/>
                                    <a:gd name="f30" fmla="val 147447"/>
                                    <a:gd name="f31" fmla="val 1143"/>
                                    <a:gd name="f32" fmla="val 889"/>
                                    <a:gd name="f33" fmla="val 144145"/>
                                    <a:gd name="f34" fmla="val 635"/>
                                    <a:gd name="f35" fmla="val 143764"/>
                                    <a:gd name="f36" fmla="val 143256"/>
                                    <a:gd name="f37" fmla="val 139064"/>
                                    <a:gd name="f38" fmla="val 138811"/>
                                    <a:gd name="f39" fmla="val 138684"/>
                                    <a:gd name="f40" fmla="val 138557"/>
                                    <a:gd name="f41" fmla="val 12446"/>
                                    <a:gd name="f42" fmla="val 12319"/>
                                    <a:gd name="f43" fmla="val 12192"/>
                                    <a:gd name="f44" fmla="val 7493"/>
                                    <a:gd name="f45" fmla="val 6985"/>
                                    <a:gd name="f46" fmla="val 3683"/>
                                    <a:gd name="f47" fmla="val 3175"/>
                                    <a:gd name="f48" fmla="val 2667"/>
                                    <a:gd name="f49" fmla="val 2413"/>
                                    <a:gd name="f50" fmla="val 253"/>
                                    <a:gd name="f51" fmla="val 126"/>
                                    <a:gd name="f52" fmla="*/ f0 1 46101"/>
                                    <a:gd name="f53" fmla="*/ f1 1 151130"/>
                                    <a:gd name="f54" fmla="+- f4 0 f2"/>
                                    <a:gd name="f55" fmla="+- f3 0 f2"/>
                                    <a:gd name="f56" fmla="*/ f55 1 46101"/>
                                    <a:gd name="f57" fmla="*/ f54 1 151130"/>
                                    <a:gd name="f58" fmla="*/ 0 1 f56"/>
                                    <a:gd name="f59" fmla="*/ 46101 1 f56"/>
                                    <a:gd name="f60" fmla="*/ 0 1 f57"/>
                                    <a:gd name="f61" fmla="*/ 151130 1 f57"/>
                                    <a:gd name="f62" fmla="*/ f58 f52 1"/>
                                    <a:gd name="f63" fmla="*/ f59 f52 1"/>
                                    <a:gd name="f64" fmla="*/ f61 f53 1"/>
                                    <a:gd name="f65" fmla="*/ f60 f53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62" t="f65" r="f63" b="f64"/>
                                  <a:pathLst>
                                    <a:path w="46101" h="151130">
                                      <a:moveTo>
                                        <a:pt x="f5" y="f2"/>
                                      </a:moveTo>
                                      <a:lnTo>
                                        <a:pt x="f3" y="f2"/>
                                      </a:lnTo>
                                      <a:lnTo>
                                        <a:pt x="f3" y="f6"/>
                                      </a:lnTo>
                                      <a:lnTo>
                                        <a:pt x="f7" y="f6"/>
                                      </a:lnTo>
                                      <a:lnTo>
                                        <a:pt x="f8" y="f9"/>
                                      </a:lnTo>
                                      <a:lnTo>
                                        <a:pt x="f10" y="f11"/>
                                      </a:lnTo>
                                      <a:lnTo>
                                        <a:pt x="f12" y="f13"/>
                                      </a:lnTo>
                                      <a:lnTo>
                                        <a:pt x="f12" y="f14"/>
                                      </a:lnTo>
                                      <a:lnTo>
                                        <a:pt x="f10" y="f15"/>
                                      </a:lnTo>
                                      <a:lnTo>
                                        <a:pt x="f8" y="f16"/>
                                      </a:lnTo>
                                      <a:lnTo>
                                        <a:pt x="f7" y="f17"/>
                                      </a:lnTo>
                                      <a:lnTo>
                                        <a:pt x="f3" y="f17"/>
                                      </a:lnTo>
                                      <a:lnTo>
                                        <a:pt x="f3" y="f4"/>
                                      </a:lnTo>
                                      <a:lnTo>
                                        <a:pt x="f5" y="f4"/>
                                      </a:lnTo>
                                      <a:cubicBezTo>
                                        <a:pt x="f18" y="f4"/>
                                        <a:pt x="f19" y="f20"/>
                                        <a:pt x="f21" y="f22"/>
                                      </a:cubicBezTo>
                                      <a:lnTo>
                                        <a:pt x="f23" y="f24"/>
                                      </a:lnTo>
                                      <a:cubicBezTo>
                                        <a:pt x="f25" y="f26"/>
                                        <a:pt x="f27" y="f28"/>
                                        <a:pt x="f29" y="f30"/>
                                      </a:cubicBezTo>
                                      <a:lnTo>
                                        <a:pt x="f31" y="f17"/>
                                      </a:lnTo>
                                      <a:cubicBezTo>
                                        <a:pt x="f32" y="f33"/>
                                        <a:pt x="f34" y="f35"/>
                                        <a:pt x="f34" y="f36"/>
                                      </a:cubicBezTo>
                                      <a:lnTo>
                                        <a:pt x="f2" y="f37"/>
                                      </a:lnTo>
                                      <a:cubicBezTo>
                                        <a:pt x="f2" y="f38"/>
                                        <a:pt x="f2" y="f39"/>
                                        <a:pt x="f2" y="f40"/>
                                      </a:cubicBezTo>
                                      <a:lnTo>
                                        <a:pt x="f2" y="f7"/>
                                      </a:lnTo>
                                      <a:cubicBezTo>
                                        <a:pt x="f2" y="f41"/>
                                        <a:pt x="f2" y="f42"/>
                                        <a:pt x="f2" y="f43"/>
                                      </a:cubicBezTo>
                                      <a:lnTo>
                                        <a:pt x="f34" y="f8"/>
                                      </a:lnTo>
                                      <a:cubicBezTo>
                                        <a:pt x="f34" y="f44"/>
                                        <a:pt x="f32" y="f45"/>
                                        <a:pt x="f31" y="f6"/>
                                      </a:cubicBezTo>
                                      <a:lnTo>
                                        <a:pt x="f29" y="f46"/>
                                      </a:lnTo>
                                      <a:cubicBezTo>
                                        <a:pt x="f27" y="f47"/>
                                        <a:pt x="f25" y="f48"/>
                                        <a:pt x="f23" y="f49"/>
                                      </a:cubicBezTo>
                                      <a:lnTo>
                                        <a:pt x="f21" y="f50"/>
                                      </a:lnTo>
                                      <a:cubicBezTo>
                                        <a:pt x="f19" y="f51"/>
                                        <a:pt x="f18" y="f2"/>
                                        <a:pt x="f5" y="f2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7C30"/>
                                </a:solidFill>
                                <a:ln cap="flat">
                                  <a:noFill/>
                                  <a:prstDash val="solid"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115" name="Shape 120"/>
                              <wps:cNvSpPr/>
                              <wps:spPr>
                                <a:xfrm>
                                  <a:off x="174248" y="131573"/>
                                  <a:ext cx="46104" cy="29589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46101"/>
                                    <a:gd name="f4" fmla="val 29590"/>
                                    <a:gd name="f5" fmla="val 38481"/>
                                    <a:gd name="f6" fmla="val 38735"/>
                                    <a:gd name="f7" fmla="val 39116"/>
                                    <a:gd name="f8" fmla="val 39497"/>
                                    <a:gd name="f9" fmla="val 126"/>
                                    <a:gd name="f10" fmla="val 41275"/>
                                    <a:gd name="f11" fmla="val 762"/>
                                    <a:gd name="f12" fmla="val 41910"/>
                                    <a:gd name="f13" fmla="val 1015"/>
                                    <a:gd name="f14" fmla="val 42545"/>
                                    <a:gd name="f15" fmla="val 1397"/>
                                    <a:gd name="f16" fmla="val 42926"/>
                                    <a:gd name="f17" fmla="val 1905"/>
                                    <a:gd name="f18" fmla="val 44323"/>
                                    <a:gd name="f19" fmla="val 3937"/>
                                    <a:gd name="f20" fmla="val 44577"/>
                                    <a:gd name="f21" fmla="val 4318"/>
                                    <a:gd name="f22" fmla="val 44831"/>
                                    <a:gd name="f23" fmla="val 4699"/>
                                    <a:gd name="f24" fmla="val 5080"/>
                                    <a:gd name="f25" fmla="val 45720"/>
                                    <a:gd name="f26" fmla="val 8636"/>
                                    <a:gd name="f27" fmla="val 8762"/>
                                    <a:gd name="f28" fmla="val 45847"/>
                                    <a:gd name="f29" fmla="val 9017"/>
                                    <a:gd name="f30" fmla="val 9144"/>
                                    <a:gd name="f31" fmla="val 14605"/>
                                    <a:gd name="f32" fmla="val 20320"/>
                                    <a:gd name="f33" fmla="val 20574"/>
                                    <a:gd name="f34" fmla="val 20700"/>
                                    <a:gd name="f35" fmla="val 20955"/>
                                    <a:gd name="f36" fmla="val 24511"/>
                                    <a:gd name="f37" fmla="val 24892"/>
                                    <a:gd name="f38" fmla="val 25273"/>
                                    <a:gd name="f39" fmla="val 25653"/>
                                    <a:gd name="f40" fmla="val 27559"/>
                                    <a:gd name="f41" fmla="val 28194"/>
                                    <a:gd name="f42" fmla="val 28575"/>
                                    <a:gd name="f43" fmla="val 28828"/>
                                    <a:gd name="f44" fmla="val 29337"/>
                                    <a:gd name="f45" fmla="val 29463"/>
                                    <a:gd name="f46" fmla="val 22987"/>
                                    <a:gd name="f47" fmla="val 37846"/>
                                    <a:gd name="f48" fmla="val 38227"/>
                                    <a:gd name="f49" fmla="val 22860"/>
                                    <a:gd name="f50" fmla="val 38608"/>
                                    <a:gd name="f51" fmla="val 22351"/>
                                    <a:gd name="f52" fmla="val 39243"/>
                                    <a:gd name="f53" fmla="val 19685"/>
                                    <a:gd name="f54" fmla="val 14986"/>
                                    <a:gd name="f55" fmla="val 9778"/>
                                    <a:gd name="f56" fmla="val 7238"/>
                                    <a:gd name="f57" fmla="val 6731"/>
                                    <a:gd name="f58" fmla="val 6603"/>
                                    <a:gd name="f59" fmla="*/ f0 1 46101"/>
                                    <a:gd name="f60" fmla="*/ f1 1 29590"/>
                                    <a:gd name="f61" fmla="+- f4 0 f2"/>
                                    <a:gd name="f62" fmla="+- f3 0 f2"/>
                                    <a:gd name="f63" fmla="*/ f62 1 46101"/>
                                    <a:gd name="f64" fmla="*/ f61 1 29590"/>
                                    <a:gd name="f65" fmla="*/ 0 1 f63"/>
                                    <a:gd name="f66" fmla="*/ 46101 1 f63"/>
                                    <a:gd name="f67" fmla="*/ 0 1 f64"/>
                                    <a:gd name="f68" fmla="*/ 29590 1 f64"/>
                                    <a:gd name="f69" fmla="*/ f65 f59 1"/>
                                    <a:gd name="f70" fmla="*/ f66 f59 1"/>
                                    <a:gd name="f71" fmla="*/ f68 f60 1"/>
                                    <a:gd name="f72" fmla="*/ f67 f60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69" t="f72" r="f70" b="f71"/>
                                  <a:pathLst>
                                    <a:path w="46101" h="29590">
                                      <a:moveTo>
                                        <a:pt x="f2" y="f2"/>
                                      </a:moveTo>
                                      <a:lnTo>
                                        <a:pt x="f5" y="f2"/>
                                      </a:lnTo>
                                      <a:cubicBezTo>
                                        <a:pt x="f6" y="f2"/>
                                        <a:pt x="f7" y="f2"/>
                                        <a:pt x="f8" y="f9"/>
                                      </a:cubicBezTo>
                                      <a:lnTo>
                                        <a:pt x="f10" y="f11"/>
                                      </a:lnTo>
                                      <a:cubicBezTo>
                                        <a:pt x="f12" y="f13"/>
                                        <a:pt x="f14" y="f15"/>
                                        <a:pt x="f16" y="f17"/>
                                      </a:cubicBezTo>
                                      <a:lnTo>
                                        <a:pt x="f18" y="f19"/>
                                      </a:lnTo>
                                      <a:cubicBezTo>
                                        <a:pt x="f20" y="f21"/>
                                        <a:pt x="f22" y="f23"/>
                                        <a:pt x="f22" y="f24"/>
                                      </a:cubicBezTo>
                                      <a:lnTo>
                                        <a:pt x="f25" y="f26"/>
                                      </a:lnTo>
                                      <a:cubicBezTo>
                                        <a:pt x="f25" y="f27"/>
                                        <a:pt x="f28" y="f29"/>
                                        <a:pt x="f28" y="f30"/>
                                      </a:cubicBezTo>
                                      <a:lnTo>
                                        <a:pt x="f3" y="f31"/>
                                      </a:lnTo>
                                      <a:lnTo>
                                        <a:pt x="f28" y="f32"/>
                                      </a:lnTo>
                                      <a:cubicBezTo>
                                        <a:pt x="f28" y="f33"/>
                                        <a:pt x="f25" y="f34"/>
                                        <a:pt x="f25" y="f35"/>
                                      </a:cubicBezTo>
                                      <a:lnTo>
                                        <a:pt x="f22" y="f36"/>
                                      </a:lnTo>
                                      <a:cubicBezTo>
                                        <a:pt x="f22" y="f37"/>
                                        <a:pt x="f20" y="f38"/>
                                        <a:pt x="f18" y="f39"/>
                                      </a:cubicBezTo>
                                      <a:lnTo>
                                        <a:pt x="f16" y="f40"/>
                                      </a:lnTo>
                                      <a:cubicBezTo>
                                        <a:pt x="f14" y="f41"/>
                                        <a:pt x="f12" y="f42"/>
                                        <a:pt x="f10" y="f43"/>
                                      </a:cubicBezTo>
                                      <a:lnTo>
                                        <a:pt x="f8" y="f44"/>
                                      </a:lnTo>
                                      <a:cubicBezTo>
                                        <a:pt x="f7" y="f45"/>
                                        <a:pt x="f6" y="f4"/>
                                        <a:pt x="f5" y="f4"/>
                                      </a:cubicBezTo>
                                      <a:lnTo>
                                        <a:pt x="f2" y="f4"/>
                                      </a:lnTo>
                                      <a:lnTo>
                                        <a:pt x="f2" y="f46"/>
                                      </a:lnTo>
                                      <a:lnTo>
                                        <a:pt x="f47" y="f46"/>
                                      </a:lnTo>
                                      <a:lnTo>
                                        <a:pt x="f48" y="f49"/>
                                      </a:lnTo>
                                      <a:lnTo>
                                        <a:pt x="f50" y="f51"/>
                                      </a:lnTo>
                                      <a:lnTo>
                                        <a:pt x="f52" y="f53"/>
                                      </a:lnTo>
                                      <a:lnTo>
                                        <a:pt x="f8" y="f54"/>
                                      </a:lnTo>
                                      <a:lnTo>
                                        <a:pt x="f52" y="f55"/>
                                      </a:lnTo>
                                      <a:lnTo>
                                        <a:pt x="f50" y="f56"/>
                                      </a:lnTo>
                                      <a:lnTo>
                                        <a:pt x="f48" y="f57"/>
                                      </a:lnTo>
                                      <a:lnTo>
                                        <a:pt x="f47" y="f58"/>
                                      </a:lnTo>
                                      <a:lnTo>
                                        <a:pt x="f2" y="f58"/>
                                      </a:lnTo>
                                      <a:lnTo>
                                        <a:pt x="f2" y="f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7C30"/>
                                </a:solidFill>
                                <a:ln cap="flat">
                                  <a:noFill/>
                                  <a:prstDash val="solid"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116" name="Shape 121"/>
                              <wps:cNvSpPr/>
                              <wps:spPr>
                                <a:xfrm>
                                  <a:off x="174248" y="68323"/>
                                  <a:ext cx="37719" cy="29087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37719"/>
                                    <a:gd name="f4" fmla="val 29083"/>
                                    <a:gd name="f5" fmla="val 30099"/>
                                    <a:gd name="f6" fmla="val 30353"/>
                                    <a:gd name="f7" fmla="val 30734"/>
                                    <a:gd name="f8" fmla="val 127"/>
                                    <a:gd name="f9" fmla="val 31115"/>
                                    <a:gd name="f10" fmla="val 254"/>
                                    <a:gd name="f11" fmla="val 32893"/>
                                    <a:gd name="f12" fmla="val 762"/>
                                    <a:gd name="f13" fmla="val 33528"/>
                                    <a:gd name="f14" fmla="val 1016"/>
                                    <a:gd name="f15" fmla="val 34163"/>
                                    <a:gd name="f16" fmla="val 1397"/>
                                    <a:gd name="f17" fmla="val 34544"/>
                                    <a:gd name="f18" fmla="val 2032"/>
                                    <a:gd name="f19" fmla="val 35941"/>
                                    <a:gd name="f20" fmla="val 3937"/>
                                    <a:gd name="f21" fmla="val 36195"/>
                                    <a:gd name="f22" fmla="val 4191"/>
                                    <a:gd name="f23" fmla="val 36449"/>
                                    <a:gd name="f24" fmla="val 4699"/>
                                    <a:gd name="f25" fmla="val 5080"/>
                                    <a:gd name="f26" fmla="val 37338"/>
                                    <a:gd name="f27" fmla="val 8509"/>
                                    <a:gd name="f28" fmla="val 8763"/>
                                    <a:gd name="f29" fmla="val 37465"/>
                                    <a:gd name="f30" fmla="val 8890"/>
                                    <a:gd name="f31" fmla="val 9144"/>
                                    <a:gd name="f32" fmla="val 14478"/>
                                    <a:gd name="f33" fmla="val 20193"/>
                                    <a:gd name="f34" fmla="val 20320"/>
                                    <a:gd name="f35" fmla="val 20574"/>
                                    <a:gd name="f36" fmla="val 20701"/>
                                    <a:gd name="f37" fmla="val 24130"/>
                                    <a:gd name="f38" fmla="val 24638"/>
                                    <a:gd name="f39" fmla="val 25019"/>
                                    <a:gd name="f40" fmla="val 25400"/>
                                    <a:gd name="f41" fmla="val 27178"/>
                                    <a:gd name="f42" fmla="val 27813"/>
                                    <a:gd name="f43" fmla="val 28194"/>
                                    <a:gd name="f44" fmla="val 28322"/>
                                    <a:gd name="f45" fmla="val 30988"/>
                                    <a:gd name="f46" fmla="val 28956"/>
                                    <a:gd name="f47" fmla="val 22479"/>
                                    <a:gd name="f48" fmla="val 29591"/>
                                    <a:gd name="f49" fmla="val 29972"/>
                                    <a:gd name="f50" fmla="val 22352"/>
                                    <a:gd name="f51" fmla="val 30226"/>
                                    <a:gd name="f52" fmla="val 21972"/>
                                    <a:gd name="f53" fmla="val 30861"/>
                                    <a:gd name="f54" fmla="val 19431"/>
                                    <a:gd name="f55" fmla="val 14732"/>
                                    <a:gd name="f56" fmla="val 9779"/>
                                    <a:gd name="f57" fmla="val 7239"/>
                                    <a:gd name="f58" fmla="val 29845"/>
                                    <a:gd name="f59" fmla="val 6731"/>
                                    <a:gd name="f60" fmla="val 29464"/>
                                    <a:gd name="f61" fmla="val 6604"/>
                                    <a:gd name="f62" fmla="*/ f0 1 37719"/>
                                    <a:gd name="f63" fmla="*/ f1 1 29083"/>
                                    <a:gd name="f64" fmla="+- f4 0 f2"/>
                                    <a:gd name="f65" fmla="+- f3 0 f2"/>
                                    <a:gd name="f66" fmla="*/ f65 1 37719"/>
                                    <a:gd name="f67" fmla="*/ f64 1 29083"/>
                                    <a:gd name="f68" fmla="*/ 0 1 f66"/>
                                    <a:gd name="f69" fmla="*/ 37719 1 f66"/>
                                    <a:gd name="f70" fmla="*/ 0 1 f67"/>
                                    <a:gd name="f71" fmla="*/ 29083 1 f67"/>
                                    <a:gd name="f72" fmla="*/ f68 f62 1"/>
                                    <a:gd name="f73" fmla="*/ f69 f62 1"/>
                                    <a:gd name="f74" fmla="*/ f71 f63 1"/>
                                    <a:gd name="f75" fmla="*/ f70 f63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72" t="f75" r="f73" b="f74"/>
                                  <a:pathLst>
                                    <a:path w="37719" h="29083">
                                      <a:moveTo>
                                        <a:pt x="f2" y="f2"/>
                                      </a:moveTo>
                                      <a:lnTo>
                                        <a:pt x="f5" y="f2"/>
                                      </a:lnTo>
                                      <a:cubicBezTo>
                                        <a:pt x="f6" y="f2"/>
                                        <a:pt x="f7" y="f8"/>
                                        <a:pt x="f9" y="f10"/>
                                      </a:cubicBezTo>
                                      <a:lnTo>
                                        <a:pt x="f11" y="f12"/>
                                      </a:lnTo>
                                      <a:cubicBezTo>
                                        <a:pt x="f13" y="f14"/>
                                        <a:pt x="f15" y="f16"/>
                                        <a:pt x="f17" y="f18"/>
                                      </a:cubicBezTo>
                                      <a:lnTo>
                                        <a:pt x="f19" y="f20"/>
                                      </a:lnTo>
                                      <a:cubicBezTo>
                                        <a:pt x="f21" y="f22"/>
                                        <a:pt x="f23" y="f24"/>
                                        <a:pt x="f23" y="f25"/>
                                      </a:cubicBezTo>
                                      <a:lnTo>
                                        <a:pt x="f26" y="f27"/>
                                      </a:lnTo>
                                      <a:cubicBezTo>
                                        <a:pt x="f26" y="f28"/>
                                        <a:pt x="f29" y="f30"/>
                                        <a:pt x="f29" y="f31"/>
                                      </a:cubicBezTo>
                                      <a:lnTo>
                                        <a:pt x="f3" y="f32"/>
                                      </a:lnTo>
                                      <a:lnTo>
                                        <a:pt x="f29" y="f33"/>
                                      </a:lnTo>
                                      <a:cubicBezTo>
                                        <a:pt x="f29" y="f34"/>
                                        <a:pt x="f26" y="f35"/>
                                        <a:pt x="f26" y="f36"/>
                                      </a:cubicBezTo>
                                      <a:lnTo>
                                        <a:pt x="f23" y="f37"/>
                                      </a:lnTo>
                                      <a:cubicBezTo>
                                        <a:pt x="f23" y="f38"/>
                                        <a:pt x="f21" y="f39"/>
                                        <a:pt x="f19" y="f40"/>
                                      </a:cubicBezTo>
                                      <a:lnTo>
                                        <a:pt x="f17" y="f41"/>
                                      </a:lnTo>
                                      <a:cubicBezTo>
                                        <a:pt x="f15" y="f42"/>
                                        <a:pt x="f13" y="f43"/>
                                        <a:pt x="f11" y="f44"/>
                                      </a:cubicBezTo>
                                      <a:lnTo>
                                        <a:pt x="f45" y="f46"/>
                                      </a:lnTo>
                                      <a:cubicBezTo>
                                        <a:pt x="f7" y="f4"/>
                                        <a:pt x="f6" y="f4"/>
                                        <a:pt x="f5" y="f4"/>
                                      </a:cubicBezTo>
                                      <a:lnTo>
                                        <a:pt x="f2" y="f4"/>
                                      </a:lnTo>
                                      <a:lnTo>
                                        <a:pt x="f2" y="f47"/>
                                      </a:lnTo>
                                      <a:lnTo>
                                        <a:pt x="f48" y="f47"/>
                                      </a:lnTo>
                                      <a:lnTo>
                                        <a:pt x="f49" y="f50"/>
                                      </a:lnTo>
                                      <a:lnTo>
                                        <a:pt x="f51" y="f52"/>
                                      </a:lnTo>
                                      <a:lnTo>
                                        <a:pt x="f53" y="f54"/>
                                      </a:lnTo>
                                      <a:lnTo>
                                        <a:pt x="f9" y="f55"/>
                                      </a:lnTo>
                                      <a:lnTo>
                                        <a:pt x="f53" y="f56"/>
                                      </a:lnTo>
                                      <a:lnTo>
                                        <a:pt x="f51" y="f57"/>
                                      </a:lnTo>
                                      <a:lnTo>
                                        <a:pt x="f58" y="f59"/>
                                      </a:lnTo>
                                      <a:lnTo>
                                        <a:pt x="f60" y="f61"/>
                                      </a:lnTo>
                                      <a:lnTo>
                                        <a:pt x="f2" y="f61"/>
                                      </a:lnTo>
                                      <a:lnTo>
                                        <a:pt x="f2" y="f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7C30"/>
                                </a:solidFill>
                                <a:ln cap="flat">
                                  <a:noFill/>
                                  <a:prstDash val="solid"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117" name="Shape 122"/>
                              <wps:cNvSpPr/>
                              <wps:spPr>
                                <a:xfrm>
                                  <a:off x="268605" y="32516"/>
                                  <a:ext cx="23244" cy="47621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23241"/>
                                    <a:gd name="f4" fmla="val 47625"/>
                                    <a:gd name="f5" fmla="val 3302"/>
                                    <a:gd name="f6" fmla="val 16637"/>
                                    <a:gd name="f7" fmla="val 305"/>
                                    <a:gd name="f8" fmla="val 6841"/>
                                    <a:gd name="f9" fmla="val 16256"/>
                                    <a:gd name="f10" fmla="val 6604"/>
                                    <a:gd name="f11" fmla="val 41022"/>
                                    <a:gd name="f12" fmla="val 18288"/>
                                    <a:gd name="f13" fmla="val 40314"/>
                                    <a:gd name="f14" fmla="val 46957"/>
                                    <a:gd name="f15" fmla="val 1397"/>
                                    <a:gd name="f16" fmla="val 46101"/>
                                    <a:gd name="f17" fmla="val 44323"/>
                                    <a:gd name="f18" fmla="val 1524"/>
                                    <a:gd name="f19" fmla="*/ f0 1 23241"/>
                                    <a:gd name="f20" fmla="*/ f1 1 47625"/>
                                    <a:gd name="f21" fmla="+- f4 0 f2"/>
                                    <a:gd name="f22" fmla="+- f3 0 f2"/>
                                    <a:gd name="f23" fmla="*/ f22 1 23241"/>
                                    <a:gd name="f24" fmla="*/ f21 1 47625"/>
                                    <a:gd name="f25" fmla="*/ 0 1 f23"/>
                                    <a:gd name="f26" fmla="*/ 23241 1 f23"/>
                                    <a:gd name="f27" fmla="*/ 0 1 f24"/>
                                    <a:gd name="f28" fmla="*/ 47625 1 f24"/>
                                    <a:gd name="f29" fmla="*/ f25 f19 1"/>
                                    <a:gd name="f30" fmla="*/ f26 f19 1"/>
                                    <a:gd name="f31" fmla="*/ f28 f20 1"/>
                                    <a:gd name="f32" fmla="*/ f27 f20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29" t="f32" r="f30" b="f31"/>
                                  <a:pathLst>
                                    <a:path w="23241" h="47625">
                                      <a:moveTo>
                                        <a:pt x="f5" y="f2"/>
                                      </a:moveTo>
                                      <a:lnTo>
                                        <a:pt x="f6" y="f2"/>
                                      </a:lnTo>
                                      <a:lnTo>
                                        <a:pt x="f3" y="f7"/>
                                      </a:lnTo>
                                      <a:lnTo>
                                        <a:pt x="f3" y="f8"/>
                                      </a:lnTo>
                                      <a:lnTo>
                                        <a:pt x="f9" y="f10"/>
                                      </a:lnTo>
                                      <a:lnTo>
                                        <a:pt x="f10" y="f10"/>
                                      </a:lnTo>
                                      <a:lnTo>
                                        <a:pt x="f10" y="f11"/>
                                      </a:lnTo>
                                      <a:lnTo>
                                        <a:pt x="f12" y="f11"/>
                                      </a:lnTo>
                                      <a:lnTo>
                                        <a:pt x="f3" y="f13"/>
                                      </a:lnTo>
                                      <a:lnTo>
                                        <a:pt x="f3" y="f14"/>
                                      </a:lnTo>
                                      <a:lnTo>
                                        <a:pt x="f12" y="f4"/>
                                      </a:lnTo>
                                      <a:lnTo>
                                        <a:pt x="f5" y="f4"/>
                                      </a:lnTo>
                                      <a:cubicBezTo>
                                        <a:pt x="f15" y="f4"/>
                                        <a:pt x="f2" y="f16"/>
                                        <a:pt x="f2" y="f17"/>
                                      </a:cubicBezTo>
                                      <a:lnTo>
                                        <a:pt x="f2" y="f5"/>
                                      </a:lnTo>
                                      <a:cubicBezTo>
                                        <a:pt x="f2" y="f18"/>
                                        <a:pt x="f15" y="f2"/>
                                        <a:pt x="f5" y="f2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7C30"/>
                                </a:solidFill>
                                <a:ln cap="flat">
                                  <a:noFill/>
                                  <a:prstDash val="solid"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118" name="Shape 123"/>
                              <wps:cNvSpPr/>
                              <wps:spPr>
                                <a:xfrm>
                                  <a:off x="239271" y="10030"/>
                                  <a:ext cx="52578" cy="151762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52578"/>
                                    <a:gd name="f4" fmla="val 151764"/>
                                    <a:gd name="f5" fmla="val 11938"/>
                                    <a:gd name="f6" fmla="val 49403"/>
                                    <a:gd name="f7" fmla="val 86"/>
                                    <a:gd name="f8" fmla="val 6691"/>
                                    <a:gd name="f9" fmla="val 6603"/>
                                    <a:gd name="f10" fmla="val 12573"/>
                                    <a:gd name="f11" fmla="val 7874"/>
                                    <a:gd name="f12" fmla="val 8255"/>
                                    <a:gd name="f13" fmla="val 7112"/>
                                    <a:gd name="f14" fmla="val 9651"/>
                                    <a:gd name="f15" fmla="val 6604"/>
                                    <a:gd name="f16" fmla="val 12826"/>
                                    <a:gd name="f17" fmla="val 143256"/>
                                    <a:gd name="f18" fmla="val 6731"/>
                                    <a:gd name="f19" fmla="val 143637"/>
                                    <a:gd name="f20" fmla="val 7493"/>
                                    <a:gd name="f21" fmla="val 144145"/>
                                    <a:gd name="f22" fmla="val 11176"/>
                                    <a:gd name="f23" fmla="val 144907"/>
                                    <a:gd name="f24" fmla="val 17780"/>
                                    <a:gd name="f25" fmla="val 145161"/>
                                    <a:gd name="f26" fmla="val 24638"/>
                                    <a:gd name="f27" fmla="val 28321"/>
                                    <a:gd name="f28" fmla="val 29210"/>
                                    <a:gd name="f29" fmla="val 143510"/>
                                    <a:gd name="f30" fmla="val 29337"/>
                                    <a:gd name="f31" fmla="val 88773"/>
                                    <a:gd name="f32" fmla="val 86868"/>
                                    <a:gd name="f33" fmla="val 30734"/>
                                    <a:gd name="f34" fmla="val 85471"/>
                                    <a:gd name="f35" fmla="val 32639"/>
                                    <a:gd name="f36" fmla="val 41783"/>
                                    <a:gd name="f37" fmla="val 41910"/>
                                    <a:gd name="f38" fmla="val 42164"/>
                                    <a:gd name="f39" fmla="val 42291"/>
                                    <a:gd name="f40" fmla="val 50546"/>
                                    <a:gd name="f41" fmla="val 86995"/>
                                    <a:gd name="f42" fmla="val 51054"/>
                                    <a:gd name="f43" fmla="val 51562"/>
                                    <a:gd name="f44" fmla="val 87249"/>
                                    <a:gd name="f45" fmla="val 51943"/>
                                    <a:gd name="f46" fmla="val 87502"/>
                                    <a:gd name="f47" fmla="val 87943"/>
                                    <a:gd name="f48" fmla="val 95947"/>
                                    <a:gd name="f49" fmla="val 48768"/>
                                    <a:gd name="f50" fmla="val 93345"/>
                                    <a:gd name="f51" fmla="val 41529"/>
                                    <a:gd name="f52" fmla="val 92075"/>
                                    <a:gd name="f53" fmla="val 35941"/>
                                    <a:gd name="f54" fmla="val 143764"/>
                                    <a:gd name="f55" fmla="val 35814"/>
                                    <a:gd name="f56" fmla="val 144526"/>
                                    <a:gd name="f57" fmla="val 35687"/>
                                    <a:gd name="f58" fmla="val 35052"/>
                                    <a:gd name="f59" fmla="val 146939"/>
                                    <a:gd name="f60" fmla="val 34798"/>
                                    <a:gd name="f61" fmla="val 147574"/>
                                    <a:gd name="f62" fmla="val 34290"/>
                                    <a:gd name="f63" fmla="val 148209"/>
                                    <a:gd name="f64" fmla="val 33655"/>
                                    <a:gd name="f65" fmla="val 148589"/>
                                    <a:gd name="f66" fmla="val 31242"/>
                                    <a:gd name="f67" fmla="val 150114"/>
                                    <a:gd name="f68" fmla="val 30861"/>
                                    <a:gd name="f69" fmla="val 150240"/>
                                    <a:gd name="f70" fmla="val 30480"/>
                                    <a:gd name="f71" fmla="val 150368"/>
                                    <a:gd name="f72" fmla="val 30099"/>
                                    <a:gd name="f73" fmla="val 150495"/>
                                    <a:gd name="f74" fmla="val 25654"/>
                                    <a:gd name="f75" fmla="val 151384"/>
                                    <a:gd name="f76" fmla="val 25527"/>
                                    <a:gd name="f77" fmla="val 25400"/>
                                    <a:gd name="f78" fmla="val 25146"/>
                                    <a:gd name="f79" fmla="val 18034"/>
                                    <a:gd name="f80" fmla="val 10668"/>
                                    <a:gd name="f81" fmla="val 10541"/>
                                    <a:gd name="f82" fmla="val 10287"/>
                                    <a:gd name="f83" fmla="val 10160"/>
                                    <a:gd name="f84" fmla="val 5588"/>
                                    <a:gd name="f85" fmla="val 5207"/>
                                    <a:gd name="f86" fmla="val 4826"/>
                                    <a:gd name="f87" fmla="val 4572"/>
                                    <a:gd name="f88" fmla="val 149987"/>
                                    <a:gd name="f89" fmla="val 2159"/>
                                    <a:gd name="f90" fmla="val 1524"/>
                                    <a:gd name="f91" fmla="val 1016"/>
                                    <a:gd name="f92" fmla="val 762"/>
                                    <a:gd name="f93" fmla="val 146812"/>
                                    <a:gd name="f94" fmla="val 127"/>
                                    <a:gd name="f95" fmla="val 144780"/>
                                    <a:gd name="f96" fmla="val 12446"/>
                                    <a:gd name="f97" fmla="val 12319"/>
                                    <a:gd name="f98" fmla="val 12192"/>
                                    <a:gd name="f99" fmla="val 635"/>
                                    <a:gd name="f100" fmla="val 889"/>
                                    <a:gd name="f101" fmla="val 6985"/>
                                    <a:gd name="f102" fmla="val 1143"/>
                                    <a:gd name="f103" fmla="val 3048"/>
                                    <a:gd name="f104" fmla="val 3683"/>
                                    <a:gd name="f105" fmla="val 3429"/>
                                    <a:gd name="f106" fmla="val 3175"/>
                                    <a:gd name="f107" fmla="val 3937"/>
                                    <a:gd name="f108" fmla="val 2667"/>
                                    <a:gd name="f109" fmla="val 4699"/>
                                    <a:gd name="f110" fmla="val 2413"/>
                                    <a:gd name="f111" fmla="val 10922"/>
                                    <a:gd name="f112" fmla="val 253"/>
                                    <a:gd name="f113" fmla="val 126"/>
                                    <a:gd name="f114" fmla="val 11557"/>
                                    <a:gd name="f115" fmla="*/ f0 1 52578"/>
                                    <a:gd name="f116" fmla="*/ f1 1 151764"/>
                                    <a:gd name="f117" fmla="+- f4 0 f2"/>
                                    <a:gd name="f118" fmla="+- f3 0 f2"/>
                                    <a:gd name="f119" fmla="*/ f118 1 52578"/>
                                    <a:gd name="f120" fmla="*/ f117 1 151764"/>
                                    <a:gd name="f121" fmla="*/ 0 1 f119"/>
                                    <a:gd name="f122" fmla="*/ 52578 1 f119"/>
                                    <a:gd name="f123" fmla="*/ 0 1 f120"/>
                                    <a:gd name="f124" fmla="*/ 151764 1 f120"/>
                                    <a:gd name="f125" fmla="*/ f121 f115 1"/>
                                    <a:gd name="f126" fmla="*/ f122 f115 1"/>
                                    <a:gd name="f127" fmla="*/ f124 f116 1"/>
                                    <a:gd name="f128" fmla="*/ f123 f116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125" t="f128" r="f126" b="f127"/>
                                  <a:pathLst>
                                    <a:path w="52578" h="151764">
                                      <a:moveTo>
                                        <a:pt x="f5" y="f2"/>
                                      </a:moveTo>
                                      <a:lnTo>
                                        <a:pt x="f6" y="f2"/>
                                      </a:lnTo>
                                      <a:lnTo>
                                        <a:pt x="f3" y="f7"/>
                                      </a:lnTo>
                                      <a:lnTo>
                                        <a:pt x="f3" y="f8"/>
                                      </a:lnTo>
                                      <a:lnTo>
                                        <a:pt x="f6" y="f9"/>
                                      </a:lnTo>
                                      <a:lnTo>
                                        <a:pt x="f10" y="f9"/>
                                      </a:lnTo>
                                      <a:lnTo>
                                        <a:pt x="f11" y="f12"/>
                                      </a:lnTo>
                                      <a:lnTo>
                                        <a:pt x="f13" y="f14"/>
                                      </a:lnTo>
                                      <a:lnTo>
                                        <a:pt x="f15" y="f16"/>
                                      </a:lnTo>
                                      <a:lnTo>
                                        <a:pt x="f15" y="f17"/>
                                      </a:lnTo>
                                      <a:lnTo>
                                        <a:pt x="f18" y="f19"/>
                                      </a:lnTo>
                                      <a:lnTo>
                                        <a:pt x="f20" y="f21"/>
                                      </a:lnTo>
                                      <a:lnTo>
                                        <a:pt x="f22" y="f23"/>
                                      </a:lnTo>
                                      <a:lnTo>
                                        <a:pt x="f24" y="f25"/>
                                      </a:lnTo>
                                      <a:lnTo>
                                        <a:pt x="f26" y="f23"/>
                                      </a:lnTo>
                                      <a:lnTo>
                                        <a:pt x="f27" y="f21"/>
                                      </a:lnTo>
                                      <a:lnTo>
                                        <a:pt x="f28" y="f29"/>
                                      </a:lnTo>
                                      <a:lnTo>
                                        <a:pt x="f30" y="f17"/>
                                      </a:lnTo>
                                      <a:lnTo>
                                        <a:pt x="f30" y="f31"/>
                                      </a:lnTo>
                                      <a:cubicBezTo>
                                        <a:pt x="f30" y="f32"/>
                                        <a:pt x="f33" y="f34"/>
                                        <a:pt x="f35" y="f34"/>
                                      </a:cubicBezTo>
                                      <a:lnTo>
                                        <a:pt x="f36" y="f34"/>
                                      </a:lnTo>
                                      <a:cubicBezTo>
                                        <a:pt x="f37" y="f34"/>
                                        <a:pt x="f38" y="f34"/>
                                        <a:pt x="f39" y="f34"/>
                                      </a:cubicBezTo>
                                      <a:lnTo>
                                        <a:pt x="f40" y="f41"/>
                                      </a:lnTo>
                                      <a:cubicBezTo>
                                        <a:pt x="f42" y="f41"/>
                                        <a:pt x="f43" y="f44"/>
                                        <a:pt x="f45" y="f46"/>
                                      </a:cubicBezTo>
                                      <a:lnTo>
                                        <a:pt x="f3" y="f47"/>
                                      </a:lnTo>
                                      <a:lnTo>
                                        <a:pt x="f3" y="f48"/>
                                      </a:lnTo>
                                      <a:lnTo>
                                        <a:pt x="f49" y="f50"/>
                                      </a:lnTo>
                                      <a:lnTo>
                                        <a:pt x="f51" y="f52"/>
                                      </a:lnTo>
                                      <a:lnTo>
                                        <a:pt x="f53" y="f52"/>
                                      </a:lnTo>
                                      <a:lnTo>
                                        <a:pt x="f53" y="f54"/>
                                      </a:lnTo>
                                      <a:cubicBezTo>
                                        <a:pt x="f53" y="f21"/>
                                        <a:pt x="f55" y="f56"/>
                                        <a:pt x="f57" y="f23"/>
                                      </a:cubicBezTo>
                                      <a:lnTo>
                                        <a:pt x="f58" y="f59"/>
                                      </a:lnTo>
                                      <a:cubicBezTo>
                                        <a:pt x="f60" y="f61"/>
                                        <a:pt x="f62" y="f63"/>
                                        <a:pt x="f64" y="f65"/>
                                      </a:cubicBezTo>
                                      <a:lnTo>
                                        <a:pt x="f66" y="f67"/>
                                      </a:lnTo>
                                      <a:cubicBezTo>
                                        <a:pt x="f68" y="f69"/>
                                        <a:pt x="f70" y="f71"/>
                                        <a:pt x="f72" y="f73"/>
                                      </a:cubicBezTo>
                                      <a:lnTo>
                                        <a:pt x="f74" y="f75"/>
                                      </a:lnTo>
                                      <a:cubicBezTo>
                                        <a:pt x="f76" y="f75"/>
                                        <a:pt x="f77" y="f75"/>
                                        <a:pt x="f78" y="f75"/>
                                      </a:cubicBezTo>
                                      <a:lnTo>
                                        <a:pt x="f79" y="f4"/>
                                      </a:lnTo>
                                      <a:lnTo>
                                        <a:pt x="f80" y="f75"/>
                                      </a:lnTo>
                                      <a:cubicBezTo>
                                        <a:pt x="f81" y="f75"/>
                                        <a:pt x="f82" y="f75"/>
                                        <a:pt x="f83" y="f75"/>
                                      </a:cubicBezTo>
                                      <a:lnTo>
                                        <a:pt x="f84" y="f73"/>
                                      </a:lnTo>
                                      <a:cubicBezTo>
                                        <a:pt x="f85" y="f71"/>
                                        <a:pt x="f86" y="f69"/>
                                        <a:pt x="f87" y="f88"/>
                                      </a:cubicBezTo>
                                      <a:lnTo>
                                        <a:pt x="f89" y="f65"/>
                                      </a:lnTo>
                                      <a:cubicBezTo>
                                        <a:pt x="f90" y="f63"/>
                                        <a:pt x="f91" y="f61"/>
                                        <a:pt x="f92" y="f93"/>
                                      </a:cubicBezTo>
                                      <a:lnTo>
                                        <a:pt x="f94" y="f95"/>
                                      </a:lnTo>
                                      <a:cubicBezTo>
                                        <a:pt x="f2" y="f56"/>
                                        <a:pt x="f2" y="f21"/>
                                        <a:pt x="f2" y="f54"/>
                                      </a:cubicBezTo>
                                      <a:lnTo>
                                        <a:pt x="f2" y="f10"/>
                                      </a:lnTo>
                                      <a:cubicBezTo>
                                        <a:pt x="f2" y="f96"/>
                                        <a:pt x="f2" y="f97"/>
                                        <a:pt x="f2" y="f98"/>
                                      </a:cubicBezTo>
                                      <a:lnTo>
                                        <a:pt x="f99" y="f11"/>
                                      </a:lnTo>
                                      <a:cubicBezTo>
                                        <a:pt x="f99" y="f20"/>
                                        <a:pt x="f100" y="f101"/>
                                        <a:pt x="f102" y="f9"/>
                                      </a:cubicBezTo>
                                      <a:lnTo>
                                        <a:pt x="f103" y="f104"/>
                                      </a:lnTo>
                                      <a:cubicBezTo>
                                        <a:pt x="f105" y="f106"/>
                                        <a:pt x="f107" y="f108"/>
                                        <a:pt x="f109" y="f110"/>
                                      </a:cubicBezTo>
                                      <a:lnTo>
                                        <a:pt x="f111" y="f112"/>
                                      </a:lnTo>
                                      <a:cubicBezTo>
                                        <a:pt x="f22" y="f113"/>
                                        <a:pt x="f114" y="f2"/>
                                        <a:pt x="f5" y="f2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7C30"/>
                                </a:solidFill>
                                <a:ln cap="flat">
                                  <a:noFill/>
                                  <a:prstDash val="solid"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119" name="Shape 124"/>
                              <wps:cNvSpPr/>
                              <wps:spPr>
                                <a:xfrm>
                                  <a:off x="174248" y="10030"/>
                                  <a:ext cx="45463" cy="29718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45466"/>
                                    <a:gd name="f4" fmla="val 29718"/>
                                    <a:gd name="f5" fmla="val 37973"/>
                                    <a:gd name="f6" fmla="val 38354"/>
                                    <a:gd name="f7" fmla="val 38608"/>
                                    <a:gd name="f8" fmla="val 126"/>
                                    <a:gd name="f9" fmla="val 38989"/>
                                    <a:gd name="f10" fmla="val 253"/>
                                    <a:gd name="f11" fmla="val 40767"/>
                                    <a:gd name="f12" fmla="val 762"/>
                                    <a:gd name="f13" fmla="val 41402"/>
                                    <a:gd name="f14" fmla="val 1015"/>
                                    <a:gd name="f15" fmla="val 42037"/>
                                    <a:gd name="f16" fmla="val 1397"/>
                                    <a:gd name="f17" fmla="val 42545"/>
                                    <a:gd name="f18" fmla="val 2032"/>
                                    <a:gd name="f19" fmla="val 43815"/>
                                    <a:gd name="f20" fmla="val 4064"/>
                                    <a:gd name="f21" fmla="val 44069"/>
                                    <a:gd name="f22" fmla="val 4318"/>
                                    <a:gd name="f23" fmla="val 44196"/>
                                    <a:gd name="f24" fmla="val 4699"/>
                                    <a:gd name="f25" fmla="val 44323"/>
                                    <a:gd name="f26" fmla="val 5080"/>
                                    <a:gd name="f27" fmla="val 45212"/>
                                    <a:gd name="f28" fmla="val 8636"/>
                                    <a:gd name="f29" fmla="val 8889"/>
                                    <a:gd name="f30" fmla="val 9144"/>
                                    <a:gd name="f31" fmla="val 9271"/>
                                    <a:gd name="f32" fmla="val 14859"/>
                                    <a:gd name="f33" fmla="val 20447"/>
                                    <a:gd name="f34" fmla="val 20701"/>
                                    <a:gd name="f35" fmla="val 20827"/>
                                    <a:gd name="f36" fmla="val 21082"/>
                                    <a:gd name="f37" fmla="val 24511"/>
                                    <a:gd name="f38" fmla="val 24892"/>
                                    <a:gd name="f39" fmla="val 25273"/>
                                    <a:gd name="f40" fmla="val 25653"/>
                                    <a:gd name="f41" fmla="val 27559"/>
                                    <a:gd name="f42" fmla="val 28194"/>
                                    <a:gd name="f43" fmla="val 41529"/>
                                    <a:gd name="f44" fmla="val 28575"/>
                                    <a:gd name="f45" fmla="val 40894"/>
                                    <a:gd name="f46" fmla="val 28828"/>
                                    <a:gd name="f47" fmla="val 29464"/>
                                    <a:gd name="f48" fmla="val 38735"/>
                                    <a:gd name="f49" fmla="val 29590"/>
                                    <a:gd name="f50" fmla="val 23114"/>
                                    <a:gd name="f51" fmla="val 37465"/>
                                    <a:gd name="f52" fmla="val 37719"/>
                                    <a:gd name="f53" fmla="val 22987"/>
                                    <a:gd name="f54" fmla="val 22478"/>
                                    <a:gd name="f55" fmla="val 19812"/>
                                    <a:gd name="f56" fmla="val 38862"/>
                                    <a:gd name="f57" fmla="val 15113"/>
                                    <a:gd name="f58" fmla="val 9906"/>
                                    <a:gd name="f59" fmla="val 7239"/>
                                    <a:gd name="f60" fmla="val 6731"/>
                                    <a:gd name="f61" fmla="val 6603"/>
                                    <a:gd name="f62" fmla="*/ f0 1 45466"/>
                                    <a:gd name="f63" fmla="*/ f1 1 29718"/>
                                    <a:gd name="f64" fmla="+- f4 0 f2"/>
                                    <a:gd name="f65" fmla="+- f3 0 f2"/>
                                    <a:gd name="f66" fmla="*/ f65 1 45466"/>
                                    <a:gd name="f67" fmla="*/ f64 1 29718"/>
                                    <a:gd name="f68" fmla="*/ 0 1 f66"/>
                                    <a:gd name="f69" fmla="*/ 45466 1 f66"/>
                                    <a:gd name="f70" fmla="*/ 0 1 f67"/>
                                    <a:gd name="f71" fmla="*/ 29718 1 f67"/>
                                    <a:gd name="f72" fmla="*/ f68 f62 1"/>
                                    <a:gd name="f73" fmla="*/ f69 f62 1"/>
                                    <a:gd name="f74" fmla="*/ f71 f63 1"/>
                                    <a:gd name="f75" fmla="*/ f70 f63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72" t="f75" r="f73" b="f74"/>
                                  <a:pathLst>
                                    <a:path w="45466" h="29718">
                                      <a:moveTo>
                                        <a:pt x="f2" y="f2"/>
                                      </a:moveTo>
                                      <a:lnTo>
                                        <a:pt x="f5" y="f2"/>
                                      </a:lnTo>
                                      <a:cubicBezTo>
                                        <a:pt x="f6" y="f2"/>
                                        <a:pt x="f7" y="f8"/>
                                        <a:pt x="f9" y="f10"/>
                                      </a:cubicBezTo>
                                      <a:lnTo>
                                        <a:pt x="f11" y="f12"/>
                                      </a:lnTo>
                                      <a:cubicBezTo>
                                        <a:pt x="f13" y="f14"/>
                                        <a:pt x="f15" y="f16"/>
                                        <a:pt x="f17" y="f18"/>
                                      </a:cubicBezTo>
                                      <a:lnTo>
                                        <a:pt x="f19" y="f20"/>
                                      </a:lnTo>
                                      <a:cubicBezTo>
                                        <a:pt x="f21" y="f22"/>
                                        <a:pt x="f23" y="f24"/>
                                        <a:pt x="f25" y="f26"/>
                                      </a:cubicBezTo>
                                      <a:lnTo>
                                        <a:pt x="f27" y="f28"/>
                                      </a:lnTo>
                                      <a:cubicBezTo>
                                        <a:pt x="f27" y="f29"/>
                                        <a:pt x="f27" y="f30"/>
                                        <a:pt x="f27" y="f31"/>
                                      </a:cubicBezTo>
                                      <a:lnTo>
                                        <a:pt x="f3" y="f32"/>
                                      </a:lnTo>
                                      <a:lnTo>
                                        <a:pt x="f27" y="f33"/>
                                      </a:lnTo>
                                      <a:cubicBezTo>
                                        <a:pt x="f27" y="f34"/>
                                        <a:pt x="f27" y="f35"/>
                                        <a:pt x="f27" y="f36"/>
                                      </a:cubicBezTo>
                                      <a:lnTo>
                                        <a:pt x="f25" y="f37"/>
                                      </a:lnTo>
                                      <a:cubicBezTo>
                                        <a:pt x="f23" y="f38"/>
                                        <a:pt x="f21" y="f39"/>
                                        <a:pt x="f19" y="f40"/>
                                      </a:cubicBezTo>
                                      <a:lnTo>
                                        <a:pt x="f17" y="f41"/>
                                      </a:lnTo>
                                      <a:cubicBezTo>
                                        <a:pt x="f15" y="f42"/>
                                        <a:pt x="f43" y="f44"/>
                                        <a:pt x="f45" y="f46"/>
                                      </a:cubicBezTo>
                                      <a:lnTo>
                                        <a:pt x="f9" y="f47"/>
                                      </a:lnTo>
                                      <a:cubicBezTo>
                                        <a:pt x="f48" y="f49"/>
                                        <a:pt x="f6" y="f4"/>
                                        <a:pt x="f5" y="f4"/>
                                      </a:cubicBezTo>
                                      <a:lnTo>
                                        <a:pt x="f2" y="f4"/>
                                      </a:lnTo>
                                      <a:lnTo>
                                        <a:pt x="f2" y="f50"/>
                                      </a:lnTo>
                                      <a:lnTo>
                                        <a:pt x="f51" y="f50"/>
                                      </a:lnTo>
                                      <a:lnTo>
                                        <a:pt x="f52" y="f53"/>
                                      </a:lnTo>
                                      <a:lnTo>
                                        <a:pt x="f5" y="f54"/>
                                      </a:lnTo>
                                      <a:lnTo>
                                        <a:pt x="f7" y="f55"/>
                                      </a:lnTo>
                                      <a:lnTo>
                                        <a:pt x="f56" y="f57"/>
                                      </a:lnTo>
                                      <a:lnTo>
                                        <a:pt x="f7" y="f58"/>
                                      </a:lnTo>
                                      <a:lnTo>
                                        <a:pt x="f5" y="f59"/>
                                      </a:lnTo>
                                      <a:lnTo>
                                        <a:pt x="f52" y="f60"/>
                                      </a:lnTo>
                                      <a:lnTo>
                                        <a:pt x="f51" y="f61"/>
                                      </a:lnTo>
                                      <a:lnTo>
                                        <a:pt x="f2" y="f61"/>
                                      </a:lnTo>
                                      <a:lnTo>
                                        <a:pt x="f2" y="f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7C30"/>
                                </a:solidFill>
                                <a:ln cap="flat">
                                  <a:noFill/>
                                  <a:prstDash val="solid"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120" name="Shape 125"/>
                              <wps:cNvSpPr/>
                              <wps:spPr>
                                <a:xfrm>
                                  <a:off x="360675" y="121542"/>
                                  <a:ext cx="50484" cy="42162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50482"/>
                                    <a:gd name="f4" fmla="val 42164"/>
                                    <a:gd name="f5" fmla="val 6604"/>
                                    <a:gd name="f6" fmla="val 254"/>
                                    <a:gd name="f7" fmla="val 7366"/>
                                    <a:gd name="f8" fmla="val 8128"/>
                                    <a:gd name="f9" fmla="val 8890"/>
                                    <a:gd name="f10" fmla="val 381"/>
                                    <a:gd name="f11" fmla="val 13208"/>
                                    <a:gd name="f12" fmla="val 2159"/>
                                    <a:gd name="f13" fmla="val 20701"/>
                                    <a:gd name="f14" fmla="val 6223"/>
                                    <a:gd name="f15" fmla="val 30734"/>
                                    <a:gd name="f16" fmla="val 10160"/>
                                    <a:gd name="f17" fmla="val 44323"/>
                                    <a:gd name="f18" fmla="val 11811"/>
                                    <a:gd name="f19" fmla="val 10996"/>
                                    <a:gd name="f20" fmla="val 17655"/>
                                    <a:gd name="f21" fmla="val 44704"/>
                                    <a:gd name="f22" fmla="val 18415"/>
                                    <a:gd name="f23" fmla="val 44450"/>
                                    <a:gd name="f24" fmla="val 18542"/>
                                    <a:gd name="f25" fmla="val 44196"/>
                                    <a:gd name="f26" fmla="val 43815"/>
                                    <a:gd name="f27" fmla="val 29464"/>
                                    <a:gd name="f28" fmla="val 16637"/>
                                    <a:gd name="f29" fmla="val 29210"/>
                                    <a:gd name="f30" fmla="val 28956"/>
                                    <a:gd name="f31" fmla="val 16510"/>
                                    <a:gd name="f32" fmla="val 28702"/>
                                    <a:gd name="f33" fmla="val 16383"/>
                                    <a:gd name="f34" fmla="val 18161"/>
                                    <a:gd name="f35" fmla="val 12319"/>
                                    <a:gd name="f36" fmla="val 17907"/>
                                    <a:gd name="f37" fmla="val 17780"/>
                                    <a:gd name="f38" fmla="val 12192"/>
                                    <a:gd name="f39" fmla="val 17653"/>
                                    <a:gd name="f40" fmla="val 10668"/>
                                    <a:gd name="f41" fmla="val 8255"/>
                                    <a:gd name="f42" fmla="val 7620"/>
                                    <a:gd name="f43" fmla="val 6985"/>
                                    <a:gd name="f44" fmla="val 7239"/>
                                    <a:gd name="f45" fmla="val 6858"/>
                                    <a:gd name="f46" fmla="val 15494"/>
                                    <a:gd name="f47" fmla="val 6731"/>
                                    <a:gd name="f48" fmla="val 19685"/>
                                    <a:gd name="f49" fmla="val 7112"/>
                                    <a:gd name="f50" fmla="val 22479"/>
                                    <a:gd name="f51" fmla="val 8636"/>
                                    <a:gd name="f52" fmla="val 25527"/>
                                    <a:gd name="f53" fmla="val 28194"/>
                                    <a:gd name="f54" fmla="val 20066"/>
                                    <a:gd name="f55" fmla="val 31496"/>
                                    <a:gd name="f56" fmla="val 30861"/>
                                    <a:gd name="f57" fmla="val 34417"/>
                                    <a:gd name="f58" fmla="val 35560"/>
                                    <a:gd name="f59" fmla="val 35094"/>
                                    <a:gd name="f60" fmla="val 41733"/>
                                    <a:gd name="f61" fmla="val 44069"/>
                                    <a:gd name="f62" fmla="val 43942"/>
                                    <a:gd name="f63" fmla="val 29972"/>
                                    <a:gd name="f64" fmla="val 40894"/>
                                    <a:gd name="f65" fmla="val 29845"/>
                                    <a:gd name="f66" fmla="val 29591"/>
                                    <a:gd name="f67" fmla="val 40767"/>
                                    <a:gd name="f68" fmla="val 37846"/>
                                    <a:gd name="f69" fmla="val 37719"/>
                                    <a:gd name="f70" fmla="val 9398"/>
                                    <a:gd name="f71" fmla="val 34036"/>
                                    <a:gd name="f72" fmla="val 9271"/>
                                    <a:gd name="f73" fmla="val 9017"/>
                                    <a:gd name="f74" fmla="val 33909"/>
                                    <a:gd name="f75" fmla="val 33782"/>
                                    <a:gd name="f76" fmla="val 4064"/>
                                    <a:gd name="f77" fmla="val 30353"/>
                                    <a:gd name="f78" fmla="val 3683"/>
                                    <a:gd name="f79" fmla="val 30099"/>
                                    <a:gd name="f80" fmla="val 3302"/>
                                    <a:gd name="f81" fmla="val 3048"/>
                                    <a:gd name="f82" fmla="val 1016"/>
                                    <a:gd name="f83" fmla="val 25019"/>
                                    <a:gd name="f84" fmla="val 762"/>
                                    <a:gd name="f85" fmla="val 24638"/>
                                    <a:gd name="f86" fmla="val 24257"/>
                                    <a:gd name="f87" fmla="val 635"/>
                                    <a:gd name="f88" fmla="val 24003"/>
                                    <a:gd name="f89" fmla="val 20574"/>
                                    <a:gd name="f90" fmla="val 15748"/>
                                    <a:gd name="f91" fmla="val 9652"/>
                                    <a:gd name="f92" fmla="val 9525"/>
                                    <a:gd name="f93" fmla="val 5461"/>
                                    <a:gd name="f94" fmla="val 1143"/>
                                    <a:gd name="f95" fmla="val 4953"/>
                                    <a:gd name="f96" fmla="val 1270"/>
                                    <a:gd name="f97" fmla="val 4572"/>
                                    <a:gd name="f98" fmla="val 1524"/>
                                    <a:gd name="f99" fmla="val 4191"/>
                                    <a:gd name="f100" fmla="val 2794"/>
                                    <a:gd name="f101" fmla="val 3937"/>
                                    <a:gd name="f102" fmla="val 889"/>
                                    <a:gd name="f103" fmla="*/ f0 1 50482"/>
                                    <a:gd name="f104" fmla="*/ f1 1 42164"/>
                                    <a:gd name="f105" fmla="+- f4 0 f2"/>
                                    <a:gd name="f106" fmla="+- f3 0 f2"/>
                                    <a:gd name="f107" fmla="*/ f106 1 50482"/>
                                    <a:gd name="f108" fmla="*/ f105 1 42164"/>
                                    <a:gd name="f109" fmla="*/ 0 1 f107"/>
                                    <a:gd name="f110" fmla="*/ 50482 1 f107"/>
                                    <a:gd name="f111" fmla="*/ 0 1 f108"/>
                                    <a:gd name="f112" fmla="*/ 42164 1 f108"/>
                                    <a:gd name="f113" fmla="*/ f109 f103 1"/>
                                    <a:gd name="f114" fmla="*/ f110 f103 1"/>
                                    <a:gd name="f115" fmla="*/ f112 f104 1"/>
                                    <a:gd name="f116" fmla="*/ f111 f104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113" t="f116" r="f114" b="f115"/>
                                  <a:pathLst>
                                    <a:path w="50482" h="42164">
                                      <a:moveTo>
                                        <a:pt x="f5" y="f6"/>
                                      </a:moveTo>
                                      <a:cubicBezTo>
                                        <a:pt x="f7" y="f2"/>
                                        <a:pt x="f8" y="f2"/>
                                        <a:pt x="f9" y="f10"/>
                                      </a:cubicBezTo>
                                      <a:lnTo>
                                        <a:pt x="f11" y="f12"/>
                                      </a:lnTo>
                                      <a:lnTo>
                                        <a:pt x="f13" y="f14"/>
                                      </a:lnTo>
                                      <a:lnTo>
                                        <a:pt x="f15" y="f16"/>
                                      </a:lnTo>
                                      <a:lnTo>
                                        <a:pt x="f17" y="f18"/>
                                      </a:lnTo>
                                      <a:lnTo>
                                        <a:pt x="f3" y="f19"/>
                                      </a:lnTo>
                                      <a:lnTo>
                                        <a:pt x="f3" y="f20"/>
                                      </a:lnTo>
                                      <a:lnTo>
                                        <a:pt x="f21" y="f22"/>
                                      </a:lnTo>
                                      <a:cubicBezTo>
                                        <a:pt x="f23" y="f24"/>
                                        <a:pt x="f25" y="f24"/>
                                        <a:pt x="f26" y="f22"/>
                                      </a:cubicBezTo>
                                      <a:lnTo>
                                        <a:pt x="f27" y="f28"/>
                                      </a:lnTo>
                                      <a:cubicBezTo>
                                        <a:pt x="f29" y="f28"/>
                                        <a:pt x="f30" y="f31"/>
                                        <a:pt x="f32" y="f33"/>
                                      </a:cubicBezTo>
                                      <a:lnTo>
                                        <a:pt x="f34" y="f35"/>
                                      </a:lnTo>
                                      <a:cubicBezTo>
                                        <a:pt x="f36" y="f35"/>
                                        <a:pt x="f37" y="f38"/>
                                        <a:pt x="f39" y="f38"/>
                                      </a:cubicBezTo>
                                      <a:lnTo>
                                        <a:pt x="f40" y="f41"/>
                                      </a:lnTo>
                                      <a:lnTo>
                                        <a:pt x="f42" y="f43"/>
                                      </a:lnTo>
                                      <a:lnTo>
                                        <a:pt x="f7" y="f44"/>
                                      </a:lnTo>
                                      <a:lnTo>
                                        <a:pt x="f45" y="f16"/>
                                      </a:lnTo>
                                      <a:lnTo>
                                        <a:pt x="f5" y="f46"/>
                                      </a:lnTo>
                                      <a:lnTo>
                                        <a:pt x="f47" y="f48"/>
                                      </a:lnTo>
                                      <a:lnTo>
                                        <a:pt x="f49" y="f50"/>
                                      </a:lnTo>
                                      <a:lnTo>
                                        <a:pt x="f51" y="f52"/>
                                      </a:lnTo>
                                      <a:lnTo>
                                        <a:pt x="f35" y="f53"/>
                                      </a:lnTo>
                                      <a:lnTo>
                                        <a:pt x="f54" y="f55"/>
                                      </a:lnTo>
                                      <a:lnTo>
                                        <a:pt x="f56" y="f57"/>
                                      </a:lnTo>
                                      <a:lnTo>
                                        <a:pt x="f25" y="f58"/>
                                      </a:lnTo>
                                      <a:lnTo>
                                        <a:pt x="f3" y="f59"/>
                                      </a:lnTo>
                                      <a:lnTo>
                                        <a:pt x="f3" y="f60"/>
                                      </a:lnTo>
                                      <a:lnTo>
                                        <a:pt x="f23" y="f4"/>
                                      </a:lnTo>
                                      <a:cubicBezTo>
                                        <a:pt x="f25" y="f4"/>
                                        <a:pt x="f61" y="f4"/>
                                        <a:pt x="f62" y="f4"/>
                                      </a:cubicBezTo>
                                      <a:lnTo>
                                        <a:pt x="f63" y="f64"/>
                                      </a:lnTo>
                                      <a:cubicBezTo>
                                        <a:pt x="f65" y="f64"/>
                                        <a:pt x="f66" y="f64"/>
                                        <a:pt x="f27" y="f67"/>
                                      </a:cubicBezTo>
                                      <a:lnTo>
                                        <a:pt x="f34" y="f68"/>
                                      </a:lnTo>
                                      <a:cubicBezTo>
                                        <a:pt x="f36" y="f68"/>
                                        <a:pt x="f37" y="f69"/>
                                        <a:pt x="f39" y="f69"/>
                                      </a:cubicBezTo>
                                      <a:lnTo>
                                        <a:pt x="f70" y="f71"/>
                                      </a:lnTo>
                                      <a:cubicBezTo>
                                        <a:pt x="f72" y="f71"/>
                                        <a:pt x="f73" y="f74"/>
                                        <a:pt x="f9" y="f75"/>
                                      </a:cubicBezTo>
                                      <a:lnTo>
                                        <a:pt x="f76" y="f77"/>
                                      </a:lnTo>
                                      <a:cubicBezTo>
                                        <a:pt x="f78" y="f79"/>
                                        <a:pt x="f80" y="f66"/>
                                        <a:pt x="f81" y="f29"/>
                                      </a:cubicBezTo>
                                      <a:lnTo>
                                        <a:pt x="f82" y="f83"/>
                                      </a:lnTo>
                                      <a:cubicBezTo>
                                        <a:pt x="f84" y="f85"/>
                                        <a:pt x="f84" y="f86"/>
                                        <a:pt x="f87" y="f88"/>
                                      </a:cubicBezTo>
                                      <a:lnTo>
                                        <a:pt x="f6" y="f89"/>
                                      </a:lnTo>
                                      <a:lnTo>
                                        <a:pt x="f2" y="f90"/>
                                      </a:lnTo>
                                      <a:lnTo>
                                        <a:pt x="f6" y="f91"/>
                                      </a:lnTo>
                                      <a:cubicBezTo>
                                        <a:pt x="f6" y="f92"/>
                                        <a:pt x="f6" y="f70"/>
                                        <a:pt x="f6" y="f72"/>
                                      </a:cubicBezTo>
                                      <a:lnTo>
                                        <a:pt x="f82" y="f93"/>
                                      </a:lnTo>
                                      <a:cubicBezTo>
                                        <a:pt x="f94" y="f95"/>
                                        <a:pt x="f96" y="f97"/>
                                        <a:pt x="f98" y="f99"/>
                                      </a:cubicBezTo>
                                      <a:lnTo>
                                        <a:pt x="f100" y="f12"/>
                                      </a:lnTo>
                                      <a:cubicBezTo>
                                        <a:pt x="f80" y="f98"/>
                                        <a:pt x="f101" y="f82"/>
                                        <a:pt x="f97" y="f102"/>
                                      </a:cubicBezTo>
                                      <a:lnTo>
                                        <a:pt x="f5" y="f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7C30"/>
                                </a:solidFill>
                                <a:ln cap="flat">
                                  <a:noFill/>
                                  <a:prstDash val="solid"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121" name="Shape 126"/>
                              <wps:cNvSpPr/>
                              <wps:spPr>
                                <a:xfrm>
                                  <a:off x="291849" y="32817"/>
                                  <a:ext cx="23372" cy="46652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23368"/>
                                    <a:gd name="f4" fmla="val 46652"/>
                                    <a:gd name="f5" fmla="val 1651"/>
                                    <a:gd name="f6" fmla="val 76"/>
                                    <a:gd name="f7" fmla="val 6731"/>
                                    <a:gd name="f8" fmla="val 965"/>
                                    <a:gd name="f9" fmla="val 6985"/>
                                    <a:gd name="f10" fmla="val 1092"/>
                                    <a:gd name="f11" fmla="val 7239"/>
                                    <a:gd name="f12" fmla="val 7493"/>
                                    <a:gd name="f13" fmla="val 1219"/>
                                    <a:gd name="f14" fmla="val 13843"/>
                                    <a:gd name="f15" fmla="val 3886"/>
                                    <a:gd name="f16" fmla="val 14224"/>
                                    <a:gd name="f17" fmla="val 4140"/>
                                    <a:gd name="f18" fmla="val 14478"/>
                                    <a:gd name="f19" fmla="val 4394"/>
                                    <a:gd name="f20" fmla="val 14859"/>
                                    <a:gd name="f21" fmla="val 4648"/>
                                    <a:gd name="f22" fmla="val 19050"/>
                                    <a:gd name="f23" fmla="val 8839"/>
                                    <a:gd name="f24" fmla="val 19431"/>
                                    <a:gd name="f25" fmla="val 9093"/>
                                    <a:gd name="f26" fmla="val 19558"/>
                                    <a:gd name="f27" fmla="val 9474"/>
                                    <a:gd name="f28" fmla="val 19812"/>
                                    <a:gd name="f29" fmla="val 9856"/>
                                    <a:gd name="f30" fmla="val 22225"/>
                                    <a:gd name="f31" fmla="val 15316"/>
                                    <a:gd name="f32" fmla="val 22352"/>
                                    <a:gd name="f33" fmla="val 15570"/>
                                    <a:gd name="f34" fmla="val 22479"/>
                                    <a:gd name="f35" fmla="val 15951"/>
                                    <a:gd name="f36" fmla="val 16206"/>
                                    <a:gd name="f37" fmla="val 23241"/>
                                    <a:gd name="f38" fmla="val 22809"/>
                                    <a:gd name="f39" fmla="val 23190"/>
                                    <a:gd name="f40" fmla="val 23444"/>
                                    <a:gd name="f41" fmla="val 23825"/>
                                    <a:gd name="f42" fmla="val 21717"/>
                                    <a:gd name="f43" fmla="val 32334"/>
                                    <a:gd name="f44" fmla="val 21590"/>
                                    <a:gd name="f45" fmla="val 32715"/>
                                    <a:gd name="f46" fmla="val 21463"/>
                                    <a:gd name="f47" fmla="val 33223"/>
                                    <a:gd name="f48" fmla="val 21082"/>
                                    <a:gd name="f49" fmla="val 33604"/>
                                    <a:gd name="f50" fmla="val 16383"/>
                                    <a:gd name="f51" fmla="val 40208"/>
                                    <a:gd name="f52" fmla="val 16129"/>
                                    <a:gd name="f53" fmla="val 40589"/>
                                    <a:gd name="f54" fmla="val 15748"/>
                                    <a:gd name="f55" fmla="val 40843"/>
                                    <a:gd name="f56" fmla="val 15367"/>
                                    <a:gd name="f57" fmla="val 41097"/>
                                    <a:gd name="f58" fmla="val 45415"/>
                                    <a:gd name="f59" fmla="val 7112"/>
                                    <a:gd name="f60" fmla="val 45542"/>
                                    <a:gd name="f61" fmla="val 45669"/>
                                    <a:gd name="f62" fmla="val 6350"/>
                                    <a:gd name="f63" fmla="val 45796"/>
                                    <a:gd name="f64" fmla="val 40009"/>
                                    <a:gd name="f65" fmla="val 4826"/>
                                    <a:gd name="f66" fmla="val 39319"/>
                                    <a:gd name="f67" fmla="val 11557"/>
                                    <a:gd name="f68" fmla="val 35636"/>
                                    <a:gd name="f69" fmla="val 30429"/>
                                    <a:gd name="f70" fmla="val 16637"/>
                                    <a:gd name="f71" fmla="val 23063"/>
                                    <a:gd name="f72" fmla="val 16002"/>
                                    <a:gd name="f73" fmla="val 17475"/>
                                    <a:gd name="f74" fmla="val 13970"/>
                                    <a:gd name="f75" fmla="val 13031"/>
                                    <a:gd name="f76" fmla="val 10668"/>
                                    <a:gd name="f77" fmla="val 9728"/>
                                    <a:gd name="f78" fmla="val 5207"/>
                                    <a:gd name="f79" fmla="val 7442"/>
                                    <a:gd name="f80" fmla="val 508"/>
                                    <a:gd name="f81" fmla="val 6553"/>
                                    <a:gd name="f82" fmla="val 6536"/>
                                    <a:gd name="f83" fmla="*/ f0 1 23368"/>
                                    <a:gd name="f84" fmla="*/ f1 1 46652"/>
                                    <a:gd name="f85" fmla="+- f4 0 f2"/>
                                    <a:gd name="f86" fmla="+- f3 0 f2"/>
                                    <a:gd name="f87" fmla="*/ f86 1 23368"/>
                                    <a:gd name="f88" fmla="*/ f85 1 46652"/>
                                    <a:gd name="f89" fmla="*/ 0 1 f87"/>
                                    <a:gd name="f90" fmla="*/ 23368 1 f87"/>
                                    <a:gd name="f91" fmla="*/ 0 1 f88"/>
                                    <a:gd name="f92" fmla="*/ 46652 1 f88"/>
                                    <a:gd name="f93" fmla="*/ f89 f83 1"/>
                                    <a:gd name="f94" fmla="*/ f90 f83 1"/>
                                    <a:gd name="f95" fmla="*/ f92 f84 1"/>
                                    <a:gd name="f96" fmla="*/ f91 f84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93" t="f96" r="f94" b="f95"/>
                                  <a:pathLst>
                                    <a:path w="23368" h="46652">
                                      <a:moveTo>
                                        <a:pt x="f2" y="f2"/>
                                      </a:moveTo>
                                      <a:lnTo>
                                        <a:pt x="f5" y="f6"/>
                                      </a:lnTo>
                                      <a:lnTo>
                                        <a:pt x="f7" y="f8"/>
                                      </a:lnTo>
                                      <a:cubicBezTo>
                                        <a:pt x="f9" y="f10"/>
                                        <a:pt x="f11" y="f10"/>
                                        <a:pt x="f12" y="f13"/>
                                      </a:cubicBezTo>
                                      <a:lnTo>
                                        <a:pt x="f14" y="f15"/>
                                      </a:lnTo>
                                      <a:cubicBezTo>
                                        <a:pt x="f16" y="f17"/>
                                        <a:pt x="f18" y="f19"/>
                                        <a:pt x="f20" y="f21"/>
                                      </a:cubicBezTo>
                                      <a:lnTo>
                                        <a:pt x="f22" y="f23"/>
                                      </a:lnTo>
                                      <a:cubicBezTo>
                                        <a:pt x="f24" y="f25"/>
                                        <a:pt x="f26" y="f27"/>
                                        <a:pt x="f28" y="f29"/>
                                      </a:cubicBezTo>
                                      <a:lnTo>
                                        <a:pt x="f30" y="f31"/>
                                      </a:lnTo>
                                      <a:cubicBezTo>
                                        <a:pt x="f32" y="f33"/>
                                        <a:pt x="f34" y="f35"/>
                                        <a:pt x="f34" y="f36"/>
                                      </a:cubicBezTo>
                                      <a:lnTo>
                                        <a:pt x="f37" y="f38"/>
                                      </a:lnTo>
                                      <a:cubicBezTo>
                                        <a:pt x="f3" y="f39"/>
                                        <a:pt x="f3" y="f40"/>
                                        <a:pt x="f37" y="f41"/>
                                      </a:cubicBezTo>
                                      <a:lnTo>
                                        <a:pt x="f42" y="f43"/>
                                      </a:lnTo>
                                      <a:cubicBezTo>
                                        <a:pt x="f44" y="f45"/>
                                        <a:pt x="f46" y="f47"/>
                                        <a:pt x="f48" y="f49"/>
                                      </a:cubicBezTo>
                                      <a:lnTo>
                                        <a:pt x="f50" y="f51"/>
                                      </a:lnTo>
                                      <a:cubicBezTo>
                                        <a:pt x="f52" y="f53"/>
                                        <a:pt x="f54" y="f55"/>
                                        <a:pt x="f56" y="f57"/>
                                      </a:cubicBezTo>
                                      <a:lnTo>
                                        <a:pt x="f12" y="f58"/>
                                      </a:lnTo>
                                      <a:cubicBezTo>
                                        <a:pt x="f59" y="f60"/>
                                        <a:pt x="f7" y="f61"/>
                                        <a:pt x="f62" y="f63"/>
                                      </a:cubicBezTo>
                                      <a:lnTo>
                                        <a:pt x="f2" y="f4"/>
                                      </a:lnTo>
                                      <a:lnTo>
                                        <a:pt x="f2" y="f64"/>
                                      </a:lnTo>
                                      <a:lnTo>
                                        <a:pt x="f65" y="f66"/>
                                      </a:lnTo>
                                      <a:lnTo>
                                        <a:pt x="f67" y="f68"/>
                                      </a:lnTo>
                                      <a:lnTo>
                                        <a:pt x="f56" y="f69"/>
                                      </a:lnTo>
                                      <a:lnTo>
                                        <a:pt x="f70" y="f71"/>
                                      </a:lnTo>
                                      <a:lnTo>
                                        <a:pt x="f72" y="f73"/>
                                      </a:lnTo>
                                      <a:lnTo>
                                        <a:pt x="f74" y="f75"/>
                                      </a:lnTo>
                                      <a:lnTo>
                                        <a:pt x="f76" y="f77"/>
                                      </a:lnTo>
                                      <a:lnTo>
                                        <a:pt x="f78" y="f79"/>
                                      </a:lnTo>
                                      <a:lnTo>
                                        <a:pt x="f80" y="f81"/>
                                      </a:lnTo>
                                      <a:lnTo>
                                        <a:pt x="f2" y="f82"/>
                                      </a:lnTo>
                                      <a:lnTo>
                                        <a:pt x="f2" y="f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7C30"/>
                                </a:solidFill>
                                <a:ln cap="flat">
                                  <a:noFill/>
                                  <a:prstDash val="solid"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122" name="Shape 127"/>
                              <wps:cNvSpPr/>
                              <wps:spPr>
                                <a:xfrm>
                                  <a:off x="392935" y="30989"/>
                                  <a:ext cx="18223" cy="39209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18224"/>
                                    <a:gd name="f4" fmla="val 39211"/>
                                    <a:gd name="f5" fmla="val 6680"/>
                                    <a:gd name="f6" fmla="val 15113"/>
                                    <a:gd name="f7" fmla="val 7109"/>
                                    <a:gd name="f8" fmla="val 10287"/>
                                    <a:gd name="f9" fmla="val 9649"/>
                                    <a:gd name="f10" fmla="val 7620"/>
                                    <a:gd name="f11" fmla="val 13459"/>
                                    <a:gd name="f12" fmla="val 6731"/>
                                    <a:gd name="f13" fmla="val 18285"/>
                                    <a:gd name="f14" fmla="val 7112"/>
                                    <a:gd name="f15" fmla="val 21714"/>
                                    <a:gd name="f16" fmla="val 8636"/>
                                    <a:gd name="f17" fmla="val 24508"/>
                                    <a:gd name="f18" fmla="val 14859"/>
                                    <a:gd name="f19" fmla="val 30096"/>
                                    <a:gd name="f20" fmla="val 31823"/>
                                    <a:gd name="f21" fmla="val 11430"/>
                                    <a:gd name="f22" fmla="val 35684"/>
                                    <a:gd name="f23" fmla="val 11176"/>
                                    <a:gd name="f24" fmla="val 35557"/>
                                    <a:gd name="f25" fmla="val 11049"/>
                                    <a:gd name="f26" fmla="val 35431"/>
                                    <a:gd name="f27" fmla="val 10795"/>
                                    <a:gd name="f28" fmla="val 35303"/>
                                    <a:gd name="f29" fmla="val 3810"/>
                                    <a:gd name="f30" fmla="val 29081"/>
                                    <a:gd name="f31" fmla="val 3429"/>
                                    <a:gd name="f32" fmla="val 28699"/>
                                    <a:gd name="f33" fmla="val 3175"/>
                                    <a:gd name="f34" fmla="val 28445"/>
                                    <a:gd name="f35" fmla="val 3048"/>
                                    <a:gd name="f36" fmla="val 28064"/>
                                    <a:gd name="f37" fmla="val 1016"/>
                                    <a:gd name="f38" fmla="val 24254"/>
                                    <a:gd name="f39" fmla="val 889"/>
                                    <a:gd name="f40" fmla="val 23873"/>
                                    <a:gd name="f41" fmla="val 762"/>
                                    <a:gd name="f42" fmla="val 23492"/>
                                    <a:gd name="f43" fmla="val 23238"/>
                                    <a:gd name="f44" fmla="val 18666"/>
                                    <a:gd name="f45" fmla="val 18032"/>
                                    <a:gd name="f46" fmla="val 127"/>
                                    <a:gd name="f47" fmla="val 17650"/>
                                    <a:gd name="f48" fmla="val 1270"/>
                                    <a:gd name="f49" fmla="val 11427"/>
                                    <a:gd name="f50" fmla="val 1397"/>
                                    <a:gd name="f51" fmla="val 11046"/>
                                    <a:gd name="f52" fmla="val 1524"/>
                                    <a:gd name="f53" fmla="val 10538"/>
                                    <a:gd name="f54" fmla="val 1778"/>
                                    <a:gd name="f55" fmla="val 10157"/>
                                    <a:gd name="f56" fmla="val 5334"/>
                                    <a:gd name="f57" fmla="val 5204"/>
                                    <a:gd name="f58" fmla="val 5715"/>
                                    <a:gd name="f59" fmla="val 4823"/>
                                    <a:gd name="f60" fmla="val 6096"/>
                                    <a:gd name="f61" fmla="val 4442"/>
                                    <a:gd name="f62" fmla="val 6477"/>
                                    <a:gd name="f63" fmla="val 4188"/>
                                    <a:gd name="f64" fmla="val 12446"/>
                                    <a:gd name="f65" fmla="val 1013"/>
                                    <a:gd name="f66" fmla="val 12827"/>
                                    <a:gd name="f67" fmla="val 759"/>
                                    <a:gd name="f68" fmla="val 13208"/>
                                    <a:gd name="f69" fmla="val 632"/>
                                    <a:gd name="f70" fmla="val 13589"/>
                                    <a:gd name="f71" fmla="*/ f0 1 18224"/>
                                    <a:gd name="f72" fmla="*/ f1 1 39211"/>
                                    <a:gd name="f73" fmla="+- f4 0 f2"/>
                                    <a:gd name="f74" fmla="+- f3 0 f2"/>
                                    <a:gd name="f75" fmla="*/ f74 1 18224"/>
                                    <a:gd name="f76" fmla="*/ f73 1 39211"/>
                                    <a:gd name="f77" fmla="*/ 0 1 f75"/>
                                    <a:gd name="f78" fmla="*/ 18224 1 f75"/>
                                    <a:gd name="f79" fmla="*/ 0 1 f76"/>
                                    <a:gd name="f80" fmla="*/ 39211 1 f76"/>
                                    <a:gd name="f81" fmla="*/ f77 f71 1"/>
                                    <a:gd name="f82" fmla="*/ f78 f71 1"/>
                                    <a:gd name="f83" fmla="*/ f80 f72 1"/>
                                    <a:gd name="f84" fmla="*/ f79 f72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81" t="f84" r="f82" b="f83"/>
                                  <a:pathLst>
                                    <a:path w="18224" h="39211">
                                      <a:moveTo>
                                        <a:pt x="f3" y="f2"/>
                                      </a:moveTo>
                                      <a:lnTo>
                                        <a:pt x="f3" y="f5"/>
                                      </a:lnTo>
                                      <a:lnTo>
                                        <a:pt x="f6" y="f7"/>
                                      </a:lnTo>
                                      <a:lnTo>
                                        <a:pt x="f8" y="f9"/>
                                      </a:lnTo>
                                      <a:lnTo>
                                        <a:pt x="f10" y="f11"/>
                                      </a:lnTo>
                                      <a:lnTo>
                                        <a:pt x="f12" y="f13"/>
                                      </a:lnTo>
                                      <a:lnTo>
                                        <a:pt x="f14" y="f15"/>
                                      </a:lnTo>
                                      <a:lnTo>
                                        <a:pt x="f16" y="f17"/>
                                      </a:lnTo>
                                      <a:lnTo>
                                        <a:pt x="f18" y="f19"/>
                                      </a:lnTo>
                                      <a:lnTo>
                                        <a:pt x="f3" y="f20"/>
                                      </a:lnTo>
                                      <a:lnTo>
                                        <a:pt x="f3" y="f4"/>
                                      </a:lnTo>
                                      <a:lnTo>
                                        <a:pt x="f21" y="f22"/>
                                      </a:lnTo>
                                      <a:cubicBezTo>
                                        <a:pt x="f23" y="f24"/>
                                        <a:pt x="f25" y="f26"/>
                                        <a:pt x="f27" y="f28"/>
                                      </a:cubicBezTo>
                                      <a:lnTo>
                                        <a:pt x="f29" y="f30"/>
                                      </a:lnTo>
                                      <a:cubicBezTo>
                                        <a:pt x="f31" y="f32"/>
                                        <a:pt x="f33" y="f34"/>
                                        <a:pt x="f35" y="f36"/>
                                      </a:cubicBezTo>
                                      <a:lnTo>
                                        <a:pt x="f37" y="f38"/>
                                      </a:lnTo>
                                      <a:cubicBezTo>
                                        <a:pt x="f39" y="f40"/>
                                        <a:pt x="f41" y="f42"/>
                                        <a:pt x="f41" y="f43"/>
                                      </a:cubicBezTo>
                                      <a:lnTo>
                                        <a:pt x="f2" y="f44"/>
                                      </a:lnTo>
                                      <a:cubicBezTo>
                                        <a:pt x="f2" y="f13"/>
                                        <a:pt x="f2" y="f45"/>
                                        <a:pt x="f46" y="f47"/>
                                      </a:cubicBezTo>
                                      <a:lnTo>
                                        <a:pt x="f48" y="f49"/>
                                      </a:lnTo>
                                      <a:cubicBezTo>
                                        <a:pt x="f50" y="f51"/>
                                        <a:pt x="f52" y="f53"/>
                                        <a:pt x="f54" y="f55"/>
                                      </a:cubicBezTo>
                                      <a:lnTo>
                                        <a:pt x="f56" y="f57"/>
                                      </a:lnTo>
                                      <a:cubicBezTo>
                                        <a:pt x="f58" y="f59"/>
                                        <a:pt x="f60" y="f61"/>
                                        <a:pt x="f62" y="f63"/>
                                      </a:cubicBezTo>
                                      <a:lnTo>
                                        <a:pt x="f64" y="f65"/>
                                      </a:lnTo>
                                      <a:cubicBezTo>
                                        <a:pt x="f66" y="f67"/>
                                        <a:pt x="f68" y="f69"/>
                                        <a:pt x="f70" y="f69"/>
                                      </a:cubicBezTo>
                                      <a:lnTo>
                                        <a:pt x="f3" y="f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7C30"/>
                                </a:solidFill>
                                <a:ln cap="flat">
                                  <a:noFill/>
                                  <a:prstDash val="solid"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123" name="Shape 128"/>
                              <wps:cNvSpPr/>
                              <wps:spPr>
                                <a:xfrm>
                                  <a:off x="291849" y="10122"/>
                                  <a:ext cx="61209" cy="151680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61214"/>
                                    <a:gd name="f4" fmla="val 151679"/>
                                    <a:gd name="f5" fmla="val 6223"/>
                                    <a:gd name="f6" fmla="val 168"/>
                                    <a:gd name="f7" fmla="val 13081"/>
                                    <a:gd name="f8" fmla="val 803"/>
                                    <a:gd name="f9" fmla="val 13335"/>
                                    <a:gd name="f10" fmla="val 13589"/>
                                    <a:gd name="f11" fmla="val 13716"/>
                                    <a:gd name="f12" fmla="val 930"/>
                                    <a:gd name="f13" fmla="val 29464"/>
                                    <a:gd name="f14" fmla="val 5121"/>
                                    <a:gd name="f15" fmla="val 29718"/>
                                    <a:gd name="f16" fmla="val 5248"/>
                                    <a:gd name="f17" fmla="val 30099"/>
                                    <a:gd name="f18" fmla="val 5375"/>
                                    <a:gd name="f19" fmla="val 30353"/>
                                    <a:gd name="f20" fmla="val 5502"/>
                                    <a:gd name="f21" fmla="val 42164"/>
                                    <a:gd name="f22" fmla="val 13376"/>
                                    <a:gd name="f23" fmla="val 42545"/>
                                    <a:gd name="f24" fmla="val 13630"/>
                                    <a:gd name="f25" fmla="val 42926"/>
                                    <a:gd name="f26" fmla="val 14011"/>
                                    <a:gd name="f27" fmla="val 43180"/>
                                    <a:gd name="f28" fmla="val 14392"/>
                                    <a:gd name="f29" fmla="val 50546"/>
                                    <a:gd name="f30" fmla="val 25822"/>
                                    <a:gd name="f31" fmla="val 50800"/>
                                    <a:gd name="f32" fmla="val 26203"/>
                                    <a:gd name="f33" fmla="val 50927"/>
                                    <a:gd name="f34" fmla="val 26457"/>
                                    <a:gd name="f35" fmla="val 26838"/>
                                    <a:gd name="f36" fmla="val 52959"/>
                                    <a:gd name="f37" fmla="val 33950"/>
                                    <a:gd name="f38" fmla="val 34077"/>
                                    <a:gd name="f39" fmla="val 34331"/>
                                    <a:gd name="f40" fmla="val 34585"/>
                                    <a:gd name="f41" fmla="val 53594"/>
                                    <a:gd name="f42" fmla="val 42586"/>
                                    <a:gd name="f43" fmla="val 53721"/>
                                    <a:gd name="f44" fmla="val 42840"/>
                                    <a:gd name="f45" fmla="val 43094"/>
                                    <a:gd name="f46" fmla="val 43348"/>
                                    <a:gd name="f47" fmla="val 51816"/>
                                    <a:gd name="f48" fmla="val 56556"/>
                                    <a:gd name="f49" fmla="val 51689"/>
                                    <a:gd name="f50" fmla="val 56937"/>
                                    <a:gd name="f51" fmla="val 57318"/>
                                    <a:gd name="f52" fmla="val 51435"/>
                                    <a:gd name="f53" fmla="val 57572"/>
                                    <a:gd name="f54" fmla="val 46101"/>
                                    <a:gd name="f55" fmla="val 68240"/>
                                    <a:gd name="f56" fmla="val 45847"/>
                                    <a:gd name="f57" fmla="val 68621"/>
                                    <a:gd name="f58" fmla="val 45593"/>
                                    <a:gd name="f59" fmla="val 69002"/>
                                    <a:gd name="f60" fmla="val 45339"/>
                                    <a:gd name="f61" fmla="val 69256"/>
                                    <a:gd name="f62" fmla="val 36576"/>
                                    <a:gd name="f63" fmla="val 77384"/>
                                    <a:gd name="f64" fmla="val 36322"/>
                                    <a:gd name="f65" fmla="val 77638"/>
                                    <a:gd name="f66" fmla="val 35941"/>
                                    <a:gd name="f67" fmla="val 77765"/>
                                    <a:gd name="f68" fmla="val 35687"/>
                                    <a:gd name="f69" fmla="val 77892"/>
                                    <a:gd name="f70" fmla="val 29210"/>
                                    <a:gd name="f71" fmla="val 80940"/>
                                    <a:gd name="f72" fmla="val 30226"/>
                                    <a:gd name="f73" fmla="val 81448"/>
                                    <a:gd name="f74" fmla="val 81702"/>
                                    <a:gd name="f75" fmla="val 30607"/>
                                    <a:gd name="f76" fmla="val 81829"/>
                                    <a:gd name="f77" fmla="val 30734"/>
                                    <a:gd name="f78" fmla="val 81956"/>
                                    <a:gd name="f79" fmla="val 36195"/>
                                    <a:gd name="f80" fmla="val 87417"/>
                                    <a:gd name="f81" fmla="val 87544"/>
                                    <a:gd name="f82" fmla="val 36449"/>
                                    <a:gd name="f83" fmla="val 87671"/>
                                    <a:gd name="f84" fmla="val 87925"/>
                                    <a:gd name="f85" fmla="val 41275"/>
                                    <a:gd name="f86" fmla="val 95164"/>
                                    <a:gd name="f87" fmla="val 104816"/>
                                    <a:gd name="f88" fmla="val 58039"/>
                                    <a:gd name="f89" fmla="val 133391"/>
                                    <a:gd name="f90" fmla="val 60452"/>
                                    <a:gd name="f91" fmla="val 139741"/>
                                    <a:gd name="f92" fmla="val 139868"/>
                                    <a:gd name="f93" fmla="val 140122"/>
                                    <a:gd name="f94" fmla="val 60579"/>
                                    <a:gd name="f95" fmla="val 140249"/>
                                    <a:gd name="f96" fmla="val 61087"/>
                                    <a:gd name="f97" fmla="val 143297"/>
                                    <a:gd name="f98" fmla="val 143805"/>
                                    <a:gd name="f99" fmla="val 144186"/>
                                    <a:gd name="f100" fmla="val 144567"/>
                                    <a:gd name="f101" fmla="val 146726"/>
                                    <a:gd name="f102" fmla="val 147488"/>
                                    <a:gd name="f103" fmla="val 59944"/>
                                    <a:gd name="f104" fmla="val 148250"/>
                                    <a:gd name="f105" fmla="val 59182"/>
                                    <a:gd name="f106" fmla="val 148758"/>
                                    <a:gd name="f107" fmla="val 57150"/>
                                    <a:gd name="f108" fmla="val 150155"/>
                                    <a:gd name="f109" fmla="val 56642"/>
                                    <a:gd name="f110" fmla="val 150409"/>
                                    <a:gd name="f111" fmla="val 56261"/>
                                    <a:gd name="f112" fmla="val 150536"/>
                                    <a:gd name="f113" fmla="val 55753"/>
                                    <a:gd name="f114" fmla="val 150663"/>
                                    <a:gd name="f115" fmla="val 151425"/>
                                    <a:gd name="f116" fmla="val 41656"/>
                                    <a:gd name="f117" fmla="val 33909"/>
                                    <a:gd name="f118" fmla="val 33782"/>
                                    <a:gd name="f119" fmla="val 33655"/>
                                    <a:gd name="f120" fmla="val 33401"/>
                                    <a:gd name="f121" fmla="val 29083"/>
                                    <a:gd name="f122" fmla="val 28575"/>
                                    <a:gd name="f123" fmla="val 28194"/>
                                    <a:gd name="f124" fmla="val 150282"/>
                                    <a:gd name="f125" fmla="val 27813"/>
                                    <a:gd name="f126" fmla="val 150028"/>
                                    <a:gd name="f127" fmla="val 25527"/>
                                    <a:gd name="f128" fmla="val 148504"/>
                                    <a:gd name="f129" fmla="val 25019"/>
                                    <a:gd name="f130" fmla="val 148123"/>
                                    <a:gd name="f131" fmla="val 24638"/>
                                    <a:gd name="f132" fmla="val 147742"/>
                                    <a:gd name="f133" fmla="val 24384"/>
                                    <a:gd name="f134" fmla="val 147234"/>
                                    <a:gd name="f135" fmla="val 23241"/>
                                    <a:gd name="f136" fmla="val 144948"/>
                                    <a:gd name="f137" fmla="val 10287"/>
                                    <a:gd name="f138" fmla="val 112436"/>
                                    <a:gd name="f139" fmla="val 5842"/>
                                    <a:gd name="f140" fmla="val 103165"/>
                                    <a:gd name="f141" fmla="val 1397"/>
                                    <a:gd name="f142" fmla="val 96815"/>
                                    <a:gd name="f143" fmla="val 95861"/>
                                    <a:gd name="f144" fmla="val 87857"/>
                                    <a:gd name="f145" fmla="val 5588"/>
                                    <a:gd name="f146" fmla="val 91735"/>
                                    <a:gd name="f147" fmla="val 5969"/>
                                    <a:gd name="f148" fmla="val 91862"/>
                                    <a:gd name="f149" fmla="val 92243"/>
                                    <a:gd name="f150" fmla="val 6477"/>
                                    <a:gd name="f151" fmla="val 92497"/>
                                    <a:gd name="f152" fmla="val 11430"/>
                                    <a:gd name="f153" fmla="val 99609"/>
                                    <a:gd name="f154" fmla="val 11557"/>
                                    <a:gd name="f155" fmla="val 99736"/>
                                    <a:gd name="f156" fmla="val 11684"/>
                                    <a:gd name="f157" fmla="val 99863"/>
                                    <a:gd name="f158" fmla="val 100117"/>
                                    <a:gd name="f159" fmla="val 16383"/>
                                    <a:gd name="f160" fmla="val 110023"/>
                                    <a:gd name="f161" fmla="val 142027"/>
                                    <a:gd name="f162" fmla="val 29972"/>
                                    <a:gd name="f163" fmla="val 143551"/>
                                    <a:gd name="f164" fmla="val 30988"/>
                                    <a:gd name="f165" fmla="val 34417"/>
                                    <a:gd name="f166" fmla="val 144821"/>
                                    <a:gd name="f167" fmla="val 41402"/>
                                    <a:gd name="f168" fmla="val 145075"/>
                                    <a:gd name="f169" fmla="val 49784"/>
                                    <a:gd name="f170" fmla="val 54102"/>
                                    <a:gd name="f171" fmla="val 54483"/>
                                    <a:gd name="f172" fmla="val 143932"/>
                                    <a:gd name="f173" fmla="val 141646"/>
                                    <a:gd name="f174" fmla="val 52070"/>
                                    <a:gd name="f175" fmla="val 135931"/>
                                    <a:gd name="f176" fmla="val 39878"/>
                                    <a:gd name="f177" fmla="val 107610"/>
                                    <a:gd name="f178" fmla="val 35814"/>
                                    <a:gd name="f179" fmla="val 98847"/>
                                    <a:gd name="f180" fmla="val 31242"/>
                                    <a:gd name="f181" fmla="val 26416"/>
                                    <a:gd name="f182" fmla="val 86909"/>
                                    <a:gd name="f183" fmla="val 20574"/>
                                    <a:gd name="f184" fmla="val 83353"/>
                                    <a:gd name="f185" fmla="val 19558"/>
                                    <a:gd name="f186" fmla="val 82718"/>
                                    <a:gd name="f187" fmla="val 18923"/>
                                    <a:gd name="f188" fmla="val 81575"/>
                                    <a:gd name="f189" fmla="val 19050"/>
                                    <a:gd name="f190" fmla="val 80305"/>
                                    <a:gd name="f191" fmla="val 19177"/>
                                    <a:gd name="f192" fmla="val 79162"/>
                                    <a:gd name="f193" fmla="val 19812"/>
                                    <a:gd name="f194" fmla="val 78019"/>
                                    <a:gd name="f195" fmla="val 20955"/>
                                    <a:gd name="f196" fmla="val 77511"/>
                                    <a:gd name="f197" fmla="val 32385"/>
                                    <a:gd name="f198" fmla="val 72177"/>
                                    <a:gd name="f199" fmla="val 40386"/>
                                    <a:gd name="f200" fmla="val 64811"/>
                                    <a:gd name="f201" fmla="val 55159"/>
                                    <a:gd name="f202" fmla="val 46990"/>
                                    <a:gd name="f203" fmla="val 46482"/>
                                    <a:gd name="f204" fmla="val 35347"/>
                                    <a:gd name="f205" fmla="val 44704"/>
                                    <a:gd name="f206" fmla="val 28997"/>
                                    <a:gd name="f207" fmla="val 37973"/>
                                    <a:gd name="f208" fmla="val 18583"/>
                                    <a:gd name="f209" fmla="val 27178"/>
                                    <a:gd name="f210" fmla="val 11344"/>
                                    <a:gd name="f211" fmla="val 12319"/>
                                    <a:gd name="f212" fmla="val 7280"/>
                                    <a:gd name="f213" fmla="val 6096"/>
                                    <a:gd name="f214" fmla="val 6772"/>
                                    <a:gd name="f215" fmla="val 6605"/>
                                    <a:gd name="f216" fmla="*/ f0 1 61214"/>
                                    <a:gd name="f217" fmla="*/ f1 1 151679"/>
                                    <a:gd name="f218" fmla="+- f4 0 f2"/>
                                    <a:gd name="f219" fmla="+- f3 0 f2"/>
                                    <a:gd name="f220" fmla="*/ f219 1 61214"/>
                                    <a:gd name="f221" fmla="*/ f218 1 151679"/>
                                    <a:gd name="f222" fmla="*/ 0 1 f220"/>
                                    <a:gd name="f223" fmla="*/ 61214 1 f220"/>
                                    <a:gd name="f224" fmla="*/ 0 1 f221"/>
                                    <a:gd name="f225" fmla="*/ 151679 1 f221"/>
                                    <a:gd name="f226" fmla="*/ f222 f216 1"/>
                                    <a:gd name="f227" fmla="*/ f223 f216 1"/>
                                    <a:gd name="f228" fmla="*/ f225 f217 1"/>
                                    <a:gd name="f229" fmla="*/ f224 f217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226" t="f229" r="f227" b="f228"/>
                                  <a:pathLst>
                                    <a:path w="61214" h="151679">
                                      <a:moveTo>
                                        <a:pt x="f2" y="f2"/>
                                      </a:moveTo>
                                      <a:lnTo>
                                        <a:pt x="f5" y="f6"/>
                                      </a:lnTo>
                                      <a:lnTo>
                                        <a:pt x="f7" y="f8"/>
                                      </a:lnTo>
                                      <a:cubicBezTo>
                                        <a:pt x="f9" y="f8"/>
                                        <a:pt x="f10" y="f8"/>
                                        <a:pt x="f11" y="f12"/>
                                      </a:cubicBezTo>
                                      <a:lnTo>
                                        <a:pt x="f13" y="f14"/>
                                      </a:lnTo>
                                      <a:cubicBezTo>
                                        <a:pt x="f15" y="f16"/>
                                        <a:pt x="f17" y="f18"/>
                                        <a:pt x="f19" y="f20"/>
                                      </a:cubicBezTo>
                                      <a:lnTo>
                                        <a:pt x="f21" y="f22"/>
                                      </a:lnTo>
                                      <a:cubicBezTo>
                                        <a:pt x="f23" y="f24"/>
                                        <a:pt x="f25" y="f26"/>
                                        <a:pt x="f27" y="f28"/>
                                      </a:cubicBezTo>
                                      <a:lnTo>
                                        <a:pt x="f29" y="f30"/>
                                      </a:lnTo>
                                      <a:cubicBezTo>
                                        <a:pt x="f31" y="f32"/>
                                        <a:pt x="f33" y="f34"/>
                                        <a:pt x="f33" y="f35"/>
                                      </a:cubicBezTo>
                                      <a:lnTo>
                                        <a:pt x="f36" y="f37"/>
                                      </a:lnTo>
                                      <a:cubicBezTo>
                                        <a:pt x="f36" y="f38"/>
                                        <a:pt x="f36" y="f39"/>
                                        <a:pt x="f36" y="f40"/>
                                      </a:cubicBezTo>
                                      <a:lnTo>
                                        <a:pt x="f41" y="f42"/>
                                      </a:lnTo>
                                      <a:cubicBezTo>
                                        <a:pt x="f43" y="f44"/>
                                        <a:pt x="f43" y="f45"/>
                                        <a:pt x="f41" y="f46"/>
                                      </a:cubicBezTo>
                                      <a:lnTo>
                                        <a:pt x="f47" y="f48"/>
                                      </a:lnTo>
                                      <a:cubicBezTo>
                                        <a:pt x="f49" y="f50"/>
                                        <a:pt x="f49" y="f51"/>
                                        <a:pt x="f52" y="f53"/>
                                      </a:cubicBezTo>
                                      <a:lnTo>
                                        <a:pt x="f54" y="f55"/>
                                      </a:lnTo>
                                      <a:cubicBezTo>
                                        <a:pt x="f56" y="f57"/>
                                        <a:pt x="f58" y="f59"/>
                                        <a:pt x="f60" y="f61"/>
                                      </a:cubicBezTo>
                                      <a:lnTo>
                                        <a:pt x="f62" y="f63"/>
                                      </a:lnTo>
                                      <a:cubicBezTo>
                                        <a:pt x="f64" y="f65"/>
                                        <a:pt x="f66" y="f67"/>
                                        <a:pt x="f68" y="f69"/>
                                      </a:cubicBezTo>
                                      <a:lnTo>
                                        <a:pt x="f70" y="f71"/>
                                      </a:lnTo>
                                      <a:lnTo>
                                        <a:pt x="f72" y="f73"/>
                                      </a:lnTo>
                                      <a:cubicBezTo>
                                        <a:pt x="f19" y="f74"/>
                                        <a:pt x="f75" y="f76"/>
                                        <a:pt x="f77" y="f78"/>
                                      </a:cubicBezTo>
                                      <a:lnTo>
                                        <a:pt x="f79" y="f80"/>
                                      </a:lnTo>
                                      <a:cubicBezTo>
                                        <a:pt x="f64" y="f81"/>
                                        <a:pt x="f82" y="f83"/>
                                        <a:pt x="f62" y="f84"/>
                                      </a:cubicBezTo>
                                      <a:lnTo>
                                        <a:pt x="f85" y="f86"/>
                                      </a:lnTo>
                                      <a:lnTo>
                                        <a:pt x="f56" y="f87"/>
                                      </a:lnTo>
                                      <a:lnTo>
                                        <a:pt x="f88" y="f89"/>
                                      </a:lnTo>
                                      <a:lnTo>
                                        <a:pt x="f90" y="f91"/>
                                      </a:lnTo>
                                      <a:cubicBezTo>
                                        <a:pt x="f90" y="f92"/>
                                        <a:pt x="f90" y="f93"/>
                                        <a:pt x="f94" y="f95"/>
                                      </a:cubicBezTo>
                                      <a:lnTo>
                                        <a:pt x="f96" y="f97"/>
                                      </a:lnTo>
                                      <a:cubicBezTo>
                                        <a:pt x="f3" y="f98"/>
                                        <a:pt x="f3" y="f99"/>
                                        <a:pt x="f96" y="f100"/>
                                      </a:cubicBezTo>
                                      <a:lnTo>
                                        <a:pt x="f94" y="f101"/>
                                      </a:lnTo>
                                      <a:cubicBezTo>
                                        <a:pt x="f90" y="f102"/>
                                        <a:pt x="f103" y="f104"/>
                                        <a:pt x="f105" y="f106"/>
                                      </a:cubicBezTo>
                                      <a:lnTo>
                                        <a:pt x="f107" y="f108"/>
                                      </a:lnTo>
                                      <a:cubicBezTo>
                                        <a:pt x="f109" y="f110"/>
                                        <a:pt x="f111" y="f112"/>
                                        <a:pt x="f113" y="f114"/>
                                      </a:cubicBezTo>
                                      <a:lnTo>
                                        <a:pt x="f33" y="f115"/>
                                      </a:lnTo>
                                      <a:lnTo>
                                        <a:pt x="f116" y="f4"/>
                                      </a:lnTo>
                                      <a:lnTo>
                                        <a:pt x="f117" y="f115"/>
                                      </a:lnTo>
                                      <a:cubicBezTo>
                                        <a:pt x="f118" y="f115"/>
                                        <a:pt x="f119" y="f115"/>
                                        <a:pt x="f120" y="f115"/>
                                      </a:cubicBezTo>
                                      <a:lnTo>
                                        <a:pt x="f121" y="f112"/>
                                      </a:lnTo>
                                      <a:cubicBezTo>
                                        <a:pt x="f122" y="f112"/>
                                        <a:pt x="f123" y="f124"/>
                                        <a:pt x="f125" y="f126"/>
                                      </a:cubicBezTo>
                                      <a:lnTo>
                                        <a:pt x="f127" y="f128"/>
                                      </a:lnTo>
                                      <a:cubicBezTo>
                                        <a:pt x="f129" y="f130"/>
                                        <a:pt x="f131" y="f132"/>
                                        <a:pt x="f133" y="f134"/>
                                      </a:cubicBezTo>
                                      <a:lnTo>
                                        <a:pt x="f135" y="f136"/>
                                      </a:lnTo>
                                      <a:lnTo>
                                        <a:pt x="f137" y="f138"/>
                                      </a:lnTo>
                                      <a:lnTo>
                                        <a:pt x="f139" y="f140"/>
                                      </a:lnTo>
                                      <a:lnTo>
                                        <a:pt x="f141" y="f142"/>
                                      </a:lnTo>
                                      <a:lnTo>
                                        <a:pt x="f2" y="f143"/>
                                      </a:lnTo>
                                      <a:lnTo>
                                        <a:pt x="f2" y="f144"/>
                                      </a:lnTo>
                                      <a:lnTo>
                                        <a:pt x="f145" y="f146"/>
                                      </a:lnTo>
                                      <a:cubicBezTo>
                                        <a:pt x="f147" y="f148"/>
                                        <a:pt x="f5" y="f149"/>
                                        <a:pt x="f150" y="f151"/>
                                      </a:cubicBezTo>
                                      <a:lnTo>
                                        <a:pt x="f152" y="f153"/>
                                      </a:lnTo>
                                      <a:cubicBezTo>
                                        <a:pt x="f154" y="f155"/>
                                        <a:pt x="f156" y="f157"/>
                                        <a:pt x="f156" y="f158"/>
                                      </a:cubicBezTo>
                                      <a:lnTo>
                                        <a:pt x="f159" y="f160"/>
                                      </a:lnTo>
                                      <a:lnTo>
                                        <a:pt x="f70" y="f161"/>
                                      </a:lnTo>
                                      <a:lnTo>
                                        <a:pt x="f162" y="f163"/>
                                      </a:lnTo>
                                      <a:lnTo>
                                        <a:pt x="f164" y="f99"/>
                                      </a:lnTo>
                                      <a:lnTo>
                                        <a:pt x="f165" y="f166"/>
                                      </a:lnTo>
                                      <a:lnTo>
                                        <a:pt x="f167" y="f168"/>
                                      </a:lnTo>
                                      <a:lnTo>
                                        <a:pt x="f169" y="f136"/>
                                      </a:lnTo>
                                      <a:lnTo>
                                        <a:pt x="f170" y="f99"/>
                                      </a:lnTo>
                                      <a:lnTo>
                                        <a:pt x="f171" y="f172"/>
                                      </a:lnTo>
                                      <a:lnTo>
                                        <a:pt x="f171" y="f98"/>
                                      </a:lnTo>
                                      <a:lnTo>
                                        <a:pt x="f170" y="f173"/>
                                      </a:lnTo>
                                      <a:lnTo>
                                        <a:pt x="f174" y="f175"/>
                                      </a:lnTo>
                                      <a:lnTo>
                                        <a:pt x="f176" y="f177"/>
                                      </a:lnTo>
                                      <a:lnTo>
                                        <a:pt x="f178" y="f179"/>
                                      </a:lnTo>
                                      <a:lnTo>
                                        <a:pt x="f180" y="f148"/>
                                      </a:lnTo>
                                      <a:lnTo>
                                        <a:pt x="f181" y="f182"/>
                                      </a:lnTo>
                                      <a:lnTo>
                                        <a:pt x="f183" y="f184"/>
                                      </a:lnTo>
                                      <a:cubicBezTo>
                                        <a:pt x="f185" y="f186"/>
                                        <a:pt x="f187" y="f188"/>
                                        <a:pt x="f189" y="f190"/>
                                      </a:cubicBezTo>
                                      <a:cubicBezTo>
                                        <a:pt x="f191" y="f192"/>
                                        <a:pt x="f193" y="f194"/>
                                        <a:pt x="f195" y="f196"/>
                                      </a:cubicBezTo>
                                      <a:lnTo>
                                        <a:pt x="f197" y="f198"/>
                                      </a:lnTo>
                                      <a:lnTo>
                                        <a:pt x="f199" y="f200"/>
                                      </a:lnTo>
                                      <a:lnTo>
                                        <a:pt x="f60" y="f201"/>
                                      </a:lnTo>
                                      <a:lnTo>
                                        <a:pt x="f202" y="f44"/>
                                      </a:lnTo>
                                      <a:lnTo>
                                        <a:pt x="f203" y="f204"/>
                                      </a:lnTo>
                                      <a:lnTo>
                                        <a:pt x="f205" y="f206"/>
                                      </a:lnTo>
                                      <a:lnTo>
                                        <a:pt x="f207" y="f208"/>
                                      </a:lnTo>
                                      <a:lnTo>
                                        <a:pt x="f209" y="f210"/>
                                      </a:lnTo>
                                      <a:lnTo>
                                        <a:pt x="f211" y="f212"/>
                                      </a:lnTo>
                                      <a:lnTo>
                                        <a:pt x="f213" y="f214"/>
                                      </a:lnTo>
                                      <a:lnTo>
                                        <a:pt x="f2" y="f215"/>
                                      </a:lnTo>
                                      <a:lnTo>
                                        <a:pt x="f2" y="f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7C30"/>
                                </a:solidFill>
                                <a:ln cap="flat">
                                  <a:noFill/>
                                  <a:prstDash val="solid"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124" name="Shape 129"/>
                              <wps:cNvSpPr/>
                              <wps:spPr>
                                <a:xfrm>
                                  <a:off x="363089" y="7754"/>
                                  <a:ext cx="48070" cy="95957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48070"/>
                                    <a:gd name="f4" fmla="val 95960"/>
                                    <a:gd name="f5" fmla="val 6606"/>
                                    <a:gd name="f6" fmla="val 42799"/>
                                    <a:gd name="f7" fmla="val 6977"/>
                                    <a:gd name="f8" fmla="val 33909"/>
                                    <a:gd name="f9" fmla="val 8755"/>
                                    <a:gd name="f10" fmla="val 26162"/>
                                    <a:gd name="f11" fmla="val 11803"/>
                                    <a:gd name="f12" fmla="val 19685"/>
                                    <a:gd name="f13" fmla="val 15994"/>
                                    <a:gd name="f14" fmla="val 14351"/>
                                    <a:gd name="f15" fmla="val 21328"/>
                                    <a:gd name="f16" fmla="val 10160"/>
                                    <a:gd name="f17" fmla="val 27932"/>
                                    <a:gd name="f18" fmla="val 7620"/>
                                    <a:gd name="f19" fmla="val 35679"/>
                                    <a:gd name="f20" fmla="val 6731"/>
                                    <a:gd name="f21" fmla="val 44696"/>
                                    <a:gd name="f22" fmla="val 7239"/>
                                    <a:gd name="f23" fmla="val 52570"/>
                                    <a:gd name="f24" fmla="val 9144"/>
                                    <a:gd name="f25" fmla="val 58920"/>
                                    <a:gd name="f26" fmla="val 15494"/>
                                    <a:gd name="f27" fmla="val 69207"/>
                                    <a:gd name="f28" fmla="val 24638"/>
                                    <a:gd name="f29" fmla="val 76827"/>
                                    <a:gd name="f30" fmla="val 35433"/>
                                    <a:gd name="f31" fmla="val 82669"/>
                                    <a:gd name="f32" fmla="val 46863"/>
                                    <a:gd name="f33" fmla="val 87876"/>
                                    <a:gd name="f34" fmla="val 88503"/>
                                    <a:gd name="f35" fmla="val 43815"/>
                                    <a:gd name="f36" fmla="val 93718"/>
                                    <a:gd name="f37" fmla="val 32766"/>
                                    <a:gd name="f38" fmla="val 88638"/>
                                    <a:gd name="f39" fmla="val 21209"/>
                                    <a:gd name="f40" fmla="val 82542"/>
                                    <a:gd name="f41" fmla="val 21082"/>
                                    <a:gd name="f42" fmla="val 82415"/>
                                    <a:gd name="f43" fmla="val 20828"/>
                                    <a:gd name="f44" fmla="val 82288"/>
                                    <a:gd name="f45" fmla="val 20701"/>
                                    <a:gd name="f46" fmla="val 82161"/>
                                    <a:gd name="f47" fmla="val 10922"/>
                                    <a:gd name="f48" fmla="val 74033"/>
                                    <a:gd name="f49" fmla="val 10668"/>
                                    <a:gd name="f50" fmla="val 73779"/>
                                    <a:gd name="f51" fmla="val 10414"/>
                                    <a:gd name="f52" fmla="val 73525"/>
                                    <a:gd name="f53" fmla="val 73144"/>
                                    <a:gd name="f54" fmla="val 3175"/>
                                    <a:gd name="f55" fmla="val 61968"/>
                                    <a:gd name="f56" fmla="val 3048"/>
                                    <a:gd name="f57" fmla="val 61714"/>
                                    <a:gd name="f58" fmla="val 2921"/>
                                    <a:gd name="f59" fmla="val 61460"/>
                                    <a:gd name="f60" fmla="val 61079"/>
                                    <a:gd name="f61" fmla="val 889"/>
                                    <a:gd name="f62" fmla="val 53967"/>
                                    <a:gd name="f63" fmla="val 762"/>
                                    <a:gd name="f64" fmla="val 53840"/>
                                    <a:gd name="f65" fmla="val 53586"/>
                                    <a:gd name="f66" fmla="val 53332"/>
                                    <a:gd name="f67" fmla="val 127"/>
                                    <a:gd name="f68" fmla="val 44950"/>
                                    <a:gd name="f69" fmla="val 44823"/>
                                    <a:gd name="f70" fmla="val 44569"/>
                                    <a:gd name="f71" fmla="val 44442"/>
                                    <a:gd name="f72" fmla="val 1016"/>
                                    <a:gd name="f73" fmla="val 34663"/>
                                    <a:gd name="f74" fmla="val 34409"/>
                                    <a:gd name="f75" fmla="val 1143"/>
                                    <a:gd name="f76" fmla="val 34155"/>
                                    <a:gd name="f77" fmla="val 33901"/>
                                    <a:gd name="f78" fmla="val 4064"/>
                                    <a:gd name="f79" fmla="val 25392"/>
                                    <a:gd name="f80" fmla="val 4191"/>
                                    <a:gd name="f81" fmla="val 25138"/>
                                    <a:gd name="f82" fmla="val 4318"/>
                                    <a:gd name="f83" fmla="val 24884"/>
                                    <a:gd name="f84" fmla="val 4445"/>
                                    <a:gd name="f85" fmla="val 24757"/>
                                    <a:gd name="f86" fmla="val 8890"/>
                                    <a:gd name="f87" fmla="val 17518"/>
                                    <a:gd name="f88" fmla="val 9017"/>
                                    <a:gd name="f89" fmla="val 17264"/>
                                    <a:gd name="f90" fmla="val 9271"/>
                                    <a:gd name="f91" fmla="val 17137"/>
                                    <a:gd name="f92" fmla="val 9398"/>
                                    <a:gd name="f93" fmla="val 16883"/>
                                    <a:gd name="f94" fmla="val 15240"/>
                                    <a:gd name="f95" fmla="val 11041"/>
                                    <a:gd name="f96" fmla="val 15367"/>
                                    <a:gd name="f97" fmla="val 10914"/>
                                    <a:gd name="f98" fmla="val 15621"/>
                                    <a:gd name="f99" fmla="val 10787"/>
                                    <a:gd name="f100" fmla="val 15875"/>
                                    <a:gd name="f101" fmla="val 10660"/>
                                    <a:gd name="f102" fmla="val 22987"/>
                                    <a:gd name="f103" fmla="val 6088"/>
                                    <a:gd name="f104" fmla="val 23114"/>
                                    <a:gd name="f105" fmla="val 5961"/>
                                    <a:gd name="f106" fmla="val 23368"/>
                                    <a:gd name="f107" fmla="val 5834"/>
                                    <a:gd name="f108" fmla="val 23495"/>
                                    <a:gd name="f109" fmla="val 31750"/>
                                    <a:gd name="f110" fmla="val 2532"/>
                                    <a:gd name="f111" fmla="val 32004"/>
                                    <a:gd name="f112" fmla="val 32131"/>
                                    <a:gd name="f113" fmla="val 2405"/>
                                    <a:gd name="f114" fmla="val 32258"/>
                                    <a:gd name="f115" fmla="val 41402"/>
                                    <a:gd name="f116" fmla="val 500"/>
                                    <a:gd name="f117" fmla="*/ f0 1 48070"/>
                                    <a:gd name="f118" fmla="*/ f1 1 95960"/>
                                    <a:gd name="f119" fmla="+- f4 0 f2"/>
                                    <a:gd name="f120" fmla="+- f3 0 f2"/>
                                    <a:gd name="f121" fmla="*/ f120 1 48070"/>
                                    <a:gd name="f122" fmla="*/ f119 1 95960"/>
                                    <a:gd name="f123" fmla="*/ 0 1 f121"/>
                                    <a:gd name="f124" fmla="*/ 48070 1 f121"/>
                                    <a:gd name="f125" fmla="*/ 0 1 f122"/>
                                    <a:gd name="f126" fmla="*/ 95960 1 f122"/>
                                    <a:gd name="f127" fmla="*/ f123 f117 1"/>
                                    <a:gd name="f128" fmla="*/ f124 f117 1"/>
                                    <a:gd name="f129" fmla="*/ f126 f118 1"/>
                                    <a:gd name="f130" fmla="*/ f125 f118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127" t="f130" r="f128" b="f129"/>
                                  <a:pathLst>
                                    <a:path w="48070" h="95960">
                                      <a:moveTo>
                                        <a:pt x="f3" y="f2"/>
                                      </a:moveTo>
                                      <a:lnTo>
                                        <a:pt x="f3" y="f5"/>
                                      </a:lnTo>
                                      <a:lnTo>
                                        <a:pt x="f6" y="f7"/>
                                      </a:lnTo>
                                      <a:lnTo>
                                        <a:pt x="f8" y="f9"/>
                                      </a:lnTo>
                                      <a:lnTo>
                                        <a:pt x="f10" y="f11"/>
                                      </a:lnTo>
                                      <a:lnTo>
                                        <a:pt x="f12" y="f13"/>
                                      </a:lnTo>
                                      <a:lnTo>
                                        <a:pt x="f14" y="f15"/>
                                      </a:lnTo>
                                      <a:lnTo>
                                        <a:pt x="f16" y="f17"/>
                                      </a:lnTo>
                                      <a:lnTo>
                                        <a:pt x="f18" y="f19"/>
                                      </a:lnTo>
                                      <a:lnTo>
                                        <a:pt x="f20" y="f21"/>
                                      </a:lnTo>
                                      <a:lnTo>
                                        <a:pt x="f22" y="f23"/>
                                      </a:lnTo>
                                      <a:lnTo>
                                        <a:pt x="f24" y="f25"/>
                                      </a:lnTo>
                                      <a:lnTo>
                                        <a:pt x="f26" y="f27"/>
                                      </a:lnTo>
                                      <a:lnTo>
                                        <a:pt x="f28" y="f29"/>
                                      </a:lnTo>
                                      <a:lnTo>
                                        <a:pt x="f30" y="f31"/>
                                      </a:lnTo>
                                      <a:lnTo>
                                        <a:pt x="f32" y="f33"/>
                                      </a:lnTo>
                                      <a:lnTo>
                                        <a:pt x="f3" y="f34"/>
                                      </a:lnTo>
                                      <a:lnTo>
                                        <a:pt x="f3" y="f4"/>
                                      </a:lnTo>
                                      <a:lnTo>
                                        <a:pt x="f35" y="f36"/>
                                      </a:lnTo>
                                      <a:lnTo>
                                        <a:pt x="f37" y="f38"/>
                                      </a:lnTo>
                                      <a:lnTo>
                                        <a:pt x="f39" y="f40"/>
                                      </a:lnTo>
                                      <a:cubicBezTo>
                                        <a:pt x="f41" y="f42"/>
                                        <a:pt x="f43" y="f44"/>
                                        <a:pt x="f45" y="f46"/>
                                      </a:cubicBezTo>
                                      <a:lnTo>
                                        <a:pt x="f47" y="f48"/>
                                      </a:lnTo>
                                      <a:cubicBezTo>
                                        <a:pt x="f49" y="f50"/>
                                        <a:pt x="f51" y="f52"/>
                                        <a:pt x="f16" y="f53"/>
                                      </a:cubicBezTo>
                                      <a:lnTo>
                                        <a:pt x="f54" y="f55"/>
                                      </a:lnTo>
                                      <a:cubicBezTo>
                                        <a:pt x="f56" y="f57"/>
                                        <a:pt x="f58" y="f59"/>
                                        <a:pt x="f58" y="f60"/>
                                      </a:cubicBezTo>
                                      <a:lnTo>
                                        <a:pt x="f61" y="f62"/>
                                      </a:lnTo>
                                      <a:cubicBezTo>
                                        <a:pt x="f63" y="f64"/>
                                        <a:pt x="f63" y="f65"/>
                                        <a:pt x="f63" y="f66"/>
                                      </a:cubicBezTo>
                                      <a:lnTo>
                                        <a:pt x="f67" y="f68"/>
                                      </a:lnTo>
                                      <a:cubicBezTo>
                                        <a:pt x="f2" y="f69"/>
                                        <a:pt x="f2" y="f70"/>
                                        <a:pt x="f67" y="f71"/>
                                      </a:cubicBezTo>
                                      <a:lnTo>
                                        <a:pt x="f72" y="f73"/>
                                      </a:lnTo>
                                      <a:cubicBezTo>
                                        <a:pt x="f72" y="f74"/>
                                        <a:pt x="f75" y="f76"/>
                                        <a:pt x="f75" y="f77"/>
                                      </a:cubicBezTo>
                                      <a:lnTo>
                                        <a:pt x="f78" y="f79"/>
                                      </a:lnTo>
                                      <a:cubicBezTo>
                                        <a:pt x="f80" y="f81"/>
                                        <a:pt x="f82" y="f83"/>
                                        <a:pt x="f84" y="f85"/>
                                      </a:cubicBezTo>
                                      <a:lnTo>
                                        <a:pt x="f86" y="f87"/>
                                      </a:lnTo>
                                      <a:cubicBezTo>
                                        <a:pt x="f88" y="f89"/>
                                        <a:pt x="f90" y="f91"/>
                                        <a:pt x="f92" y="f93"/>
                                      </a:cubicBezTo>
                                      <a:lnTo>
                                        <a:pt x="f94" y="f95"/>
                                      </a:lnTo>
                                      <a:cubicBezTo>
                                        <a:pt x="f96" y="f97"/>
                                        <a:pt x="f98" y="f99"/>
                                        <a:pt x="f100" y="f101"/>
                                      </a:cubicBezTo>
                                      <a:lnTo>
                                        <a:pt x="f102" y="f103"/>
                                      </a:lnTo>
                                      <a:cubicBezTo>
                                        <a:pt x="f104" y="f105"/>
                                        <a:pt x="f106" y="f107"/>
                                        <a:pt x="f108" y="f107"/>
                                      </a:cubicBezTo>
                                      <a:lnTo>
                                        <a:pt x="f109" y="f110"/>
                                      </a:lnTo>
                                      <a:cubicBezTo>
                                        <a:pt x="f111" y="f110"/>
                                        <a:pt x="f112" y="f113"/>
                                        <a:pt x="f114" y="f113"/>
                                      </a:cubicBezTo>
                                      <a:lnTo>
                                        <a:pt x="f115" y="f116"/>
                                      </a:lnTo>
                                      <a:lnTo>
                                        <a:pt x="f3" y="f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7C30"/>
                                </a:solidFill>
                                <a:ln cap="flat">
                                  <a:noFill/>
                                  <a:prstDash val="solid"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125" name="Shape 130"/>
                              <wps:cNvSpPr/>
                              <wps:spPr>
                                <a:xfrm>
                                  <a:off x="411159" y="96258"/>
                                  <a:ext cx="20007" cy="42940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20003"/>
                                    <a:gd name="f4" fmla="val 42936"/>
                                    <a:gd name="f5" fmla="val 8573"/>
                                    <a:gd name="f6" fmla="val 4453"/>
                                    <a:gd name="f7" fmla="val 8827"/>
                                    <a:gd name="f8" fmla="val 4580"/>
                                    <a:gd name="f9" fmla="val 9080"/>
                                    <a:gd name="f10" fmla="val 4707"/>
                                    <a:gd name="f11" fmla="val 9208"/>
                                    <a:gd name="f12" fmla="val 4961"/>
                                    <a:gd name="f13" fmla="val 16193"/>
                                    <a:gd name="f14" fmla="val 11184"/>
                                    <a:gd name="f15" fmla="val 16447"/>
                                    <a:gd name="f16" fmla="val 11438"/>
                                    <a:gd name="f17" fmla="val 16701"/>
                                    <a:gd name="f18" fmla="val 11819"/>
                                    <a:gd name="f19" fmla="val 16955"/>
                                    <a:gd name="f20" fmla="val 12073"/>
                                    <a:gd name="f21" fmla="val 18986"/>
                                    <a:gd name="f22" fmla="val 16010"/>
                                    <a:gd name="f23" fmla="val 19114"/>
                                    <a:gd name="f24" fmla="val 16265"/>
                                    <a:gd name="f25" fmla="val 19241"/>
                                    <a:gd name="f26" fmla="val 16645"/>
                                    <a:gd name="f27" fmla="val 17026"/>
                                    <a:gd name="f28" fmla="val 21598"/>
                                    <a:gd name="f29" fmla="val 21979"/>
                                    <a:gd name="f30" fmla="val 22360"/>
                                    <a:gd name="f31" fmla="val 19876"/>
                                    <a:gd name="f32" fmla="val 22741"/>
                                    <a:gd name="f33" fmla="val 18352"/>
                                    <a:gd name="f34" fmla="val 30361"/>
                                    <a:gd name="f35" fmla="val 18224"/>
                                    <a:gd name="f36" fmla="val 30869"/>
                                    <a:gd name="f37" fmla="val 18098"/>
                                    <a:gd name="f38" fmla="val 31377"/>
                                    <a:gd name="f39" fmla="val 17717"/>
                                    <a:gd name="f40" fmla="val 31758"/>
                                    <a:gd name="f41" fmla="val 13145"/>
                                    <a:gd name="f42" fmla="val 37600"/>
                                    <a:gd name="f43" fmla="val 12891"/>
                                    <a:gd name="f44" fmla="val 37981"/>
                                    <a:gd name="f45" fmla="val 12510"/>
                                    <a:gd name="f46" fmla="val 38235"/>
                                    <a:gd name="f47" fmla="val 12129"/>
                                    <a:gd name="f48" fmla="val 38490"/>
                                    <a:gd name="f49" fmla="val 4890"/>
                                    <a:gd name="f50" fmla="val 42172"/>
                                    <a:gd name="f51" fmla="val 4509"/>
                                    <a:gd name="f52" fmla="val 42299"/>
                                    <a:gd name="f53" fmla="val 4255"/>
                                    <a:gd name="f54" fmla="val 42426"/>
                                    <a:gd name="f55" fmla="val 3874"/>
                                    <a:gd name="f56" fmla="val 36277"/>
                                    <a:gd name="f57" fmla="val 2477"/>
                                    <a:gd name="f58" fmla="val 35949"/>
                                    <a:gd name="f59" fmla="val 8446"/>
                                    <a:gd name="f60" fmla="val 32901"/>
                                    <a:gd name="f61" fmla="val 12002"/>
                                    <a:gd name="f62" fmla="val 28329"/>
                                    <a:gd name="f63" fmla="val 13272"/>
                                    <a:gd name="f64" fmla="val 18550"/>
                                    <a:gd name="f65" fmla="val 11367"/>
                                    <a:gd name="f66" fmla="val 15629"/>
                                    <a:gd name="f67" fmla="val 5143"/>
                                    <a:gd name="f68" fmla="val 10168"/>
                                    <a:gd name="f69" fmla="val 7457"/>
                                    <a:gd name="f70" fmla="*/ f0 1 20003"/>
                                    <a:gd name="f71" fmla="*/ f1 1 42936"/>
                                    <a:gd name="f72" fmla="+- f4 0 f2"/>
                                    <a:gd name="f73" fmla="+- f3 0 f2"/>
                                    <a:gd name="f74" fmla="*/ f73 1 20003"/>
                                    <a:gd name="f75" fmla="*/ f72 1 42936"/>
                                    <a:gd name="f76" fmla="*/ 0 1 f74"/>
                                    <a:gd name="f77" fmla="*/ 20003 1 f74"/>
                                    <a:gd name="f78" fmla="*/ 0 1 f75"/>
                                    <a:gd name="f79" fmla="*/ 42936 1 f75"/>
                                    <a:gd name="f80" fmla="*/ f76 f70 1"/>
                                    <a:gd name="f81" fmla="*/ f77 f70 1"/>
                                    <a:gd name="f82" fmla="*/ f79 f71 1"/>
                                    <a:gd name="f83" fmla="*/ f78 f71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80" t="f83" r="f81" b="f82"/>
                                  <a:pathLst>
                                    <a:path w="20003" h="42936">
                                      <a:moveTo>
                                        <a:pt x="f2" y="f2"/>
                                      </a:moveTo>
                                      <a:lnTo>
                                        <a:pt x="f5" y="f6"/>
                                      </a:lnTo>
                                      <a:cubicBezTo>
                                        <a:pt x="f7" y="f8"/>
                                        <a:pt x="f9" y="f10"/>
                                        <a:pt x="f11" y="f12"/>
                                      </a:cubicBezTo>
                                      <a:lnTo>
                                        <a:pt x="f13" y="f14"/>
                                      </a:lnTo>
                                      <a:cubicBezTo>
                                        <a:pt x="f15" y="f16"/>
                                        <a:pt x="f17" y="f18"/>
                                        <a:pt x="f19" y="f20"/>
                                      </a:cubicBezTo>
                                      <a:lnTo>
                                        <a:pt x="f21" y="f22"/>
                                      </a:lnTo>
                                      <a:cubicBezTo>
                                        <a:pt x="f23" y="f24"/>
                                        <a:pt x="f25" y="f26"/>
                                        <a:pt x="f25" y="f27"/>
                                      </a:cubicBezTo>
                                      <a:lnTo>
                                        <a:pt x="f3" y="f28"/>
                                      </a:lnTo>
                                      <a:cubicBezTo>
                                        <a:pt x="f3" y="f29"/>
                                        <a:pt x="f3" y="f30"/>
                                        <a:pt x="f31" y="f32"/>
                                      </a:cubicBezTo>
                                      <a:lnTo>
                                        <a:pt x="f33" y="f34"/>
                                      </a:lnTo>
                                      <a:cubicBezTo>
                                        <a:pt x="f35" y="f36"/>
                                        <a:pt x="f37" y="f38"/>
                                        <a:pt x="f39" y="f40"/>
                                      </a:cubicBezTo>
                                      <a:lnTo>
                                        <a:pt x="f41" y="f42"/>
                                      </a:lnTo>
                                      <a:cubicBezTo>
                                        <a:pt x="f43" y="f44"/>
                                        <a:pt x="f45" y="f46"/>
                                        <a:pt x="f47" y="f48"/>
                                      </a:cubicBezTo>
                                      <a:lnTo>
                                        <a:pt x="f49" y="f50"/>
                                      </a:lnTo>
                                      <a:cubicBezTo>
                                        <a:pt x="f51" y="f52"/>
                                        <a:pt x="f53" y="f54"/>
                                        <a:pt x="f55" y="f54"/>
                                      </a:cubicBezTo>
                                      <a:lnTo>
                                        <a:pt x="f2" y="f4"/>
                                      </a:lnTo>
                                      <a:lnTo>
                                        <a:pt x="f2" y="f56"/>
                                      </a:lnTo>
                                      <a:lnTo>
                                        <a:pt x="f57" y="f58"/>
                                      </a:lnTo>
                                      <a:lnTo>
                                        <a:pt x="f59" y="f60"/>
                                      </a:lnTo>
                                      <a:lnTo>
                                        <a:pt x="f61" y="f62"/>
                                      </a:lnTo>
                                      <a:lnTo>
                                        <a:pt x="f63" y="f29"/>
                                      </a:lnTo>
                                      <a:lnTo>
                                        <a:pt x="f43" y="f64"/>
                                      </a:lnTo>
                                      <a:lnTo>
                                        <a:pt x="f65" y="f66"/>
                                      </a:lnTo>
                                      <a:lnTo>
                                        <a:pt x="f67" y="f68"/>
                                      </a:lnTo>
                                      <a:lnTo>
                                        <a:pt x="f2" y="f69"/>
                                      </a:lnTo>
                                      <a:lnTo>
                                        <a:pt x="f2" y="f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7C30"/>
                                </a:solidFill>
                                <a:ln cap="flat">
                                  <a:noFill/>
                                  <a:prstDash val="solid"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126" name="Shape 131"/>
                              <wps:cNvSpPr/>
                              <wps:spPr>
                                <a:xfrm>
                                  <a:off x="506605" y="90809"/>
                                  <a:ext cx="16888" cy="47375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16891"/>
                                    <a:gd name="f4" fmla="val 47371"/>
                                    <a:gd name="f5" fmla="val 3302"/>
                                    <a:gd name="f6" fmla="val 6604"/>
                                    <a:gd name="f7" fmla="val 40767"/>
                                    <a:gd name="f8" fmla="val 1524"/>
                                    <a:gd name="f9" fmla="val 45847"/>
                                    <a:gd name="f10" fmla="val 44069"/>
                                    <a:gd name="f11" fmla="*/ f0 1 16891"/>
                                    <a:gd name="f12" fmla="*/ f1 1 47371"/>
                                    <a:gd name="f13" fmla="+- f4 0 f2"/>
                                    <a:gd name="f14" fmla="+- f3 0 f2"/>
                                    <a:gd name="f15" fmla="*/ f14 1 16891"/>
                                    <a:gd name="f16" fmla="*/ f13 1 47371"/>
                                    <a:gd name="f17" fmla="*/ 0 1 f15"/>
                                    <a:gd name="f18" fmla="*/ 16891 1 f15"/>
                                    <a:gd name="f19" fmla="*/ 0 1 f16"/>
                                    <a:gd name="f20" fmla="*/ 47371 1 f16"/>
                                    <a:gd name="f21" fmla="*/ f17 f11 1"/>
                                    <a:gd name="f22" fmla="*/ f18 f11 1"/>
                                    <a:gd name="f23" fmla="*/ f20 f12 1"/>
                                    <a:gd name="f24" fmla="*/ f19 f12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21" t="f24" r="f22" b="f23"/>
                                  <a:pathLst>
                                    <a:path w="16891" h="47371">
                                      <a:moveTo>
                                        <a:pt x="f5" y="f2"/>
                                      </a:moveTo>
                                      <a:lnTo>
                                        <a:pt x="f3" y="f2"/>
                                      </a:lnTo>
                                      <a:lnTo>
                                        <a:pt x="f3" y="f6"/>
                                      </a:lnTo>
                                      <a:lnTo>
                                        <a:pt x="f6" y="f6"/>
                                      </a:lnTo>
                                      <a:lnTo>
                                        <a:pt x="f6" y="f7"/>
                                      </a:lnTo>
                                      <a:lnTo>
                                        <a:pt x="f3" y="f7"/>
                                      </a:lnTo>
                                      <a:lnTo>
                                        <a:pt x="f3" y="f4"/>
                                      </a:lnTo>
                                      <a:lnTo>
                                        <a:pt x="f5" y="f4"/>
                                      </a:lnTo>
                                      <a:cubicBezTo>
                                        <a:pt x="f8" y="f4"/>
                                        <a:pt x="f2" y="f9"/>
                                        <a:pt x="f2" y="f10"/>
                                      </a:cubicBezTo>
                                      <a:lnTo>
                                        <a:pt x="f2" y="f5"/>
                                      </a:lnTo>
                                      <a:cubicBezTo>
                                        <a:pt x="f2" y="f8"/>
                                        <a:pt x="f8" y="f2"/>
                                        <a:pt x="f5" y="f2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7C30"/>
                                </a:solidFill>
                                <a:ln cap="flat">
                                  <a:noFill/>
                                  <a:prstDash val="solid"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127" name="Shape 132"/>
                              <wps:cNvSpPr/>
                              <wps:spPr>
                                <a:xfrm>
                                  <a:off x="411159" y="62810"/>
                                  <a:ext cx="50484" cy="100455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50483"/>
                                    <a:gd name="f4" fmla="val 100458"/>
                                    <a:gd name="f5" fmla="val 6286"/>
                                    <a:gd name="f6" fmla="val 3226"/>
                                    <a:gd name="f7" fmla="val 17463"/>
                                    <a:gd name="f8" fmla="val 8179"/>
                                    <a:gd name="f9" fmla="val 29020"/>
                                    <a:gd name="f10" fmla="val 14402"/>
                                    <a:gd name="f11" fmla="val 29274"/>
                                    <a:gd name="f12" fmla="val 29401"/>
                                    <a:gd name="f13" fmla="val 14529"/>
                                    <a:gd name="f14" fmla="val 29655"/>
                                    <a:gd name="f15" fmla="val 14784"/>
                                    <a:gd name="f16" fmla="val 39561"/>
                                    <a:gd name="f17" fmla="val 22911"/>
                                    <a:gd name="f18" fmla="val 39815"/>
                                    <a:gd name="f19" fmla="val 23038"/>
                                    <a:gd name="f20" fmla="val 40068"/>
                                    <a:gd name="f21" fmla="val 23419"/>
                                    <a:gd name="f22" fmla="val 40196"/>
                                    <a:gd name="f23" fmla="val 23673"/>
                                    <a:gd name="f24" fmla="val 47308"/>
                                    <a:gd name="f25" fmla="val 34849"/>
                                    <a:gd name="f26" fmla="val 47435"/>
                                    <a:gd name="f27" fmla="val 35103"/>
                                    <a:gd name="f28" fmla="val 47561"/>
                                    <a:gd name="f29" fmla="val 35358"/>
                                    <a:gd name="f30" fmla="val 47689"/>
                                    <a:gd name="f31" fmla="val 35611"/>
                                    <a:gd name="f32" fmla="val 49721"/>
                                    <a:gd name="f33" fmla="val 42723"/>
                                    <a:gd name="f34" fmla="val 42850"/>
                                    <a:gd name="f35" fmla="val 43104"/>
                                    <a:gd name="f36" fmla="val 43359"/>
                                    <a:gd name="f37" fmla="val 51486"/>
                                    <a:gd name="f38" fmla="val 51613"/>
                                    <a:gd name="f39" fmla="val 51867"/>
                                    <a:gd name="f40" fmla="val 51994"/>
                                    <a:gd name="f41" fmla="val 49340"/>
                                    <a:gd name="f42" fmla="val 62662"/>
                                    <a:gd name="f43" fmla="val 62916"/>
                                    <a:gd name="f44" fmla="val 63171"/>
                                    <a:gd name="f45" fmla="val 49213"/>
                                    <a:gd name="f46" fmla="val 63424"/>
                                    <a:gd name="f47" fmla="val 46038"/>
                                    <a:gd name="f48" fmla="val 72822"/>
                                    <a:gd name="f49" fmla="val 45911"/>
                                    <a:gd name="f50" fmla="val 72949"/>
                                    <a:gd name="f51" fmla="val 45784"/>
                                    <a:gd name="f52" fmla="val 73203"/>
                                    <a:gd name="f53" fmla="val 45657"/>
                                    <a:gd name="f54" fmla="val 73458"/>
                                    <a:gd name="f55" fmla="val 40704"/>
                                    <a:gd name="f56" fmla="val 81331"/>
                                    <a:gd name="f57" fmla="val 40577"/>
                                    <a:gd name="f58" fmla="val 81585"/>
                                    <a:gd name="f59" fmla="val 40449"/>
                                    <a:gd name="f60" fmla="val 81712"/>
                                    <a:gd name="f61" fmla="val 81966"/>
                                    <a:gd name="f62" fmla="val 33718"/>
                                    <a:gd name="f63" fmla="val 88316"/>
                                    <a:gd name="f64" fmla="val 33592"/>
                                    <a:gd name="f65" fmla="val 88571"/>
                                    <a:gd name="f66" fmla="val 33338"/>
                                    <a:gd name="f67" fmla="val 88697"/>
                                    <a:gd name="f68" fmla="val 33211"/>
                                    <a:gd name="f69" fmla="val 88824"/>
                                    <a:gd name="f70" fmla="val 25336"/>
                                    <a:gd name="f71" fmla="val 93904"/>
                                    <a:gd name="f72" fmla="val 25210"/>
                                    <a:gd name="f73" fmla="val 24955"/>
                                    <a:gd name="f74" fmla="val 94031"/>
                                    <a:gd name="f75" fmla="val 24829"/>
                                    <a:gd name="f76" fmla="val 94159"/>
                                    <a:gd name="f77" fmla="val 15685"/>
                                    <a:gd name="f78" fmla="val 97714"/>
                                    <a:gd name="f79" fmla="val 15558"/>
                                    <a:gd name="f80" fmla="val 97841"/>
                                    <a:gd name="f81" fmla="val 15304"/>
                                    <a:gd name="f82" fmla="val 15177"/>
                                    <a:gd name="f83" fmla="val 97968"/>
                                    <a:gd name="f84" fmla="val 5143"/>
                                    <a:gd name="f85" fmla="val 100127"/>
                                    <a:gd name="f86" fmla="val 4890"/>
                                    <a:gd name="f87" fmla="val 4763"/>
                                    <a:gd name="f88" fmla="val 4636"/>
                                    <a:gd name="f89" fmla="val 93819"/>
                                    <a:gd name="f90" fmla="val 4001"/>
                                    <a:gd name="f91" fmla="val 93523"/>
                                    <a:gd name="f92" fmla="val 13526"/>
                                    <a:gd name="f93" fmla="val 91491"/>
                                    <a:gd name="f94" fmla="val 22035"/>
                                    <a:gd name="f95" fmla="val 88062"/>
                                    <a:gd name="f96" fmla="val 83490"/>
                                    <a:gd name="f97" fmla="val 35370"/>
                                    <a:gd name="f98" fmla="val 77521"/>
                                    <a:gd name="f99" fmla="val 39942"/>
                                    <a:gd name="f100" fmla="val 70283"/>
                                    <a:gd name="f101" fmla="val 42863"/>
                                    <a:gd name="f102" fmla="val 61646"/>
                                    <a:gd name="f103" fmla="val 43879"/>
                                    <a:gd name="f104" fmla="val 51740"/>
                                    <a:gd name="f105" fmla="val 43243"/>
                                    <a:gd name="f106" fmla="val 44121"/>
                                    <a:gd name="f107" fmla="val 41466"/>
                                    <a:gd name="f108" fmla="val 37897"/>
                                    <a:gd name="f109" fmla="val 34989"/>
                                    <a:gd name="f110" fmla="val 27610"/>
                                    <a:gd name="f111" fmla="val 25718"/>
                                    <a:gd name="f112" fmla="val 19990"/>
                                    <a:gd name="f113" fmla="val 14796"/>
                                    <a:gd name="f114" fmla="val 14148"/>
                                    <a:gd name="f115" fmla="val 3239"/>
                                    <a:gd name="f116" fmla="val 9068"/>
                                    <a:gd name="f117" fmla="val 7388"/>
                                    <a:gd name="f118" fmla="*/ f0 1 50483"/>
                                    <a:gd name="f119" fmla="*/ f1 1 100458"/>
                                    <a:gd name="f120" fmla="+- f4 0 f2"/>
                                    <a:gd name="f121" fmla="+- f3 0 f2"/>
                                    <a:gd name="f122" fmla="*/ f121 1 50483"/>
                                    <a:gd name="f123" fmla="*/ f120 1 100458"/>
                                    <a:gd name="f124" fmla="*/ 0 1 f122"/>
                                    <a:gd name="f125" fmla="*/ 50483 1 f122"/>
                                    <a:gd name="f126" fmla="*/ 0 1 f123"/>
                                    <a:gd name="f127" fmla="*/ 100458 1 f123"/>
                                    <a:gd name="f128" fmla="*/ f124 f118 1"/>
                                    <a:gd name="f129" fmla="*/ f125 f118 1"/>
                                    <a:gd name="f130" fmla="*/ f127 f119 1"/>
                                    <a:gd name="f131" fmla="*/ f126 f119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128" t="f131" r="f129" b="f130"/>
                                  <a:pathLst>
                                    <a:path w="50483" h="100458">
                                      <a:moveTo>
                                        <a:pt x="f2" y="f2"/>
                                      </a:moveTo>
                                      <a:lnTo>
                                        <a:pt x="f5" y="f6"/>
                                      </a:lnTo>
                                      <a:lnTo>
                                        <a:pt x="f7" y="f8"/>
                                      </a:lnTo>
                                      <a:lnTo>
                                        <a:pt x="f9" y="f10"/>
                                      </a:lnTo>
                                      <a:cubicBezTo>
                                        <a:pt x="f11" y="f10"/>
                                        <a:pt x="f12" y="f13"/>
                                        <a:pt x="f14" y="f15"/>
                                      </a:cubicBezTo>
                                      <a:lnTo>
                                        <a:pt x="f16" y="f17"/>
                                      </a:lnTo>
                                      <a:cubicBezTo>
                                        <a:pt x="f18" y="f19"/>
                                        <a:pt x="f20" y="f21"/>
                                        <a:pt x="f22" y="f23"/>
                                      </a:cubicBezTo>
                                      <a:lnTo>
                                        <a:pt x="f24" y="f25"/>
                                      </a:lnTo>
                                      <a:cubicBezTo>
                                        <a:pt x="f26" y="f27"/>
                                        <a:pt x="f28" y="f29"/>
                                        <a:pt x="f30" y="f31"/>
                                      </a:cubicBezTo>
                                      <a:lnTo>
                                        <a:pt x="f32" y="f33"/>
                                      </a:lnTo>
                                      <a:cubicBezTo>
                                        <a:pt x="f32" y="f34"/>
                                        <a:pt x="f32" y="f35"/>
                                        <a:pt x="f32" y="f36"/>
                                      </a:cubicBezTo>
                                      <a:lnTo>
                                        <a:pt x="f3" y="f37"/>
                                      </a:lnTo>
                                      <a:cubicBezTo>
                                        <a:pt x="f3" y="f38"/>
                                        <a:pt x="f3" y="f39"/>
                                        <a:pt x="f3" y="f40"/>
                                      </a:cubicBezTo>
                                      <a:lnTo>
                                        <a:pt x="f41" y="f42"/>
                                      </a:lnTo>
                                      <a:cubicBezTo>
                                        <a:pt x="f41" y="f43"/>
                                        <a:pt x="f41" y="f44"/>
                                        <a:pt x="f45" y="f46"/>
                                      </a:cubicBezTo>
                                      <a:lnTo>
                                        <a:pt x="f47" y="f48"/>
                                      </a:lnTo>
                                      <a:cubicBezTo>
                                        <a:pt x="f49" y="f50"/>
                                        <a:pt x="f51" y="f52"/>
                                        <a:pt x="f53" y="f54"/>
                                      </a:cubicBezTo>
                                      <a:lnTo>
                                        <a:pt x="f55" y="f56"/>
                                      </a:lnTo>
                                      <a:cubicBezTo>
                                        <a:pt x="f57" y="f58"/>
                                        <a:pt x="f59" y="f60"/>
                                        <a:pt x="f22" y="f61"/>
                                      </a:cubicBezTo>
                                      <a:lnTo>
                                        <a:pt x="f62" y="f63"/>
                                      </a:lnTo>
                                      <a:cubicBezTo>
                                        <a:pt x="f64" y="f65"/>
                                        <a:pt x="f66" y="f67"/>
                                        <a:pt x="f68" y="f69"/>
                                      </a:cubicBezTo>
                                      <a:lnTo>
                                        <a:pt x="f70" y="f71"/>
                                      </a:lnTo>
                                      <a:cubicBezTo>
                                        <a:pt x="f72" y="f71"/>
                                        <a:pt x="f73" y="f74"/>
                                        <a:pt x="f75" y="f76"/>
                                      </a:cubicBezTo>
                                      <a:lnTo>
                                        <a:pt x="f77" y="f78"/>
                                      </a:lnTo>
                                      <a:cubicBezTo>
                                        <a:pt x="f79" y="f80"/>
                                        <a:pt x="f81" y="f80"/>
                                        <a:pt x="f82" y="f83"/>
                                      </a:cubicBezTo>
                                      <a:lnTo>
                                        <a:pt x="f84" y="f85"/>
                                      </a:lnTo>
                                      <a:cubicBezTo>
                                        <a:pt x="f86" y="f85"/>
                                        <a:pt x="f87" y="f85"/>
                                        <a:pt x="f88" y="f85"/>
                                      </a:cubicBezTo>
                                      <a:lnTo>
                                        <a:pt x="f2" y="f4"/>
                                      </a:lnTo>
                                      <a:lnTo>
                                        <a:pt x="f2" y="f89"/>
                                      </a:lnTo>
                                      <a:lnTo>
                                        <a:pt x="f90" y="f91"/>
                                      </a:lnTo>
                                      <a:lnTo>
                                        <a:pt x="f92" y="f93"/>
                                      </a:lnTo>
                                      <a:lnTo>
                                        <a:pt x="f94" y="f95"/>
                                      </a:lnTo>
                                      <a:lnTo>
                                        <a:pt x="f12" y="f96"/>
                                      </a:lnTo>
                                      <a:lnTo>
                                        <a:pt x="f97" y="f98"/>
                                      </a:lnTo>
                                      <a:lnTo>
                                        <a:pt x="f99" y="f100"/>
                                      </a:lnTo>
                                      <a:lnTo>
                                        <a:pt x="f101" y="f102"/>
                                      </a:lnTo>
                                      <a:lnTo>
                                        <a:pt x="f103" y="f104"/>
                                      </a:lnTo>
                                      <a:lnTo>
                                        <a:pt x="f105" y="f106"/>
                                      </a:lnTo>
                                      <a:lnTo>
                                        <a:pt x="f107" y="f108"/>
                                      </a:lnTo>
                                      <a:lnTo>
                                        <a:pt x="f109" y="f110"/>
                                      </a:lnTo>
                                      <a:lnTo>
                                        <a:pt x="f111" y="f112"/>
                                      </a:lnTo>
                                      <a:lnTo>
                                        <a:pt x="f113" y="f114"/>
                                      </a:lnTo>
                                      <a:lnTo>
                                        <a:pt x="f115" y="f116"/>
                                      </a:lnTo>
                                      <a:lnTo>
                                        <a:pt x="f2" y="f117"/>
                                      </a:lnTo>
                                      <a:lnTo>
                                        <a:pt x="f2" y="f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7C30"/>
                                </a:solidFill>
                                <a:ln cap="flat">
                                  <a:noFill/>
                                  <a:prstDash val="solid"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128" name="Shape 133"/>
                              <wps:cNvSpPr/>
                              <wps:spPr>
                                <a:xfrm>
                                  <a:off x="506605" y="33147"/>
                                  <a:ext cx="16888" cy="41778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16891"/>
                                    <a:gd name="f4" fmla="val 41783"/>
                                    <a:gd name="f5" fmla="val 3302"/>
                                    <a:gd name="f6" fmla="val 6603"/>
                                    <a:gd name="f7" fmla="val 6604"/>
                                    <a:gd name="f8" fmla="val 35178"/>
                                    <a:gd name="f9" fmla="val 1524"/>
                                    <a:gd name="f10" fmla="val 40386"/>
                                    <a:gd name="f11" fmla="val 38481"/>
                                    <a:gd name="f12" fmla="val 3301"/>
                                    <a:gd name="f13" fmla="val 1397"/>
                                    <a:gd name="f14" fmla="*/ f0 1 16891"/>
                                    <a:gd name="f15" fmla="*/ f1 1 41783"/>
                                    <a:gd name="f16" fmla="+- f4 0 f2"/>
                                    <a:gd name="f17" fmla="+- f3 0 f2"/>
                                    <a:gd name="f18" fmla="*/ f17 1 16891"/>
                                    <a:gd name="f19" fmla="*/ f16 1 41783"/>
                                    <a:gd name="f20" fmla="*/ 0 1 f18"/>
                                    <a:gd name="f21" fmla="*/ 16891 1 f18"/>
                                    <a:gd name="f22" fmla="*/ 0 1 f19"/>
                                    <a:gd name="f23" fmla="*/ 41783 1 f19"/>
                                    <a:gd name="f24" fmla="*/ f20 f14 1"/>
                                    <a:gd name="f25" fmla="*/ f21 f14 1"/>
                                    <a:gd name="f26" fmla="*/ f23 f15 1"/>
                                    <a:gd name="f27" fmla="*/ f22 f15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24" t="f27" r="f25" b="f26"/>
                                  <a:pathLst>
                                    <a:path w="16891" h="41783">
                                      <a:moveTo>
                                        <a:pt x="f5" y="f2"/>
                                      </a:moveTo>
                                      <a:lnTo>
                                        <a:pt x="f3" y="f2"/>
                                      </a:lnTo>
                                      <a:lnTo>
                                        <a:pt x="f3" y="f6"/>
                                      </a:lnTo>
                                      <a:lnTo>
                                        <a:pt x="f7" y="f6"/>
                                      </a:lnTo>
                                      <a:lnTo>
                                        <a:pt x="f7" y="f8"/>
                                      </a:lnTo>
                                      <a:lnTo>
                                        <a:pt x="f3" y="f8"/>
                                      </a:lnTo>
                                      <a:lnTo>
                                        <a:pt x="f3" y="f4"/>
                                      </a:lnTo>
                                      <a:lnTo>
                                        <a:pt x="f5" y="f4"/>
                                      </a:lnTo>
                                      <a:cubicBezTo>
                                        <a:pt x="f9" y="f4"/>
                                        <a:pt x="f2" y="f10"/>
                                        <a:pt x="f2" y="f11"/>
                                      </a:cubicBezTo>
                                      <a:lnTo>
                                        <a:pt x="f2" y="f12"/>
                                      </a:lnTo>
                                      <a:cubicBezTo>
                                        <a:pt x="f2" y="f13"/>
                                        <a:pt x="f9" y="f2"/>
                                        <a:pt x="f5" y="f2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7C30"/>
                                </a:solidFill>
                                <a:ln cap="flat">
                                  <a:noFill/>
                                  <a:prstDash val="solid"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129" name="Shape 134"/>
                              <wps:cNvSpPr/>
                              <wps:spPr>
                                <a:xfrm>
                                  <a:off x="477389" y="10030"/>
                                  <a:ext cx="46104" cy="151132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46101"/>
                                    <a:gd name="f4" fmla="val 151130"/>
                                    <a:gd name="f5" fmla="val 11938"/>
                                    <a:gd name="f6" fmla="val 6603"/>
                                    <a:gd name="f7" fmla="val 12573"/>
                                    <a:gd name="f8" fmla="val 7874"/>
                                    <a:gd name="f9" fmla="val 8255"/>
                                    <a:gd name="f10" fmla="val 7112"/>
                                    <a:gd name="f11" fmla="val 9651"/>
                                    <a:gd name="f12" fmla="val 6604"/>
                                    <a:gd name="f13" fmla="val 12826"/>
                                    <a:gd name="f14" fmla="val 138302"/>
                                    <a:gd name="f15" fmla="val 141605"/>
                                    <a:gd name="f16" fmla="val 142875"/>
                                    <a:gd name="f17" fmla="val 144526"/>
                                    <a:gd name="f18" fmla="val 11557"/>
                                    <a:gd name="f19" fmla="val 11176"/>
                                    <a:gd name="f20" fmla="val 151002"/>
                                    <a:gd name="f21" fmla="val 10922"/>
                                    <a:gd name="f22" fmla="val 150876"/>
                                    <a:gd name="f23" fmla="val 4699"/>
                                    <a:gd name="f24" fmla="val 148717"/>
                                    <a:gd name="f25" fmla="val 3937"/>
                                    <a:gd name="f26" fmla="val 148463"/>
                                    <a:gd name="f27" fmla="val 3429"/>
                                    <a:gd name="f28" fmla="val 148082"/>
                                    <a:gd name="f29" fmla="val 3048"/>
                                    <a:gd name="f30" fmla="val 147447"/>
                                    <a:gd name="f31" fmla="val 1143"/>
                                    <a:gd name="f32" fmla="val 889"/>
                                    <a:gd name="f33" fmla="val 144145"/>
                                    <a:gd name="f34" fmla="val 635"/>
                                    <a:gd name="f35" fmla="val 143764"/>
                                    <a:gd name="f36" fmla="val 143256"/>
                                    <a:gd name="f37" fmla="val 139064"/>
                                    <a:gd name="f38" fmla="val 138811"/>
                                    <a:gd name="f39" fmla="val 138684"/>
                                    <a:gd name="f40" fmla="val 138557"/>
                                    <a:gd name="f41" fmla="val 12446"/>
                                    <a:gd name="f42" fmla="val 12319"/>
                                    <a:gd name="f43" fmla="val 12192"/>
                                    <a:gd name="f44" fmla="val 7493"/>
                                    <a:gd name="f45" fmla="val 6985"/>
                                    <a:gd name="f46" fmla="val 3683"/>
                                    <a:gd name="f47" fmla="val 3175"/>
                                    <a:gd name="f48" fmla="val 2667"/>
                                    <a:gd name="f49" fmla="val 2413"/>
                                    <a:gd name="f50" fmla="val 253"/>
                                    <a:gd name="f51" fmla="val 126"/>
                                    <a:gd name="f52" fmla="*/ f0 1 46101"/>
                                    <a:gd name="f53" fmla="*/ f1 1 151130"/>
                                    <a:gd name="f54" fmla="+- f4 0 f2"/>
                                    <a:gd name="f55" fmla="+- f3 0 f2"/>
                                    <a:gd name="f56" fmla="*/ f55 1 46101"/>
                                    <a:gd name="f57" fmla="*/ f54 1 151130"/>
                                    <a:gd name="f58" fmla="*/ 0 1 f56"/>
                                    <a:gd name="f59" fmla="*/ 46101 1 f56"/>
                                    <a:gd name="f60" fmla="*/ 0 1 f57"/>
                                    <a:gd name="f61" fmla="*/ 151130 1 f57"/>
                                    <a:gd name="f62" fmla="*/ f58 f52 1"/>
                                    <a:gd name="f63" fmla="*/ f59 f52 1"/>
                                    <a:gd name="f64" fmla="*/ f61 f53 1"/>
                                    <a:gd name="f65" fmla="*/ f60 f53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62" t="f65" r="f63" b="f64"/>
                                  <a:pathLst>
                                    <a:path w="46101" h="151130">
                                      <a:moveTo>
                                        <a:pt x="f5" y="f2"/>
                                      </a:moveTo>
                                      <a:lnTo>
                                        <a:pt x="f3" y="f2"/>
                                      </a:lnTo>
                                      <a:lnTo>
                                        <a:pt x="f3" y="f6"/>
                                      </a:lnTo>
                                      <a:lnTo>
                                        <a:pt x="f7" y="f6"/>
                                      </a:lnTo>
                                      <a:lnTo>
                                        <a:pt x="f8" y="f9"/>
                                      </a:lnTo>
                                      <a:lnTo>
                                        <a:pt x="f10" y="f11"/>
                                      </a:lnTo>
                                      <a:lnTo>
                                        <a:pt x="f12" y="f13"/>
                                      </a:lnTo>
                                      <a:lnTo>
                                        <a:pt x="f12" y="f14"/>
                                      </a:lnTo>
                                      <a:lnTo>
                                        <a:pt x="f10" y="f15"/>
                                      </a:lnTo>
                                      <a:lnTo>
                                        <a:pt x="f8" y="f16"/>
                                      </a:lnTo>
                                      <a:lnTo>
                                        <a:pt x="f7" y="f17"/>
                                      </a:lnTo>
                                      <a:lnTo>
                                        <a:pt x="f3" y="f17"/>
                                      </a:lnTo>
                                      <a:lnTo>
                                        <a:pt x="f3" y="f4"/>
                                      </a:lnTo>
                                      <a:lnTo>
                                        <a:pt x="f5" y="f4"/>
                                      </a:lnTo>
                                      <a:cubicBezTo>
                                        <a:pt x="f18" y="f4"/>
                                        <a:pt x="f19" y="f20"/>
                                        <a:pt x="f21" y="f22"/>
                                      </a:cubicBezTo>
                                      <a:lnTo>
                                        <a:pt x="f23" y="f24"/>
                                      </a:lnTo>
                                      <a:cubicBezTo>
                                        <a:pt x="f25" y="f26"/>
                                        <a:pt x="f27" y="f28"/>
                                        <a:pt x="f29" y="f30"/>
                                      </a:cubicBezTo>
                                      <a:lnTo>
                                        <a:pt x="f31" y="f17"/>
                                      </a:lnTo>
                                      <a:cubicBezTo>
                                        <a:pt x="f32" y="f33"/>
                                        <a:pt x="f34" y="f35"/>
                                        <a:pt x="f34" y="f36"/>
                                      </a:cubicBezTo>
                                      <a:lnTo>
                                        <a:pt x="f2" y="f37"/>
                                      </a:lnTo>
                                      <a:cubicBezTo>
                                        <a:pt x="f2" y="f38"/>
                                        <a:pt x="f2" y="f39"/>
                                        <a:pt x="f2" y="f40"/>
                                      </a:cubicBezTo>
                                      <a:lnTo>
                                        <a:pt x="f2" y="f7"/>
                                      </a:lnTo>
                                      <a:cubicBezTo>
                                        <a:pt x="f2" y="f41"/>
                                        <a:pt x="f2" y="f42"/>
                                        <a:pt x="f2" y="f43"/>
                                      </a:cubicBezTo>
                                      <a:lnTo>
                                        <a:pt x="f34" y="f8"/>
                                      </a:lnTo>
                                      <a:cubicBezTo>
                                        <a:pt x="f34" y="f44"/>
                                        <a:pt x="f32" y="f45"/>
                                        <a:pt x="f31" y="f6"/>
                                      </a:cubicBezTo>
                                      <a:lnTo>
                                        <a:pt x="f29" y="f46"/>
                                      </a:lnTo>
                                      <a:cubicBezTo>
                                        <a:pt x="f27" y="f47"/>
                                        <a:pt x="f25" y="f48"/>
                                        <a:pt x="f23" y="f49"/>
                                      </a:cubicBezTo>
                                      <a:lnTo>
                                        <a:pt x="f21" y="f50"/>
                                      </a:lnTo>
                                      <a:cubicBezTo>
                                        <a:pt x="f19" y="f51"/>
                                        <a:pt x="f18" y="f2"/>
                                        <a:pt x="f5" y="f2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7C30"/>
                                </a:solidFill>
                                <a:ln cap="flat">
                                  <a:noFill/>
                                  <a:prstDash val="solid"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130" name="Shape 135"/>
                              <wps:cNvSpPr/>
                              <wps:spPr>
                                <a:xfrm>
                                  <a:off x="411159" y="7488"/>
                                  <a:ext cx="42098" cy="39374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42101"/>
                                    <a:gd name="f4" fmla="val 39370"/>
                                    <a:gd name="f5" fmla="val 3493"/>
                                    <a:gd name="f6" fmla="val 3620"/>
                                    <a:gd name="f7" fmla="val 3874"/>
                                    <a:gd name="f8" fmla="val 4001"/>
                                    <a:gd name="f9" fmla="val 14288"/>
                                    <a:gd name="f10" fmla="val 762"/>
                                    <a:gd name="f11" fmla="val 24321"/>
                                    <a:gd name="f12" fmla="val 3048"/>
                                    <a:gd name="f13" fmla="val 24448"/>
                                    <a:gd name="f14" fmla="val 24574"/>
                                    <a:gd name="f15" fmla="val 24829"/>
                                    <a:gd name="f16" fmla="val 3175"/>
                                    <a:gd name="f17" fmla="val 32703"/>
                                    <a:gd name="f18" fmla="val 6223"/>
                                    <a:gd name="f19" fmla="val 32957"/>
                                    <a:gd name="f20" fmla="val 33084"/>
                                    <a:gd name="f21" fmla="val 6350"/>
                                    <a:gd name="f22" fmla="val 33211"/>
                                    <a:gd name="f23" fmla="val 6477"/>
                                    <a:gd name="f24" fmla="val 37783"/>
                                    <a:gd name="f25" fmla="val 9271"/>
                                    <a:gd name="f26" fmla="val 38164"/>
                                    <a:gd name="f27" fmla="val 9398"/>
                                    <a:gd name="f28" fmla="val 38418"/>
                                    <a:gd name="f29" fmla="val 9652"/>
                                    <a:gd name="f30" fmla="val 38672"/>
                                    <a:gd name="f31" fmla="val 10033"/>
                                    <a:gd name="f32" fmla="val 40196"/>
                                    <a:gd name="f33" fmla="val 11938"/>
                                    <a:gd name="f34" fmla="val 40449"/>
                                    <a:gd name="f35" fmla="val 12192"/>
                                    <a:gd name="f36" fmla="val 40577"/>
                                    <a:gd name="f37" fmla="val 12573"/>
                                    <a:gd name="f38" fmla="val 40704"/>
                                    <a:gd name="f39" fmla="val 12954"/>
                                    <a:gd name="f40" fmla="val 41466"/>
                                    <a:gd name="f41" fmla="val 14986"/>
                                    <a:gd name="f42" fmla="val 15240"/>
                                    <a:gd name="f43" fmla="val 41593"/>
                                    <a:gd name="f44" fmla="val 15367"/>
                                    <a:gd name="f45" fmla="val 15621"/>
                                    <a:gd name="f46" fmla="val 41974"/>
                                    <a:gd name="f47" fmla="val 18796"/>
                                    <a:gd name="f48" fmla="val 24003"/>
                                    <a:gd name="f49" fmla="val 29718"/>
                                    <a:gd name="f50" fmla="val 41339"/>
                                    <a:gd name="f51" fmla="val 33782"/>
                                    <a:gd name="f52" fmla="val 41211"/>
                                    <a:gd name="f53" fmla="val 34163"/>
                                    <a:gd name="f54" fmla="val 34417"/>
                                    <a:gd name="f55" fmla="val 40958"/>
                                    <a:gd name="f56" fmla="val 34798"/>
                                    <a:gd name="f57" fmla="val 39815"/>
                                    <a:gd name="f58" fmla="val 36957"/>
                                    <a:gd name="f59" fmla="val 39434"/>
                                    <a:gd name="f60" fmla="val 37592"/>
                                    <a:gd name="f61" fmla="val 38799"/>
                                    <a:gd name="f62" fmla="val 38227"/>
                                    <a:gd name="f63" fmla="val 38036"/>
                                    <a:gd name="f64" fmla="val 38481"/>
                                    <a:gd name="f65" fmla="val 36005"/>
                                    <a:gd name="f66" fmla="val 39116"/>
                                    <a:gd name="f67" fmla="val 35370"/>
                                    <a:gd name="f68" fmla="val 34480"/>
                                    <a:gd name="f69" fmla="val 33718"/>
                                    <a:gd name="f70" fmla="val 29909"/>
                                    <a:gd name="f71" fmla="val 22924"/>
                                    <a:gd name="f72" fmla="val 34036"/>
                                    <a:gd name="f73" fmla="val 14668"/>
                                    <a:gd name="f74" fmla="val 30988"/>
                                    <a:gd name="f75" fmla="val 4255"/>
                                    <a:gd name="f76" fmla="val 29591"/>
                                    <a:gd name="f77" fmla="val 30178"/>
                                    <a:gd name="f78" fmla="val 23498"/>
                                    <a:gd name="f79" fmla="val 3747"/>
                                    <a:gd name="f80" fmla="val 22987"/>
                                    <a:gd name="f81" fmla="val 22860"/>
                                    <a:gd name="f82" fmla="val 4382"/>
                                    <a:gd name="f83" fmla="val 4636"/>
                                    <a:gd name="f84" fmla="val 15939"/>
                                    <a:gd name="f85" fmla="val 24511"/>
                                    <a:gd name="f86" fmla="val 16193"/>
                                    <a:gd name="f87" fmla="val 16320"/>
                                    <a:gd name="f88" fmla="val 16574"/>
                                    <a:gd name="f89" fmla="val 24638"/>
                                    <a:gd name="f90" fmla="val 25972"/>
                                    <a:gd name="f91" fmla="val 28194"/>
                                    <a:gd name="f92" fmla="val 32322"/>
                                    <a:gd name="f93" fmla="val 31369"/>
                                    <a:gd name="f94" fmla="val 34735"/>
                                    <a:gd name="f95" fmla="val 32385"/>
                                    <a:gd name="f96" fmla="val 34861"/>
                                    <a:gd name="f97" fmla="val 32131"/>
                                    <a:gd name="f98" fmla="val 29464"/>
                                    <a:gd name="f99" fmla="val 35497"/>
                                    <a:gd name="f100" fmla="val 24130"/>
                                    <a:gd name="f101" fmla="val 19685"/>
                                    <a:gd name="f102" fmla="val 34989"/>
                                    <a:gd name="f103" fmla="val 16764"/>
                                    <a:gd name="f104" fmla="val 34608"/>
                                    <a:gd name="f105" fmla="val 15494"/>
                                    <a:gd name="f106" fmla="val 33846"/>
                                    <a:gd name="f107" fmla="val 14605"/>
                                    <a:gd name="f108" fmla="val 30036"/>
                                    <a:gd name="f109" fmla="val 22670"/>
                                    <a:gd name="f110" fmla="val 13780"/>
                                    <a:gd name="f111" fmla="val 7366"/>
                                    <a:gd name="f112" fmla="val 6604"/>
                                    <a:gd name="f113" fmla="val 6868"/>
                                    <a:gd name="f114" fmla="val 262"/>
                                    <a:gd name="f115" fmla="*/ f0 1 42101"/>
                                    <a:gd name="f116" fmla="*/ f1 1 39370"/>
                                    <a:gd name="f117" fmla="+- f4 0 f2"/>
                                    <a:gd name="f118" fmla="+- f3 0 f2"/>
                                    <a:gd name="f119" fmla="*/ f118 1 42101"/>
                                    <a:gd name="f120" fmla="*/ f117 1 39370"/>
                                    <a:gd name="f121" fmla="*/ 0 1 f119"/>
                                    <a:gd name="f122" fmla="*/ 42101 1 f119"/>
                                    <a:gd name="f123" fmla="*/ 0 1 f120"/>
                                    <a:gd name="f124" fmla="*/ 39370 1 f120"/>
                                    <a:gd name="f125" fmla="*/ f121 f115 1"/>
                                    <a:gd name="f126" fmla="*/ f122 f115 1"/>
                                    <a:gd name="f127" fmla="*/ f124 f116 1"/>
                                    <a:gd name="f128" fmla="*/ f123 f116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125" t="f128" r="f126" b="f127"/>
                                  <a:pathLst>
                                    <a:path w="42101" h="39370">
                                      <a:moveTo>
                                        <a:pt x="f5" y="f2"/>
                                      </a:moveTo>
                                      <a:cubicBezTo>
                                        <a:pt x="f6" y="f2"/>
                                        <a:pt x="f7" y="f2"/>
                                        <a:pt x="f8" y="f2"/>
                                      </a:cubicBezTo>
                                      <a:lnTo>
                                        <a:pt x="f9" y="f10"/>
                                      </a:lnTo>
                                      <a:lnTo>
                                        <a:pt x="f11" y="f12"/>
                                      </a:lnTo>
                                      <a:cubicBezTo>
                                        <a:pt x="f13" y="f12"/>
                                        <a:pt x="f14" y="f12"/>
                                        <a:pt x="f15" y="f16"/>
                                      </a:cubicBezTo>
                                      <a:lnTo>
                                        <a:pt x="f17" y="f18"/>
                                      </a:lnTo>
                                      <a:cubicBezTo>
                                        <a:pt x="f19" y="f18"/>
                                        <a:pt x="f20" y="f21"/>
                                        <a:pt x="f22" y="f23"/>
                                      </a:cubicBezTo>
                                      <a:lnTo>
                                        <a:pt x="f24" y="f25"/>
                                      </a:lnTo>
                                      <a:cubicBezTo>
                                        <a:pt x="f26" y="f27"/>
                                        <a:pt x="f28" y="f29"/>
                                        <a:pt x="f30" y="f31"/>
                                      </a:cubicBezTo>
                                      <a:lnTo>
                                        <a:pt x="f32" y="f33"/>
                                      </a:lnTo>
                                      <a:cubicBezTo>
                                        <a:pt x="f34" y="f35"/>
                                        <a:pt x="f36" y="f37"/>
                                        <a:pt x="f38" y="f39"/>
                                      </a:cubicBezTo>
                                      <a:lnTo>
                                        <a:pt x="f40" y="f41"/>
                                      </a:lnTo>
                                      <a:cubicBezTo>
                                        <a:pt x="f40" y="f42"/>
                                        <a:pt x="f43" y="f44"/>
                                        <a:pt x="f43" y="f45"/>
                                      </a:cubicBezTo>
                                      <a:lnTo>
                                        <a:pt x="f46" y="f47"/>
                                      </a:lnTo>
                                      <a:lnTo>
                                        <a:pt x="f3" y="f48"/>
                                      </a:lnTo>
                                      <a:lnTo>
                                        <a:pt x="f46" y="f49"/>
                                      </a:lnTo>
                                      <a:lnTo>
                                        <a:pt x="f50" y="f51"/>
                                      </a:lnTo>
                                      <a:cubicBezTo>
                                        <a:pt x="f52" y="f53"/>
                                        <a:pt x="f52" y="f54"/>
                                        <a:pt x="f55" y="f56"/>
                                      </a:cubicBezTo>
                                      <a:lnTo>
                                        <a:pt x="f57" y="f58"/>
                                      </a:lnTo>
                                      <a:cubicBezTo>
                                        <a:pt x="f59" y="f60"/>
                                        <a:pt x="f61" y="f62"/>
                                        <a:pt x="f63" y="f64"/>
                                      </a:cubicBezTo>
                                      <a:lnTo>
                                        <a:pt x="f65" y="f66"/>
                                      </a:lnTo>
                                      <a:cubicBezTo>
                                        <a:pt x="f67" y="f4"/>
                                        <a:pt x="f68" y="f4"/>
                                        <a:pt x="f69" y="f66"/>
                                      </a:cubicBezTo>
                                      <a:lnTo>
                                        <a:pt x="f70" y="f60"/>
                                      </a:lnTo>
                                      <a:lnTo>
                                        <a:pt x="f71" y="f72"/>
                                      </a:lnTo>
                                      <a:lnTo>
                                        <a:pt x="f73" y="f74"/>
                                      </a:lnTo>
                                      <a:lnTo>
                                        <a:pt x="f75" y="f76"/>
                                      </a:lnTo>
                                      <a:lnTo>
                                        <a:pt x="f2" y="f77"/>
                                      </a:lnTo>
                                      <a:lnTo>
                                        <a:pt x="f2" y="f78"/>
                                      </a:lnTo>
                                      <a:lnTo>
                                        <a:pt x="f79" y="f80"/>
                                      </a:lnTo>
                                      <a:cubicBezTo>
                                        <a:pt x="f8" y="f81"/>
                                        <a:pt x="f82" y="f81"/>
                                        <a:pt x="f83" y="f80"/>
                                      </a:cubicBezTo>
                                      <a:lnTo>
                                        <a:pt x="f84" y="f85"/>
                                      </a:lnTo>
                                      <a:cubicBezTo>
                                        <a:pt x="f86" y="f85"/>
                                        <a:pt x="f87" y="f85"/>
                                        <a:pt x="f88" y="f89"/>
                                      </a:cubicBezTo>
                                      <a:lnTo>
                                        <a:pt x="f90" y="f91"/>
                                      </a:lnTo>
                                      <a:lnTo>
                                        <a:pt x="f92" y="f93"/>
                                      </a:lnTo>
                                      <a:lnTo>
                                        <a:pt x="f94" y="f95"/>
                                      </a:lnTo>
                                      <a:lnTo>
                                        <a:pt x="f96" y="f97"/>
                                      </a:lnTo>
                                      <a:lnTo>
                                        <a:pt x="f67" y="f98"/>
                                      </a:lnTo>
                                      <a:lnTo>
                                        <a:pt x="f99" y="f100"/>
                                      </a:lnTo>
                                      <a:lnTo>
                                        <a:pt x="f67" y="f101"/>
                                      </a:lnTo>
                                      <a:lnTo>
                                        <a:pt x="f102" y="f103"/>
                                      </a:lnTo>
                                      <a:lnTo>
                                        <a:pt x="f104" y="f105"/>
                                      </a:lnTo>
                                      <a:lnTo>
                                        <a:pt x="f106" y="f107"/>
                                      </a:lnTo>
                                      <a:lnTo>
                                        <a:pt x="f108" y="f35"/>
                                      </a:lnTo>
                                      <a:lnTo>
                                        <a:pt x="f109" y="f27"/>
                                      </a:lnTo>
                                      <a:lnTo>
                                        <a:pt x="f110" y="f111"/>
                                      </a:lnTo>
                                      <a:lnTo>
                                        <a:pt x="f79" y="f112"/>
                                      </a:lnTo>
                                      <a:lnTo>
                                        <a:pt x="f2" y="f113"/>
                                      </a:lnTo>
                                      <a:lnTo>
                                        <a:pt x="f2" y="f114"/>
                                      </a:lnTo>
                                      <a:lnTo>
                                        <a:pt x="f5" y="f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7C30"/>
                                </a:solidFill>
                                <a:ln cap="flat">
                                  <a:noFill/>
                                  <a:prstDash val="solid"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131" name="Shape 136"/>
                              <wps:cNvSpPr/>
                              <wps:spPr>
                                <a:xfrm>
                                  <a:off x="523494" y="131573"/>
                                  <a:ext cx="46104" cy="29589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46101"/>
                                    <a:gd name="f4" fmla="val 29590"/>
                                    <a:gd name="f5" fmla="val 38481"/>
                                    <a:gd name="f6" fmla="val 38735"/>
                                    <a:gd name="f7" fmla="val 39115"/>
                                    <a:gd name="f8" fmla="val 39497"/>
                                    <a:gd name="f9" fmla="val 126"/>
                                    <a:gd name="f10" fmla="val 41275"/>
                                    <a:gd name="f11" fmla="val 762"/>
                                    <a:gd name="f12" fmla="val 41910"/>
                                    <a:gd name="f13" fmla="val 1015"/>
                                    <a:gd name="f14" fmla="val 42545"/>
                                    <a:gd name="f15" fmla="val 1397"/>
                                    <a:gd name="f16" fmla="val 42926"/>
                                    <a:gd name="f17" fmla="val 1905"/>
                                    <a:gd name="f18" fmla="val 44323"/>
                                    <a:gd name="f19" fmla="val 3937"/>
                                    <a:gd name="f20" fmla="val 44576"/>
                                    <a:gd name="f21" fmla="val 4318"/>
                                    <a:gd name="f22" fmla="val 44831"/>
                                    <a:gd name="f23" fmla="val 4699"/>
                                    <a:gd name="f24" fmla="val 5080"/>
                                    <a:gd name="f25" fmla="val 45720"/>
                                    <a:gd name="f26" fmla="val 8636"/>
                                    <a:gd name="f27" fmla="val 8762"/>
                                    <a:gd name="f28" fmla="val 45847"/>
                                    <a:gd name="f29" fmla="val 9017"/>
                                    <a:gd name="f30" fmla="val 9144"/>
                                    <a:gd name="f31" fmla="val 14605"/>
                                    <a:gd name="f32" fmla="val 20320"/>
                                    <a:gd name="f33" fmla="val 20574"/>
                                    <a:gd name="f34" fmla="val 20700"/>
                                    <a:gd name="f35" fmla="val 20955"/>
                                    <a:gd name="f36" fmla="val 24511"/>
                                    <a:gd name="f37" fmla="val 24892"/>
                                    <a:gd name="f38" fmla="val 25273"/>
                                    <a:gd name="f39" fmla="val 25653"/>
                                    <a:gd name="f40" fmla="val 27559"/>
                                    <a:gd name="f41" fmla="val 28194"/>
                                    <a:gd name="f42" fmla="val 28575"/>
                                    <a:gd name="f43" fmla="val 28828"/>
                                    <a:gd name="f44" fmla="val 29337"/>
                                    <a:gd name="f45" fmla="val 29463"/>
                                    <a:gd name="f46" fmla="val 22987"/>
                                    <a:gd name="f47" fmla="val 37846"/>
                                    <a:gd name="f48" fmla="val 38226"/>
                                    <a:gd name="f49" fmla="val 22860"/>
                                    <a:gd name="f50" fmla="val 38608"/>
                                    <a:gd name="f51" fmla="val 22351"/>
                                    <a:gd name="f52" fmla="val 39243"/>
                                    <a:gd name="f53" fmla="val 19685"/>
                                    <a:gd name="f54" fmla="val 14986"/>
                                    <a:gd name="f55" fmla="val 9778"/>
                                    <a:gd name="f56" fmla="val 7238"/>
                                    <a:gd name="f57" fmla="val 6731"/>
                                    <a:gd name="f58" fmla="val 6603"/>
                                    <a:gd name="f59" fmla="*/ f0 1 46101"/>
                                    <a:gd name="f60" fmla="*/ f1 1 29590"/>
                                    <a:gd name="f61" fmla="+- f4 0 f2"/>
                                    <a:gd name="f62" fmla="+- f3 0 f2"/>
                                    <a:gd name="f63" fmla="*/ f62 1 46101"/>
                                    <a:gd name="f64" fmla="*/ f61 1 29590"/>
                                    <a:gd name="f65" fmla="*/ 0 1 f63"/>
                                    <a:gd name="f66" fmla="*/ 46101 1 f63"/>
                                    <a:gd name="f67" fmla="*/ 0 1 f64"/>
                                    <a:gd name="f68" fmla="*/ 29590 1 f64"/>
                                    <a:gd name="f69" fmla="*/ f65 f59 1"/>
                                    <a:gd name="f70" fmla="*/ f66 f59 1"/>
                                    <a:gd name="f71" fmla="*/ f68 f60 1"/>
                                    <a:gd name="f72" fmla="*/ f67 f60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69" t="f72" r="f70" b="f71"/>
                                  <a:pathLst>
                                    <a:path w="46101" h="29590">
                                      <a:moveTo>
                                        <a:pt x="f2" y="f2"/>
                                      </a:moveTo>
                                      <a:lnTo>
                                        <a:pt x="f5" y="f2"/>
                                      </a:lnTo>
                                      <a:cubicBezTo>
                                        <a:pt x="f6" y="f2"/>
                                        <a:pt x="f7" y="f2"/>
                                        <a:pt x="f8" y="f9"/>
                                      </a:cubicBezTo>
                                      <a:lnTo>
                                        <a:pt x="f10" y="f11"/>
                                      </a:lnTo>
                                      <a:cubicBezTo>
                                        <a:pt x="f12" y="f13"/>
                                        <a:pt x="f14" y="f15"/>
                                        <a:pt x="f16" y="f17"/>
                                      </a:cubicBezTo>
                                      <a:lnTo>
                                        <a:pt x="f18" y="f19"/>
                                      </a:lnTo>
                                      <a:cubicBezTo>
                                        <a:pt x="f20" y="f21"/>
                                        <a:pt x="f22" y="f23"/>
                                        <a:pt x="f22" y="f24"/>
                                      </a:cubicBezTo>
                                      <a:lnTo>
                                        <a:pt x="f25" y="f26"/>
                                      </a:lnTo>
                                      <a:cubicBezTo>
                                        <a:pt x="f25" y="f27"/>
                                        <a:pt x="f28" y="f29"/>
                                        <a:pt x="f28" y="f30"/>
                                      </a:cubicBezTo>
                                      <a:lnTo>
                                        <a:pt x="f3" y="f31"/>
                                      </a:lnTo>
                                      <a:lnTo>
                                        <a:pt x="f28" y="f32"/>
                                      </a:lnTo>
                                      <a:cubicBezTo>
                                        <a:pt x="f28" y="f33"/>
                                        <a:pt x="f25" y="f34"/>
                                        <a:pt x="f25" y="f35"/>
                                      </a:cubicBezTo>
                                      <a:lnTo>
                                        <a:pt x="f22" y="f36"/>
                                      </a:lnTo>
                                      <a:cubicBezTo>
                                        <a:pt x="f22" y="f37"/>
                                        <a:pt x="f20" y="f38"/>
                                        <a:pt x="f18" y="f39"/>
                                      </a:cubicBezTo>
                                      <a:lnTo>
                                        <a:pt x="f16" y="f40"/>
                                      </a:lnTo>
                                      <a:cubicBezTo>
                                        <a:pt x="f14" y="f41"/>
                                        <a:pt x="f12" y="f42"/>
                                        <a:pt x="f10" y="f43"/>
                                      </a:cubicBezTo>
                                      <a:lnTo>
                                        <a:pt x="f8" y="f44"/>
                                      </a:lnTo>
                                      <a:cubicBezTo>
                                        <a:pt x="f7" y="f45"/>
                                        <a:pt x="f6" y="f4"/>
                                        <a:pt x="f5" y="f4"/>
                                      </a:cubicBezTo>
                                      <a:lnTo>
                                        <a:pt x="f2" y="f4"/>
                                      </a:lnTo>
                                      <a:lnTo>
                                        <a:pt x="f2" y="f46"/>
                                      </a:lnTo>
                                      <a:lnTo>
                                        <a:pt x="f47" y="f46"/>
                                      </a:lnTo>
                                      <a:lnTo>
                                        <a:pt x="f48" y="f49"/>
                                      </a:lnTo>
                                      <a:lnTo>
                                        <a:pt x="f50" y="f51"/>
                                      </a:lnTo>
                                      <a:lnTo>
                                        <a:pt x="f52" y="f53"/>
                                      </a:lnTo>
                                      <a:lnTo>
                                        <a:pt x="f8" y="f54"/>
                                      </a:lnTo>
                                      <a:lnTo>
                                        <a:pt x="f52" y="f55"/>
                                      </a:lnTo>
                                      <a:lnTo>
                                        <a:pt x="f50" y="f56"/>
                                      </a:lnTo>
                                      <a:lnTo>
                                        <a:pt x="f48" y="f57"/>
                                      </a:lnTo>
                                      <a:lnTo>
                                        <a:pt x="f47" y="f58"/>
                                      </a:lnTo>
                                      <a:lnTo>
                                        <a:pt x="f2" y="f58"/>
                                      </a:lnTo>
                                      <a:lnTo>
                                        <a:pt x="f2" y="f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7C30"/>
                                </a:solidFill>
                                <a:ln cap="flat">
                                  <a:noFill/>
                                  <a:prstDash val="solid"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132" name="Shape 137"/>
                              <wps:cNvSpPr/>
                              <wps:spPr>
                                <a:xfrm>
                                  <a:off x="523494" y="68323"/>
                                  <a:ext cx="37719" cy="29087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37719"/>
                                    <a:gd name="f4" fmla="val 29083"/>
                                    <a:gd name="f5" fmla="val 30099"/>
                                    <a:gd name="f6" fmla="val 30352"/>
                                    <a:gd name="f7" fmla="val 30734"/>
                                    <a:gd name="f8" fmla="val 127"/>
                                    <a:gd name="f9" fmla="val 31114"/>
                                    <a:gd name="f10" fmla="val 254"/>
                                    <a:gd name="f11" fmla="val 32893"/>
                                    <a:gd name="f12" fmla="val 762"/>
                                    <a:gd name="f13" fmla="val 33527"/>
                                    <a:gd name="f14" fmla="val 1016"/>
                                    <a:gd name="f15" fmla="val 34163"/>
                                    <a:gd name="f16" fmla="val 1397"/>
                                    <a:gd name="f17" fmla="val 34544"/>
                                    <a:gd name="f18" fmla="val 2032"/>
                                    <a:gd name="f19" fmla="val 35940"/>
                                    <a:gd name="f20" fmla="val 3937"/>
                                    <a:gd name="f21" fmla="val 36195"/>
                                    <a:gd name="f22" fmla="val 4191"/>
                                    <a:gd name="f23" fmla="val 36449"/>
                                    <a:gd name="f24" fmla="val 4699"/>
                                    <a:gd name="f25" fmla="val 5080"/>
                                    <a:gd name="f26" fmla="val 37338"/>
                                    <a:gd name="f27" fmla="val 8509"/>
                                    <a:gd name="f28" fmla="val 8763"/>
                                    <a:gd name="f29" fmla="val 37464"/>
                                    <a:gd name="f30" fmla="val 8890"/>
                                    <a:gd name="f31" fmla="val 9144"/>
                                    <a:gd name="f32" fmla="val 14478"/>
                                    <a:gd name="f33" fmla="val 20193"/>
                                    <a:gd name="f34" fmla="val 20320"/>
                                    <a:gd name="f35" fmla="val 20574"/>
                                    <a:gd name="f36" fmla="val 20701"/>
                                    <a:gd name="f37" fmla="val 24130"/>
                                    <a:gd name="f38" fmla="val 24638"/>
                                    <a:gd name="f39" fmla="val 25019"/>
                                    <a:gd name="f40" fmla="val 25400"/>
                                    <a:gd name="f41" fmla="val 27178"/>
                                    <a:gd name="f42" fmla="val 27813"/>
                                    <a:gd name="f43" fmla="val 28194"/>
                                    <a:gd name="f44" fmla="val 28322"/>
                                    <a:gd name="f45" fmla="val 30988"/>
                                    <a:gd name="f46" fmla="val 28956"/>
                                    <a:gd name="f47" fmla="val 22479"/>
                                    <a:gd name="f48" fmla="val 29590"/>
                                    <a:gd name="f49" fmla="val 29972"/>
                                    <a:gd name="f50" fmla="val 22352"/>
                                    <a:gd name="f51" fmla="val 30226"/>
                                    <a:gd name="f52" fmla="val 21972"/>
                                    <a:gd name="f53" fmla="val 30861"/>
                                    <a:gd name="f54" fmla="val 19431"/>
                                    <a:gd name="f55" fmla="val 14732"/>
                                    <a:gd name="f56" fmla="val 9779"/>
                                    <a:gd name="f57" fmla="val 7239"/>
                                    <a:gd name="f58" fmla="val 29845"/>
                                    <a:gd name="f59" fmla="val 6731"/>
                                    <a:gd name="f60" fmla="val 29464"/>
                                    <a:gd name="f61" fmla="val 6604"/>
                                    <a:gd name="f62" fmla="*/ f0 1 37719"/>
                                    <a:gd name="f63" fmla="*/ f1 1 29083"/>
                                    <a:gd name="f64" fmla="+- f4 0 f2"/>
                                    <a:gd name="f65" fmla="+- f3 0 f2"/>
                                    <a:gd name="f66" fmla="*/ f65 1 37719"/>
                                    <a:gd name="f67" fmla="*/ f64 1 29083"/>
                                    <a:gd name="f68" fmla="*/ 0 1 f66"/>
                                    <a:gd name="f69" fmla="*/ 37719 1 f66"/>
                                    <a:gd name="f70" fmla="*/ 0 1 f67"/>
                                    <a:gd name="f71" fmla="*/ 29083 1 f67"/>
                                    <a:gd name="f72" fmla="*/ f68 f62 1"/>
                                    <a:gd name="f73" fmla="*/ f69 f62 1"/>
                                    <a:gd name="f74" fmla="*/ f71 f63 1"/>
                                    <a:gd name="f75" fmla="*/ f70 f63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72" t="f75" r="f73" b="f74"/>
                                  <a:pathLst>
                                    <a:path w="37719" h="29083">
                                      <a:moveTo>
                                        <a:pt x="f2" y="f2"/>
                                      </a:moveTo>
                                      <a:lnTo>
                                        <a:pt x="f5" y="f2"/>
                                      </a:lnTo>
                                      <a:cubicBezTo>
                                        <a:pt x="f6" y="f2"/>
                                        <a:pt x="f7" y="f8"/>
                                        <a:pt x="f9" y="f10"/>
                                      </a:cubicBezTo>
                                      <a:lnTo>
                                        <a:pt x="f11" y="f12"/>
                                      </a:lnTo>
                                      <a:cubicBezTo>
                                        <a:pt x="f13" y="f14"/>
                                        <a:pt x="f15" y="f16"/>
                                        <a:pt x="f17" y="f18"/>
                                      </a:cubicBezTo>
                                      <a:lnTo>
                                        <a:pt x="f19" y="f20"/>
                                      </a:lnTo>
                                      <a:cubicBezTo>
                                        <a:pt x="f21" y="f22"/>
                                        <a:pt x="f23" y="f24"/>
                                        <a:pt x="f23" y="f25"/>
                                      </a:cubicBezTo>
                                      <a:lnTo>
                                        <a:pt x="f26" y="f27"/>
                                      </a:lnTo>
                                      <a:cubicBezTo>
                                        <a:pt x="f26" y="f28"/>
                                        <a:pt x="f29" y="f30"/>
                                        <a:pt x="f29" y="f31"/>
                                      </a:cubicBezTo>
                                      <a:lnTo>
                                        <a:pt x="f3" y="f32"/>
                                      </a:lnTo>
                                      <a:lnTo>
                                        <a:pt x="f29" y="f33"/>
                                      </a:lnTo>
                                      <a:cubicBezTo>
                                        <a:pt x="f29" y="f34"/>
                                        <a:pt x="f26" y="f35"/>
                                        <a:pt x="f26" y="f36"/>
                                      </a:cubicBezTo>
                                      <a:lnTo>
                                        <a:pt x="f23" y="f37"/>
                                      </a:lnTo>
                                      <a:cubicBezTo>
                                        <a:pt x="f23" y="f38"/>
                                        <a:pt x="f21" y="f39"/>
                                        <a:pt x="f19" y="f40"/>
                                      </a:cubicBezTo>
                                      <a:lnTo>
                                        <a:pt x="f17" y="f41"/>
                                      </a:lnTo>
                                      <a:cubicBezTo>
                                        <a:pt x="f15" y="f42"/>
                                        <a:pt x="f13" y="f43"/>
                                        <a:pt x="f11" y="f44"/>
                                      </a:cubicBezTo>
                                      <a:lnTo>
                                        <a:pt x="f45" y="f46"/>
                                      </a:lnTo>
                                      <a:cubicBezTo>
                                        <a:pt x="f7" y="f4"/>
                                        <a:pt x="f6" y="f4"/>
                                        <a:pt x="f5" y="f4"/>
                                      </a:cubicBezTo>
                                      <a:lnTo>
                                        <a:pt x="f2" y="f4"/>
                                      </a:lnTo>
                                      <a:lnTo>
                                        <a:pt x="f2" y="f47"/>
                                      </a:lnTo>
                                      <a:lnTo>
                                        <a:pt x="f48" y="f47"/>
                                      </a:lnTo>
                                      <a:lnTo>
                                        <a:pt x="f49" y="f50"/>
                                      </a:lnTo>
                                      <a:lnTo>
                                        <a:pt x="f51" y="f52"/>
                                      </a:lnTo>
                                      <a:lnTo>
                                        <a:pt x="f53" y="f54"/>
                                      </a:lnTo>
                                      <a:lnTo>
                                        <a:pt x="f9" y="f55"/>
                                      </a:lnTo>
                                      <a:lnTo>
                                        <a:pt x="f53" y="f56"/>
                                      </a:lnTo>
                                      <a:lnTo>
                                        <a:pt x="f51" y="f57"/>
                                      </a:lnTo>
                                      <a:lnTo>
                                        <a:pt x="f58" y="f59"/>
                                      </a:lnTo>
                                      <a:lnTo>
                                        <a:pt x="f60" y="f61"/>
                                      </a:lnTo>
                                      <a:lnTo>
                                        <a:pt x="f2" y="f61"/>
                                      </a:lnTo>
                                      <a:lnTo>
                                        <a:pt x="f2" y="f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7C30"/>
                                </a:solidFill>
                                <a:ln cap="flat">
                                  <a:noFill/>
                                  <a:prstDash val="solid"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133" name="Shape 138"/>
                              <wps:cNvSpPr/>
                              <wps:spPr>
                                <a:xfrm>
                                  <a:off x="523494" y="10030"/>
                                  <a:ext cx="45463" cy="29718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45465"/>
                                    <a:gd name="f4" fmla="val 29718"/>
                                    <a:gd name="f5" fmla="val 37973"/>
                                    <a:gd name="f6" fmla="val 38353"/>
                                    <a:gd name="f7" fmla="val 38608"/>
                                    <a:gd name="f8" fmla="val 126"/>
                                    <a:gd name="f9" fmla="val 38989"/>
                                    <a:gd name="f10" fmla="val 253"/>
                                    <a:gd name="f11" fmla="val 40767"/>
                                    <a:gd name="f12" fmla="val 762"/>
                                    <a:gd name="f13" fmla="val 41401"/>
                                    <a:gd name="f14" fmla="val 1015"/>
                                    <a:gd name="f15" fmla="val 42037"/>
                                    <a:gd name="f16" fmla="val 1397"/>
                                    <a:gd name="f17" fmla="val 42545"/>
                                    <a:gd name="f18" fmla="val 2032"/>
                                    <a:gd name="f19" fmla="val 43814"/>
                                    <a:gd name="f20" fmla="val 4064"/>
                                    <a:gd name="f21" fmla="val 44069"/>
                                    <a:gd name="f22" fmla="val 4318"/>
                                    <a:gd name="f23" fmla="val 44196"/>
                                    <a:gd name="f24" fmla="val 4699"/>
                                    <a:gd name="f25" fmla="val 44323"/>
                                    <a:gd name="f26" fmla="val 5080"/>
                                    <a:gd name="f27" fmla="val 45212"/>
                                    <a:gd name="f28" fmla="val 8636"/>
                                    <a:gd name="f29" fmla="val 8889"/>
                                    <a:gd name="f30" fmla="val 9017"/>
                                    <a:gd name="f31" fmla="val 9271"/>
                                    <a:gd name="f32" fmla="val 14859"/>
                                    <a:gd name="f33" fmla="val 20447"/>
                                    <a:gd name="f34" fmla="val 20701"/>
                                    <a:gd name="f35" fmla="val 20827"/>
                                    <a:gd name="f36" fmla="val 21082"/>
                                    <a:gd name="f37" fmla="val 24511"/>
                                    <a:gd name="f38" fmla="val 24892"/>
                                    <a:gd name="f39" fmla="val 25273"/>
                                    <a:gd name="f40" fmla="val 25653"/>
                                    <a:gd name="f41" fmla="val 27559"/>
                                    <a:gd name="f42" fmla="val 28194"/>
                                    <a:gd name="f43" fmla="val 41528"/>
                                    <a:gd name="f44" fmla="val 28575"/>
                                    <a:gd name="f45" fmla="val 40894"/>
                                    <a:gd name="f46" fmla="val 28828"/>
                                    <a:gd name="f47" fmla="val 29464"/>
                                    <a:gd name="f48" fmla="val 38735"/>
                                    <a:gd name="f49" fmla="val 29590"/>
                                    <a:gd name="f50" fmla="val 23114"/>
                                    <a:gd name="f51" fmla="val 37464"/>
                                    <a:gd name="f52" fmla="val 37719"/>
                                    <a:gd name="f53" fmla="val 22987"/>
                                    <a:gd name="f54" fmla="val 22478"/>
                                    <a:gd name="f55" fmla="val 19812"/>
                                    <a:gd name="f56" fmla="val 38862"/>
                                    <a:gd name="f57" fmla="val 15113"/>
                                    <a:gd name="f58" fmla="val 9906"/>
                                    <a:gd name="f59" fmla="val 7239"/>
                                    <a:gd name="f60" fmla="val 6731"/>
                                    <a:gd name="f61" fmla="val 6603"/>
                                    <a:gd name="f62" fmla="*/ f0 1 45465"/>
                                    <a:gd name="f63" fmla="*/ f1 1 29718"/>
                                    <a:gd name="f64" fmla="+- f4 0 f2"/>
                                    <a:gd name="f65" fmla="+- f3 0 f2"/>
                                    <a:gd name="f66" fmla="*/ f65 1 45465"/>
                                    <a:gd name="f67" fmla="*/ f64 1 29718"/>
                                    <a:gd name="f68" fmla="*/ 0 1 f66"/>
                                    <a:gd name="f69" fmla="*/ 45465 1 f66"/>
                                    <a:gd name="f70" fmla="*/ 0 1 f67"/>
                                    <a:gd name="f71" fmla="*/ 29718 1 f67"/>
                                    <a:gd name="f72" fmla="*/ f68 f62 1"/>
                                    <a:gd name="f73" fmla="*/ f69 f62 1"/>
                                    <a:gd name="f74" fmla="*/ f71 f63 1"/>
                                    <a:gd name="f75" fmla="*/ f70 f63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72" t="f75" r="f73" b="f74"/>
                                  <a:pathLst>
                                    <a:path w="45465" h="29718">
                                      <a:moveTo>
                                        <a:pt x="f2" y="f2"/>
                                      </a:moveTo>
                                      <a:lnTo>
                                        <a:pt x="f5" y="f2"/>
                                      </a:lnTo>
                                      <a:cubicBezTo>
                                        <a:pt x="f6" y="f2"/>
                                        <a:pt x="f7" y="f8"/>
                                        <a:pt x="f9" y="f10"/>
                                      </a:cubicBezTo>
                                      <a:lnTo>
                                        <a:pt x="f11" y="f12"/>
                                      </a:lnTo>
                                      <a:cubicBezTo>
                                        <a:pt x="f13" y="f14"/>
                                        <a:pt x="f15" y="f16"/>
                                        <a:pt x="f17" y="f18"/>
                                      </a:cubicBezTo>
                                      <a:lnTo>
                                        <a:pt x="f19" y="f20"/>
                                      </a:lnTo>
                                      <a:cubicBezTo>
                                        <a:pt x="f21" y="f22"/>
                                        <a:pt x="f23" y="f24"/>
                                        <a:pt x="f25" y="f26"/>
                                      </a:cubicBezTo>
                                      <a:lnTo>
                                        <a:pt x="f27" y="f28"/>
                                      </a:lnTo>
                                      <a:cubicBezTo>
                                        <a:pt x="f27" y="f29"/>
                                        <a:pt x="f27" y="f30"/>
                                        <a:pt x="f27" y="f31"/>
                                      </a:cubicBezTo>
                                      <a:lnTo>
                                        <a:pt x="f3" y="f32"/>
                                      </a:lnTo>
                                      <a:lnTo>
                                        <a:pt x="f27" y="f33"/>
                                      </a:lnTo>
                                      <a:cubicBezTo>
                                        <a:pt x="f27" y="f34"/>
                                        <a:pt x="f27" y="f35"/>
                                        <a:pt x="f27" y="f36"/>
                                      </a:cubicBezTo>
                                      <a:lnTo>
                                        <a:pt x="f25" y="f37"/>
                                      </a:lnTo>
                                      <a:cubicBezTo>
                                        <a:pt x="f23" y="f38"/>
                                        <a:pt x="f21" y="f39"/>
                                        <a:pt x="f19" y="f40"/>
                                      </a:cubicBezTo>
                                      <a:lnTo>
                                        <a:pt x="f17" y="f41"/>
                                      </a:lnTo>
                                      <a:cubicBezTo>
                                        <a:pt x="f15" y="f42"/>
                                        <a:pt x="f43" y="f44"/>
                                        <a:pt x="f45" y="f46"/>
                                      </a:cubicBezTo>
                                      <a:lnTo>
                                        <a:pt x="f9" y="f47"/>
                                      </a:lnTo>
                                      <a:cubicBezTo>
                                        <a:pt x="f48" y="f49"/>
                                        <a:pt x="f6" y="f4"/>
                                        <a:pt x="f5" y="f4"/>
                                      </a:cubicBezTo>
                                      <a:lnTo>
                                        <a:pt x="f2" y="f4"/>
                                      </a:lnTo>
                                      <a:lnTo>
                                        <a:pt x="f2" y="f50"/>
                                      </a:lnTo>
                                      <a:lnTo>
                                        <a:pt x="f51" y="f50"/>
                                      </a:lnTo>
                                      <a:lnTo>
                                        <a:pt x="f52" y="f53"/>
                                      </a:lnTo>
                                      <a:lnTo>
                                        <a:pt x="f5" y="f54"/>
                                      </a:lnTo>
                                      <a:lnTo>
                                        <a:pt x="f7" y="f55"/>
                                      </a:lnTo>
                                      <a:lnTo>
                                        <a:pt x="f56" y="f57"/>
                                      </a:lnTo>
                                      <a:lnTo>
                                        <a:pt x="f7" y="f58"/>
                                      </a:lnTo>
                                      <a:lnTo>
                                        <a:pt x="f5" y="f59"/>
                                      </a:lnTo>
                                      <a:lnTo>
                                        <a:pt x="f52" y="f60"/>
                                      </a:lnTo>
                                      <a:lnTo>
                                        <a:pt x="f51" y="f61"/>
                                      </a:lnTo>
                                      <a:lnTo>
                                        <a:pt x="f2" y="f61"/>
                                      </a:lnTo>
                                      <a:lnTo>
                                        <a:pt x="f2" y="f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7C30"/>
                                </a:solidFill>
                                <a:ln cap="flat">
                                  <a:noFill/>
                                  <a:prstDash val="solid"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134" name="Shape 139"/>
                              <wps:cNvSpPr/>
                              <wps:spPr>
                                <a:xfrm>
                                  <a:off x="575441" y="9400"/>
                                  <a:ext cx="68195" cy="152403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68200"/>
                                    <a:gd name="f4" fmla="val 152400"/>
                                    <a:gd name="f5" fmla="val 18542"/>
                                    <a:gd name="f6" fmla="val 26670"/>
                                    <a:gd name="f7" fmla="val 254"/>
                                    <a:gd name="f8" fmla="val 26924"/>
                                    <a:gd name="f9" fmla="val 27051"/>
                                    <a:gd name="f10" fmla="val 27178"/>
                                    <a:gd name="f11" fmla="val 31623"/>
                                    <a:gd name="f12" fmla="val 1016"/>
                                    <a:gd name="f13" fmla="val 32131"/>
                                    <a:gd name="f14" fmla="val 1143"/>
                                    <a:gd name="f15" fmla="val 32639"/>
                                    <a:gd name="f16" fmla="val 1398"/>
                                    <a:gd name="f17" fmla="val 33147"/>
                                    <a:gd name="f18" fmla="val 1651"/>
                                    <a:gd name="f19" fmla="val 35306"/>
                                    <a:gd name="f20" fmla="val 3429"/>
                                    <a:gd name="f21" fmla="val 35687"/>
                                    <a:gd name="f22" fmla="val 3683"/>
                                    <a:gd name="f23" fmla="val 36068"/>
                                    <a:gd name="f24" fmla="val 4191"/>
                                    <a:gd name="f25" fmla="val 36322"/>
                                    <a:gd name="f26" fmla="val 4700"/>
                                    <a:gd name="f27" fmla="val 37465"/>
                                    <a:gd name="f28" fmla="val 7493"/>
                                    <a:gd name="f29" fmla="val 104920"/>
                                    <a:gd name="f30" fmla="val 122439"/>
                                    <a:gd name="f31" fmla="val 66422"/>
                                    <a:gd name="f32" fmla="val 121159"/>
                                    <a:gd name="f33" fmla="val 31369"/>
                                    <a:gd name="f34" fmla="val 10033"/>
                                    <a:gd name="f35" fmla="val 30607"/>
                                    <a:gd name="f36" fmla="val 8128"/>
                                    <a:gd name="f37" fmla="val 29718"/>
                                    <a:gd name="f38" fmla="val 26289"/>
                                    <a:gd name="f39" fmla="val 6858"/>
                                    <a:gd name="f40" fmla="val 18669"/>
                                    <a:gd name="f41" fmla="val 6604"/>
                                    <a:gd name="f42" fmla="val 13335"/>
                                    <a:gd name="f43" fmla="val 6731"/>
                                    <a:gd name="f44" fmla="val 9779"/>
                                    <a:gd name="f45" fmla="val 7112"/>
                                    <a:gd name="f46" fmla="val 7748"/>
                                    <a:gd name="f47" fmla="val 8637"/>
                                    <a:gd name="f48" fmla="val 13843"/>
                                    <a:gd name="f49" fmla="val 51054"/>
                                    <a:gd name="f50" fmla="val 141732"/>
                                    <a:gd name="f51" fmla="val 51689"/>
                                    <a:gd name="f52" fmla="val 143637"/>
                                    <a:gd name="f53" fmla="val 52324"/>
                                    <a:gd name="f54" fmla="val 144273"/>
                                    <a:gd name="f55" fmla="val 53722"/>
                                    <a:gd name="f56" fmla="val 144907"/>
                                    <a:gd name="f57" fmla="val 56515"/>
                                    <a:gd name="f58" fmla="val 145415"/>
                                    <a:gd name="f59" fmla="val 61722"/>
                                    <a:gd name="f60" fmla="val 145797"/>
                                    <a:gd name="f61" fmla="val 56134"/>
                                    <a:gd name="f62" fmla="val 152019"/>
                                    <a:gd name="f63" fmla="val 52070"/>
                                    <a:gd name="f64" fmla="val 151385"/>
                                    <a:gd name="f65" fmla="val 51816"/>
                                    <a:gd name="f66" fmla="val 151257"/>
                                    <a:gd name="f67" fmla="val 51562"/>
                                    <a:gd name="f68" fmla="val 51308"/>
                                    <a:gd name="f69" fmla="val 151130"/>
                                    <a:gd name="f70" fmla="val 48895"/>
                                    <a:gd name="f71" fmla="val 149987"/>
                                    <a:gd name="f72" fmla="val 48514"/>
                                    <a:gd name="f73" fmla="val 149734"/>
                                    <a:gd name="f74" fmla="val 48133"/>
                                    <a:gd name="f75" fmla="val 149479"/>
                                    <a:gd name="f76" fmla="val 47879"/>
                                    <a:gd name="f77" fmla="val 149225"/>
                                    <a:gd name="f78" fmla="val 46482"/>
                                    <a:gd name="f79" fmla="val 147575"/>
                                    <a:gd name="f80" fmla="val 46101"/>
                                    <a:gd name="f81" fmla="val 147320"/>
                                    <a:gd name="f82" fmla="val 45974"/>
                                    <a:gd name="f83" fmla="val 146939"/>
                                    <a:gd name="f84" fmla="val 45847"/>
                                    <a:gd name="f85" fmla="val 146559"/>
                                    <a:gd name="f86" fmla="val 44831"/>
                                    <a:gd name="f87" fmla="val 144145"/>
                                    <a:gd name="f88" fmla="val 1778"/>
                                    <a:gd name="f89" fmla="val 16002"/>
                                    <a:gd name="f90" fmla="val 127"/>
                                    <a:gd name="f91" fmla="val 9399"/>
                                    <a:gd name="f92" fmla="val 8763"/>
                                    <a:gd name="f93" fmla="val 7620"/>
                                    <a:gd name="f94" fmla="val 1270"/>
                                    <a:gd name="f95" fmla="val 4064"/>
                                    <a:gd name="f96" fmla="val 3049"/>
                                    <a:gd name="f97" fmla="val 2413"/>
                                    <a:gd name="f98" fmla="val 2160"/>
                                    <a:gd name="f99" fmla="val 1905"/>
                                    <a:gd name="f100" fmla="val 8255"/>
                                    <a:gd name="f101" fmla="val 508"/>
                                    <a:gd name="f102" fmla="val 8509"/>
                                    <a:gd name="f103" fmla="val 381"/>
                                    <a:gd name="f104" fmla="val 9017"/>
                                    <a:gd name="f105" fmla="val 13081"/>
                                    <a:gd name="f106" fmla="*/ f0 1 68200"/>
                                    <a:gd name="f107" fmla="*/ f1 1 152400"/>
                                    <a:gd name="f108" fmla="+- f4 0 f2"/>
                                    <a:gd name="f109" fmla="+- f3 0 f2"/>
                                    <a:gd name="f110" fmla="*/ f109 1 68200"/>
                                    <a:gd name="f111" fmla="*/ f108 1 152400"/>
                                    <a:gd name="f112" fmla="*/ 0 1 f110"/>
                                    <a:gd name="f113" fmla="*/ 68200 1 f110"/>
                                    <a:gd name="f114" fmla="*/ 0 1 f111"/>
                                    <a:gd name="f115" fmla="*/ 152400 1 f111"/>
                                    <a:gd name="f116" fmla="*/ f112 f106 1"/>
                                    <a:gd name="f117" fmla="*/ f113 f106 1"/>
                                    <a:gd name="f118" fmla="*/ f115 f107 1"/>
                                    <a:gd name="f119" fmla="*/ f114 f107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116" t="f119" r="f117" b="f118"/>
                                  <a:pathLst>
                                    <a:path w="68200" h="152400">
                                      <a:moveTo>
                                        <a:pt x="f5" y="f2"/>
                                      </a:moveTo>
                                      <a:lnTo>
                                        <a:pt x="f6" y="f7"/>
                                      </a:lnTo>
                                      <a:cubicBezTo>
                                        <a:pt x="f8" y="f7"/>
                                        <a:pt x="f9" y="f7"/>
                                        <a:pt x="f10" y="f7"/>
                                      </a:cubicBezTo>
                                      <a:lnTo>
                                        <a:pt x="f11" y="f12"/>
                                      </a:lnTo>
                                      <a:cubicBezTo>
                                        <a:pt x="f13" y="f14"/>
                                        <a:pt x="f15" y="f16"/>
                                        <a:pt x="f17" y="f18"/>
                                      </a:cubicBezTo>
                                      <a:lnTo>
                                        <a:pt x="f19" y="f20"/>
                                      </a:lnTo>
                                      <a:cubicBezTo>
                                        <a:pt x="f21" y="f22"/>
                                        <a:pt x="f23" y="f24"/>
                                        <a:pt x="f25" y="f26"/>
                                      </a:cubicBezTo>
                                      <a:lnTo>
                                        <a:pt x="f27" y="f28"/>
                                      </a:lnTo>
                                      <a:lnTo>
                                        <a:pt x="f3" y="f29"/>
                                      </a:lnTo>
                                      <a:lnTo>
                                        <a:pt x="f3" y="f30"/>
                                      </a:lnTo>
                                      <a:lnTo>
                                        <a:pt x="f31" y="f32"/>
                                      </a:lnTo>
                                      <a:lnTo>
                                        <a:pt x="f33" y="f34"/>
                                      </a:lnTo>
                                      <a:lnTo>
                                        <a:pt x="f35" y="f36"/>
                                      </a:lnTo>
                                      <a:lnTo>
                                        <a:pt x="f37" y="f28"/>
                                      </a:lnTo>
                                      <a:lnTo>
                                        <a:pt x="f38" y="f39"/>
                                      </a:lnTo>
                                      <a:lnTo>
                                        <a:pt x="f40" y="f41"/>
                                      </a:lnTo>
                                      <a:lnTo>
                                        <a:pt x="f42" y="f43"/>
                                      </a:lnTo>
                                      <a:lnTo>
                                        <a:pt x="f44" y="f39"/>
                                      </a:lnTo>
                                      <a:lnTo>
                                        <a:pt x="f45" y="f46"/>
                                      </a:lnTo>
                                      <a:lnTo>
                                        <a:pt x="f43" y="f47"/>
                                      </a:lnTo>
                                      <a:lnTo>
                                        <a:pt x="f36" y="f48"/>
                                      </a:lnTo>
                                      <a:lnTo>
                                        <a:pt x="f49" y="f50"/>
                                      </a:lnTo>
                                      <a:lnTo>
                                        <a:pt x="f51" y="f52"/>
                                      </a:lnTo>
                                      <a:lnTo>
                                        <a:pt x="f53" y="f54"/>
                                      </a:lnTo>
                                      <a:lnTo>
                                        <a:pt x="f55" y="f56"/>
                                      </a:lnTo>
                                      <a:lnTo>
                                        <a:pt x="f57" y="f58"/>
                                      </a:lnTo>
                                      <a:lnTo>
                                        <a:pt x="f59" y="f60"/>
                                      </a:lnTo>
                                      <a:lnTo>
                                        <a:pt x="f3" y="f60"/>
                                      </a:lnTo>
                                      <a:lnTo>
                                        <a:pt x="f3" y="f4"/>
                                      </a:lnTo>
                                      <a:lnTo>
                                        <a:pt x="f59" y="f4"/>
                                      </a:lnTo>
                                      <a:lnTo>
                                        <a:pt x="f61" y="f62"/>
                                      </a:lnTo>
                                      <a:lnTo>
                                        <a:pt x="f63" y="f64"/>
                                      </a:lnTo>
                                      <a:cubicBezTo>
                                        <a:pt x="f65" y="f66"/>
                                        <a:pt x="f67" y="f66"/>
                                        <a:pt x="f68" y="f69"/>
                                      </a:cubicBezTo>
                                      <a:lnTo>
                                        <a:pt x="f70" y="f71"/>
                                      </a:lnTo>
                                      <a:cubicBezTo>
                                        <a:pt x="f72" y="f73"/>
                                        <a:pt x="f74" y="f75"/>
                                        <a:pt x="f76" y="f77"/>
                                      </a:cubicBezTo>
                                      <a:lnTo>
                                        <a:pt x="f78" y="f79"/>
                                      </a:lnTo>
                                      <a:cubicBezTo>
                                        <a:pt x="f80" y="f81"/>
                                        <a:pt x="f82" y="f83"/>
                                        <a:pt x="f84" y="f85"/>
                                      </a:cubicBezTo>
                                      <a:lnTo>
                                        <a:pt x="f86" y="f87"/>
                                      </a:lnTo>
                                      <a:lnTo>
                                        <a:pt x="f88" y="f89"/>
                                      </a:lnTo>
                                      <a:lnTo>
                                        <a:pt x="f90" y="f91"/>
                                      </a:lnTo>
                                      <a:cubicBezTo>
                                        <a:pt x="f2" y="f92"/>
                                        <a:pt x="f2" y="f36"/>
                                        <a:pt x="f7" y="f93"/>
                                      </a:cubicBezTo>
                                      <a:lnTo>
                                        <a:pt x="f94" y="f95"/>
                                      </a:lnTo>
                                      <a:cubicBezTo>
                                        <a:pt x="f18" y="f96"/>
                                        <a:pt x="f97" y="f98"/>
                                        <a:pt x="f20" y="f99"/>
                                      </a:cubicBezTo>
                                      <a:lnTo>
                                        <a:pt x="f100" y="f101"/>
                                      </a:lnTo>
                                      <a:cubicBezTo>
                                        <a:pt x="f102" y="f103"/>
                                        <a:pt x="f92" y="f103"/>
                                        <a:pt x="f104" y="f7"/>
                                      </a:cubicBezTo>
                                      <a:lnTo>
                                        <a:pt x="f105" y="f90"/>
                                      </a:lnTo>
                                      <a:lnTo>
                                        <a:pt x="f5" y="f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7C30"/>
                                </a:solidFill>
                                <a:ln cap="flat">
                                  <a:noFill/>
                                  <a:prstDash val="solid"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135" name="Shape 140"/>
                              <wps:cNvSpPr/>
                              <wps:spPr>
                                <a:xfrm>
                                  <a:off x="754251" y="90809"/>
                                  <a:ext cx="16888" cy="47375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16890"/>
                                    <a:gd name="f4" fmla="val 47371"/>
                                    <a:gd name="f5" fmla="val 3302"/>
                                    <a:gd name="f6" fmla="val 6604"/>
                                    <a:gd name="f7" fmla="val 40767"/>
                                    <a:gd name="f8" fmla="val 1524"/>
                                    <a:gd name="f9" fmla="val 45847"/>
                                    <a:gd name="f10" fmla="val 44069"/>
                                    <a:gd name="f11" fmla="*/ f0 1 16890"/>
                                    <a:gd name="f12" fmla="*/ f1 1 47371"/>
                                    <a:gd name="f13" fmla="+- f4 0 f2"/>
                                    <a:gd name="f14" fmla="+- f3 0 f2"/>
                                    <a:gd name="f15" fmla="*/ f14 1 16890"/>
                                    <a:gd name="f16" fmla="*/ f13 1 47371"/>
                                    <a:gd name="f17" fmla="*/ 0 1 f15"/>
                                    <a:gd name="f18" fmla="*/ 16890 1 f15"/>
                                    <a:gd name="f19" fmla="*/ 0 1 f16"/>
                                    <a:gd name="f20" fmla="*/ 47371 1 f16"/>
                                    <a:gd name="f21" fmla="*/ f17 f11 1"/>
                                    <a:gd name="f22" fmla="*/ f18 f11 1"/>
                                    <a:gd name="f23" fmla="*/ f20 f12 1"/>
                                    <a:gd name="f24" fmla="*/ f19 f12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21" t="f24" r="f22" b="f23"/>
                                  <a:pathLst>
                                    <a:path w="16890" h="47371">
                                      <a:moveTo>
                                        <a:pt x="f5" y="f2"/>
                                      </a:moveTo>
                                      <a:lnTo>
                                        <a:pt x="f3" y="f2"/>
                                      </a:lnTo>
                                      <a:lnTo>
                                        <a:pt x="f3" y="f6"/>
                                      </a:lnTo>
                                      <a:lnTo>
                                        <a:pt x="f6" y="f6"/>
                                      </a:lnTo>
                                      <a:lnTo>
                                        <a:pt x="f6" y="f7"/>
                                      </a:lnTo>
                                      <a:lnTo>
                                        <a:pt x="f3" y="f7"/>
                                      </a:lnTo>
                                      <a:lnTo>
                                        <a:pt x="f3" y="f4"/>
                                      </a:lnTo>
                                      <a:lnTo>
                                        <a:pt x="f5" y="f4"/>
                                      </a:lnTo>
                                      <a:cubicBezTo>
                                        <a:pt x="f8" y="f4"/>
                                        <a:pt x="f2" y="f9"/>
                                        <a:pt x="f2" y="f10"/>
                                      </a:cubicBezTo>
                                      <a:lnTo>
                                        <a:pt x="f2" y="f5"/>
                                      </a:lnTo>
                                      <a:cubicBezTo>
                                        <a:pt x="f2" y="f8"/>
                                        <a:pt x="f8" y="f2"/>
                                        <a:pt x="f5" y="f2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7C30"/>
                                </a:solidFill>
                                <a:ln cap="flat">
                                  <a:noFill/>
                                  <a:prstDash val="solid"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136" name="Shape 141"/>
                              <wps:cNvSpPr/>
                              <wps:spPr>
                                <a:xfrm>
                                  <a:off x="754251" y="33147"/>
                                  <a:ext cx="16888" cy="41778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16890"/>
                                    <a:gd name="f4" fmla="val 41783"/>
                                    <a:gd name="f5" fmla="val 3302"/>
                                    <a:gd name="f6" fmla="val 6603"/>
                                    <a:gd name="f7" fmla="val 6604"/>
                                    <a:gd name="f8" fmla="val 35178"/>
                                    <a:gd name="f9" fmla="val 1524"/>
                                    <a:gd name="f10" fmla="val 40386"/>
                                    <a:gd name="f11" fmla="val 38481"/>
                                    <a:gd name="f12" fmla="val 3301"/>
                                    <a:gd name="f13" fmla="val 1397"/>
                                    <a:gd name="f14" fmla="*/ f0 1 16890"/>
                                    <a:gd name="f15" fmla="*/ f1 1 41783"/>
                                    <a:gd name="f16" fmla="+- f4 0 f2"/>
                                    <a:gd name="f17" fmla="+- f3 0 f2"/>
                                    <a:gd name="f18" fmla="*/ f17 1 16890"/>
                                    <a:gd name="f19" fmla="*/ f16 1 41783"/>
                                    <a:gd name="f20" fmla="*/ 0 1 f18"/>
                                    <a:gd name="f21" fmla="*/ 16890 1 f18"/>
                                    <a:gd name="f22" fmla="*/ 0 1 f19"/>
                                    <a:gd name="f23" fmla="*/ 41783 1 f19"/>
                                    <a:gd name="f24" fmla="*/ f20 f14 1"/>
                                    <a:gd name="f25" fmla="*/ f21 f14 1"/>
                                    <a:gd name="f26" fmla="*/ f23 f15 1"/>
                                    <a:gd name="f27" fmla="*/ f22 f15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24" t="f27" r="f25" b="f26"/>
                                  <a:pathLst>
                                    <a:path w="16890" h="41783">
                                      <a:moveTo>
                                        <a:pt x="f5" y="f2"/>
                                      </a:moveTo>
                                      <a:lnTo>
                                        <a:pt x="f3" y="f2"/>
                                      </a:lnTo>
                                      <a:lnTo>
                                        <a:pt x="f3" y="f6"/>
                                      </a:lnTo>
                                      <a:lnTo>
                                        <a:pt x="f7" y="f6"/>
                                      </a:lnTo>
                                      <a:lnTo>
                                        <a:pt x="f7" y="f8"/>
                                      </a:lnTo>
                                      <a:lnTo>
                                        <a:pt x="f3" y="f8"/>
                                      </a:lnTo>
                                      <a:lnTo>
                                        <a:pt x="f3" y="f4"/>
                                      </a:lnTo>
                                      <a:lnTo>
                                        <a:pt x="f5" y="f4"/>
                                      </a:lnTo>
                                      <a:cubicBezTo>
                                        <a:pt x="f9" y="f4"/>
                                        <a:pt x="f2" y="f10"/>
                                        <a:pt x="f2" y="f11"/>
                                      </a:cubicBezTo>
                                      <a:lnTo>
                                        <a:pt x="f2" y="f12"/>
                                      </a:lnTo>
                                      <a:cubicBezTo>
                                        <a:pt x="f2" y="f13"/>
                                        <a:pt x="f9" y="f2"/>
                                        <a:pt x="f5" y="f2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7C30"/>
                                </a:solidFill>
                                <a:ln cap="flat">
                                  <a:noFill/>
                                  <a:prstDash val="solid"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137" name="Shape 142"/>
                              <wps:cNvSpPr/>
                              <wps:spPr>
                                <a:xfrm>
                                  <a:off x="725046" y="10030"/>
                                  <a:ext cx="46104" cy="151132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46100"/>
                                    <a:gd name="f4" fmla="val 151130"/>
                                    <a:gd name="f5" fmla="val 11938"/>
                                    <a:gd name="f6" fmla="val 6603"/>
                                    <a:gd name="f7" fmla="val 12573"/>
                                    <a:gd name="f8" fmla="val 7874"/>
                                    <a:gd name="f9" fmla="val 8255"/>
                                    <a:gd name="f10" fmla="val 7112"/>
                                    <a:gd name="f11" fmla="val 9651"/>
                                    <a:gd name="f12" fmla="val 12826"/>
                                    <a:gd name="f13" fmla="val 138302"/>
                                    <a:gd name="f14" fmla="val 141605"/>
                                    <a:gd name="f15" fmla="val 142875"/>
                                    <a:gd name="f16" fmla="val 144526"/>
                                    <a:gd name="f17" fmla="val 11557"/>
                                    <a:gd name="f18" fmla="val 11176"/>
                                    <a:gd name="f19" fmla="val 151002"/>
                                    <a:gd name="f20" fmla="val 10922"/>
                                    <a:gd name="f21" fmla="val 150876"/>
                                    <a:gd name="f22" fmla="val 4699"/>
                                    <a:gd name="f23" fmla="val 148717"/>
                                    <a:gd name="f24" fmla="val 3937"/>
                                    <a:gd name="f25" fmla="val 148463"/>
                                    <a:gd name="f26" fmla="val 3428"/>
                                    <a:gd name="f27" fmla="val 148082"/>
                                    <a:gd name="f28" fmla="val 3048"/>
                                    <a:gd name="f29" fmla="val 147447"/>
                                    <a:gd name="f30" fmla="val 1143"/>
                                    <a:gd name="f31" fmla="val 889"/>
                                    <a:gd name="f32" fmla="val 144145"/>
                                    <a:gd name="f33" fmla="val 635"/>
                                    <a:gd name="f34" fmla="val 143764"/>
                                    <a:gd name="f35" fmla="val 143256"/>
                                    <a:gd name="f36" fmla="val 139064"/>
                                    <a:gd name="f37" fmla="val 138811"/>
                                    <a:gd name="f38" fmla="val 138684"/>
                                    <a:gd name="f39" fmla="val 138557"/>
                                    <a:gd name="f40" fmla="val 12446"/>
                                    <a:gd name="f41" fmla="val 12319"/>
                                    <a:gd name="f42" fmla="val 12192"/>
                                    <a:gd name="f43" fmla="val 7493"/>
                                    <a:gd name="f44" fmla="val 6985"/>
                                    <a:gd name="f45" fmla="val 3683"/>
                                    <a:gd name="f46" fmla="val 3175"/>
                                    <a:gd name="f47" fmla="val 2667"/>
                                    <a:gd name="f48" fmla="val 2413"/>
                                    <a:gd name="f49" fmla="val 253"/>
                                    <a:gd name="f50" fmla="val 126"/>
                                    <a:gd name="f51" fmla="*/ f0 1 46100"/>
                                    <a:gd name="f52" fmla="*/ f1 1 151130"/>
                                    <a:gd name="f53" fmla="+- f4 0 f2"/>
                                    <a:gd name="f54" fmla="+- f3 0 f2"/>
                                    <a:gd name="f55" fmla="*/ f54 1 46100"/>
                                    <a:gd name="f56" fmla="*/ f53 1 151130"/>
                                    <a:gd name="f57" fmla="*/ 0 1 f55"/>
                                    <a:gd name="f58" fmla="*/ 46100 1 f55"/>
                                    <a:gd name="f59" fmla="*/ 0 1 f56"/>
                                    <a:gd name="f60" fmla="*/ 151130 1 f56"/>
                                    <a:gd name="f61" fmla="*/ f57 f51 1"/>
                                    <a:gd name="f62" fmla="*/ f58 f51 1"/>
                                    <a:gd name="f63" fmla="*/ f60 f52 1"/>
                                    <a:gd name="f64" fmla="*/ f59 f52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61" t="f64" r="f62" b="f63"/>
                                  <a:pathLst>
                                    <a:path w="46100" h="151130">
                                      <a:moveTo>
                                        <a:pt x="f5" y="f2"/>
                                      </a:moveTo>
                                      <a:lnTo>
                                        <a:pt x="f3" y="f2"/>
                                      </a:lnTo>
                                      <a:lnTo>
                                        <a:pt x="f3" y="f6"/>
                                      </a:lnTo>
                                      <a:lnTo>
                                        <a:pt x="f7" y="f6"/>
                                      </a:lnTo>
                                      <a:lnTo>
                                        <a:pt x="f8" y="f9"/>
                                      </a:lnTo>
                                      <a:lnTo>
                                        <a:pt x="f10" y="f11"/>
                                      </a:lnTo>
                                      <a:lnTo>
                                        <a:pt x="f6" y="f12"/>
                                      </a:lnTo>
                                      <a:lnTo>
                                        <a:pt x="f6" y="f13"/>
                                      </a:lnTo>
                                      <a:lnTo>
                                        <a:pt x="f10" y="f14"/>
                                      </a:lnTo>
                                      <a:lnTo>
                                        <a:pt x="f8" y="f15"/>
                                      </a:lnTo>
                                      <a:lnTo>
                                        <a:pt x="f7" y="f16"/>
                                      </a:lnTo>
                                      <a:lnTo>
                                        <a:pt x="f3" y="f16"/>
                                      </a:lnTo>
                                      <a:lnTo>
                                        <a:pt x="f3" y="f4"/>
                                      </a:lnTo>
                                      <a:lnTo>
                                        <a:pt x="f5" y="f4"/>
                                      </a:lnTo>
                                      <a:cubicBezTo>
                                        <a:pt x="f17" y="f4"/>
                                        <a:pt x="f18" y="f19"/>
                                        <a:pt x="f20" y="f21"/>
                                      </a:cubicBezTo>
                                      <a:lnTo>
                                        <a:pt x="f22" y="f23"/>
                                      </a:lnTo>
                                      <a:cubicBezTo>
                                        <a:pt x="f24" y="f25"/>
                                        <a:pt x="f26" y="f27"/>
                                        <a:pt x="f28" y="f29"/>
                                      </a:cubicBezTo>
                                      <a:lnTo>
                                        <a:pt x="f30" y="f16"/>
                                      </a:lnTo>
                                      <a:cubicBezTo>
                                        <a:pt x="f31" y="f32"/>
                                        <a:pt x="f33" y="f34"/>
                                        <a:pt x="f33" y="f35"/>
                                      </a:cubicBezTo>
                                      <a:lnTo>
                                        <a:pt x="f2" y="f36"/>
                                      </a:lnTo>
                                      <a:cubicBezTo>
                                        <a:pt x="f2" y="f37"/>
                                        <a:pt x="f2" y="f38"/>
                                        <a:pt x="f2" y="f39"/>
                                      </a:cubicBezTo>
                                      <a:lnTo>
                                        <a:pt x="f2" y="f7"/>
                                      </a:lnTo>
                                      <a:cubicBezTo>
                                        <a:pt x="f2" y="f40"/>
                                        <a:pt x="f2" y="f41"/>
                                        <a:pt x="f2" y="f42"/>
                                      </a:cubicBezTo>
                                      <a:lnTo>
                                        <a:pt x="f33" y="f8"/>
                                      </a:lnTo>
                                      <a:cubicBezTo>
                                        <a:pt x="f33" y="f43"/>
                                        <a:pt x="f31" y="f44"/>
                                        <a:pt x="f30" y="f6"/>
                                      </a:cubicBezTo>
                                      <a:lnTo>
                                        <a:pt x="f28" y="f45"/>
                                      </a:lnTo>
                                      <a:cubicBezTo>
                                        <a:pt x="f26" y="f46"/>
                                        <a:pt x="f24" y="f47"/>
                                        <a:pt x="f22" y="f48"/>
                                      </a:cubicBezTo>
                                      <a:lnTo>
                                        <a:pt x="f20" y="f49"/>
                                      </a:lnTo>
                                      <a:cubicBezTo>
                                        <a:pt x="f18" y="f50"/>
                                        <a:pt x="f17" y="f2"/>
                                        <a:pt x="f5" y="f2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7C30"/>
                                </a:solidFill>
                                <a:ln cap="flat">
                                  <a:noFill/>
                                  <a:prstDash val="solid"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138" name="Shape 143"/>
                              <wps:cNvSpPr/>
                              <wps:spPr>
                                <a:xfrm>
                                  <a:off x="643637" y="9400"/>
                                  <a:ext cx="68195" cy="152403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68198"/>
                                    <a:gd name="f4" fmla="val 152400"/>
                                    <a:gd name="f5" fmla="val 52197"/>
                                    <a:gd name="f6" fmla="val 60451"/>
                                    <a:gd name="f7" fmla="val 381"/>
                                    <a:gd name="f8" fmla="val 60833"/>
                                    <a:gd name="f9" fmla="val 61213"/>
                                    <a:gd name="f10" fmla="val 508"/>
                                    <a:gd name="f11" fmla="val 61595"/>
                                    <a:gd name="f12" fmla="val 636"/>
                                    <a:gd name="f13" fmla="val 65405"/>
                                    <a:gd name="f14" fmla="val 2287"/>
                                    <a:gd name="f15" fmla="val 66421"/>
                                    <a:gd name="f16" fmla="val 2667"/>
                                    <a:gd name="f17" fmla="val 67183"/>
                                    <a:gd name="f18" fmla="val 3556"/>
                                    <a:gd name="f19" fmla="val 67436"/>
                                    <a:gd name="f20" fmla="val 4700"/>
                                    <a:gd name="f21" fmla="val 68072"/>
                                    <a:gd name="f22" fmla="val 8255"/>
                                    <a:gd name="f23" fmla="val 8763"/>
                                    <a:gd name="f24" fmla="val 9272"/>
                                    <a:gd name="f25" fmla="val 9779"/>
                                    <a:gd name="f26" fmla="val 66294"/>
                                    <a:gd name="f27" fmla="val 16002"/>
                                    <a:gd name="f28" fmla="val 23113"/>
                                    <a:gd name="f29" fmla="val 144400"/>
                                    <a:gd name="f30" fmla="val 21589"/>
                                    <a:gd name="f31" fmla="val 147828"/>
                                    <a:gd name="f32" fmla="val 21335"/>
                                    <a:gd name="f33" fmla="val 148337"/>
                                    <a:gd name="f34" fmla="val 20827"/>
                                    <a:gd name="f35" fmla="val 148844"/>
                                    <a:gd name="f36" fmla="val 20320"/>
                                    <a:gd name="f37" fmla="val 149225"/>
                                    <a:gd name="f38" fmla="val 17398"/>
                                    <a:gd name="f39" fmla="val 151003"/>
                                    <a:gd name="f40" fmla="val 17018"/>
                                    <a:gd name="f41" fmla="val 151257"/>
                                    <a:gd name="f42" fmla="val 16636"/>
                                    <a:gd name="f43" fmla="val 151385"/>
                                    <a:gd name="f44" fmla="val 16128"/>
                                    <a:gd name="f45" fmla="val 10668"/>
                                    <a:gd name="f46" fmla="val 152147"/>
                                    <a:gd name="f47" fmla="val 1270"/>
                                    <a:gd name="f48" fmla="val 145797"/>
                                    <a:gd name="f49" fmla="val 1143"/>
                                    <a:gd name="f50" fmla="val 9778"/>
                                    <a:gd name="f51" fmla="val 145669"/>
                                    <a:gd name="f52" fmla="val 14477"/>
                                    <a:gd name="f53" fmla="val 145035"/>
                                    <a:gd name="f54" fmla="val 16001"/>
                                    <a:gd name="f55" fmla="val 144018"/>
                                    <a:gd name="f56" fmla="val 16890"/>
                                    <a:gd name="f57" fmla="val 142240"/>
                                    <a:gd name="f58" fmla="val 59944"/>
                                    <a:gd name="f59" fmla="val 14225"/>
                                    <a:gd name="f60" fmla="val 61468"/>
                                    <a:gd name="f61" fmla="val 7620"/>
                                    <a:gd name="f62" fmla="val 59562"/>
                                    <a:gd name="f63" fmla="val 6986"/>
                                    <a:gd name="f64" fmla="val 52323"/>
                                    <a:gd name="f65" fmla="val 6604"/>
                                    <a:gd name="f66" fmla="val 44449"/>
                                    <a:gd name="f67" fmla="val 6858"/>
                                    <a:gd name="f68" fmla="val 40767"/>
                                    <a:gd name="f69" fmla="val 7493"/>
                                    <a:gd name="f70" fmla="val 39877"/>
                                    <a:gd name="f71" fmla="val 39115"/>
                                    <a:gd name="f72" fmla="val 10287"/>
                                    <a:gd name="f73" fmla="val 4698"/>
                                    <a:gd name="f74" fmla="val 121159"/>
                                    <a:gd name="f75" fmla="val 4190"/>
                                    <a:gd name="f76" fmla="val 122555"/>
                                    <a:gd name="f77" fmla="val 2921"/>
                                    <a:gd name="f78" fmla="val 123444"/>
                                    <a:gd name="f79" fmla="val 1523"/>
                                    <a:gd name="f80" fmla="val 1397"/>
                                    <a:gd name="f81" fmla="val 122439"/>
                                    <a:gd name="f82" fmla="val 104920"/>
                                    <a:gd name="f83" fmla="val 109348"/>
                                    <a:gd name="f84" fmla="val 32893"/>
                                    <a:gd name="f85" fmla="val 8382"/>
                                    <a:gd name="f86" fmla="val 34035"/>
                                    <a:gd name="f87" fmla="val 5207"/>
                                    <a:gd name="f88" fmla="val 34162"/>
                                    <a:gd name="f89" fmla="val 4573"/>
                                    <a:gd name="f90" fmla="val 34544"/>
                                    <a:gd name="f91" fmla="val 4064"/>
                                    <a:gd name="f92" fmla="val 35051"/>
                                    <a:gd name="f93" fmla="val 3683"/>
                                    <a:gd name="f94" fmla="val 37337"/>
                                    <a:gd name="f95" fmla="val 1905"/>
                                    <a:gd name="f96" fmla="val 37719"/>
                                    <a:gd name="f97" fmla="val 1525"/>
                                    <a:gd name="f98" fmla="val 38226"/>
                                    <a:gd name="f99" fmla="val 38734"/>
                                    <a:gd name="f100" fmla="val 43434"/>
                                    <a:gd name="f101" fmla="val 254"/>
                                    <a:gd name="f102" fmla="val 43560"/>
                                    <a:gd name="f103" fmla="val 43814"/>
                                    <a:gd name="f104" fmla="val 43942"/>
                                    <a:gd name="f105" fmla="*/ f0 1 68198"/>
                                    <a:gd name="f106" fmla="*/ f1 1 152400"/>
                                    <a:gd name="f107" fmla="+- f4 0 f2"/>
                                    <a:gd name="f108" fmla="+- f3 0 f2"/>
                                    <a:gd name="f109" fmla="*/ f108 1 68198"/>
                                    <a:gd name="f110" fmla="*/ f107 1 152400"/>
                                    <a:gd name="f111" fmla="*/ 0 1 f109"/>
                                    <a:gd name="f112" fmla="*/ 68198 1 f109"/>
                                    <a:gd name="f113" fmla="*/ 0 1 f110"/>
                                    <a:gd name="f114" fmla="*/ 152400 1 f110"/>
                                    <a:gd name="f115" fmla="*/ f111 f105 1"/>
                                    <a:gd name="f116" fmla="*/ f112 f105 1"/>
                                    <a:gd name="f117" fmla="*/ f114 f106 1"/>
                                    <a:gd name="f118" fmla="*/ f113 f106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115" t="f118" r="f116" b="f117"/>
                                  <a:pathLst>
                                    <a:path w="68198" h="152400">
                                      <a:moveTo>
                                        <a:pt x="f5" y="f2"/>
                                      </a:moveTo>
                                      <a:lnTo>
                                        <a:pt x="f6" y="f7"/>
                                      </a:lnTo>
                                      <a:cubicBezTo>
                                        <a:pt x="f8" y="f7"/>
                                        <a:pt x="f9" y="f10"/>
                                        <a:pt x="f11" y="f12"/>
                                      </a:cubicBezTo>
                                      <a:lnTo>
                                        <a:pt x="f13" y="f14"/>
                                      </a:lnTo>
                                      <a:cubicBezTo>
                                        <a:pt x="f15" y="f16"/>
                                        <a:pt x="f17" y="f18"/>
                                        <a:pt x="f19" y="f20"/>
                                      </a:cubicBezTo>
                                      <a:lnTo>
                                        <a:pt x="f21" y="f22"/>
                                      </a:lnTo>
                                      <a:cubicBezTo>
                                        <a:pt x="f3" y="f23"/>
                                        <a:pt x="f3" y="f24"/>
                                        <a:pt x="f21" y="f25"/>
                                      </a:cubicBezTo>
                                      <a:lnTo>
                                        <a:pt x="f26" y="f27"/>
                                      </a:lnTo>
                                      <a:lnTo>
                                        <a:pt x="f28" y="f29"/>
                                      </a:lnTo>
                                      <a:lnTo>
                                        <a:pt x="f30" y="f31"/>
                                      </a:lnTo>
                                      <a:cubicBezTo>
                                        <a:pt x="f32" y="f33"/>
                                        <a:pt x="f34" y="f35"/>
                                        <a:pt x="f36" y="f37"/>
                                      </a:cubicBezTo>
                                      <a:lnTo>
                                        <a:pt x="f38" y="f39"/>
                                      </a:lnTo>
                                      <a:cubicBezTo>
                                        <a:pt x="f40" y="f41"/>
                                        <a:pt x="f42" y="f43"/>
                                        <a:pt x="f44" y="f43"/>
                                      </a:cubicBezTo>
                                      <a:lnTo>
                                        <a:pt x="f45" y="f46"/>
                                      </a:lnTo>
                                      <a:lnTo>
                                        <a:pt x="f47" y="f4"/>
                                      </a:lnTo>
                                      <a:lnTo>
                                        <a:pt x="f2" y="f4"/>
                                      </a:lnTo>
                                      <a:lnTo>
                                        <a:pt x="f2" y="f48"/>
                                      </a:lnTo>
                                      <a:lnTo>
                                        <a:pt x="f49" y="f48"/>
                                      </a:lnTo>
                                      <a:lnTo>
                                        <a:pt x="f50" y="f51"/>
                                      </a:lnTo>
                                      <a:lnTo>
                                        <a:pt x="f52" y="f53"/>
                                      </a:lnTo>
                                      <a:lnTo>
                                        <a:pt x="f54" y="f55"/>
                                      </a:lnTo>
                                      <a:lnTo>
                                        <a:pt x="f56" y="f57"/>
                                      </a:lnTo>
                                      <a:lnTo>
                                        <a:pt x="f58" y="f59"/>
                                      </a:lnTo>
                                      <a:lnTo>
                                        <a:pt x="f60" y="f23"/>
                                      </a:lnTo>
                                      <a:lnTo>
                                        <a:pt x="f9" y="f61"/>
                                      </a:lnTo>
                                      <a:lnTo>
                                        <a:pt x="f62" y="f63"/>
                                      </a:lnTo>
                                      <a:lnTo>
                                        <a:pt x="f64" y="f65"/>
                                      </a:lnTo>
                                      <a:lnTo>
                                        <a:pt x="f66" y="f67"/>
                                      </a:lnTo>
                                      <a:lnTo>
                                        <a:pt x="f68" y="f69"/>
                                      </a:lnTo>
                                      <a:lnTo>
                                        <a:pt x="f70" y="f22"/>
                                      </a:lnTo>
                                      <a:lnTo>
                                        <a:pt x="f71" y="f72"/>
                                      </a:lnTo>
                                      <a:lnTo>
                                        <a:pt x="f73" y="f74"/>
                                      </a:lnTo>
                                      <a:cubicBezTo>
                                        <a:pt x="f75" y="f76"/>
                                        <a:pt x="f77" y="f78"/>
                                        <a:pt x="f79" y="f78"/>
                                      </a:cubicBezTo>
                                      <a:lnTo>
                                        <a:pt x="f80" y="f78"/>
                                      </a:lnTo>
                                      <a:lnTo>
                                        <a:pt x="f2" y="f81"/>
                                      </a:lnTo>
                                      <a:lnTo>
                                        <a:pt x="f2" y="f82"/>
                                      </a:lnTo>
                                      <a:lnTo>
                                        <a:pt x="f80" y="f83"/>
                                      </a:lnTo>
                                      <a:lnTo>
                                        <a:pt x="f84" y="f85"/>
                                      </a:lnTo>
                                      <a:lnTo>
                                        <a:pt x="f86" y="f87"/>
                                      </a:lnTo>
                                      <a:cubicBezTo>
                                        <a:pt x="f88" y="f89"/>
                                        <a:pt x="f90" y="f91"/>
                                        <a:pt x="f92" y="f93"/>
                                      </a:cubicBezTo>
                                      <a:lnTo>
                                        <a:pt x="f94" y="f95"/>
                                      </a:lnTo>
                                      <a:cubicBezTo>
                                        <a:pt x="f96" y="f97"/>
                                        <a:pt x="f98" y="f47"/>
                                        <a:pt x="f99" y="f49"/>
                                      </a:cubicBezTo>
                                      <a:lnTo>
                                        <a:pt x="f100" y="f101"/>
                                      </a:lnTo>
                                      <a:cubicBezTo>
                                        <a:pt x="f102" y="f101"/>
                                        <a:pt x="f103" y="f101"/>
                                        <a:pt x="f104" y="f101"/>
                                      </a:cubicBezTo>
                                      <a:lnTo>
                                        <a:pt x="f5" y="f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7C30"/>
                                </a:solidFill>
                                <a:ln cap="flat">
                                  <a:noFill/>
                                  <a:prstDash val="solid"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139" name="Shape 144"/>
                              <wps:cNvSpPr/>
                              <wps:spPr>
                                <a:xfrm>
                                  <a:off x="771140" y="131573"/>
                                  <a:ext cx="46104" cy="29589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46102"/>
                                    <a:gd name="f4" fmla="val 29590"/>
                                    <a:gd name="f5" fmla="val 38481"/>
                                    <a:gd name="f6" fmla="val 38736"/>
                                    <a:gd name="f7" fmla="val 39116"/>
                                    <a:gd name="f8" fmla="val 39498"/>
                                    <a:gd name="f9" fmla="val 126"/>
                                    <a:gd name="f10" fmla="val 41276"/>
                                    <a:gd name="f11" fmla="val 762"/>
                                    <a:gd name="f12" fmla="val 41911"/>
                                    <a:gd name="f13" fmla="val 1015"/>
                                    <a:gd name="f14" fmla="val 42545"/>
                                    <a:gd name="f15" fmla="val 1397"/>
                                    <a:gd name="f16" fmla="val 42927"/>
                                    <a:gd name="f17" fmla="val 1905"/>
                                    <a:gd name="f18" fmla="val 44324"/>
                                    <a:gd name="f19" fmla="val 3937"/>
                                    <a:gd name="f20" fmla="val 44577"/>
                                    <a:gd name="f21" fmla="val 4318"/>
                                    <a:gd name="f22" fmla="val 44831"/>
                                    <a:gd name="f23" fmla="val 4699"/>
                                    <a:gd name="f24" fmla="val 5080"/>
                                    <a:gd name="f25" fmla="val 45720"/>
                                    <a:gd name="f26" fmla="val 8636"/>
                                    <a:gd name="f27" fmla="val 8762"/>
                                    <a:gd name="f28" fmla="val 45848"/>
                                    <a:gd name="f29" fmla="val 9017"/>
                                    <a:gd name="f30" fmla="val 9144"/>
                                    <a:gd name="f31" fmla="val 14605"/>
                                    <a:gd name="f32" fmla="val 20320"/>
                                    <a:gd name="f33" fmla="val 20574"/>
                                    <a:gd name="f34" fmla="val 20700"/>
                                    <a:gd name="f35" fmla="val 20955"/>
                                    <a:gd name="f36" fmla="val 24511"/>
                                    <a:gd name="f37" fmla="val 24892"/>
                                    <a:gd name="f38" fmla="val 25273"/>
                                    <a:gd name="f39" fmla="val 25653"/>
                                    <a:gd name="f40" fmla="val 27559"/>
                                    <a:gd name="f41" fmla="val 28194"/>
                                    <a:gd name="f42" fmla="val 28575"/>
                                    <a:gd name="f43" fmla="val 28828"/>
                                    <a:gd name="f44" fmla="val 29337"/>
                                    <a:gd name="f45" fmla="val 29463"/>
                                    <a:gd name="f46" fmla="val 22987"/>
                                    <a:gd name="f47" fmla="val 37847"/>
                                    <a:gd name="f48" fmla="val 38227"/>
                                    <a:gd name="f49" fmla="val 22860"/>
                                    <a:gd name="f50" fmla="val 38608"/>
                                    <a:gd name="f51" fmla="val 22351"/>
                                    <a:gd name="f52" fmla="val 39243"/>
                                    <a:gd name="f53" fmla="val 19685"/>
                                    <a:gd name="f54" fmla="val 14986"/>
                                    <a:gd name="f55" fmla="val 9778"/>
                                    <a:gd name="f56" fmla="val 7238"/>
                                    <a:gd name="f57" fmla="val 6731"/>
                                    <a:gd name="f58" fmla="val 6603"/>
                                    <a:gd name="f59" fmla="*/ f0 1 46102"/>
                                    <a:gd name="f60" fmla="*/ f1 1 29590"/>
                                    <a:gd name="f61" fmla="+- f4 0 f2"/>
                                    <a:gd name="f62" fmla="+- f3 0 f2"/>
                                    <a:gd name="f63" fmla="*/ f62 1 46102"/>
                                    <a:gd name="f64" fmla="*/ f61 1 29590"/>
                                    <a:gd name="f65" fmla="*/ 0 1 f63"/>
                                    <a:gd name="f66" fmla="*/ 46102 1 f63"/>
                                    <a:gd name="f67" fmla="*/ 0 1 f64"/>
                                    <a:gd name="f68" fmla="*/ 29590 1 f64"/>
                                    <a:gd name="f69" fmla="*/ f65 f59 1"/>
                                    <a:gd name="f70" fmla="*/ f66 f59 1"/>
                                    <a:gd name="f71" fmla="*/ f68 f60 1"/>
                                    <a:gd name="f72" fmla="*/ f67 f60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69" t="f72" r="f70" b="f71"/>
                                  <a:pathLst>
                                    <a:path w="46102" h="29590">
                                      <a:moveTo>
                                        <a:pt x="f2" y="f2"/>
                                      </a:moveTo>
                                      <a:lnTo>
                                        <a:pt x="f5" y="f2"/>
                                      </a:lnTo>
                                      <a:cubicBezTo>
                                        <a:pt x="f6" y="f2"/>
                                        <a:pt x="f7" y="f2"/>
                                        <a:pt x="f8" y="f9"/>
                                      </a:cubicBezTo>
                                      <a:lnTo>
                                        <a:pt x="f10" y="f11"/>
                                      </a:lnTo>
                                      <a:cubicBezTo>
                                        <a:pt x="f12" y="f13"/>
                                        <a:pt x="f14" y="f15"/>
                                        <a:pt x="f16" y="f17"/>
                                      </a:cubicBezTo>
                                      <a:lnTo>
                                        <a:pt x="f18" y="f19"/>
                                      </a:lnTo>
                                      <a:cubicBezTo>
                                        <a:pt x="f20" y="f21"/>
                                        <a:pt x="f22" y="f23"/>
                                        <a:pt x="f22" y="f24"/>
                                      </a:cubicBezTo>
                                      <a:lnTo>
                                        <a:pt x="f25" y="f26"/>
                                      </a:lnTo>
                                      <a:cubicBezTo>
                                        <a:pt x="f25" y="f27"/>
                                        <a:pt x="f28" y="f29"/>
                                        <a:pt x="f28" y="f30"/>
                                      </a:cubicBezTo>
                                      <a:lnTo>
                                        <a:pt x="f3" y="f31"/>
                                      </a:lnTo>
                                      <a:lnTo>
                                        <a:pt x="f28" y="f32"/>
                                      </a:lnTo>
                                      <a:cubicBezTo>
                                        <a:pt x="f28" y="f33"/>
                                        <a:pt x="f25" y="f34"/>
                                        <a:pt x="f25" y="f35"/>
                                      </a:cubicBezTo>
                                      <a:lnTo>
                                        <a:pt x="f22" y="f36"/>
                                      </a:lnTo>
                                      <a:cubicBezTo>
                                        <a:pt x="f22" y="f37"/>
                                        <a:pt x="f20" y="f38"/>
                                        <a:pt x="f18" y="f39"/>
                                      </a:cubicBezTo>
                                      <a:lnTo>
                                        <a:pt x="f16" y="f40"/>
                                      </a:lnTo>
                                      <a:cubicBezTo>
                                        <a:pt x="f14" y="f41"/>
                                        <a:pt x="f12" y="f42"/>
                                        <a:pt x="f10" y="f43"/>
                                      </a:cubicBezTo>
                                      <a:lnTo>
                                        <a:pt x="f8" y="f44"/>
                                      </a:lnTo>
                                      <a:cubicBezTo>
                                        <a:pt x="f7" y="f45"/>
                                        <a:pt x="f6" y="f4"/>
                                        <a:pt x="f5" y="f4"/>
                                      </a:cubicBezTo>
                                      <a:lnTo>
                                        <a:pt x="f2" y="f4"/>
                                      </a:lnTo>
                                      <a:lnTo>
                                        <a:pt x="f2" y="f46"/>
                                      </a:lnTo>
                                      <a:lnTo>
                                        <a:pt x="f47" y="f46"/>
                                      </a:lnTo>
                                      <a:lnTo>
                                        <a:pt x="f48" y="f49"/>
                                      </a:lnTo>
                                      <a:lnTo>
                                        <a:pt x="f50" y="f51"/>
                                      </a:lnTo>
                                      <a:lnTo>
                                        <a:pt x="f52" y="f53"/>
                                      </a:lnTo>
                                      <a:lnTo>
                                        <a:pt x="f8" y="f54"/>
                                      </a:lnTo>
                                      <a:lnTo>
                                        <a:pt x="f52" y="f55"/>
                                      </a:lnTo>
                                      <a:lnTo>
                                        <a:pt x="f50" y="f56"/>
                                      </a:lnTo>
                                      <a:lnTo>
                                        <a:pt x="f48" y="f57"/>
                                      </a:lnTo>
                                      <a:lnTo>
                                        <a:pt x="f47" y="f58"/>
                                      </a:lnTo>
                                      <a:lnTo>
                                        <a:pt x="f2" y="f58"/>
                                      </a:lnTo>
                                      <a:lnTo>
                                        <a:pt x="f2" y="f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7C30"/>
                                </a:solidFill>
                                <a:ln cap="flat">
                                  <a:noFill/>
                                  <a:prstDash val="solid"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140" name="Shape 145"/>
                              <wps:cNvSpPr/>
                              <wps:spPr>
                                <a:xfrm>
                                  <a:off x="771140" y="68323"/>
                                  <a:ext cx="37719" cy="29087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37719"/>
                                    <a:gd name="f4" fmla="val 29083"/>
                                    <a:gd name="f5" fmla="val 30100"/>
                                    <a:gd name="f6" fmla="val 30353"/>
                                    <a:gd name="f7" fmla="val 30735"/>
                                    <a:gd name="f8" fmla="val 127"/>
                                    <a:gd name="f9" fmla="val 31115"/>
                                    <a:gd name="f10" fmla="val 254"/>
                                    <a:gd name="f11" fmla="val 32893"/>
                                    <a:gd name="f12" fmla="val 762"/>
                                    <a:gd name="f13" fmla="val 33528"/>
                                    <a:gd name="f14" fmla="val 1016"/>
                                    <a:gd name="f15" fmla="val 34164"/>
                                    <a:gd name="f16" fmla="val 1397"/>
                                    <a:gd name="f17" fmla="val 34544"/>
                                    <a:gd name="f18" fmla="val 2032"/>
                                    <a:gd name="f19" fmla="val 35941"/>
                                    <a:gd name="f20" fmla="val 3937"/>
                                    <a:gd name="f21" fmla="val 36195"/>
                                    <a:gd name="f22" fmla="val 4191"/>
                                    <a:gd name="f23" fmla="val 36450"/>
                                    <a:gd name="f24" fmla="val 4699"/>
                                    <a:gd name="f25" fmla="val 5080"/>
                                    <a:gd name="f26" fmla="val 37339"/>
                                    <a:gd name="f27" fmla="val 8509"/>
                                    <a:gd name="f28" fmla="val 8763"/>
                                    <a:gd name="f29" fmla="val 37465"/>
                                    <a:gd name="f30" fmla="val 8890"/>
                                    <a:gd name="f31" fmla="val 9144"/>
                                    <a:gd name="f32" fmla="val 14478"/>
                                    <a:gd name="f33" fmla="val 20193"/>
                                    <a:gd name="f34" fmla="val 20320"/>
                                    <a:gd name="f35" fmla="val 20574"/>
                                    <a:gd name="f36" fmla="val 20701"/>
                                    <a:gd name="f37" fmla="val 24130"/>
                                    <a:gd name="f38" fmla="val 24638"/>
                                    <a:gd name="f39" fmla="val 25019"/>
                                    <a:gd name="f40" fmla="val 25400"/>
                                    <a:gd name="f41" fmla="val 27178"/>
                                    <a:gd name="f42" fmla="val 27813"/>
                                    <a:gd name="f43" fmla="val 28194"/>
                                    <a:gd name="f44" fmla="val 28322"/>
                                    <a:gd name="f45" fmla="val 30989"/>
                                    <a:gd name="f46" fmla="val 28956"/>
                                    <a:gd name="f47" fmla="val 22479"/>
                                    <a:gd name="f48" fmla="val 29591"/>
                                    <a:gd name="f49" fmla="val 29973"/>
                                    <a:gd name="f50" fmla="val 22352"/>
                                    <a:gd name="f51" fmla="val 30227"/>
                                    <a:gd name="f52" fmla="val 21972"/>
                                    <a:gd name="f53" fmla="val 30862"/>
                                    <a:gd name="f54" fmla="val 19431"/>
                                    <a:gd name="f55" fmla="val 14732"/>
                                    <a:gd name="f56" fmla="val 9779"/>
                                    <a:gd name="f57" fmla="val 7239"/>
                                    <a:gd name="f58" fmla="val 29845"/>
                                    <a:gd name="f59" fmla="val 6731"/>
                                    <a:gd name="f60" fmla="val 29465"/>
                                    <a:gd name="f61" fmla="val 6604"/>
                                    <a:gd name="f62" fmla="*/ f0 1 37719"/>
                                    <a:gd name="f63" fmla="*/ f1 1 29083"/>
                                    <a:gd name="f64" fmla="+- f4 0 f2"/>
                                    <a:gd name="f65" fmla="+- f3 0 f2"/>
                                    <a:gd name="f66" fmla="*/ f65 1 37719"/>
                                    <a:gd name="f67" fmla="*/ f64 1 29083"/>
                                    <a:gd name="f68" fmla="*/ 0 1 f66"/>
                                    <a:gd name="f69" fmla="*/ 37719 1 f66"/>
                                    <a:gd name="f70" fmla="*/ 0 1 f67"/>
                                    <a:gd name="f71" fmla="*/ 29083 1 f67"/>
                                    <a:gd name="f72" fmla="*/ f68 f62 1"/>
                                    <a:gd name="f73" fmla="*/ f69 f62 1"/>
                                    <a:gd name="f74" fmla="*/ f71 f63 1"/>
                                    <a:gd name="f75" fmla="*/ f70 f63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72" t="f75" r="f73" b="f74"/>
                                  <a:pathLst>
                                    <a:path w="37719" h="29083">
                                      <a:moveTo>
                                        <a:pt x="f2" y="f2"/>
                                      </a:moveTo>
                                      <a:lnTo>
                                        <a:pt x="f5" y="f2"/>
                                      </a:lnTo>
                                      <a:cubicBezTo>
                                        <a:pt x="f6" y="f2"/>
                                        <a:pt x="f7" y="f8"/>
                                        <a:pt x="f9" y="f10"/>
                                      </a:cubicBezTo>
                                      <a:lnTo>
                                        <a:pt x="f11" y="f12"/>
                                      </a:lnTo>
                                      <a:cubicBezTo>
                                        <a:pt x="f13" y="f14"/>
                                        <a:pt x="f15" y="f16"/>
                                        <a:pt x="f17" y="f18"/>
                                      </a:cubicBezTo>
                                      <a:lnTo>
                                        <a:pt x="f19" y="f20"/>
                                      </a:lnTo>
                                      <a:cubicBezTo>
                                        <a:pt x="f21" y="f22"/>
                                        <a:pt x="f23" y="f24"/>
                                        <a:pt x="f23" y="f25"/>
                                      </a:cubicBezTo>
                                      <a:lnTo>
                                        <a:pt x="f26" y="f27"/>
                                      </a:lnTo>
                                      <a:cubicBezTo>
                                        <a:pt x="f26" y="f28"/>
                                        <a:pt x="f29" y="f30"/>
                                        <a:pt x="f29" y="f31"/>
                                      </a:cubicBezTo>
                                      <a:lnTo>
                                        <a:pt x="f3" y="f32"/>
                                      </a:lnTo>
                                      <a:lnTo>
                                        <a:pt x="f29" y="f33"/>
                                      </a:lnTo>
                                      <a:cubicBezTo>
                                        <a:pt x="f29" y="f34"/>
                                        <a:pt x="f26" y="f35"/>
                                        <a:pt x="f26" y="f36"/>
                                      </a:cubicBezTo>
                                      <a:lnTo>
                                        <a:pt x="f23" y="f37"/>
                                      </a:lnTo>
                                      <a:cubicBezTo>
                                        <a:pt x="f23" y="f38"/>
                                        <a:pt x="f21" y="f39"/>
                                        <a:pt x="f19" y="f40"/>
                                      </a:cubicBezTo>
                                      <a:lnTo>
                                        <a:pt x="f17" y="f41"/>
                                      </a:lnTo>
                                      <a:cubicBezTo>
                                        <a:pt x="f15" y="f42"/>
                                        <a:pt x="f13" y="f43"/>
                                        <a:pt x="f11" y="f44"/>
                                      </a:cubicBezTo>
                                      <a:lnTo>
                                        <a:pt x="f45" y="f46"/>
                                      </a:lnTo>
                                      <a:cubicBezTo>
                                        <a:pt x="f7" y="f4"/>
                                        <a:pt x="f6" y="f4"/>
                                        <a:pt x="f5" y="f4"/>
                                      </a:cubicBezTo>
                                      <a:lnTo>
                                        <a:pt x="f2" y="f4"/>
                                      </a:lnTo>
                                      <a:lnTo>
                                        <a:pt x="f2" y="f47"/>
                                      </a:lnTo>
                                      <a:lnTo>
                                        <a:pt x="f48" y="f47"/>
                                      </a:lnTo>
                                      <a:lnTo>
                                        <a:pt x="f49" y="f50"/>
                                      </a:lnTo>
                                      <a:lnTo>
                                        <a:pt x="f51" y="f52"/>
                                      </a:lnTo>
                                      <a:lnTo>
                                        <a:pt x="f53" y="f54"/>
                                      </a:lnTo>
                                      <a:lnTo>
                                        <a:pt x="f9" y="f55"/>
                                      </a:lnTo>
                                      <a:lnTo>
                                        <a:pt x="f53" y="f56"/>
                                      </a:lnTo>
                                      <a:lnTo>
                                        <a:pt x="f51" y="f57"/>
                                      </a:lnTo>
                                      <a:lnTo>
                                        <a:pt x="f58" y="f59"/>
                                      </a:lnTo>
                                      <a:lnTo>
                                        <a:pt x="f60" y="f61"/>
                                      </a:lnTo>
                                      <a:lnTo>
                                        <a:pt x="f2" y="f61"/>
                                      </a:lnTo>
                                      <a:lnTo>
                                        <a:pt x="f2" y="f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7C30"/>
                                </a:solidFill>
                                <a:ln cap="flat">
                                  <a:noFill/>
                                  <a:prstDash val="solid"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141" name="Shape 146"/>
                              <wps:cNvSpPr/>
                              <wps:spPr>
                                <a:xfrm>
                                  <a:off x="865507" y="32516"/>
                                  <a:ext cx="23244" cy="47621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23240"/>
                                    <a:gd name="f4" fmla="val 47625"/>
                                    <a:gd name="f5" fmla="val 3302"/>
                                    <a:gd name="f6" fmla="val 16637"/>
                                    <a:gd name="f7" fmla="val 305"/>
                                    <a:gd name="f8" fmla="val 6841"/>
                                    <a:gd name="f9" fmla="val 16256"/>
                                    <a:gd name="f10" fmla="val 6604"/>
                                    <a:gd name="f11" fmla="val 6603"/>
                                    <a:gd name="f12" fmla="val 41022"/>
                                    <a:gd name="f13" fmla="val 18288"/>
                                    <a:gd name="f14" fmla="val 40314"/>
                                    <a:gd name="f15" fmla="val 46957"/>
                                    <a:gd name="f16" fmla="val 1397"/>
                                    <a:gd name="f17" fmla="val 46101"/>
                                    <a:gd name="f18" fmla="val 44323"/>
                                    <a:gd name="f19" fmla="val 1524"/>
                                    <a:gd name="f20" fmla="*/ f0 1 23240"/>
                                    <a:gd name="f21" fmla="*/ f1 1 47625"/>
                                    <a:gd name="f22" fmla="+- f4 0 f2"/>
                                    <a:gd name="f23" fmla="+- f3 0 f2"/>
                                    <a:gd name="f24" fmla="*/ f23 1 23240"/>
                                    <a:gd name="f25" fmla="*/ f22 1 47625"/>
                                    <a:gd name="f26" fmla="*/ 0 1 f24"/>
                                    <a:gd name="f27" fmla="*/ 23240 1 f24"/>
                                    <a:gd name="f28" fmla="*/ 0 1 f25"/>
                                    <a:gd name="f29" fmla="*/ 47625 1 f25"/>
                                    <a:gd name="f30" fmla="*/ f26 f20 1"/>
                                    <a:gd name="f31" fmla="*/ f27 f20 1"/>
                                    <a:gd name="f32" fmla="*/ f29 f21 1"/>
                                    <a:gd name="f33" fmla="*/ f28 f21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30" t="f33" r="f31" b="f32"/>
                                  <a:pathLst>
                                    <a:path w="23240" h="47625">
                                      <a:moveTo>
                                        <a:pt x="f5" y="f2"/>
                                      </a:moveTo>
                                      <a:lnTo>
                                        <a:pt x="f6" y="f2"/>
                                      </a:lnTo>
                                      <a:lnTo>
                                        <a:pt x="f3" y="f7"/>
                                      </a:lnTo>
                                      <a:lnTo>
                                        <a:pt x="f3" y="f8"/>
                                      </a:lnTo>
                                      <a:lnTo>
                                        <a:pt x="f9" y="f10"/>
                                      </a:lnTo>
                                      <a:lnTo>
                                        <a:pt x="f11" y="f10"/>
                                      </a:lnTo>
                                      <a:lnTo>
                                        <a:pt x="f11" y="f12"/>
                                      </a:lnTo>
                                      <a:lnTo>
                                        <a:pt x="f13" y="f12"/>
                                      </a:lnTo>
                                      <a:lnTo>
                                        <a:pt x="f3" y="f14"/>
                                      </a:lnTo>
                                      <a:lnTo>
                                        <a:pt x="f3" y="f15"/>
                                      </a:lnTo>
                                      <a:lnTo>
                                        <a:pt x="f13" y="f4"/>
                                      </a:lnTo>
                                      <a:lnTo>
                                        <a:pt x="f5" y="f4"/>
                                      </a:lnTo>
                                      <a:cubicBezTo>
                                        <a:pt x="f16" y="f4"/>
                                        <a:pt x="f2" y="f17"/>
                                        <a:pt x="f2" y="f18"/>
                                      </a:cubicBezTo>
                                      <a:lnTo>
                                        <a:pt x="f2" y="f5"/>
                                      </a:lnTo>
                                      <a:cubicBezTo>
                                        <a:pt x="f2" y="f19"/>
                                        <a:pt x="f16" y="f2"/>
                                        <a:pt x="f5" y="f2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7C30"/>
                                </a:solidFill>
                                <a:ln cap="flat">
                                  <a:noFill/>
                                  <a:prstDash val="solid"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142" name="Shape 147"/>
                              <wps:cNvSpPr/>
                              <wps:spPr>
                                <a:xfrm>
                                  <a:off x="836163" y="10030"/>
                                  <a:ext cx="52578" cy="151762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52577"/>
                                    <a:gd name="f4" fmla="val 151764"/>
                                    <a:gd name="f5" fmla="val 11938"/>
                                    <a:gd name="f6" fmla="val 49402"/>
                                    <a:gd name="f7" fmla="val 86"/>
                                    <a:gd name="f8" fmla="val 6691"/>
                                    <a:gd name="f9" fmla="val 6603"/>
                                    <a:gd name="f10" fmla="val 12573"/>
                                    <a:gd name="f11" fmla="val 7874"/>
                                    <a:gd name="f12" fmla="val 8255"/>
                                    <a:gd name="f13" fmla="val 7112"/>
                                    <a:gd name="f14" fmla="val 9651"/>
                                    <a:gd name="f15" fmla="val 12826"/>
                                    <a:gd name="f16" fmla="val 143256"/>
                                    <a:gd name="f17" fmla="val 6731"/>
                                    <a:gd name="f18" fmla="val 143637"/>
                                    <a:gd name="f19" fmla="val 7493"/>
                                    <a:gd name="f20" fmla="val 144145"/>
                                    <a:gd name="f21" fmla="val 11176"/>
                                    <a:gd name="f22" fmla="val 144907"/>
                                    <a:gd name="f23" fmla="val 17780"/>
                                    <a:gd name="f24" fmla="val 145161"/>
                                    <a:gd name="f25" fmla="val 24638"/>
                                    <a:gd name="f26" fmla="val 28321"/>
                                    <a:gd name="f27" fmla="val 29210"/>
                                    <a:gd name="f28" fmla="val 143510"/>
                                    <a:gd name="f29" fmla="val 29337"/>
                                    <a:gd name="f30" fmla="val 88773"/>
                                    <a:gd name="f31" fmla="val 86868"/>
                                    <a:gd name="f32" fmla="val 30734"/>
                                    <a:gd name="f33" fmla="val 85471"/>
                                    <a:gd name="f34" fmla="val 32639"/>
                                    <a:gd name="f35" fmla="val 41783"/>
                                    <a:gd name="f36" fmla="val 41910"/>
                                    <a:gd name="f37" fmla="val 42164"/>
                                    <a:gd name="f38" fmla="val 42290"/>
                                    <a:gd name="f39" fmla="val 50546"/>
                                    <a:gd name="f40" fmla="val 86995"/>
                                    <a:gd name="f41" fmla="val 51053"/>
                                    <a:gd name="f42" fmla="val 51562"/>
                                    <a:gd name="f43" fmla="val 87249"/>
                                    <a:gd name="f44" fmla="val 51943"/>
                                    <a:gd name="f45" fmla="val 87502"/>
                                    <a:gd name="f46" fmla="val 87943"/>
                                    <a:gd name="f47" fmla="val 95947"/>
                                    <a:gd name="f48" fmla="val 48768"/>
                                    <a:gd name="f49" fmla="val 93345"/>
                                    <a:gd name="f50" fmla="val 41528"/>
                                    <a:gd name="f51" fmla="val 92075"/>
                                    <a:gd name="f52" fmla="val 35940"/>
                                    <a:gd name="f53" fmla="val 143764"/>
                                    <a:gd name="f54" fmla="val 35814"/>
                                    <a:gd name="f55" fmla="val 144526"/>
                                    <a:gd name="f56" fmla="val 35687"/>
                                    <a:gd name="f57" fmla="val 35052"/>
                                    <a:gd name="f58" fmla="val 146939"/>
                                    <a:gd name="f59" fmla="val 34798"/>
                                    <a:gd name="f60" fmla="val 147574"/>
                                    <a:gd name="f61" fmla="val 34290"/>
                                    <a:gd name="f62" fmla="val 148209"/>
                                    <a:gd name="f63" fmla="val 33655"/>
                                    <a:gd name="f64" fmla="val 148589"/>
                                    <a:gd name="f65" fmla="val 31242"/>
                                    <a:gd name="f66" fmla="val 150114"/>
                                    <a:gd name="f67" fmla="val 30861"/>
                                    <a:gd name="f68" fmla="val 150240"/>
                                    <a:gd name="f69" fmla="val 30480"/>
                                    <a:gd name="f70" fmla="val 150368"/>
                                    <a:gd name="f71" fmla="val 30099"/>
                                    <a:gd name="f72" fmla="val 150495"/>
                                    <a:gd name="f73" fmla="val 25653"/>
                                    <a:gd name="f74" fmla="val 151384"/>
                                    <a:gd name="f75" fmla="val 25527"/>
                                    <a:gd name="f76" fmla="val 25400"/>
                                    <a:gd name="f77" fmla="val 25146"/>
                                    <a:gd name="f78" fmla="val 18034"/>
                                    <a:gd name="f79" fmla="val 10668"/>
                                    <a:gd name="f80" fmla="val 10540"/>
                                    <a:gd name="f81" fmla="val 10287"/>
                                    <a:gd name="f82" fmla="val 10160"/>
                                    <a:gd name="f83" fmla="val 5588"/>
                                    <a:gd name="f84" fmla="val 5207"/>
                                    <a:gd name="f85" fmla="val 4826"/>
                                    <a:gd name="f86" fmla="val 4572"/>
                                    <a:gd name="f87" fmla="val 149987"/>
                                    <a:gd name="f88" fmla="val 2159"/>
                                    <a:gd name="f89" fmla="val 1524"/>
                                    <a:gd name="f90" fmla="val 1015"/>
                                    <a:gd name="f91" fmla="val 762"/>
                                    <a:gd name="f92" fmla="val 146812"/>
                                    <a:gd name="f93" fmla="val 127"/>
                                    <a:gd name="f94" fmla="val 144780"/>
                                    <a:gd name="f95" fmla="val 12446"/>
                                    <a:gd name="f96" fmla="val 12319"/>
                                    <a:gd name="f97" fmla="val 12192"/>
                                    <a:gd name="f98" fmla="val 635"/>
                                    <a:gd name="f99" fmla="val 889"/>
                                    <a:gd name="f100" fmla="val 6985"/>
                                    <a:gd name="f101" fmla="val 1143"/>
                                    <a:gd name="f102" fmla="val 3048"/>
                                    <a:gd name="f103" fmla="val 3683"/>
                                    <a:gd name="f104" fmla="val 3428"/>
                                    <a:gd name="f105" fmla="val 3175"/>
                                    <a:gd name="f106" fmla="val 3937"/>
                                    <a:gd name="f107" fmla="val 2667"/>
                                    <a:gd name="f108" fmla="val 4699"/>
                                    <a:gd name="f109" fmla="val 2413"/>
                                    <a:gd name="f110" fmla="val 10922"/>
                                    <a:gd name="f111" fmla="val 253"/>
                                    <a:gd name="f112" fmla="val 126"/>
                                    <a:gd name="f113" fmla="val 11557"/>
                                    <a:gd name="f114" fmla="*/ f0 1 52577"/>
                                    <a:gd name="f115" fmla="*/ f1 1 151764"/>
                                    <a:gd name="f116" fmla="+- f4 0 f2"/>
                                    <a:gd name="f117" fmla="+- f3 0 f2"/>
                                    <a:gd name="f118" fmla="*/ f117 1 52577"/>
                                    <a:gd name="f119" fmla="*/ f116 1 151764"/>
                                    <a:gd name="f120" fmla="*/ 0 1 f118"/>
                                    <a:gd name="f121" fmla="*/ 52577 1 f118"/>
                                    <a:gd name="f122" fmla="*/ 0 1 f119"/>
                                    <a:gd name="f123" fmla="*/ 151764 1 f119"/>
                                    <a:gd name="f124" fmla="*/ f120 f114 1"/>
                                    <a:gd name="f125" fmla="*/ f121 f114 1"/>
                                    <a:gd name="f126" fmla="*/ f123 f115 1"/>
                                    <a:gd name="f127" fmla="*/ f122 f115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124" t="f127" r="f125" b="f126"/>
                                  <a:pathLst>
                                    <a:path w="52577" h="151764">
                                      <a:moveTo>
                                        <a:pt x="f5" y="f2"/>
                                      </a:moveTo>
                                      <a:lnTo>
                                        <a:pt x="f6" y="f2"/>
                                      </a:lnTo>
                                      <a:lnTo>
                                        <a:pt x="f3" y="f7"/>
                                      </a:lnTo>
                                      <a:lnTo>
                                        <a:pt x="f3" y="f8"/>
                                      </a:lnTo>
                                      <a:lnTo>
                                        <a:pt x="f6" y="f9"/>
                                      </a:lnTo>
                                      <a:lnTo>
                                        <a:pt x="f10" y="f9"/>
                                      </a:lnTo>
                                      <a:lnTo>
                                        <a:pt x="f11" y="f12"/>
                                      </a:lnTo>
                                      <a:lnTo>
                                        <a:pt x="f13" y="f14"/>
                                      </a:lnTo>
                                      <a:lnTo>
                                        <a:pt x="f9" y="f15"/>
                                      </a:lnTo>
                                      <a:lnTo>
                                        <a:pt x="f9" y="f16"/>
                                      </a:lnTo>
                                      <a:lnTo>
                                        <a:pt x="f17" y="f18"/>
                                      </a:lnTo>
                                      <a:lnTo>
                                        <a:pt x="f19" y="f20"/>
                                      </a:lnTo>
                                      <a:lnTo>
                                        <a:pt x="f21" y="f22"/>
                                      </a:lnTo>
                                      <a:lnTo>
                                        <a:pt x="f23" y="f24"/>
                                      </a:lnTo>
                                      <a:lnTo>
                                        <a:pt x="f25" y="f22"/>
                                      </a:lnTo>
                                      <a:lnTo>
                                        <a:pt x="f26" y="f20"/>
                                      </a:lnTo>
                                      <a:lnTo>
                                        <a:pt x="f27" y="f28"/>
                                      </a:lnTo>
                                      <a:lnTo>
                                        <a:pt x="f29" y="f16"/>
                                      </a:lnTo>
                                      <a:lnTo>
                                        <a:pt x="f29" y="f30"/>
                                      </a:lnTo>
                                      <a:cubicBezTo>
                                        <a:pt x="f29" y="f31"/>
                                        <a:pt x="f32" y="f33"/>
                                        <a:pt x="f34" y="f33"/>
                                      </a:cubicBezTo>
                                      <a:lnTo>
                                        <a:pt x="f35" y="f33"/>
                                      </a:lnTo>
                                      <a:cubicBezTo>
                                        <a:pt x="f36" y="f33"/>
                                        <a:pt x="f37" y="f33"/>
                                        <a:pt x="f38" y="f33"/>
                                      </a:cubicBezTo>
                                      <a:lnTo>
                                        <a:pt x="f39" y="f40"/>
                                      </a:lnTo>
                                      <a:cubicBezTo>
                                        <a:pt x="f41" y="f40"/>
                                        <a:pt x="f42" y="f43"/>
                                        <a:pt x="f44" y="f45"/>
                                      </a:cubicBezTo>
                                      <a:lnTo>
                                        <a:pt x="f3" y="f46"/>
                                      </a:lnTo>
                                      <a:lnTo>
                                        <a:pt x="f3" y="f47"/>
                                      </a:lnTo>
                                      <a:lnTo>
                                        <a:pt x="f48" y="f49"/>
                                      </a:lnTo>
                                      <a:lnTo>
                                        <a:pt x="f50" y="f51"/>
                                      </a:lnTo>
                                      <a:lnTo>
                                        <a:pt x="f52" y="f51"/>
                                      </a:lnTo>
                                      <a:lnTo>
                                        <a:pt x="f52" y="f53"/>
                                      </a:lnTo>
                                      <a:cubicBezTo>
                                        <a:pt x="f52" y="f20"/>
                                        <a:pt x="f54" y="f55"/>
                                        <a:pt x="f56" y="f22"/>
                                      </a:cubicBezTo>
                                      <a:lnTo>
                                        <a:pt x="f57" y="f58"/>
                                      </a:lnTo>
                                      <a:cubicBezTo>
                                        <a:pt x="f59" y="f60"/>
                                        <a:pt x="f61" y="f62"/>
                                        <a:pt x="f63" y="f64"/>
                                      </a:cubicBezTo>
                                      <a:lnTo>
                                        <a:pt x="f65" y="f66"/>
                                      </a:lnTo>
                                      <a:cubicBezTo>
                                        <a:pt x="f67" y="f68"/>
                                        <a:pt x="f69" y="f70"/>
                                        <a:pt x="f71" y="f72"/>
                                      </a:cubicBezTo>
                                      <a:lnTo>
                                        <a:pt x="f73" y="f74"/>
                                      </a:lnTo>
                                      <a:cubicBezTo>
                                        <a:pt x="f75" y="f74"/>
                                        <a:pt x="f76" y="f74"/>
                                        <a:pt x="f77" y="f74"/>
                                      </a:cubicBezTo>
                                      <a:lnTo>
                                        <a:pt x="f78" y="f4"/>
                                      </a:lnTo>
                                      <a:lnTo>
                                        <a:pt x="f79" y="f74"/>
                                      </a:lnTo>
                                      <a:cubicBezTo>
                                        <a:pt x="f80" y="f74"/>
                                        <a:pt x="f81" y="f74"/>
                                        <a:pt x="f82" y="f74"/>
                                      </a:cubicBezTo>
                                      <a:lnTo>
                                        <a:pt x="f83" y="f72"/>
                                      </a:lnTo>
                                      <a:cubicBezTo>
                                        <a:pt x="f84" y="f70"/>
                                        <a:pt x="f85" y="f68"/>
                                        <a:pt x="f86" y="f87"/>
                                      </a:cubicBezTo>
                                      <a:lnTo>
                                        <a:pt x="f88" y="f64"/>
                                      </a:lnTo>
                                      <a:cubicBezTo>
                                        <a:pt x="f89" y="f62"/>
                                        <a:pt x="f90" y="f60"/>
                                        <a:pt x="f91" y="f92"/>
                                      </a:cubicBezTo>
                                      <a:lnTo>
                                        <a:pt x="f93" y="f94"/>
                                      </a:lnTo>
                                      <a:cubicBezTo>
                                        <a:pt x="f2" y="f55"/>
                                        <a:pt x="f2" y="f20"/>
                                        <a:pt x="f2" y="f53"/>
                                      </a:cubicBezTo>
                                      <a:lnTo>
                                        <a:pt x="f2" y="f10"/>
                                      </a:lnTo>
                                      <a:cubicBezTo>
                                        <a:pt x="f2" y="f95"/>
                                        <a:pt x="f2" y="f96"/>
                                        <a:pt x="f2" y="f97"/>
                                      </a:cubicBezTo>
                                      <a:lnTo>
                                        <a:pt x="f98" y="f11"/>
                                      </a:lnTo>
                                      <a:cubicBezTo>
                                        <a:pt x="f98" y="f19"/>
                                        <a:pt x="f99" y="f100"/>
                                        <a:pt x="f101" y="f9"/>
                                      </a:cubicBezTo>
                                      <a:lnTo>
                                        <a:pt x="f102" y="f103"/>
                                      </a:lnTo>
                                      <a:cubicBezTo>
                                        <a:pt x="f104" y="f105"/>
                                        <a:pt x="f106" y="f107"/>
                                        <a:pt x="f108" y="f109"/>
                                      </a:cubicBezTo>
                                      <a:lnTo>
                                        <a:pt x="f110" y="f111"/>
                                      </a:lnTo>
                                      <a:cubicBezTo>
                                        <a:pt x="f21" y="f112"/>
                                        <a:pt x="f113" y="f2"/>
                                        <a:pt x="f5" y="f2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7C30"/>
                                </a:solidFill>
                                <a:ln cap="flat">
                                  <a:noFill/>
                                  <a:prstDash val="solid"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143" name="Shape 148"/>
                              <wps:cNvSpPr/>
                              <wps:spPr>
                                <a:xfrm>
                                  <a:off x="771140" y="10030"/>
                                  <a:ext cx="45463" cy="29718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45466"/>
                                    <a:gd name="f4" fmla="val 29718"/>
                                    <a:gd name="f5" fmla="val 37974"/>
                                    <a:gd name="f6" fmla="val 38354"/>
                                    <a:gd name="f7" fmla="val 38608"/>
                                    <a:gd name="f8" fmla="val 126"/>
                                    <a:gd name="f9" fmla="val 38990"/>
                                    <a:gd name="f10" fmla="val 253"/>
                                    <a:gd name="f11" fmla="val 40767"/>
                                    <a:gd name="f12" fmla="val 762"/>
                                    <a:gd name="f13" fmla="val 41402"/>
                                    <a:gd name="f14" fmla="val 1015"/>
                                    <a:gd name="f15" fmla="val 42038"/>
                                    <a:gd name="f16" fmla="val 1397"/>
                                    <a:gd name="f17" fmla="val 42545"/>
                                    <a:gd name="f18" fmla="val 2032"/>
                                    <a:gd name="f19" fmla="val 43815"/>
                                    <a:gd name="f20" fmla="val 4064"/>
                                    <a:gd name="f21" fmla="val 44069"/>
                                    <a:gd name="f22" fmla="val 4318"/>
                                    <a:gd name="f23" fmla="val 44197"/>
                                    <a:gd name="f24" fmla="val 4699"/>
                                    <a:gd name="f25" fmla="val 44324"/>
                                    <a:gd name="f26" fmla="val 5080"/>
                                    <a:gd name="f27" fmla="val 45213"/>
                                    <a:gd name="f28" fmla="val 8636"/>
                                    <a:gd name="f29" fmla="val 8889"/>
                                    <a:gd name="f30" fmla="val 9017"/>
                                    <a:gd name="f31" fmla="val 9271"/>
                                    <a:gd name="f32" fmla="val 14859"/>
                                    <a:gd name="f33" fmla="val 20447"/>
                                    <a:gd name="f34" fmla="val 20701"/>
                                    <a:gd name="f35" fmla="val 20827"/>
                                    <a:gd name="f36" fmla="val 21082"/>
                                    <a:gd name="f37" fmla="val 24511"/>
                                    <a:gd name="f38" fmla="val 24892"/>
                                    <a:gd name="f39" fmla="val 25273"/>
                                    <a:gd name="f40" fmla="val 25653"/>
                                    <a:gd name="f41" fmla="val 27559"/>
                                    <a:gd name="f42" fmla="val 28194"/>
                                    <a:gd name="f43" fmla="val 41529"/>
                                    <a:gd name="f44" fmla="val 28575"/>
                                    <a:gd name="f45" fmla="val 40894"/>
                                    <a:gd name="f46" fmla="val 28828"/>
                                    <a:gd name="f47" fmla="val 29464"/>
                                    <a:gd name="f48" fmla="val 38736"/>
                                    <a:gd name="f49" fmla="val 29590"/>
                                    <a:gd name="f50" fmla="val 23114"/>
                                    <a:gd name="f51" fmla="val 37465"/>
                                    <a:gd name="f52" fmla="val 37719"/>
                                    <a:gd name="f53" fmla="val 22987"/>
                                    <a:gd name="f54" fmla="val 22478"/>
                                    <a:gd name="f55" fmla="val 19812"/>
                                    <a:gd name="f56" fmla="val 38863"/>
                                    <a:gd name="f57" fmla="val 15113"/>
                                    <a:gd name="f58" fmla="val 9906"/>
                                    <a:gd name="f59" fmla="val 7239"/>
                                    <a:gd name="f60" fmla="val 6731"/>
                                    <a:gd name="f61" fmla="val 6603"/>
                                    <a:gd name="f62" fmla="*/ f0 1 45466"/>
                                    <a:gd name="f63" fmla="*/ f1 1 29718"/>
                                    <a:gd name="f64" fmla="+- f4 0 f2"/>
                                    <a:gd name="f65" fmla="+- f3 0 f2"/>
                                    <a:gd name="f66" fmla="*/ f65 1 45466"/>
                                    <a:gd name="f67" fmla="*/ f64 1 29718"/>
                                    <a:gd name="f68" fmla="*/ 0 1 f66"/>
                                    <a:gd name="f69" fmla="*/ 45466 1 f66"/>
                                    <a:gd name="f70" fmla="*/ 0 1 f67"/>
                                    <a:gd name="f71" fmla="*/ 29718 1 f67"/>
                                    <a:gd name="f72" fmla="*/ f68 f62 1"/>
                                    <a:gd name="f73" fmla="*/ f69 f62 1"/>
                                    <a:gd name="f74" fmla="*/ f71 f63 1"/>
                                    <a:gd name="f75" fmla="*/ f70 f63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72" t="f75" r="f73" b="f74"/>
                                  <a:pathLst>
                                    <a:path w="45466" h="29718">
                                      <a:moveTo>
                                        <a:pt x="f2" y="f2"/>
                                      </a:moveTo>
                                      <a:lnTo>
                                        <a:pt x="f5" y="f2"/>
                                      </a:lnTo>
                                      <a:cubicBezTo>
                                        <a:pt x="f6" y="f2"/>
                                        <a:pt x="f7" y="f8"/>
                                        <a:pt x="f9" y="f10"/>
                                      </a:cubicBezTo>
                                      <a:lnTo>
                                        <a:pt x="f11" y="f12"/>
                                      </a:lnTo>
                                      <a:cubicBezTo>
                                        <a:pt x="f13" y="f14"/>
                                        <a:pt x="f15" y="f16"/>
                                        <a:pt x="f17" y="f18"/>
                                      </a:cubicBezTo>
                                      <a:lnTo>
                                        <a:pt x="f19" y="f20"/>
                                      </a:lnTo>
                                      <a:cubicBezTo>
                                        <a:pt x="f21" y="f22"/>
                                        <a:pt x="f23" y="f24"/>
                                        <a:pt x="f25" y="f26"/>
                                      </a:cubicBezTo>
                                      <a:lnTo>
                                        <a:pt x="f27" y="f28"/>
                                      </a:lnTo>
                                      <a:cubicBezTo>
                                        <a:pt x="f27" y="f29"/>
                                        <a:pt x="f27" y="f30"/>
                                        <a:pt x="f27" y="f31"/>
                                      </a:cubicBezTo>
                                      <a:lnTo>
                                        <a:pt x="f3" y="f32"/>
                                      </a:lnTo>
                                      <a:lnTo>
                                        <a:pt x="f27" y="f33"/>
                                      </a:lnTo>
                                      <a:cubicBezTo>
                                        <a:pt x="f27" y="f34"/>
                                        <a:pt x="f27" y="f35"/>
                                        <a:pt x="f27" y="f36"/>
                                      </a:cubicBezTo>
                                      <a:lnTo>
                                        <a:pt x="f25" y="f37"/>
                                      </a:lnTo>
                                      <a:cubicBezTo>
                                        <a:pt x="f23" y="f38"/>
                                        <a:pt x="f21" y="f39"/>
                                        <a:pt x="f19" y="f40"/>
                                      </a:cubicBezTo>
                                      <a:lnTo>
                                        <a:pt x="f17" y="f41"/>
                                      </a:lnTo>
                                      <a:cubicBezTo>
                                        <a:pt x="f15" y="f42"/>
                                        <a:pt x="f43" y="f44"/>
                                        <a:pt x="f45" y="f46"/>
                                      </a:cubicBezTo>
                                      <a:lnTo>
                                        <a:pt x="f9" y="f47"/>
                                      </a:lnTo>
                                      <a:cubicBezTo>
                                        <a:pt x="f48" y="f49"/>
                                        <a:pt x="f6" y="f4"/>
                                        <a:pt x="f5" y="f4"/>
                                      </a:cubicBezTo>
                                      <a:lnTo>
                                        <a:pt x="f2" y="f4"/>
                                      </a:lnTo>
                                      <a:lnTo>
                                        <a:pt x="f2" y="f50"/>
                                      </a:lnTo>
                                      <a:lnTo>
                                        <a:pt x="f51" y="f50"/>
                                      </a:lnTo>
                                      <a:lnTo>
                                        <a:pt x="f52" y="f53"/>
                                      </a:lnTo>
                                      <a:lnTo>
                                        <a:pt x="f5" y="f54"/>
                                      </a:lnTo>
                                      <a:lnTo>
                                        <a:pt x="f7" y="f55"/>
                                      </a:lnTo>
                                      <a:lnTo>
                                        <a:pt x="f56" y="f57"/>
                                      </a:lnTo>
                                      <a:lnTo>
                                        <a:pt x="f7" y="f58"/>
                                      </a:lnTo>
                                      <a:lnTo>
                                        <a:pt x="f5" y="f59"/>
                                      </a:lnTo>
                                      <a:lnTo>
                                        <a:pt x="f52" y="f60"/>
                                      </a:lnTo>
                                      <a:lnTo>
                                        <a:pt x="f51" y="f61"/>
                                      </a:lnTo>
                                      <a:lnTo>
                                        <a:pt x="f2" y="f61"/>
                                      </a:lnTo>
                                      <a:lnTo>
                                        <a:pt x="f2" y="f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7C30"/>
                                </a:solidFill>
                                <a:ln cap="flat">
                                  <a:noFill/>
                                  <a:prstDash val="solid"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144" name="Shape 149"/>
                              <wps:cNvSpPr/>
                              <wps:spPr>
                                <a:xfrm>
                                  <a:off x="997582" y="37719"/>
                                  <a:ext cx="24003" cy="67949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24003"/>
                                    <a:gd name="f4" fmla="val 67945"/>
                                    <a:gd name="f5" fmla="val 23876"/>
                                    <a:gd name="f6" fmla="val 13589"/>
                                    <a:gd name="f7" fmla="val 8128"/>
                                    <a:gd name="f8" fmla="val 61340"/>
                                    <a:gd name="f9" fmla="val 3556"/>
                                    <a:gd name="f10" fmla="val 2413"/>
                                    <a:gd name="f11" fmla="val 1398"/>
                                    <a:gd name="f12" fmla="val 67437"/>
                                    <a:gd name="f13" fmla="val 762"/>
                                    <a:gd name="f14" fmla="val 66548"/>
                                    <a:gd name="f15" fmla="val 254"/>
                                    <a:gd name="f16" fmla="val 65659"/>
                                    <a:gd name="f17" fmla="val 64643"/>
                                    <a:gd name="f18" fmla="val 381"/>
                                    <a:gd name="f19" fmla="val 63627"/>
                                    <a:gd name="f20" fmla="val 20828"/>
                                    <a:gd name="f21" fmla="val 2159"/>
                                    <a:gd name="f22" fmla="val 21210"/>
                                    <a:gd name="f23" fmla="val 889"/>
                                    <a:gd name="f24" fmla="val 22479"/>
                                    <a:gd name="f25" fmla="*/ f0 1 24003"/>
                                    <a:gd name="f26" fmla="*/ f1 1 67945"/>
                                    <a:gd name="f27" fmla="+- f4 0 f2"/>
                                    <a:gd name="f28" fmla="+- f3 0 f2"/>
                                    <a:gd name="f29" fmla="*/ f28 1 24003"/>
                                    <a:gd name="f30" fmla="*/ f27 1 67945"/>
                                    <a:gd name="f31" fmla="*/ 0 1 f29"/>
                                    <a:gd name="f32" fmla="*/ 24003 1 f29"/>
                                    <a:gd name="f33" fmla="*/ 0 1 f30"/>
                                    <a:gd name="f34" fmla="*/ 67945 1 f30"/>
                                    <a:gd name="f35" fmla="*/ f31 f25 1"/>
                                    <a:gd name="f36" fmla="*/ f32 f25 1"/>
                                    <a:gd name="f37" fmla="*/ f34 f26 1"/>
                                    <a:gd name="f38" fmla="*/ f33 f26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35" t="f38" r="f36" b="f37"/>
                                  <a:pathLst>
                                    <a:path w="24003" h="67945">
                                      <a:moveTo>
                                        <a:pt x="f5" y="f2"/>
                                      </a:moveTo>
                                      <a:lnTo>
                                        <a:pt x="f3" y="f2"/>
                                      </a:lnTo>
                                      <a:lnTo>
                                        <a:pt x="f3" y="f6"/>
                                      </a:lnTo>
                                      <a:lnTo>
                                        <a:pt x="f7" y="f8"/>
                                      </a:lnTo>
                                      <a:lnTo>
                                        <a:pt x="f3" y="f8"/>
                                      </a:lnTo>
                                      <a:lnTo>
                                        <a:pt x="f3" y="f4"/>
                                      </a:lnTo>
                                      <a:lnTo>
                                        <a:pt x="f9" y="f4"/>
                                      </a:lnTo>
                                      <a:cubicBezTo>
                                        <a:pt x="f10" y="f4"/>
                                        <a:pt x="f11" y="f12"/>
                                        <a:pt x="f13" y="f14"/>
                                      </a:cubicBezTo>
                                      <a:cubicBezTo>
                                        <a:pt x="f15" y="f16"/>
                                        <a:pt x="f2" y="f17"/>
                                        <a:pt x="f18" y="f19"/>
                                      </a:cubicBezTo>
                                      <a:lnTo>
                                        <a:pt x="f20" y="f21"/>
                                      </a:lnTo>
                                      <a:cubicBezTo>
                                        <a:pt x="f22" y="f23"/>
                                        <a:pt x="f24" y="f2"/>
                                        <a:pt x="f5" y="f2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7C30"/>
                                </a:solidFill>
                                <a:ln cap="flat">
                                  <a:noFill/>
                                  <a:prstDash val="solid"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145" name="Shape 150"/>
                              <wps:cNvSpPr/>
                              <wps:spPr>
                                <a:xfrm>
                                  <a:off x="888741" y="32817"/>
                                  <a:ext cx="23372" cy="46652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23368"/>
                                    <a:gd name="f4" fmla="val 46652"/>
                                    <a:gd name="f5" fmla="val 1651"/>
                                    <a:gd name="f6" fmla="val 76"/>
                                    <a:gd name="f7" fmla="val 6731"/>
                                    <a:gd name="f8" fmla="val 965"/>
                                    <a:gd name="f9" fmla="val 6986"/>
                                    <a:gd name="f10" fmla="val 1092"/>
                                    <a:gd name="f11" fmla="val 7239"/>
                                    <a:gd name="f12" fmla="val 7493"/>
                                    <a:gd name="f13" fmla="val 1219"/>
                                    <a:gd name="f14" fmla="val 13843"/>
                                    <a:gd name="f15" fmla="val 3886"/>
                                    <a:gd name="f16" fmla="val 14225"/>
                                    <a:gd name="f17" fmla="val 4140"/>
                                    <a:gd name="f18" fmla="val 14478"/>
                                    <a:gd name="f19" fmla="val 4394"/>
                                    <a:gd name="f20" fmla="val 14860"/>
                                    <a:gd name="f21" fmla="val 4648"/>
                                    <a:gd name="f22" fmla="val 19050"/>
                                    <a:gd name="f23" fmla="val 8839"/>
                                    <a:gd name="f24" fmla="val 19431"/>
                                    <a:gd name="f25" fmla="val 9093"/>
                                    <a:gd name="f26" fmla="val 19558"/>
                                    <a:gd name="f27" fmla="val 9474"/>
                                    <a:gd name="f28" fmla="val 19813"/>
                                    <a:gd name="f29" fmla="val 9856"/>
                                    <a:gd name="f30" fmla="val 22225"/>
                                    <a:gd name="f31" fmla="val 15316"/>
                                    <a:gd name="f32" fmla="val 22352"/>
                                    <a:gd name="f33" fmla="val 15570"/>
                                    <a:gd name="f34" fmla="val 22479"/>
                                    <a:gd name="f35" fmla="val 15951"/>
                                    <a:gd name="f36" fmla="val 16206"/>
                                    <a:gd name="f37" fmla="val 23241"/>
                                    <a:gd name="f38" fmla="val 22809"/>
                                    <a:gd name="f39" fmla="val 23190"/>
                                    <a:gd name="f40" fmla="val 23444"/>
                                    <a:gd name="f41" fmla="val 23825"/>
                                    <a:gd name="f42" fmla="val 21717"/>
                                    <a:gd name="f43" fmla="val 32334"/>
                                    <a:gd name="f44" fmla="val 21590"/>
                                    <a:gd name="f45" fmla="val 32715"/>
                                    <a:gd name="f46" fmla="val 21463"/>
                                    <a:gd name="f47" fmla="val 33223"/>
                                    <a:gd name="f48" fmla="val 21082"/>
                                    <a:gd name="f49" fmla="val 33604"/>
                                    <a:gd name="f50" fmla="val 16383"/>
                                    <a:gd name="f51" fmla="val 40208"/>
                                    <a:gd name="f52" fmla="val 16129"/>
                                    <a:gd name="f53" fmla="val 40589"/>
                                    <a:gd name="f54" fmla="val 15749"/>
                                    <a:gd name="f55" fmla="val 40843"/>
                                    <a:gd name="f56" fmla="val 15367"/>
                                    <a:gd name="f57" fmla="val 41097"/>
                                    <a:gd name="f58" fmla="val 45415"/>
                                    <a:gd name="f59" fmla="val 7113"/>
                                    <a:gd name="f60" fmla="val 45542"/>
                                    <a:gd name="f61" fmla="val 45669"/>
                                    <a:gd name="f62" fmla="val 6350"/>
                                    <a:gd name="f63" fmla="val 45796"/>
                                    <a:gd name="f64" fmla="val 40009"/>
                                    <a:gd name="f65" fmla="val 4826"/>
                                    <a:gd name="f66" fmla="val 39319"/>
                                    <a:gd name="f67" fmla="val 11557"/>
                                    <a:gd name="f68" fmla="val 35636"/>
                                    <a:gd name="f69" fmla="val 30429"/>
                                    <a:gd name="f70" fmla="val 16638"/>
                                    <a:gd name="f71" fmla="val 23063"/>
                                    <a:gd name="f72" fmla="val 16002"/>
                                    <a:gd name="f73" fmla="val 17475"/>
                                    <a:gd name="f74" fmla="val 13970"/>
                                    <a:gd name="f75" fmla="val 13031"/>
                                    <a:gd name="f76" fmla="val 10668"/>
                                    <a:gd name="f77" fmla="val 9728"/>
                                    <a:gd name="f78" fmla="val 5207"/>
                                    <a:gd name="f79" fmla="val 7442"/>
                                    <a:gd name="f80" fmla="val 508"/>
                                    <a:gd name="f81" fmla="val 6553"/>
                                    <a:gd name="f82" fmla="val 6536"/>
                                    <a:gd name="f83" fmla="*/ f0 1 23368"/>
                                    <a:gd name="f84" fmla="*/ f1 1 46652"/>
                                    <a:gd name="f85" fmla="+- f4 0 f2"/>
                                    <a:gd name="f86" fmla="+- f3 0 f2"/>
                                    <a:gd name="f87" fmla="*/ f86 1 23368"/>
                                    <a:gd name="f88" fmla="*/ f85 1 46652"/>
                                    <a:gd name="f89" fmla="*/ 0 1 f87"/>
                                    <a:gd name="f90" fmla="*/ 23368 1 f87"/>
                                    <a:gd name="f91" fmla="*/ 0 1 f88"/>
                                    <a:gd name="f92" fmla="*/ 46652 1 f88"/>
                                    <a:gd name="f93" fmla="*/ f89 f83 1"/>
                                    <a:gd name="f94" fmla="*/ f90 f83 1"/>
                                    <a:gd name="f95" fmla="*/ f92 f84 1"/>
                                    <a:gd name="f96" fmla="*/ f91 f84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93" t="f96" r="f94" b="f95"/>
                                  <a:pathLst>
                                    <a:path w="23368" h="46652">
                                      <a:moveTo>
                                        <a:pt x="f2" y="f2"/>
                                      </a:moveTo>
                                      <a:lnTo>
                                        <a:pt x="f5" y="f6"/>
                                      </a:lnTo>
                                      <a:lnTo>
                                        <a:pt x="f7" y="f8"/>
                                      </a:lnTo>
                                      <a:cubicBezTo>
                                        <a:pt x="f9" y="f10"/>
                                        <a:pt x="f11" y="f10"/>
                                        <a:pt x="f12" y="f13"/>
                                      </a:cubicBezTo>
                                      <a:lnTo>
                                        <a:pt x="f14" y="f15"/>
                                      </a:lnTo>
                                      <a:cubicBezTo>
                                        <a:pt x="f16" y="f17"/>
                                        <a:pt x="f18" y="f19"/>
                                        <a:pt x="f20" y="f21"/>
                                      </a:cubicBezTo>
                                      <a:lnTo>
                                        <a:pt x="f22" y="f23"/>
                                      </a:lnTo>
                                      <a:cubicBezTo>
                                        <a:pt x="f24" y="f25"/>
                                        <a:pt x="f26" y="f27"/>
                                        <a:pt x="f28" y="f29"/>
                                      </a:cubicBezTo>
                                      <a:lnTo>
                                        <a:pt x="f30" y="f31"/>
                                      </a:lnTo>
                                      <a:cubicBezTo>
                                        <a:pt x="f32" y="f33"/>
                                        <a:pt x="f34" y="f35"/>
                                        <a:pt x="f34" y="f36"/>
                                      </a:cubicBezTo>
                                      <a:lnTo>
                                        <a:pt x="f37" y="f38"/>
                                      </a:lnTo>
                                      <a:cubicBezTo>
                                        <a:pt x="f3" y="f39"/>
                                        <a:pt x="f3" y="f40"/>
                                        <a:pt x="f37" y="f41"/>
                                      </a:cubicBezTo>
                                      <a:lnTo>
                                        <a:pt x="f42" y="f43"/>
                                      </a:lnTo>
                                      <a:cubicBezTo>
                                        <a:pt x="f44" y="f45"/>
                                        <a:pt x="f46" y="f47"/>
                                        <a:pt x="f48" y="f49"/>
                                      </a:cubicBezTo>
                                      <a:lnTo>
                                        <a:pt x="f50" y="f51"/>
                                      </a:lnTo>
                                      <a:cubicBezTo>
                                        <a:pt x="f52" y="f53"/>
                                        <a:pt x="f54" y="f55"/>
                                        <a:pt x="f56" y="f57"/>
                                      </a:cubicBezTo>
                                      <a:lnTo>
                                        <a:pt x="f12" y="f58"/>
                                      </a:lnTo>
                                      <a:cubicBezTo>
                                        <a:pt x="f59" y="f60"/>
                                        <a:pt x="f7" y="f61"/>
                                        <a:pt x="f62" y="f63"/>
                                      </a:cubicBezTo>
                                      <a:lnTo>
                                        <a:pt x="f2" y="f4"/>
                                      </a:lnTo>
                                      <a:lnTo>
                                        <a:pt x="f2" y="f64"/>
                                      </a:lnTo>
                                      <a:lnTo>
                                        <a:pt x="f65" y="f66"/>
                                      </a:lnTo>
                                      <a:lnTo>
                                        <a:pt x="f67" y="f68"/>
                                      </a:lnTo>
                                      <a:lnTo>
                                        <a:pt x="f56" y="f69"/>
                                      </a:lnTo>
                                      <a:lnTo>
                                        <a:pt x="f70" y="f71"/>
                                      </a:lnTo>
                                      <a:lnTo>
                                        <a:pt x="f72" y="f73"/>
                                      </a:lnTo>
                                      <a:lnTo>
                                        <a:pt x="f74" y="f75"/>
                                      </a:lnTo>
                                      <a:lnTo>
                                        <a:pt x="f76" y="f77"/>
                                      </a:lnTo>
                                      <a:lnTo>
                                        <a:pt x="f78" y="f79"/>
                                      </a:lnTo>
                                      <a:lnTo>
                                        <a:pt x="f80" y="f81"/>
                                      </a:lnTo>
                                      <a:lnTo>
                                        <a:pt x="f2" y="f82"/>
                                      </a:lnTo>
                                      <a:lnTo>
                                        <a:pt x="f2" y="f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7C30"/>
                                </a:solidFill>
                                <a:ln cap="flat">
                                  <a:noFill/>
                                  <a:prstDash val="solid"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146" name="Shape 151"/>
                              <wps:cNvSpPr/>
                              <wps:spPr>
                                <a:xfrm>
                                  <a:off x="888741" y="10122"/>
                                  <a:ext cx="61209" cy="151680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61214"/>
                                    <a:gd name="f4" fmla="val 151679"/>
                                    <a:gd name="f5" fmla="val 6224"/>
                                    <a:gd name="f6" fmla="val 168"/>
                                    <a:gd name="f7" fmla="val 13081"/>
                                    <a:gd name="f8" fmla="val 803"/>
                                    <a:gd name="f9" fmla="val 13336"/>
                                    <a:gd name="f10" fmla="val 13589"/>
                                    <a:gd name="f11" fmla="val 13716"/>
                                    <a:gd name="f12" fmla="val 930"/>
                                    <a:gd name="f13" fmla="val 29464"/>
                                    <a:gd name="f14" fmla="val 5121"/>
                                    <a:gd name="f15" fmla="val 29718"/>
                                    <a:gd name="f16" fmla="val 5248"/>
                                    <a:gd name="f17" fmla="val 30100"/>
                                    <a:gd name="f18" fmla="val 5375"/>
                                    <a:gd name="f19" fmla="val 30353"/>
                                    <a:gd name="f20" fmla="val 5502"/>
                                    <a:gd name="f21" fmla="val 42164"/>
                                    <a:gd name="f22" fmla="val 13376"/>
                                    <a:gd name="f23" fmla="val 42545"/>
                                    <a:gd name="f24" fmla="val 13630"/>
                                    <a:gd name="f25" fmla="val 42926"/>
                                    <a:gd name="f26" fmla="val 14011"/>
                                    <a:gd name="f27" fmla="val 43180"/>
                                    <a:gd name="f28" fmla="val 14392"/>
                                    <a:gd name="f29" fmla="val 50547"/>
                                    <a:gd name="f30" fmla="val 25822"/>
                                    <a:gd name="f31" fmla="val 50800"/>
                                    <a:gd name="f32" fmla="val 26203"/>
                                    <a:gd name="f33" fmla="val 50927"/>
                                    <a:gd name="f34" fmla="val 26457"/>
                                    <a:gd name="f35" fmla="val 26838"/>
                                    <a:gd name="f36" fmla="val 52960"/>
                                    <a:gd name="f37" fmla="val 33950"/>
                                    <a:gd name="f38" fmla="val 34077"/>
                                    <a:gd name="f39" fmla="val 34331"/>
                                    <a:gd name="f40" fmla="val 34585"/>
                                    <a:gd name="f41" fmla="val 53594"/>
                                    <a:gd name="f42" fmla="val 42586"/>
                                    <a:gd name="f43" fmla="val 53722"/>
                                    <a:gd name="f44" fmla="val 42840"/>
                                    <a:gd name="f45" fmla="val 43094"/>
                                    <a:gd name="f46" fmla="val 43348"/>
                                    <a:gd name="f47" fmla="val 51816"/>
                                    <a:gd name="f48" fmla="val 56556"/>
                                    <a:gd name="f49" fmla="val 51689"/>
                                    <a:gd name="f50" fmla="val 56937"/>
                                    <a:gd name="f51" fmla="val 57318"/>
                                    <a:gd name="f52" fmla="val 51436"/>
                                    <a:gd name="f53" fmla="val 57572"/>
                                    <a:gd name="f54" fmla="val 46101"/>
                                    <a:gd name="f55" fmla="val 68240"/>
                                    <a:gd name="f56" fmla="val 45848"/>
                                    <a:gd name="f57" fmla="val 68621"/>
                                    <a:gd name="f58" fmla="val 45593"/>
                                    <a:gd name="f59" fmla="val 69002"/>
                                    <a:gd name="f60" fmla="val 45339"/>
                                    <a:gd name="f61" fmla="val 69256"/>
                                    <a:gd name="f62" fmla="val 36576"/>
                                    <a:gd name="f63" fmla="val 77384"/>
                                    <a:gd name="f64" fmla="val 36323"/>
                                    <a:gd name="f65" fmla="val 77638"/>
                                    <a:gd name="f66" fmla="val 35941"/>
                                    <a:gd name="f67" fmla="val 77765"/>
                                    <a:gd name="f68" fmla="val 35688"/>
                                    <a:gd name="f69" fmla="val 77892"/>
                                    <a:gd name="f70" fmla="val 29211"/>
                                    <a:gd name="f71" fmla="val 80940"/>
                                    <a:gd name="f72" fmla="val 30226"/>
                                    <a:gd name="f73" fmla="val 81448"/>
                                    <a:gd name="f74" fmla="val 81702"/>
                                    <a:gd name="f75" fmla="val 30607"/>
                                    <a:gd name="f76" fmla="val 81829"/>
                                    <a:gd name="f77" fmla="val 30735"/>
                                    <a:gd name="f78" fmla="val 81956"/>
                                    <a:gd name="f79" fmla="val 36195"/>
                                    <a:gd name="f80" fmla="val 87417"/>
                                    <a:gd name="f81" fmla="val 87544"/>
                                    <a:gd name="f82" fmla="val 36450"/>
                                    <a:gd name="f83" fmla="val 87671"/>
                                    <a:gd name="f84" fmla="val 87925"/>
                                    <a:gd name="f85" fmla="val 41275"/>
                                    <a:gd name="f86" fmla="val 95164"/>
                                    <a:gd name="f87" fmla="val 104816"/>
                                    <a:gd name="f88" fmla="val 58039"/>
                                    <a:gd name="f89" fmla="val 133391"/>
                                    <a:gd name="f90" fmla="val 60452"/>
                                    <a:gd name="f91" fmla="val 139741"/>
                                    <a:gd name="f92" fmla="val 139868"/>
                                    <a:gd name="f93" fmla="val 140122"/>
                                    <a:gd name="f94" fmla="val 60579"/>
                                    <a:gd name="f95" fmla="val 140249"/>
                                    <a:gd name="f96" fmla="val 61088"/>
                                    <a:gd name="f97" fmla="val 143297"/>
                                    <a:gd name="f98" fmla="val 143805"/>
                                    <a:gd name="f99" fmla="val 144186"/>
                                    <a:gd name="f100" fmla="val 144567"/>
                                    <a:gd name="f101" fmla="val 146726"/>
                                    <a:gd name="f102" fmla="val 147488"/>
                                    <a:gd name="f103" fmla="val 59944"/>
                                    <a:gd name="f104" fmla="val 148250"/>
                                    <a:gd name="f105" fmla="val 59182"/>
                                    <a:gd name="f106" fmla="val 148758"/>
                                    <a:gd name="f107" fmla="val 57150"/>
                                    <a:gd name="f108" fmla="val 150155"/>
                                    <a:gd name="f109" fmla="val 56642"/>
                                    <a:gd name="f110" fmla="val 150409"/>
                                    <a:gd name="f111" fmla="val 56262"/>
                                    <a:gd name="f112" fmla="val 150536"/>
                                    <a:gd name="f113" fmla="val 55753"/>
                                    <a:gd name="f114" fmla="val 150663"/>
                                    <a:gd name="f115" fmla="val 151425"/>
                                    <a:gd name="f116" fmla="val 41656"/>
                                    <a:gd name="f117" fmla="val 33910"/>
                                    <a:gd name="f118" fmla="val 33782"/>
                                    <a:gd name="f119" fmla="val 33655"/>
                                    <a:gd name="f120" fmla="val 33401"/>
                                    <a:gd name="f121" fmla="val 29083"/>
                                    <a:gd name="f122" fmla="val 28575"/>
                                    <a:gd name="f123" fmla="val 28194"/>
                                    <a:gd name="f124" fmla="val 150282"/>
                                    <a:gd name="f125" fmla="val 27813"/>
                                    <a:gd name="f126" fmla="val 150028"/>
                                    <a:gd name="f127" fmla="val 25527"/>
                                    <a:gd name="f128" fmla="val 148504"/>
                                    <a:gd name="f129" fmla="val 25019"/>
                                    <a:gd name="f130" fmla="val 148123"/>
                                    <a:gd name="f131" fmla="val 24638"/>
                                    <a:gd name="f132" fmla="val 147742"/>
                                    <a:gd name="f133" fmla="val 24385"/>
                                    <a:gd name="f134" fmla="val 147234"/>
                                    <a:gd name="f135" fmla="val 23241"/>
                                    <a:gd name="f136" fmla="val 144948"/>
                                    <a:gd name="f137" fmla="val 10288"/>
                                    <a:gd name="f138" fmla="val 112436"/>
                                    <a:gd name="f139" fmla="val 5842"/>
                                    <a:gd name="f140" fmla="val 103165"/>
                                    <a:gd name="f141" fmla="val 1398"/>
                                    <a:gd name="f142" fmla="val 96815"/>
                                    <a:gd name="f143" fmla="val 95861"/>
                                    <a:gd name="f144" fmla="val 87857"/>
                                    <a:gd name="f145" fmla="val 5588"/>
                                    <a:gd name="f146" fmla="val 91735"/>
                                    <a:gd name="f147" fmla="val 5969"/>
                                    <a:gd name="f148" fmla="val 91862"/>
                                    <a:gd name="f149" fmla="val 92243"/>
                                    <a:gd name="f150" fmla="val 6477"/>
                                    <a:gd name="f151" fmla="val 92497"/>
                                    <a:gd name="f152" fmla="val 11430"/>
                                    <a:gd name="f153" fmla="val 99609"/>
                                    <a:gd name="f154" fmla="val 11557"/>
                                    <a:gd name="f155" fmla="val 99736"/>
                                    <a:gd name="f156" fmla="val 11685"/>
                                    <a:gd name="f157" fmla="val 99863"/>
                                    <a:gd name="f158" fmla="val 100117"/>
                                    <a:gd name="f159" fmla="val 16383"/>
                                    <a:gd name="f160" fmla="val 110023"/>
                                    <a:gd name="f161" fmla="val 142027"/>
                                    <a:gd name="f162" fmla="val 29973"/>
                                    <a:gd name="f163" fmla="val 143551"/>
                                    <a:gd name="f164" fmla="val 30988"/>
                                    <a:gd name="f165" fmla="val 34417"/>
                                    <a:gd name="f166" fmla="val 144821"/>
                                    <a:gd name="f167" fmla="val 41402"/>
                                    <a:gd name="f168" fmla="val 145075"/>
                                    <a:gd name="f169" fmla="val 49785"/>
                                    <a:gd name="f170" fmla="val 54102"/>
                                    <a:gd name="f171" fmla="val 54483"/>
                                    <a:gd name="f172" fmla="val 143932"/>
                                    <a:gd name="f173" fmla="val 141646"/>
                                    <a:gd name="f174" fmla="val 52070"/>
                                    <a:gd name="f175" fmla="val 135931"/>
                                    <a:gd name="f176" fmla="val 39878"/>
                                    <a:gd name="f177" fmla="val 107610"/>
                                    <a:gd name="f178" fmla="val 35814"/>
                                    <a:gd name="f179" fmla="val 98847"/>
                                    <a:gd name="f180" fmla="val 31242"/>
                                    <a:gd name="f181" fmla="val 26416"/>
                                    <a:gd name="f182" fmla="val 86909"/>
                                    <a:gd name="f183" fmla="val 20575"/>
                                    <a:gd name="f184" fmla="val 83353"/>
                                    <a:gd name="f185" fmla="val 19558"/>
                                    <a:gd name="f186" fmla="val 82718"/>
                                    <a:gd name="f187" fmla="val 18924"/>
                                    <a:gd name="f188" fmla="val 81575"/>
                                    <a:gd name="f189" fmla="val 19050"/>
                                    <a:gd name="f190" fmla="val 80305"/>
                                    <a:gd name="f191" fmla="val 19177"/>
                                    <a:gd name="f192" fmla="val 79162"/>
                                    <a:gd name="f193" fmla="val 19813"/>
                                    <a:gd name="f194" fmla="val 78019"/>
                                    <a:gd name="f195" fmla="val 20955"/>
                                    <a:gd name="f196" fmla="val 77511"/>
                                    <a:gd name="f197" fmla="val 32386"/>
                                    <a:gd name="f198" fmla="val 72177"/>
                                    <a:gd name="f199" fmla="val 40387"/>
                                    <a:gd name="f200" fmla="val 64811"/>
                                    <a:gd name="f201" fmla="val 55159"/>
                                    <a:gd name="f202" fmla="val 46990"/>
                                    <a:gd name="f203" fmla="val 46482"/>
                                    <a:gd name="f204" fmla="val 35347"/>
                                    <a:gd name="f205" fmla="val 44704"/>
                                    <a:gd name="f206" fmla="val 28997"/>
                                    <a:gd name="f207" fmla="val 37974"/>
                                    <a:gd name="f208" fmla="val 18583"/>
                                    <a:gd name="f209" fmla="val 27178"/>
                                    <a:gd name="f210" fmla="val 11344"/>
                                    <a:gd name="f211" fmla="val 12319"/>
                                    <a:gd name="f212" fmla="val 7280"/>
                                    <a:gd name="f213" fmla="val 6097"/>
                                    <a:gd name="f214" fmla="val 6772"/>
                                    <a:gd name="f215" fmla="val 6605"/>
                                    <a:gd name="f216" fmla="*/ f0 1 61214"/>
                                    <a:gd name="f217" fmla="*/ f1 1 151679"/>
                                    <a:gd name="f218" fmla="+- f4 0 f2"/>
                                    <a:gd name="f219" fmla="+- f3 0 f2"/>
                                    <a:gd name="f220" fmla="*/ f219 1 61214"/>
                                    <a:gd name="f221" fmla="*/ f218 1 151679"/>
                                    <a:gd name="f222" fmla="*/ 0 1 f220"/>
                                    <a:gd name="f223" fmla="*/ 61214 1 f220"/>
                                    <a:gd name="f224" fmla="*/ 0 1 f221"/>
                                    <a:gd name="f225" fmla="*/ 151679 1 f221"/>
                                    <a:gd name="f226" fmla="*/ f222 f216 1"/>
                                    <a:gd name="f227" fmla="*/ f223 f216 1"/>
                                    <a:gd name="f228" fmla="*/ f225 f217 1"/>
                                    <a:gd name="f229" fmla="*/ f224 f217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226" t="f229" r="f227" b="f228"/>
                                  <a:pathLst>
                                    <a:path w="61214" h="151679">
                                      <a:moveTo>
                                        <a:pt x="f2" y="f2"/>
                                      </a:moveTo>
                                      <a:lnTo>
                                        <a:pt x="f5" y="f6"/>
                                      </a:lnTo>
                                      <a:lnTo>
                                        <a:pt x="f7" y="f8"/>
                                      </a:lnTo>
                                      <a:cubicBezTo>
                                        <a:pt x="f9" y="f8"/>
                                        <a:pt x="f10" y="f8"/>
                                        <a:pt x="f11" y="f12"/>
                                      </a:cubicBezTo>
                                      <a:lnTo>
                                        <a:pt x="f13" y="f14"/>
                                      </a:lnTo>
                                      <a:cubicBezTo>
                                        <a:pt x="f15" y="f16"/>
                                        <a:pt x="f17" y="f18"/>
                                        <a:pt x="f19" y="f20"/>
                                      </a:cubicBezTo>
                                      <a:lnTo>
                                        <a:pt x="f21" y="f22"/>
                                      </a:lnTo>
                                      <a:cubicBezTo>
                                        <a:pt x="f23" y="f24"/>
                                        <a:pt x="f25" y="f26"/>
                                        <a:pt x="f27" y="f28"/>
                                      </a:cubicBezTo>
                                      <a:lnTo>
                                        <a:pt x="f29" y="f30"/>
                                      </a:lnTo>
                                      <a:cubicBezTo>
                                        <a:pt x="f31" y="f32"/>
                                        <a:pt x="f33" y="f34"/>
                                        <a:pt x="f33" y="f35"/>
                                      </a:cubicBezTo>
                                      <a:lnTo>
                                        <a:pt x="f36" y="f37"/>
                                      </a:lnTo>
                                      <a:cubicBezTo>
                                        <a:pt x="f36" y="f38"/>
                                        <a:pt x="f36" y="f39"/>
                                        <a:pt x="f36" y="f40"/>
                                      </a:cubicBezTo>
                                      <a:lnTo>
                                        <a:pt x="f41" y="f42"/>
                                      </a:lnTo>
                                      <a:cubicBezTo>
                                        <a:pt x="f43" y="f44"/>
                                        <a:pt x="f43" y="f45"/>
                                        <a:pt x="f41" y="f46"/>
                                      </a:cubicBezTo>
                                      <a:lnTo>
                                        <a:pt x="f47" y="f48"/>
                                      </a:lnTo>
                                      <a:cubicBezTo>
                                        <a:pt x="f49" y="f50"/>
                                        <a:pt x="f49" y="f51"/>
                                        <a:pt x="f52" y="f53"/>
                                      </a:cubicBezTo>
                                      <a:lnTo>
                                        <a:pt x="f54" y="f55"/>
                                      </a:lnTo>
                                      <a:cubicBezTo>
                                        <a:pt x="f56" y="f57"/>
                                        <a:pt x="f58" y="f59"/>
                                        <a:pt x="f60" y="f61"/>
                                      </a:cubicBezTo>
                                      <a:lnTo>
                                        <a:pt x="f62" y="f63"/>
                                      </a:lnTo>
                                      <a:cubicBezTo>
                                        <a:pt x="f64" y="f65"/>
                                        <a:pt x="f66" y="f67"/>
                                        <a:pt x="f68" y="f69"/>
                                      </a:cubicBezTo>
                                      <a:lnTo>
                                        <a:pt x="f70" y="f71"/>
                                      </a:lnTo>
                                      <a:lnTo>
                                        <a:pt x="f72" y="f73"/>
                                      </a:lnTo>
                                      <a:cubicBezTo>
                                        <a:pt x="f19" y="f74"/>
                                        <a:pt x="f75" y="f76"/>
                                        <a:pt x="f77" y="f78"/>
                                      </a:cubicBezTo>
                                      <a:lnTo>
                                        <a:pt x="f79" y="f80"/>
                                      </a:lnTo>
                                      <a:cubicBezTo>
                                        <a:pt x="f64" y="f81"/>
                                        <a:pt x="f82" y="f83"/>
                                        <a:pt x="f62" y="f84"/>
                                      </a:cubicBezTo>
                                      <a:lnTo>
                                        <a:pt x="f85" y="f86"/>
                                      </a:lnTo>
                                      <a:lnTo>
                                        <a:pt x="f56" y="f87"/>
                                      </a:lnTo>
                                      <a:lnTo>
                                        <a:pt x="f88" y="f89"/>
                                      </a:lnTo>
                                      <a:lnTo>
                                        <a:pt x="f90" y="f91"/>
                                      </a:lnTo>
                                      <a:cubicBezTo>
                                        <a:pt x="f90" y="f92"/>
                                        <a:pt x="f90" y="f93"/>
                                        <a:pt x="f94" y="f95"/>
                                      </a:cubicBezTo>
                                      <a:lnTo>
                                        <a:pt x="f96" y="f97"/>
                                      </a:lnTo>
                                      <a:cubicBezTo>
                                        <a:pt x="f3" y="f98"/>
                                        <a:pt x="f3" y="f99"/>
                                        <a:pt x="f96" y="f100"/>
                                      </a:cubicBezTo>
                                      <a:lnTo>
                                        <a:pt x="f94" y="f101"/>
                                      </a:lnTo>
                                      <a:cubicBezTo>
                                        <a:pt x="f90" y="f102"/>
                                        <a:pt x="f103" y="f104"/>
                                        <a:pt x="f105" y="f106"/>
                                      </a:cubicBezTo>
                                      <a:lnTo>
                                        <a:pt x="f107" y="f108"/>
                                      </a:lnTo>
                                      <a:cubicBezTo>
                                        <a:pt x="f109" y="f110"/>
                                        <a:pt x="f111" y="f112"/>
                                        <a:pt x="f113" y="f114"/>
                                      </a:cubicBezTo>
                                      <a:lnTo>
                                        <a:pt x="f33" y="f115"/>
                                      </a:lnTo>
                                      <a:lnTo>
                                        <a:pt x="f116" y="f4"/>
                                      </a:lnTo>
                                      <a:lnTo>
                                        <a:pt x="f117" y="f115"/>
                                      </a:lnTo>
                                      <a:cubicBezTo>
                                        <a:pt x="f118" y="f115"/>
                                        <a:pt x="f119" y="f115"/>
                                        <a:pt x="f120" y="f115"/>
                                      </a:cubicBezTo>
                                      <a:lnTo>
                                        <a:pt x="f121" y="f112"/>
                                      </a:lnTo>
                                      <a:cubicBezTo>
                                        <a:pt x="f122" y="f112"/>
                                        <a:pt x="f123" y="f124"/>
                                        <a:pt x="f125" y="f126"/>
                                      </a:cubicBezTo>
                                      <a:lnTo>
                                        <a:pt x="f127" y="f128"/>
                                      </a:lnTo>
                                      <a:cubicBezTo>
                                        <a:pt x="f129" y="f130"/>
                                        <a:pt x="f131" y="f132"/>
                                        <a:pt x="f133" y="f134"/>
                                      </a:cubicBezTo>
                                      <a:lnTo>
                                        <a:pt x="f135" y="f136"/>
                                      </a:lnTo>
                                      <a:lnTo>
                                        <a:pt x="f137" y="f138"/>
                                      </a:lnTo>
                                      <a:lnTo>
                                        <a:pt x="f139" y="f140"/>
                                      </a:lnTo>
                                      <a:lnTo>
                                        <a:pt x="f141" y="f142"/>
                                      </a:lnTo>
                                      <a:lnTo>
                                        <a:pt x="f2" y="f143"/>
                                      </a:lnTo>
                                      <a:lnTo>
                                        <a:pt x="f2" y="f144"/>
                                      </a:lnTo>
                                      <a:lnTo>
                                        <a:pt x="f145" y="f146"/>
                                      </a:lnTo>
                                      <a:cubicBezTo>
                                        <a:pt x="f147" y="f148"/>
                                        <a:pt x="f5" y="f149"/>
                                        <a:pt x="f150" y="f151"/>
                                      </a:cubicBezTo>
                                      <a:lnTo>
                                        <a:pt x="f152" y="f153"/>
                                      </a:lnTo>
                                      <a:cubicBezTo>
                                        <a:pt x="f154" y="f155"/>
                                        <a:pt x="f156" y="f157"/>
                                        <a:pt x="f156" y="f158"/>
                                      </a:cubicBezTo>
                                      <a:lnTo>
                                        <a:pt x="f159" y="f160"/>
                                      </a:lnTo>
                                      <a:lnTo>
                                        <a:pt x="f70" y="f161"/>
                                      </a:lnTo>
                                      <a:lnTo>
                                        <a:pt x="f162" y="f163"/>
                                      </a:lnTo>
                                      <a:lnTo>
                                        <a:pt x="f164" y="f99"/>
                                      </a:lnTo>
                                      <a:lnTo>
                                        <a:pt x="f165" y="f166"/>
                                      </a:lnTo>
                                      <a:lnTo>
                                        <a:pt x="f167" y="f168"/>
                                      </a:lnTo>
                                      <a:lnTo>
                                        <a:pt x="f169" y="f136"/>
                                      </a:lnTo>
                                      <a:lnTo>
                                        <a:pt x="f170" y="f99"/>
                                      </a:lnTo>
                                      <a:lnTo>
                                        <a:pt x="f171" y="f172"/>
                                      </a:lnTo>
                                      <a:lnTo>
                                        <a:pt x="f171" y="f98"/>
                                      </a:lnTo>
                                      <a:lnTo>
                                        <a:pt x="f170" y="f173"/>
                                      </a:lnTo>
                                      <a:lnTo>
                                        <a:pt x="f174" y="f175"/>
                                      </a:lnTo>
                                      <a:lnTo>
                                        <a:pt x="f176" y="f177"/>
                                      </a:lnTo>
                                      <a:lnTo>
                                        <a:pt x="f178" y="f179"/>
                                      </a:lnTo>
                                      <a:lnTo>
                                        <a:pt x="f180" y="f148"/>
                                      </a:lnTo>
                                      <a:lnTo>
                                        <a:pt x="f181" y="f182"/>
                                      </a:lnTo>
                                      <a:lnTo>
                                        <a:pt x="f183" y="f184"/>
                                      </a:lnTo>
                                      <a:cubicBezTo>
                                        <a:pt x="f185" y="f186"/>
                                        <a:pt x="f187" y="f188"/>
                                        <a:pt x="f189" y="f190"/>
                                      </a:cubicBezTo>
                                      <a:cubicBezTo>
                                        <a:pt x="f191" y="f192"/>
                                        <a:pt x="f193" y="f194"/>
                                        <a:pt x="f195" y="f196"/>
                                      </a:cubicBezTo>
                                      <a:lnTo>
                                        <a:pt x="f197" y="f198"/>
                                      </a:lnTo>
                                      <a:lnTo>
                                        <a:pt x="f199" y="f200"/>
                                      </a:lnTo>
                                      <a:lnTo>
                                        <a:pt x="f60" y="f201"/>
                                      </a:lnTo>
                                      <a:lnTo>
                                        <a:pt x="f202" y="f44"/>
                                      </a:lnTo>
                                      <a:lnTo>
                                        <a:pt x="f203" y="f204"/>
                                      </a:lnTo>
                                      <a:lnTo>
                                        <a:pt x="f205" y="f206"/>
                                      </a:lnTo>
                                      <a:lnTo>
                                        <a:pt x="f207" y="f208"/>
                                      </a:lnTo>
                                      <a:lnTo>
                                        <a:pt x="f209" y="f210"/>
                                      </a:lnTo>
                                      <a:lnTo>
                                        <a:pt x="f211" y="f212"/>
                                      </a:lnTo>
                                      <a:lnTo>
                                        <a:pt x="f213" y="f214"/>
                                      </a:lnTo>
                                      <a:lnTo>
                                        <a:pt x="f2" y="f215"/>
                                      </a:lnTo>
                                      <a:lnTo>
                                        <a:pt x="f2" y="f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7C30"/>
                                </a:solidFill>
                                <a:ln cap="flat">
                                  <a:noFill/>
                                  <a:prstDash val="solid"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147" name="Shape 152"/>
                              <wps:cNvSpPr/>
                              <wps:spPr>
                                <a:xfrm>
                                  <a:off x="953390" y="9409"/>
                                  <a:ext cx="68195" cy="152393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68199"/>
                                    <a:gd name="f4" fmla="val 152393"/>
                                    <a:gd name="f5" fmla="val 6603"/>
                                    <a:gd name="f6" fmla="val 59944"/>
                                    <a:gd name="f7" fmla="val 6725"/>
                                    <a:gd name="f8" fmla="val 55118"/>
                                    <a:gd name="f9" fmla="val 7487"/>
                                    <a:gd name="f10" fmla="val 53721"/>
                                    <a:gd name="f11" fmla="val 8376"/>
                                    <a:gd name="f12" fmla="val 52705"/>
                                    <a:gd name="f13" fmla="val 10154"/>
                                    <a:gd name="f14" fmla="val 8255"/>
                                    <a:gd name="f15" fmla="val 138169"/>
                                    <a:gd name="f16" fmla="val 6731"/>
                                    <a:gd name="f17" fmla="val 143630"/>
                                    <a:gd name="f18" fmla="val 6985"/>
                                    <a:gd name="f19" fmla="val 144774"/>
                                    <a:gd name="f20" fmla="val 8890"/>
                                    <a:gd name="f21" fmla="val 145535"/>
                                    <a:gd name="f22" fmla="val 16129"/>
                                    <a:gd name="f23" fmla="val 145790"/>
                                    <a:gd name="f24" fmla="val 23622"/>
                                    <a:gd name="f25" fmla="val 27178"/>
                                    <a:gd name="f26" fmla="val 144901"/>
                                    <a:gd name="f27" fmla="val 28321"/>
                                    <a:gd name="f28" fmla="val 144139"/>
                                    <a:gd name="f29" fmla="val 28956"/>
                                    <a:gd name="f30" fmla="val 142742"/>
                                    <a:gd name="f31" fmla="val 38100"/>
                                    <a:gd name="f32" fmla="val 114420"/>
                                    <a:gd name="f33" fmla="val 38481"/>
                                    <a:gd name="f34" fmla="val 113151"/>
                                    <a:gd name="f35" fmla="val 39751"/>
                                    <a:gd name="f36" fmla="val 112134"/>
                                    <a:gd name="f37" fmla="val 41275"/>
                                    <a:gd name="f38" fmla="val 118739"/>
                                    <a:gd name="f39" fmla="val 43561"/>
                                    <a:gd name="f40" fmla="val 35179"/>
                                    <a:gd name="f41" fmla="val 33909"/>
                                    <a:gd name="f42" fmla="val 147694"/>
                                    <a:gd name="f43" fmla="val 33655"/>
                                    <a:gd name="f44" fmla="val 148203"/>
                                    <a:gd name="f45" fmla="val 33274"/>
                                    <a:gd name="f46" fmla="val 148710"/>
                                    <a:gd name="f47" fmla="val 32766"/>
                                    <a:gd name="f48" fmla="val 149092"/>
                                    <a:gd name="f49" fmla="val 30480"/>
                                    <a:gd name="f50" fmla="val 150743"/>
                                    <a:gd name="f51" fmla="val 30099"/>
                                    <a:gd name="f52" fmla="val 150996"/>
                                    <a:gd name="f53" fmla="val 29591"/>
                                    <a:gd name="f54" fmla="val 151251"/>
                                    <a:gd name="f55" fmla="val 29083"/>
                                    <a:gd name="f56" fmla="val 24511"/>
                                    <a:gd name="f57" fmla="val 152140"/>
                                    <a:gd name="f58" fmla="val 24384"/>
                                    <a:gd name="f59" fmla="val 24257"/>
                                    <a:gd name="f60" fmla="val 24130"/>
                                    <a:gd name="f61" fmla="val 16256"/>
                                    <a:gd name="f62" fmla="val 8001"/>
                                    <a:gd name="f63" fmla="val 152013"/>
                                    <a:gd name="f64" fmla="val 7620"/>
                                    <a:gd name="f65" fmla="val 7239"/>
                                    <a:gd name="f66" fmla="val 151885"/>
                                    <a:gd name="f67" fmla="val 2921"/>
                                    <a:gd name="f68" fmla="val 150234"/>
                                    <a:gd name="f69" fmla="val 1905"/>
                                    <a:gd name="f70" fmla="val 149854"/>
                                    <a:gd name="f71" fmla="val 1143"/>
                                    <a:gd name="f72" fmla="val 148965"/>
                                    <a:gd name="f73" fmla="val 889"/>
                                    <a:gd name="f74" fmla="val 147821"/>
                                    <a:gd name="f75" fmla="val 127"/>
                                    <a:gd name="f76" fmla="val 144266"/>
                                    <a:gd name="f77" fmla="val 143757"/>
                                    <a:gd name="f78" fmla="val 143122"/>
                                    <a:gd name="f79" fmla="val 254"/>
                                    <a:gd name="f80" fmla="val 142615"/>
                                    <a:gd name="f81" fmla="val 136392"/>
                                    <a:gd name="f82" fmla="val 46482"/>
                                    <a:gd name="f83" fmla="val 7994"/>
                                    <a:gd name="f84" fmla="val 48260"/>
                                    <a:gd name="f85" fmla="val 4566"/>
                                    <a:gd name="f86" fmla="val 48514"/>
                                    <a:gd name="f87" fmla="val 4057"/>
                                    <a:gd name="f88" fmla="val 48895"/>
                                    <a:gd name="f89" fmla="val 3550"/>
                                    <a:gd name="f90" fmla="val 49403"/>
                                    <a:gd name="f91" fmla="val 3295"/>
                                    <a:gd name="f92" fmla="val 52197"/>
                                    <a:gd name="f93" fmla="val 1518"/>
                                    <a:gd name="f94" fmla="val 52578"/>
                                    <a:gd name="f95" fmla="val 1264"/>
                                    <a:gd name="f96" fmla="val 53086"/>
                                    <a:gd name="f97" fmla="val 1009"/>
                                    <a:gd name="f98" fmla="val 53467"/>
                                    <a:gd name="f99" fmla="val 58928"/>
                                    <a:gd name="f100" fmla="val 247"/>
                                    <a:gd name="f101" fmla="*/ f0 1 68199"/>
                                    <a:gd name="f102" fmla="*/ f1 1 152393"/>
                                    <a:gd name="f103" fmla="+- f4 0 f2"/>
                                    <a:gd name="f104" fmla="+- f3 0 f2"/>
                                    <a:gd name="f105" fmla="*/ f104 1 68199"/>
                                    <a:gd name="f106" fmla="*/ f103 1 152393"/>
                                    <a:gd name="f107" fmla="*/ 0 1 f105"/>
                                    <a:gd name="f108" fmla="*/ 68199 1 f105"/>
                                    <a:gd name="f109" fmla="*/ 0 1 f106"/>
                                    <a:gd name="f110" fmla="*/ 152393 1 f106"/>
                                    <a:gd name="f111" fmla="*/ f107 f101 1"/>
                                    <a:gd name="f112" fmla="*/ f108 f101 1"/>
                                    <a:gd name="f113" fmla="*/ f110 f102 1"/>
                                    <a:gd name="f114" fmla="*/ f109 f102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111" t="f114" r="f112" b="f113"/>
                                  <a:pathLst>
                                    <a:path w="68199" h="152393">
                                      <a:moveTo>
                                        <a:pt x="f3" y="f2"/>
                                      </a:moveTo>
                                      <a:lnTo>
                                        <a:pt x="f3" y="f5"/>
                                      </a:lnTo>
                                      <a:lnTo>
                                        <a:pt x="f6" y="f7"/>
                                      </a:lnTo>
                                      <a:lnTo>
                                        <a:pt x="f8" y="f9"/>
                                      </a:lnTo>
                                      <a:lnTo>
                                        <a:pt x="f10" y="f11"/>
                                      </a:lnTo>
                                      <a:lnTo>
                                        <a:pt x="f12" y="f13"/>
                                      </a:lnTo>
                                      <a:lnTo>
                                        <a:pt x="f14" y="f15"/>
                                      </a:lnTo>
                                      <a:lnTo>
                                        <a:pt x="f16" y="f17"/>
                                      </a:lnTo>
                                      <a:lnTo>
                                        <a:pt x="f18" y="f19"/>
                                      </a:lnTo>
                                      <a:lnTo>
                                        <a:pt x="f20" y="f21"/>
                                      </a:lnTo>
                                      <a:lnTo>
                                        <a:pt x="f22" y="f23"/>
                                      </a:lnTo>
                                      <a:lnTo>
                                        <a:pt x="f24" y="f21"/>
                                      </a:lnTo>
                                      <a:lnTo>
                                        <a:pt x="f25" y="f26"/>
                                      </a:lnTo>
                                      <a:lnTo>
                                        <a:pt x="f27" y="f28"/>
                                      </a:lnTo>
                                      <a:lnTo>
                                        <a:pt x="f29" y="f30"/>
                                      </a:lnTo>
                                      <a:lnTo>
                                        <a:pt x="f31" y="f32"/>
                                      </a:lnTo>
                                      <a:cubicBezTo>
                                        <a:pt x="f33" y="f34"/>
                                        <a:pt x="f35" y="f36"/>
                                        <a:pt x="f37" y="f36"/>
                                      </a:cubicBezTo>
                                      <a:lnTo>
                                        <a:pt x="f3" y="f36"/>
                                      </a:lnTo>
                                      <a:lnTo>
                                        <a:pt x="f3" y="f38"/>
                                      </a:lnTo>
                                      <a:lnTo>
                                        <a:pt x="f39" y="f38"/>
                                      </a:lnTo>
                                      <a:lnTo>
                                        <a:pt x="f40" y="f19"/>
                                      </a:lnTo>
                                      <a:lnTo>
                                        <a:pt x="f41" y="f42"/>
                                      </a:lnTo>
                                      <a:cubicBezTo>
                                        <a:pt x="f43" y="f44"/>
                                        <a:pt x="f45" y="f46"/>
                                        <a:pt x="f47" y="f48"/>
                                      </a:cubicBezTo>
                                      <a:lnTo>
                                        <a:pt x="f49" y="f50"/>
                                      </a:lnTo>
                                      <a:cubicBezTo>
                                        <a:pt x="f51" y="f52"/>
                                        <a:pt x="f53" y="f54"/>
                                        <a:pt x="f55" y="f54"/>
                                      </a:cubicBezTo>
                                      <a:lnTo>
                                        <a:pt x="f56" y="f57"/>
                                      </a:lnTo>
                                      <a:cubicBezTo>
                                        <a:pt x="f58" y="f57"/>
                                        <a:pt x="f59" y="f57"/>
                                        <a:pt x="f60" y="f57"/>
                                      </a:cubicBezTo>
                                      <a:lnTo>
                                        <a:pt x="f61" y="f4"/>
                                      </a:lnTo>
                                      <a:lnTo>
                                        <a:pt x="f62" y="f63"/>
                                      </a:lnTo>
                                      <a:cubicBezTo>
                                        <a:pt x="f64" y="f63"/>
                                        <a:pt x="f65" y="f63"/>
                                        <a:pt x="f18" y="f66"/>
                                      </a:cubicBezTo>
                                      <a:lnTo>
                                        <a:pt x="f67" y="f68"/>
                                      </a:lnTo>
                                      <a:cubicBezTo>
                                        <a:pt x="f69" y="f70"/>
                                        <a:pt x="f71" y="f72"/>
                                        <a:pt x="f73" y="f74"/>
                                      </a:cubicBezTo>
                                      <a:lnTo>
                                        <a:pt x="f75" y="f76"/>
                                      </a:lnTo>
                                      <a:cubicBezTo>
                                        <a:pt x="f2" y="f77"/>
                                        <a:pt x="f2" y="f78"/>
                                        <a:pt x="f79" y="f80"/>
                                      </a:cubicBezTo>
                                      <a:lnTo>
                                        <a:pt x="f69" y="f81"/>
                                      </a:lnTo>
                                      <a:lnTo>
                                        <a:pt x="f82" y="f83"/>
                                      </a:lnTo>
                                      <a:lnTo>
                                        <a:pt x="f84" y="f85"/>
                                      </a:lnTo>
                                      <a:cubicBezTo>
                                        <a:pt x="f86" y="f87"/>
                                        <a:pt x="f88" y="f89"/>
                                        <a:pt x="f90" y="f91"/>
                                      </a:cubicBezTo>
                                      <a:lnTo>
                                        <a:pt x="f92" y="f93"/>
                                      </a:lnTo>
                                      <a:cubicBezTo>
                                        <a:pt x="f94" y="f95"/>
                                        <a:pt x="f96" y="f97"/>
                                        <a:pt x="f98" y="f97"/>
                                      </a:cubicBezTo>
                                      <a:lnTo>
                                        <a:pt x="f99" y="f100"/>
                                      </a:lnTo>
                                      <a:lnTo>
                                        <a:pt x="f3" y="f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7C30"/>
                                </a:solidFill>
                                <a:ln cap="flat">
                                  <a:noFill/>
                                  <a:prstDash val="solid"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148" name="Shape 153"/>
                              <wps:cNvSpPr/>
                              <wps:spPr>
                                <a:xfrm>
                                  <a:off x="1021585" y="37719"/>
                                  <a:ext cx="23874" cy="67949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23876"/>
                                    <a:gd name="f4" fmla="val 67945"/>
                                    <a:gd name="f5" fmla="val 1397"/>
                                    <a:gd name="f6" fmla="val 2667"/>
                                    <a:gd name="f7" fmla="val 889"/>
                                    <a:gd name="f8" fmla="val 3175"/>
                                    <a:gd name="f9" fmla="val 2159"/>
                                    <a:gd name="f10" fmla="val 23622"/>
                                    <a:gd name="f11" fmla="val 63627"/>
                                    <a:gd name="f12" fmla="val 64643"/>
                                    <a:gd name="f13" fmla="val 23749"/>
                                    <a:gd name="f14" fmla="val 65659"/>
                                    <a:gd name="f15" fmla="val 23114"/>
                                    <a:gd name="f16" fmla="val 66548"/>
                                    <a:gd name="f17" fmla="val 22479"/>
                                    <a:gd name="f18" fmla="val 67437"/>
                                    <a:gd name="f19" fmla="val 21463"/>
                                    <a:gd name="f20" fmla="val 20447"/>
                                    <a:gd name="f21" fmla="val 61340"/>
                                    <a:gd name="f22" fmla="val 15875"/>
                                    <a:gd name="f23" fmla="val 13589"/>
                                    <a:gd name="f24" fmla="*/ f0 1 23876"/>
                                    <a:gd name="f25" fmla="*/ f1 1 67945"/>
                                    <a:gd name="f26" fmla="+- f4 0 f2"/>
                                    <a:gd name="f27" fmla="+- f3 0 f2"/>
                                    <a:gd name="f28" fmla="*/ f27 1 23876"/>
                                    <a:gd name="f29" fmla="*/ f26 1 67945"/>
                                    <a:gd name="f30" fmla="*/ 0 1 f28"/>
                                    <a:gd name="f31" fmla="*/ 23876 1 f28"/>
                                    <a:gd name="f32" fmla="*/ 0 1 f29"/>
                                    <a:gd name="f33" fmla="*/ 67945 1 f29"/>
                                    <a:gd name="f34" fmla="*/ f30 f24 1"/>
                                    <a:gd name="f35" fmla="*/ f31 f24 1"/>
                                    <a:gd name="f36" fmla="*/ f33 f25 1"/>
                                    <a:gd name="f37" fmla="*/ f32 f25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34" t="f37" r="f35" b="f36"/>
                                  <a:pathLst>
                                    <a:path w="23876" h="67945">
                                      <a:moveTo>
                                        <a:pt x="f2" y="f2"/>
                                      </a:moveTo>
                                      <a:cubicBezTo>
                                        <a:pt x="f5" y="f2"/>
                                        <a:pt x="f6" y="f7"/>
                                        <a:pt x="f8" y="f9"/>
                                      </a:cubicBezTo>
                                      <a:lnTo>
                                        <a:pt x="f10" y="f11"/>
                                      </a:lnTo>
                                      <a:cubicBezTo>
                                        <a:pt x="f3" y="f12"/>
                                        <a:pt x="f13" y="f14"/>
                                        <a:pt x="f15" y="f16"/>
                                      </a:cubicBezTo>
                                      <a:cubicBezTo>
                                        <a:pt x="f17" y="f18"/>
                                        <a:pt x="f19" y="f4"/>
                                        <a:pt x="f20" y="f4"/>
                                      </a:cubicBezTo>
                                      <a:lnTo>
                                        <a:pt x="f2" y="f4"/>
                                      </a:lnTo>
                                      <a:lnTo>
                                        <a:pt x="f2" y="f21"/>
                                      </a:lnTo>
                                      <a:lnTo>
                                        <a:pt x="f22" y="f21"/>
                                      </a:lnTo>
                                      <a:lnTo>
                                        <a:pt x="f2" y="f23"/>
                                      </a:lnTo>
                                      <a:lnTo>
                                        <a:pt x="f2" y="f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7C30"/>
                                </a:solidFill>
                                <a:ln cap="flat">
                                  <a:noFill/>
                                  <a:prstDash val="solid"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149" name="Shape 154"/>
                              <wps:cNvSpPr/>
                              <wps:spPr>
                                <a:xfrm>
                                  <a:off x="1106039" y="10030"/>
                                  <a:ext cx="62800" cy="151762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62802"/>
                                    <a:gd name="f4" fmla="val 151764"/>
                                    <a:gd name="f5" fmla="val 13843"/>
                                    <a:gd name="f6" fmla="val 29590"/>
                                    <a:gd name="f7" fmla="val 37084"/>
                                    <a:gd name="f8" fmla="val 762"/>
                                    <a:gd name="f9" fmla="val 37465"/>
                                    <a:gd name="f10" fmla="val 889"/>
                                    <a:gd name="f11" fmla="val 37846"/>
                                    <a:gd name="f12" fmla="val 38100"/>
                                    <a:gd name="f13" fmla="val 1143"/>
                                    <a:gd name="f14" fmla="val 43307"/>
                                    <a:gd name="f15" fmla="val 3428"/>
                                    <a:gd name="f16" fmla="val 43688"/>
                                    <a:gd name="f17" fmla="val 3683"/>
                                    <a:gd name="f18" fmla="val 44069"/>
                                    <a:gd name="f19" fmla="val 3937"/>
                                    <a:gd name="f20" fmla="val 44323"/>
                                    <a:gd name="f21" fmla="val 4190"/>
                                    <a:gd name="f22" fmla="val 48640"/>
                                    <a:gd name="f23" fmla="val 8889"/>
                                    <a:gd name="f24" fmla="val 48895"/>
                                    <a:gd name="f25" fmla="val 9017"/>
                                    <a:gd name="f26" fmla="val 49022"/>
                                    <a:gd name="f27" fmla="val 9271"/>
                                    <a:gd name="f28" fmla="val 49149"/>
                                    <a:gd name="f29" fmla="val 9525"/>
                                    <a:gd name="f30" fmla="val 53213"/>
                                    <a:gd name="f31" fmla="val 16764"/>
                                    <a:gd name="f32" fmla="val 34775"/>
                                    <a:gd name="f33" fmla="val 48803"/>
                                    <a:gd name="f34" fmla="val 47498"/>
                                    <a:gd name="f35" fmla="val 20065"/>
                                    <a:gd name="f36" fmla="val 43561"/>
                                    <a:gd name="f37" fmla="val 13081"/>
                                    <a:gd name="f38" fmla="val 40005"/>
                                    <a:gd name="f39" fmla="val 35814"/>
                                    <a:gd name="f40" fmla="val 7365"/>
                                    <a:gd name="f41" fmla="val 6603"/>
                                    <a:gd name="f42" fmla="val 14097"/>
                                    <a:gd name="f43" fmla="val 10922"/>
                                    <a:gd name="f44" fmla="val 7239"/>
                                    <a:gd name="f45" fmla="val 8636"/>
                                    <a:gd name="f46" fmla="val 8509"/>
                                    <a:gd name="f47" fmla="val 7112"/>
                                    <a:gd name="f48" fmla="val 10540"/>
                                    <a:gd name="f49" fmla="val 143256"/>
                                    <a:gd name="f50" fmla="val 6731"/>
                                    <a:gd name="f51" fmla="val 143764"/>
                                    <a:gd name="f52" fmla="val 144145"/>
                                    <a:gd name="f53" fmla="val 10287"/>
                                    <a:gd name="f54" fmla="val 144907"/>
                                    <a:gd name="f55" fmla="val 16128"/>
                                    <a:gd name="f56" fmla="val 145161"/>
                                    <a:gd name="f57" fmla="val 22478"/>
                                    <a:gd name="f58" fmla="val 25653"/>
                                    <a:gd name="f59" fmla="val 26289"/>
                                    <a:gd name="f60" fmla="val 143637"/>
                                    <a:gd name="f61" fmla="val 26415"/>
                                    <a:gd name="f62" fmla="val 143128"/>
                                    <a:gd name="f63" fmla="val 68199"/>
                                    <a:gd name="f64" fmla="val 26162"/>
                                    <a:gd name="f65" fmla="val 51815"/>
                                    <a:gd name="f66" fmla="val 25527"/>
                                    <a:gd name="f67" fmla="val 34798"/>
                                    <a:gd name="f68" fmla="val 25781"/>
                                    <a:gd name="f69" fmla="val 34036"/>
                                    <a:gd name="f70" fmla="val 33274"/>
                                    <a:gd name="f71" fmla="val 27051"/>
                                    <a:gd name="f72" fmla="val 32639"/>
                                    <a:gd name="f73" fmla="val 27940"/>
                                    <a:gd name="f74" fmla="val 32258"/>
                                    <a:gd name="f75" fmla="val 28828"/>
                                    <a:gd name="f76" fmla="val 29083"/>
                                    <a:gd name="f77" fmla="val 30352"/>
                                    <a:gd name="f78" fmla="val 31623"/>
                                    <a:gd name="f79" fmla="val 33147"/>
                                    <a:gd name="f80" fmla="val 32131"/>
                                    <a:gd name="f81" fmla="val 34289"/>
                                    <a:gd name="f82" fmla="val 47751"/>
                                    <a:gd name="f83" fmla="val 60578"/>
                                    <a:gd name="f84" fmla="val 95794"/>
                                    <a:gd name="f85" fmla="val 109712"/>
                                    <a:gd name="f86" fmla="val 38353"/>
                                    <a:gd name="f87" fmla="val 63753"/>
                                    <a:gd name="f88" fmla="val 32765"/>
                                    <a:gd name="f89" fmla="val 52577"/>
                                    <a:gd name="f90" fmla="val 33020"/>
                                    <a:gd name="f91" fmla="val 68072"/>
                                    <a:gd name="f92" fmla="val 144018"/>
                                    <a:gd name="f93" fmla="val 144272"/>
                                    <a:gd name="f94" fmla="val 32893"/>
                                    <a:gd name="f95" fmla="val 144652"/>
                                    <a:gd name="f96" fmla="val 146685"/>
                                    <a:gd name="f97" fmla="val 32003"/>
                                    <a:gd name="f98" fmla="val 147320"/>
                                    <a:gd name="f99" fmla="val 147955"/>
                                    <a:gd name="f100" fmla="val 30988"/>
                                    <a:gd name="f101" fmla="val 148336"/>
                                    <a:gd name="f102" fmla="val 28956"/>
                                    <a:gd name="f103" fmla="val 149860"/>
                                    <a:gd name="f104" fmla="val 28575"/>
                                    <a:gd name="f105" fmla="val 150114"/>
                                    <a:gd name="f106" fmla="val 28194"/>
                                    <a:gd name="f107" fmla="val 150240"/>
                                    <a:gd name="f108" fmla="val 27686"/>
                                    <a:gd name="f109" fmla="val 150368"/>
                                    <a:gd name="f110" fmla="val 23622"/>
                                    <a:gd name="f111" fmla="val 151384"/>
                                    <a:gd name="f112" fmla="val 23495"/>
                                    <a:gd name="f113" fmla="val 23240"/>
                                    <a:gd name="f114" fmla="val 23114"/>
                                    <a:gd name="f115" fmla="val 16510"/>
                                    <a:gd name="f116" fmla="val 9652"/>
                                    <a:gd name="f117" fmla="val 9144"/>
                                    <a:gd name="f118" fmla="val 5080"/>
                                    <a:gd name="f119" fmla="val 4572"/>
                                    <a:gd name="f120" fmla="val 3810"/>
                                    <a:gd name="f121" fmla="val 1777"/>
                                    <a:gd name="f122" fmla="val 1270"/>
                                    <a:gd name="f123" fmla="val 147827"/>
                                    <a:gd name="f124" fmla="val 635"/>
                                    <a:gd name="f125" fmla="val 146558"/>
                                    <a:gd name="f126" fmla="val 127"/>
                                    <a:gd name="f127" fmla="val 144526"/>
                                    <a:gd name="f128" fmla="val 13715"/>
                                    <a:gd name="f129" fmla="val 13462"/>
                                    <a:gd name="f130" fmla="val 13335"/>
                                    <a:gd name="f131" fmla="val 8763"/>
                                    <a:gd name="f132" fmla="val 8255"/>
                                    <a:gd name="f133" fmla="val 1015"/>
                                    <a:gd name="f134" fmla="val 7747"/>
                                    <a:gd name="f135" fmla="val 4064"/>
                                    <a:gd name="f136" fmla="val 4318"/>
                                    <a:gd name="f137" fmla="val 3301"/>
                                    <a:gd name="f138" fmla="val 4699"/>
                                    <a:gd name="f139" fmla="val 3175"/>
                                    <a:gd name="f140" fmla="val 8127"/>
                                    <a:gd name="f141" fmla="val 8890"/>
                                    <a:gd name="f142" fmla="val 126"/>
                                    <a:gd name="f143" fmla="*/ f0 1 62802"/>
                                    <a:gd name="f144" fmla="*/ f1 1 151764"/>
                                    <a:gd name="f145" fmla="+- f4 0 f2"/>
                                    <a:gd name="f146" fmla="+- f3 0 f2"/>
                                    <a:gd name="f147" fmla="*/ f146 1 62802"/>
                                    <a:gd name="f148" fmla="*/ f145 1 151764"/>
                                    <a:gd name="f149" fmla="*/ 0 1 f147"/>
                                    <a:gd name="f150" fmla="*/ 62802 1 f147"/>
                                    <a:gd name="f151" fmla="*/ 0 1 f148"/>
                                    <a:gd name="f152" fmla="*/ 151764 1 f148"/>
                                    <a:gd name="f153" fmla="*/ f149 f143 1"/>
                                    <a:gd name="f154" fmla="*/ f150 f143 1"/>
                                    <a:gd name="f155" fmla="*/ f152 f144 1"/>
                                    <a:gd name="f156" fmla="*/ f151 f144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153" t="f156" r="f154" b="f155"/>
                                  <a:pathLst>
                                    <a:path w="62802" h="151764">
                                      <a:moveTo>
                                        <a:pt x="f5" y="f2"/>
                                      </a:moveTo>
                                      <a:lnTo>
                                        <a:pt x="f6" y="f2"/>
                                      </a:lnTo>
                                      <a:lnTo>
                                        <a:pt x="f7" y="f8"/>
                                      </a:lnTo>
                                      <a:cubicBezTo>
                                        <a:pt x="f9" y="f10"/>
                                        <a:pt x="f11" y="f10"/>
                                        <a:pt x="f12" y="f13"/>
                                      </a:cubicBezTo>
                                      <a:lnTo>
                                        <a:pt x="f14" y="f15"/>
                                      </a:lnTo>
                                      <a:cubicBezTo>
                                        <a:pt x="f16" y="f17"/>
                                        <a:pt x="f18" y="f19"/>
                                        <a:pt x="f20" y="f21"/>
                                      </a:cubicBezTo>
                                      <a:lnTo>
                                        <a:pt x="f22" y="f23"/>
                                      </a:lnTo>
                                      <a:cubicBezTo>
                                        <a:pt x="f24" y="f25"/>
                                        <a:pt x="f26" y="f27"/>
                                        <a:pt x="f28" y="f29"/>
                                      </a:cubicBezTo>
                                      <a:lnTo>
                                        <a:pt x="f30" y="f31"/>
                                      </a:lnTo>
                                      <a:lnTo>
                                        <a:pt x="f3" y="f32"/>
                                      </a:lnTo>
                                      <a:lnTo>
                                        <a:pt x="f3" y="f33"/>
                                      </a:lnTo>
                                      <a:lnTo>
                                        <a:pt x="f34" y="f35"/>
                                      </a:lnTo>
                                      <a:lnTo>
                                        <a:pt x="f36" y="f37"/>
                                      </a:lnTo>
                                      <a:lnTo>
                                        <a:pt x="f38" y="f27"/>
                                      </a:lnTo>
                                      <a:lnTo>
                                        <a:pt x="f39" y="f40"/>
                                      </a:lnTo>
                                      <a:lnTo>
                                        <a:pt x="f6" y="f41"/>
                                      </a:lnTo>
                                      <a:lnTo>
                                        <a:pt x="f42" y="f41"/>
                                      </a:lnTo>
                                      <a:lnTo>
                                        <a:pt x="f43" y="f44"/>
                                      </a:lnTo>
                                      <a:lnTo>
                                        <a:pt x="f45" y="f46"/>
                                      </a:lnTo>
                                      <a:lnTo>
                                        <a:pt x="f47" y="f48"/>
                                      </a:lnTo>
                                      <a:lnTo>
                                        <a:pt x="f41" y="f42"/>
                                      </a:lnTo>
                                      <a:lnTo>
                                        <a:pt x="f41" y="f49"/>
                                      </a:lnTo>
                                      <a:lnTo>
                                        <a:pt x="f50" y="f51"/>
                                      </a:lnTo>
                                      <a:lnTo>
                                        <a:pt x="f44" y="f52"/>
                                      </a:lnTo>
                                      <a:lnTo>
                                        <a:pt x="f53" y="f54"/>
                                      </a:lnTo>
                                      <a:lnTo>
                                        <a:pt x="f55" y="f56"/>
                                      </a:lnTo>
                                      <a:lnTo>
                                        <a:pt x="f57" y="f54"/>
                                      </a:lnTo>
                                      <a:lnTo>
                                        <a:pt x="f58" y="f52"/>
                                      </a:lnTo>
                                      <a:lnTo>
                                        <a:pt x="f59" y="f60"/>
                                      </a:lnTo>
                                      <a:lnTo>
                                        <a:pt x="f61" y="f62"/>
                                      </a:lnTo>
                                      <a:lnTo>
                                        <a:pt x="f61" y="f63"/>
                                      </a:lnTo>
                                      <a:lnTo>
                                        <a:pt x="f64" y="f65"/>
                                      </a:lnTo>
                                      <a:lnTo>
                                        <a:pt x="f66" y="f39"/>
                                      </a:lnTo>
                                      <a:cubicBezTo>
                                        <a:pt x="f66" y="f67"/>
                                        <a:pt x="f68" y="f69"/>
                                        <a:pt x="f61" y="f70"/>
                                      </a:cubicBezTo>
                                      <a:cubicBezTo>
                                        <a:pt x="f71" y="f72"/>
                                        <a:pt x="f73" y="f74"/>
                                        <a:pt x="f75" y="f74"/>
                                      </a:cubicBezTo>
                                      <a:lnTo>
                                        <a:pt x="f76" y="f74"/>
                                      </a:lnTo>
                                      <a:cubicBezTo>
                                        <a:pt x="f77" y="f74"/>
                                        <a:pt x="f78" y="f79"/>
                                        <a:pt x="f80" y="f81"/>
                                      </a:cubicBezTo>
                                      <a:lnTo>
                                        <a:pt x="f11" y="f82"/>
                                      </a:lnTo>
                                      <a:lnTo>
                                        <a:pt x="f18" y="f83"/>
                                      </a:lnTo>
                                      <a:lnTo>
                                        <a:pt x="f3" y="f84"/>
                                      </a:lnTo>
                                      <a:lnTo>
                                        <a:pt x="f3" y="f85"/>
                                      </a:lnTo>
                                      <a:lnTo>
                                        <a:pt x="f86" y="f87"/>
                                      </a:lnTo>
                                      <a:lnTo>
                                        <a:pt x="f88" y="f89"/>
                                      </a:lnTo>
                                      <a:lnTo>
                                        <a:pt x="f90" y="f91"/>
                                      </a:lnTo>
                                      <a:lnTo>
                                        <a:pt x="f90" y="f60"/>
                                      </a:lnTo>
                                      <a:cubicBezTo>
                                        <a:pt x="f90" y="f92"/>
                                        <a:pt x="f90" y="f93"/>
                                        <a:pt x="f94" y="f95"/>
                                      </a:cubicBezTo>
                                      <a:lnTo>
                                        <a:pt x="f74" y="f96"/>
                                      </a:lnTo>
                                      <a:cubicBezTo>
                                        <a:pt x="f97" y="f98"/>
                                        <a:pt x="f78" y="f99"/>
                                        <a:pt x="f100" y="f101"/>
                                      </a:cubicBezTo>
                                      <a:lnTo>
                                        <a:pt x="f102" y="f103"/>
                                      </a:lnTo>
                                      <a:cubicBezTo>
                                        <a:pt x="f104" y="f105"/>
                                        <a:pt x="f106" y="f107"/>
                                        <a:pt x="f108" y="f109"/>
                                      </a:cubicBezTo>
                                      <a:lnTo>
                                        <a:pt x="f110" y="f111"/>
                                      </a:lnTo>
                                      <a:cubicBezTo>
                                        <a:pt x="f112" y="f111"/>
                                        <a:pt x="f113" y="f111"/>
                                        <a:pt x="f114" y="f111"/>
                                      </a:cubicBezTo>
                                      <a:lnTo>
                                        <a:pt x="f115" y="f4"/>
                                      </a:lnTo>
                                      <a:lnTo>
                                        <a:pt x="f116" y="f111"/>
                                      </a:lnTo>
                                      <a:cubicBezTo>
                                        <a:pt x="f29" y="f111"/>
                                        <a:pt x="f27" y="f111"/>
                                        <a:pt x="f117" y="f111"/>
                                      </a:cubicBezTo>
                                      <a:lnTo>
                                        <a:pt x="f118" y="f109"/>
                                      </a:lnTo>
                                      <a:cubicBezTo>
                                        <a:pt x="f119" y="f107"/>
                                        <a:pt x="f21" y="f105"/>
                                        <a:pt x="f120" y="f103"/>
                                      </a:cubicBezTo>
                                      <a:lnTo>
                                        <a:pt x="f121" y="f101"/>
                                      </a:lnTo>
                                      <a:cubicBezTo>
                                        <a:pt x="f122" y="f123"/>
                                        <a:pt x="f10" y="f98"/>
                                        <a:pt x="f124" y="f125"/>
                                      </a:cubicBezTo>
                                      <a:lnTo>
                                        <a:pt x="f126" y="f127"/>
                                      </a:lnTo>
                                      <a:cubicBezTo>
                                        <a:pt x="f2" y="f93"/>
                                        <a:pt x="f2" y="f92"/>
                                        <a:pt x="f2" y="f60"/>
                                      </a:cubicBezTo>
                                      <a:lnTo>
                                        <a:pt x="f2" y="f5"/>
                                      </a:lnTo>
                                      <a:cubicBezTo>
                                        <a:pt x="f2" y="f128"/>
                                        <a:pt x="f2" y="f129"/>
                                        <a:pt x="f2" y="f130"/>
                                      </a:cubicBezTo>
                                      <a:lnTo>
                                        <a:pt x="f8" y="f131"/>
                                      </a:lnTo>
                                      <a:cubicBezTo>
                                        <a:pt x="f10" y="f132"/>
                                        <a:pt x="f133" y="f134"/>
                                        <a:pt x="f122" y="f40"/>
                                      </a:cubicBezTo>
                                      <a:lnTo>
                                        <a:pt x="f17" y="f135"/>
                                      </a:lnTo>
                                      <a:cubicBezTo>
                                        <a:pt x="f19" y="f17"/>
                                        <a:pt x="f136" y="f137"/>
                                        <a:pt x="f138" y="f139"/>
                                      </a:cubicBezTo>
                                      <a:lnTo>
                                        <a:pt x="f140" y="f13"/>
                                      </a:lnTo>
                                      <a:cubicBezTo>
                                        <a:pt x="f46" y="f133"/>
                                        <a:pt x="f141" y="f8"/>
                                        <a:pt x="f27" y="f8"/>
                                      </a:cubicBezTo>
                                      <a:lnTo>
                                        <a:pt x="f130" y="f142"/>
                                      </a:lnTo>
                                      <a:cubicBezTo>
                                        <a:pt x="f129" y="f142"/>
                                        <a:pt x="f128" y="f2"/>
                                        <a:pt x="f5" y="f2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7C30"/>
                                </a:solidFill>
                                <a:ln cap="flat">
                                  <a:noFill/>
                                  <a:prstDash val="solid"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150" name="Shape 155"/>
                              <wps:cNvSpPr/>
                              <wps:spPr>
                                <a:xfrm>
                                  <a:off x="1021585" y="9400"/>
                                  <a:ext cx="71378" cy="152403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71374"/>
                                    <a:gd name="f4" fmla="val 152400"/>
                                    <a:gd name="f5" fmla="val 254"/>
                                    <a:gd name="f6" fmla="val 6350"/>
                                    <a:gd name="f7" fmla="val 127"/>
                                    <a:gd name="f8" fmla="val 10922"/>
                                    <a:gd name="f9" fmla="val 17399"/>
                                    <a:gd name="f10" fmla="val 1016"/>
                                    <a:gd name="f11" fmla="val 17780"/>
                                    <a:gd name="f12" fmla="val 18288"/>
                                    <a:gd name="f13" fmla="val 1143"/>
                                    <a:gd name="f14" fmla="val 18669"/>
                                    <a:gd name="f15" fmla="val 1398"/>
                                    <a:gd name="f16" fmla="val 21717"/>
                                    <a:gd name="f17" fmla="val 3302"/>
                                    <a:gd name="f18" fmla="val 22352"/>
                                    <a:gd name="f19" fmla="val 3556"/>
                                    <a:gd name="f20" fmla="val 22733"/>
                                    <a:gd name="f21" fmla="val 4064"/>
                                    <a:gd name="f22" fmla="val 22987"/>
                                    <a:gd name="f23" fmla="val 4700"/>
                                    <a:gd name="f24" fmla="val 24638"/>
                                    <a:gd name="f25" fmla="val 8001"/>
                                    <a:gd name="f26" fmla="val 69469"/>
                                    <a:gd name="f27" fmla="val 136399"/>
                                    <a:gd name="f28" fmla="val 71247"/>
                                    <a:gd name="f29" fmla="val 143002"/>
                                    <a:gd name="f30" fmla="val 143511"/>
                                    <a:gd name="f31" fmla="val 144145"/>
                                    <a:gd name="f32" fmla="val 144653"/>
                                    <a:gd name="f33" fmla="val 70358"/>
                                    <a:gd name="f34" fmla="val 148210"/>
                                    <a:gd name="f35" fmla="val 70104"/>
                                    <a:gd name="f36" fmla="val 149225"/>
                                    <a:gd name="f37" fmla="val 69215"/>
                                    <a:gd name="f38" fmla="val 150114"/>
                                    <a:gd name="f39" fmla="val 68199"/>
                                    <a:gd name="f40" fmla="val 150495"/>
                                    <a:gd name="f41" fmla="val 63754"/>
                                    <a:gd name="f42" fmla="val 152019"/>
                                    <a:gd name="f43" fmla="val 63500"/>
                                    <a:gd name="f44" fmla="val 63246"/>
                                    <a:gd name="f45" fmla="val 152147"/>
                                    <a:gd name="f46" fmla="val 62865"/>
                                    <a:gd name="f47" fmla="val 54229"/>
                                    <a:gd name="f48" fmla="val 49022"/>
                                    <a:gd name="f49" fmla="val 45212"/>
                                    <a:gd name="f50" fmla="val 152274"/>
                                    <a:gd name="f51" fmla="val 40005"/>
                                    <a:gd name="f52" fmla="val 151512"/>
                                    <a:gd name="f53" fmla="val 39497"/>
                                    <a:gd name="f54" fmla="val 39116"/>
                                    <a:gd name="f55" fmla="val 151385"/>
                                    <a:gd name="f56" fmla="val 38735"/>
                                    <a:gd name="f57" fmla="val 151130"/>
                                    <a:gd name="f58" fmla="val 36449"/>
                                    <a:gd name="f59" fmla="val 149734"/>
                                    <a:gd name="f60" fmla="val 35814"/>
                                    <a:gd name="f61" fmla="val 149352"/>
                                    <a:gd name="f62" fmla="val 35433"/>
                                    <a:gd name="f63" fmla="val 148844"/>
                                    <a:gd name="f64" fmla="val 35179"/>
                                    <a:gd name="f65" fmla="val 148337"/>
                                    <a:gd name="f66" fmla="val 34036"/>
                                    <a:gd name="f67" fmla="val 145924"/>
                                    <a:gd name="f68" fmla="val 24892"/>
                                    <a:gd name="f69" fmla="val 118745"/>
                                    <a:gd name="f70" fmla="val 112141"/>
                                    <a:gd name="f71" fmla="val 27305"/>
                                    <a:gd name="f72" fmla="val 28702"/>
                                    <a:gd name="f73" fmla="val 29972"/>
                                    <a:gd name="f74" fmla="val 113157"/>
                                    <a:gd name="f75" fmla="val 30353"/>
                                    <a:gd name="f76" fmla="val 114427"/>
                                    <a:gd name="f77" fmla="val 143129"/>
                                    <a:gd name="f78" fmla="val 40640"/>
                                    <a:gd name="f79" fmla="val 144526"/>
                                    <a:gd name="f80" fmla="val 41529"/>
                                    <a:gd name="f81" fmla="val 145035"/>
                                    <a:gd name="f82" fmla="val 45466"/>
                                    <a:gd name="f83" fmla="val 145669"/>
                                    <a:gd name="f84" fmla="val 49149"/>
                                    <a:gd name="f85" fmla="val 145797"/>
                                    <a:gd name="f86" fmla="val 54102"/>
                                    <a:gd name="f87" fmla="val 62230"/>
                                    <a:gd name="f88" fmla="val 145542"/>
                                    <a:gd name="f89" fmla="val 64389"/>
                                    <a:gd name="f90" fmla="val 144780"/>
                                    <a:gd name="f91" fmla="val 64643"/>
                                    <a:gd name="f92" fmla="val 143891"/>
                                    <a:gd name="f93" fmla="val 138557"/>
                                    <a:gd name="f94" fmla="val 10923"/>
                                    <a:gd name="f95" fmla="val 17526"/>
                                    <a:gd name="f96" fmla="val 8510"/>
                                    <a:gd name="f97" fmla="val 15875"/>
                                    <a:gd name="f98" fmla="val 7493"/>
                                    <a:gd name="f99" fmla="val 10795"/>
                                    <a:gd name="f100" fmla="val 6858"/>
                                    <a:gd name="f101" fmla="val 6223"/>
                                    <a:gd name="f102" fmla="val 6731"/>
                                    <a:gd name="f103" fmla="val 381"/>
                                    <a:gd name="f104" fmla="val 6604"/>
                                    <a:gd name="f105" fmla="val 6610"/>
                                    <a:gd name="f106" fmla="val 7"/>
                                    <a:gd name="f107" fmla="*/ f0 1 71374"/>
                                    <a:gd name="f108" fmla="*/ f1 1 152400"/>
                                    <a:gd name="f109" fmla="+- f4 0 f2"/>
                                    <a:gd name="f110" fmla="+- f3 0 f2"/>
                                    <a:gd name="f111" fmla="*/ f110 1 71374"/>
                                    <a:gd name="f112" fmla="*/ f109 1 152400"/>
                                    <a:gd name="f113" fmla="*/ 0 1 f111"/>
                                    <a:gd name="f114" fmla="*/ 71374 1 f111"/>
                                    <a:gd name="f115" fmla="*/ 0 1 f112"/>
                                    <a:gd name="f116" fmla="*/ 152400 1 f112"/>
                                    <a:gd name="f117" fmla="*/ f113 f107 1"/>
                                    <a:gd name="f118" fmla="*/ f114 f107 1"/>
                                    <a:gd name="f119" fmla="*/ f116 f108 1"/>
                                    <a:gd name="f120" fmla="*/ f115 f108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117" t="f120" r="f118" b="f119"/>
                                  <a:pathLst>
                                    <a:path w="71374" h="152400">
                                      <a:moveTo>
                                        <a:pt x="f5" y="f2"/>
                                      </a:moveTo>
                                      <a:lnTo>
                                        <a:pt x="f6" y="f7"/>
                                      </a:lnTo>
                                      <a:lnTo>
                                        <a:pt x="f8" y="f5"/>
                                      </a:lnTo>
                                      <a:lnTo>
                                        <a:pt x="f9" y="f10"/>
                                      </a:lnTo>
                                      <a:cubicBezTo>
                                        <a:pt x="f11" y="f10"/>
                                        <a:pt x="f12" y="f13"/>
                                        <a:pt x="f14" y="f15"/>
                                      </a:cubicBezTo>
                                      <a:lnTo>
                                        <a:pt x="f16" y="f17"/>
                                      </a:lnTo>
                                      <a:cubicBezTo>
                                        <a:pt x="f18" y="f19"/>
                                        <a:pt x="f20" y="f21"/>
                                        <a:pt x="f22" y="f23"/>
                                      </a:cubicBezTo>
                                      <a:lnTo>
                                        <a:pt x="f24" y="f25"/>
                                      </a:lnTo>
                                      <a:lnTo>
                                        <a:pt x="f26" y="f27"/>
                                      </a:lnTo>
                                      <a:lnTo>
                                        <a:pt x="f28" y="f29"/>
                                      </a:lnTo>
                                      <a:cubicBezTo>
                                        <a:pt x="f3" y="f30"/>
                                        <a:pt x="f3" y="f31"/>
                                        <a:pt x="f28" y="f32"/>
                                      </a:cubicBezTo>
                                      <a:lnTo>
                                        <a:pt x="f33" y="f34"/>
                                      </a:lnTo>
                                      <a:cubicBezTo>
                                        <a:pt x="f35" y="f36"/>
                                        <a:pt x="f37" y="f38"/>
                                        <a:pt x="f39" y="f40"/>
                                      </a:cubicBezTo>
                                      <a:lnTo>
                                        <a:pt x="f41" y="f42"/>
                                      </a:lnTo>
                                      <a:cubicBezTo>
                                        <a:pt x="f43" y="f42"/>
                                        <a:pt x="f44" y="f45"/>
                                        <a:pt x="f46" y="f45"/>
                                      </a:cubicBezTo>
                                      <a:lnTo>
                                        <a:pt x="f47" y="f4"/>
                                      </a:lnTo>
                                      <a:lnTo>
                                        <a:pt x="f48" y="f4"/>
                                      </a:lnTo>
                                      <a:lnTo>
                                        <a:pt x="f49" y="f50"/>
                                      </a:lnTo>
                                      <a:lnTo>
                                        <a:pt x="f51" y="f52"/>
                                      </a:lnTo>
                                      <a:cubicBezTo>
                                        <a:pt x="f53" y="f52"/>
                                        <a:pt x="f54" y="f55"/>
                                        <a:pt x="f56" y="f57"/>
                                      </a:cubicBezTo>
                                      <a:lnTo>
                                        <a:pt x="f58" y="f59"/>
                                      </a:lnTo>
                                      <a:cubicBezTo>
                                        <a:pt x="f60" y="f61"/>
                                        <a:pt x="f62" y="f63"/>
                                        <a:pt x="f64" y="f65"/>
                                      </a:cubicBezTo>
                                      <a:lnTo>
                                        <a:pt x="f66" y="f67"/>
                                      </a:lnTo>
                                      <a:lnTo>
                                        <a:pt x="f68" y="f69"/>
                                      </a:lnTo>
                                      <a:lnTo>
                                        <a:pt x="f2" y="f69"/>
                                      </a:lnTo>
                                      <a:lnTo>
                                        <a:pt x="f2" y="f70"/>
                                      </a:lnTo>
                                      <a:lnTo>
                                        <a:pt x="f71" y="f70"/>
                                      </a:lnTo>
                                      <a:cubicBezTo>
                                        <a:pt x="f72" y="f70"/>
                                        <a:pt x="f73" y="f74"/>
                                        <a:pt x="f75" y="f76"/>
                                      </a:cubicBezTo>
                                      <a:lnTo>
                                        <a:pt x="f51" y="f77"/>
                                      </a:lnTo>
                                      <a:lnTo>
                                        <a:pt x="f78" y="f79"/>
                                      </a:lnTo>
                                      <a:lnTo>
                                        <a:pt x="f80" y="f81"/>
                                      </a:lnTo>
                                      <a:lnTo>
                                        <a:pt x="f82" y="f83"/>
                                      </a:lnTo>
                                      <a:lnTo>
                                        <a:pt x="f84" y="f85"/>
                                      </a:lnTo>
                                      <a:lnTo>
                                        <a:pt x="f86" y="f85"/>
                                      </a:lnTo>
                                      <a:lnTo>
                                        <a:pt x="f87" y="f88"/>
                                      </a:lnTo>
                                      <a:lnTo>
                                        <a:pt x="f89" y="f90"/>
                                      </a:lnTo>
                                      <a:lnTo>
                                        <a:pt x="f91" y="f92"/>
                                      </a:lnTo>
                                      <a:lnTo>
                                        <a:pt x="f44" y="f93"/>
                                      </a:lnTo>
                                      <a:lnTo>
                                        <a:pt x="f14" y="f94"/>
                                      </a:lnTo>
                                      <a:lnTo>
                                        <a:pt x="f95" y="f96"/>
                                      </a:lnTo>
                                      <a:lnTo>
                                        <a:pt x="f97" y="f98"/>
                                      </a:lnTo>
                                      <a:lnTo>
                                        <a:pt x="f99" y="f100"/>
                                      </a:lnTo>
                                      <a:lnTo>
                                        <a:pt x="f101" y="f102"/>
                                      </a:lnTo>
                                      <a:lnTo>
                                        <a:pt x="f103" y="f104"/>
                                      </a:lnTo>
                                      <a:lnTo>
                                        <a:pt x="f2" y="f105"/>
                                      </a:lnTo>
                                      <a:lnTo>
                                        <a:pt x="f2" y="f106"/>
                                      </a:lnTo>
                                      <a:lnTo>
                                        <a:pt x="f5" y="f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7C30"/>
                                </a:solidFill>
                                <a:ln cap="flat">
                                  <a:noFill/>
                                  <a:prstDash val="solid"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151" name="Shape 156"/>
                              <wps:cNvSpPr/>
                              <wps:spPr>
                                <a:xfrm>
                                  <a:off x="1280031" y="35561"/>
                                  <a:ext cx="24953" cy="100190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24955"/>
                                    <a:gd name="f4" fmla="val 100188"/>
                                    <a:gd name="f5" fmla="val 7250"/>
                                    <a:gd name="f6" fmla="val 20320"/>
                                    <a:gd name="f7" fmla="val 10410"/>
                                    <a:gd name="f8" fmla="val 15621"/>
                                    <a:gd name="f9" fmla="val 15618"/>
                                    <a:gd name="f10" fmla="val 11811"/>
                                    <a:gd name="f11" fmla="val 22348"/>
                                    <a:gd name="f12" fmla="val 8889"/>
                                    <a:gd name="f13" fmla="val 30349"/>
                                    <a:gd name="f14" fmla="val 7112"/>
                                    <a:gd name="f15" fmla="val 40001"/>
                                    <a:gd name="f16" fmla="val 6603"/>
                                    <a:gd name="f17" fmla="val 50543"/>
                                    <a:gd name="f18" fmla="val 7238"/>
                                    <a:gd name="f19" fmla="val 62099"/>
                                    <a:gd name="f20" fmla="val 9144"/>
                                    <a:gd name="f21" fmla="val 71497"/>
                                    <a:gd name="f22" fmla="val 12064"/>
                                    <a:gd name="f23" fmla="val 79498"/>
                                    <a:gd name="f24" fmla="val 16001"/>
                                    <a:gd name="f25" fmla="val 85721"/>
                                    <a:gd name="f26" fmla="val 20700"/>
                                    <a:gd name="f27" fmla="val 90421"/>
                                    <a:gd name="f28" fmla="val 92879"/>
                                    <a:gd name="f29" fmla="val 24130"/>
                                    <a:gd name="f30" fmla="val 99946"/>
                                    <a:gd name="f31" fmla="val 23875"/>
                                    <a:gd name="f32" fmla="val 99819"/>
                                    <a:gd name="f33" fmla="val 23622"/>
                                    <a:gd name="f34" fmla="val 99692"/>
                                    <a:gd name="f35" fmla="val 23495"/>
                                    <a:gd name="f36" fmla="val 99564"/>
                                    <a:gd name="f37" fmla="val 17018"/>
                                    <a:gd name="f38" fmla="val 95882"/>
                                    <a:gd name="f39" fmla="val 16890"/>
                                    <a:gd name="f40" fmla="val 95755"/>
                                    <a:gd name="f41" fmla="val 16637"/>
                                    <a:gd name="f42" fmla="val 95628"/>
                                    <a:gd name="f43" fmla="val 16383"/>
                                    <a:gd name="f44" fmla="val 95373"/>
                                    <a:gd name="f45" fmla="val 11049"/>
                                    <a:gd name="f46" fmla="val 90167"/>
                                    <a:gd name="f47" fmla="val 10922"/>
                                    <a:gd name="f48" fmla="val 89912"/>
                                    <a:gd name="f49" fmla="val 10668"/>
                                    <a:gd name="f50" fmla="val 89785"/>
                                    <a:gd name="f51" fmla="val 10540"/>
                                    <a:gd name="f52" fmla="val 89532"/>
                                    <a:gd name="f53" fmla="val 6223"/>
                                    <a:gd name="f54" fmla="val 82673"/>
                                    <a:gd name="f55" fmla="val 82546"/>
                                    <a:gd name="f56" fmla="val 6096"/>
                                    <a:gd name="f57" fmla="val 82293"/>
                                    <a:gd name="f58" fmla="val 5969"/>
                                    <a:gd name="f59" fmla="val 82038"/>
                                    <a:gd name="f60" fmla="val 2794"/>
                                    <a:gd name="f61" fmla="val 73530"/>
                                    <a:gd name="f62" fmla="val 73403"/>
                                    <a:gd name="f63" fmla="val 2667"/>
                                    <a:gd name="f64" fmla="val 73275"/>
                                    <a:gd name="f65" fmla="val 73021"/>
                                    <a:gd name="f66" fmla="val 635"/>
                                    <a:gd name="f67" fmla="val 62481"/>
                                    <a:gd name="f68" fmla="val 50161"/>
                                    <a:gd name="f69" fmla="val 38732"/>
                                    <a:gd name="f70" fmla="val 2539"/>
                                    <a:gd name="f71" fmla="val 28953"/>
                                    <a:gd name="f72" fmla="val 28698"/>
                                    <a:gd name="f73" fmla="val 28571"/>
                                    <a:gd name="f74" fmla="val 28445"/>
                                    <a:gd name="f75" fmla="val 5587"/>
                                    <a:gd name="f76" fmla="val 19809"/>
                                    <a:gd name="f77" fmla="val 5714"/>
                                    <a:gd name="f78" fmla="val 19682"/>
                                    <a:gd name="f79" fmla="val 5842"/>
                                    <a:gd name="f80" fmla="val 19428"/>
                                    <a:gd name="f81" fmla="val 19300"/>
                                    <a:gd name="f82" fmla="val 10033"/>
                                    <a:gd name="f83" fmla="val 12061"/>
                                    <a:gd name="f84" fmla="val 10160"/>
                                    <a:gd name="f85" fmla="val 11808"/>
                                    <a:gd name="f86" fmla="val 10287"/>
                                    <a:gd name="f87" fmla="val 11681"/>
                                    <a:gd name="f88" fmla="val 11554"/>
                                    <a:gd name="f89" fmla="val 15748"/>
                                    <a:gd name="f90" fmla="val 5711"/>
                                    <a:gd name="f91" fmla="val 15875"/>
                                    <a:gd name="f92" fmla="val 5584"/>
                                    <a:gd name="f93" fmla="val 16128"/>
                                    <a:gd name="f94" fmla="val 5331"/>
                                    <a:gd name="f95" fmla="val 16256"/>
                                    <a:gd name="f96" fmla="val 5204"/>
                                    <a:gd name="f97" fmla="val 22606"/>
                                    <a:gd name="f98" fmla="val 885"/>
                                    <a:gd name="f99" fmla="val 22733"/>
                                    <a:gd name="f100" fmla="val 759"/>
                                    <a:gd name="f101" fmla="val 22987"/>
                                    <a:gd name="f102" fmla="val 632"/>
                                    <a:gd name="f103" fmla="val 23240"/>
                                    <a:gd name="f104" fmla="*/ f0 1 24955"/>
                                    <a:gd name="f105" fmla="*/ f1 1 100188"/>
                                    <a:gd name="f106" fmla="+- f4 0 f2"/>
                                    <a:gd name="f107" fmla="+- f3 0 f2"/>
                                    <a:gd name="f108" fmla="*/ f107 1 24955"/>
                                    <a:gd name="f109" fmla="*/ f106 1 100188"/>
                                    <a:gd name="f110" fmla="*/ 0 1 f108"/>
                                    <a:gd name="f111" fmla="*/ 24955 1 f108"/>
                                    <a:gd name="f112" fmla="*/ 0 1 f109"/>
                                    <a:gd name="f113" fmla="*/ 100188 1 f109"/>
                                    <a:gd name="f114" fmla="*/ f110 f104 1"/>
                                    <a:gd name="f115" fmla="*/ f111 f104 1"/>
                                    <a:gd name="f116" fmla="*/ f113 f105 1"/>
                                    <a:gd name="f117" fmla="*/ f112 f105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114" t="f117" r="f115" b="f116"/>
                                  <a:pathLst>
                                    <a:path w="24955" h="100188">
                                      <a:moveTo>
                                        <a:pt x="f3" y="f2"/>
                                      </a:moveTo>
                                      <a:lnTo>
                                        <a:pt x="f3" y="f5"/>
                                      </a:lnTo>
                                      <a:lnTo>
                                        <a:pt x="f6" y="f7"/>
                                      </a:lnTo>
                                      <a:lnTo>
                                        <a:pt x="f8" y="f9"/>
                                      </a:lnTo>
                                      <a:lnTo>
                                        <a:pt x="f10" y="f11"/>
                                      </a:lnTo>
                                      <a:lnTo>
                                        <a:pt x="f12" y="f13"/>
                                      </a:lnTo>
                                      <a:lnTo>
                                        <a:pt x="f14" y="f15"/>
                                      </a:lnTo>
                                      <a:lnTo>
                                        <a:pt x="f16" y="f17"/>
                                      </a:lnTo>
                                      <a:lnTo>
                                        <a:pt x="f18" y="f19"/>
                                      </a:lnTo>
                                      <a:lnTo>
                                        <a:pt x="f20" y="f21"/>
                                      </a:lnTo>
                                      <a:lnTo>
                                        <a:pt x="f22" y="f23"/>
                                      </a:lnTo>
                                      <a:lnTo>
                                        <a:pt x="f24" y="f25"/>
                                      </a:lnTo>
                                      <a:lnTo>
                                        <a:pt x="f26" y="f27"/>
                                      </a:lnTo>
                                      <a:lnTo>
                                        <a:pt x="f3" y="f28"/>
                                      </a:lnTo>
                                      <a:lnTo>
                                        <a:pt x="f3" y="f4"/>
                                      </a:lnTo>
                                      <a:lnTo>
                                        <a:pt x="f29" y="f30"/>
                                      </a:lnTo>
                                      <a:cubicBezTo>
                                        <a:pt x="f31" y="f32"/>
                                        <a:pt x="f33" y="f34"/>
                                        <a:pt x="f35" y="f36"/>
                                      </a:cubicBezTo>
                                      <a:lnTo>
                                        <a:pt x="f37" y="f38"/>
                                      </a:lnTo>
                                      <a:cubicBezTo>
                                        <a:pt x="f39" y="f40"/>
                                        <a:pt x="f41" y="f42"/>
                                        <a:pt x="f43" y="f44"/>
                                      </a:cubicBezTo>
                                      <a:lnTo>
                                        <a:pt x="f45" y="f46"/>
                                      </a:lnTo>
                                      <a:cubicBezTo>
                                        <a:pt x="f47" y="f48"/>
                                        <a:pt x="f49" y="f50"/>
                                        <a:pt x="f51" y="f52"/>
                                      </a:cubicBezTo>
                                      <a:lnTo>
                                        <a:pt x="f53" y="f54"/>
                                      </a:lnTo>
                                      <a:cubicBezTo>
                                        <a:pt x="f53" y="f55"/>
                                        <a:pt x="f56" y="f57"/>
                                        <a:pt x="f58" y="f59"/>
                                      </a:cubicBezTo>
                                      <a:lnTo>
                                        <a:pt x="f60" y="f61"/>
                                      </a:lnTo>
                                      <a:cubicBezTo>
                                        <a:pt x="f60" y="f62"/>
                                        <a:pt x="f63" y="f64"/>
                                        <a:pt x="f63" y="f65"/>
                                      </a:cubicBezTo>
                                      <a:lnTo>
                                        <a:pt x="f66" y="f67"/>
                                      </a:lnTo>
                                      <a:lnTo>
                                        <a:pt x="f2" y="f68"/>
                                      </a:lnTo>
                                      <a:lnTo>
                                        <a:pt x="f66" y="f69"/>
                                      </a:lnTo>
                                      <a:lnTo>
                                        <a:pt x="f70" y="f71"/>
                                      </a:lnTo>
                                      <a:cubicBezTo>
                                        <a:pt x="f70" y="f72"/>
                                        <a:pt x="f70" y="f73"/>
                                        <a:pt x="f63" y="f74"/>
                                      </a:cubicBezTo>
                                      <a:lnTo>
                                        <a:pt x="f75" y="f76"/>
                                      </a:lnTo>
                                      <a:cubicBezTo>
                                        <a:pt x="f77" y="f78"/>
                                        <a:pt x="f79" y="f80"/>
                                        <a:pt x="f79" y="f81"/>
                                      </a:cubicBezTo>
                                      <a:lnTo>
                                        <a:pt x="f82" y="f83"/>
                                      </a:lnTo>
                                      <a:cubicBezTo>
                                        <a:pt x="f84" y="f85"/>
                                        <a:pt x="f86" y="f87"/>
                                        <a:pt x="f51" y="f88"/>
                                      </a:cubicBezTo>
                                      <a:lnTo>
                                        <a:pt x="f89" y="f90"/>
                                      </a:lnTo>
                                      <a:cubicBezTo>
                                        <a:pt x="f91" y="f92"/>
                                        <a:pt x="f93" y="f94"/>
                                        <a:pt x="f95" y="f96"/>
                                      </a:cubicBezTo>
                                      <a:lnTo>
                                        <a:pt x="f97" y="f98"/>
                                      </a:lnTo>
                                      <a:cubicBezTo>
                                        <a:pt x="f99" y="f100"/>
                                        <a:pt x="f101" y="f102"/>
                                        <a:pt x="f103" y="f102"/>
                                      </a:cubicBezTo>
                                      <a:lnTo>
                                        <a:pt x="f3" y="f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7C30"/>
                                </a:solidFill>
                                <a:ln cap="flat">
                                  <a:noFill/>
                                  <a:prstDash val="solid"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152" name="Shape 157"/>
                              <wps:cNvSpPr/>
                              <wps:spPr>
                                <a:xfrm>
                                  <a:off x="1168840" y="9656"/>
                                  <a:ext cx="62800" cy="151762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62801"/>
                                    <a:gd name="f4" fmla="val 151765"/>
                                    <a:gd name="f5" fmla="val 46545"/>
                                    <a:gd name="f6" fmla="val 53276"/>
                                    <a:gd name="f7" fmla="val 254"/>
                                    <a:gd name="f8" fmla="val 53403"/>
                                    <a:gd name="f9" fmla="val 53657"/>
                                    <a:gd name="f10" fmla="val 53911"/>
                                    <a:gd name="f11" fmla="val 381"/>
                                    <a:gd name="f12" fmla="val 57848"/>
                                    <a:gd name="f13" fmla="val 1270"/>
                                    <a:gd name="f14" fmla="val 58229"/>
                                    <a:gd name="f15" fmla="val 1397"/>
                                    <a:gd name="f16" fmla="val 58738"/>
                                    <a:gd name="f17" fmla="val 1651"/>
                                    <a:gd name="f18" fmla="val 59118"/>
                                    <a:gd name="f19" fmla="val 1905"/>
                                    <a:gd name="f20" fmla="val 61023"/>
                                    <a:gd name="f21" fmla="val 3556"/>
                                    <a:gd name="f22" fmla="val 61658"/>
                                    <a:gd name="f23" fmla="val 3937"/>
                                    <a:gd name="f24" fmla="val 62039"/>
                                    <a:gd name="f25" fmla="val 4572"/>
                                    <a:gd name="f26" fmla="val 62166"/>
                                    <a:gd name="f27" fmla="val 5207"/>
                                    <a:gd name="f28" fmla="val 7239"/>
                                    <a:gd name="f29" fmla="val 7493"/>
                                    <a:gd name="f30" fmla="val 7747"/>
                                    <a:gd name="f31" fmla="val 8128"/>
                                    <a:gd name="f32" fmla="val 137922"/>
                                    <a:gd name="f33" fmla="val 138176"/>
                                    <a:gd name="f34" fmla="val 138303"/>
                                    <a:gd name="f35" fmla="val 138557"/>
                                    <a:gd name="f36" fmla="val 61913"/>
                                    <a:gd name="f37" fmla="val 143129"/>
                                    <a:gd name="f38" fmla="val 61785"/>
                                    <a:gd name="f39" fmla="val 143637"/>
                                    <a:gd name="f40" fmla="val 144018"/>
                                    <a:gd name="f41" fmla="val 61404"/>
                                    <a:gd name="f42" fmla="val 144399"/>
                                    <a:gd name="f43" fmla="val 58991"/>
                                    <a:gd name="f44" fmla="val 147701"/>
                                    <a:gd name="f45" fmla="val 58610"/>
                                    <a:gd name="f46" fmla="val 148209"/>
                                    <a:gd name="f47" fmla="val 148463"/>
                                    <a:gd name="f48" fmla="val 148717"/>
                                    <a:gd name="f49" fmla="val 54292"/>
                                    <a:gd name="f50" fmla="val 150749"/>
                                    <a:gd name="f51" fmla="val 150876"/>
                                    <a:gd name="f52" fmla="val 53530"/>
                                    <a:gd name="f53" fmla="val 151003"/>
                                    <a:gd name="f54" fmla="val 53149"/>
                                    <a:gd name="f55" fmla="val 48958"/>
                                    <a:gd name="f56" fmla="val 151638"/>
                                    <a:gd name="f57" fmla="val 48831"/>
                                    <a:gd name="f58" fmla="val 48704"/>
                                    <a:gd name="f59" fmla="val 48451"/>
                                    <a:gd name="f60" fmla="val 36004"/>
                                    <a:gd name="f61" fmla="val 28892"/>
                                    <a:gd name="f62" fmla="val 28511"/>
                                    <a:gd name="f63" fmla="val 28003"/>
                                    <a:gd name="f64" fmla="val 27622"/>
                                    <a:gd name="f65" fmla="val 150495"/>
                                    <a:gd name="f66" fmla="val 22415"/>
                                    <a:gd name="f67" fmla="val 22034"/>
                                    <a:gd name="f68" fmla="val 147447"/>
                                    <a:gd name="f69" fmla="val 21780"/>
                                    <a:gd name="f70" fmla="val 147193"/>
                                    <a:gd name="f71" fmla="val 21526"/>
                                    <a:gd name="f72" fmla="val 146939"/>
                                    <a:gd name="f73" fmla="val 16827"/>
                                    <a:gd name="f74" fmla="val 141351"/>
                                    <a:gd name="f75" fmla="val 16701"/>
                                    <a:gd name="f76" fmla="val 141097"/>
                                    <a:gd name="f77" fmla="val 16573"/>
                                    <a:gd name="f78" fmla="val 140970"/>
                                    <a:gd name="f79" fmla="val 16446"/>
                                    <a:gd name="f80" fmla="val 140843"/>
                                    <a:gd name="f81" fmla="val 11493"/>
                                    <a:gd name="f82" fmla="val 131699"/>
                                    <a:gd name="f83" fmla="val 110094"/>
                                    <a:gd name="f84" fmla="val 96175"/>
                                    <a:gd name="f85" fmla="val 17208"/>
                                    <a:gd name="f86" fmla="val 128524"/>
                                    <a:gd name="f87" fmla="val 22161"/>
                                    <a:gd name="f88" fmla="val 137287"/>
                                    <a:gd name="f89" fmla="val 26098"/>
                                    <a:gd name="f90" fmla="val 142240"/>
                                    <a:gd name="f91" fmla="val 30289"/>
                                    <a:gd name="f92" fmla="val 145161"/>
                                    <a:gd name="f93" fmla="val 48323"/>
                                    <a:gd name="f94" fmla="val 51626"/>
                                    <a:gd name="f95" fmla="val 144653"/>
                                    <a:gd name="f96" fmla="val 54039"/>
                                    <a:gd name="f97" fmla="val 143256"/>
                                    <a:gd name="f98" fmla="val 55563"/>
                                    <a:gd name="f99" fmla="val 56197"/>
                                    <a:gd name="f100" fmla="val 137541"/>
                                    <a:gd name="f101" fmla="val 8509"/>
                                    <a:gd name="f102" fmla="val 56070"/>
                                    <a:gd name="f103" fmla="val 8001"/>
                                    <a:gd name="f104" fmla="val 7620"/>
                                    <a:gd name="f105" fmla="val 52641"/>
                                    <a:gd name="f106" fmla="val 6858"/>
                                    <a:gd name="f107" fmla="val 46926"/>
                                    <a:gd name="f108" fmla="val 6604"/>
                                    <a:gd name="f109" fmla="val 40576"/>
                                    <a:gd name="f110" fmla="val 37401"/>
                                    <a:gd name="f111" fmla="val 36513"/>
                                    <a:gd name="f112" fmla="val 36385"/>
                                    <a:gd name="f113" fmla="val 8636"/>
                                    <a:gd name="f114" fmla="val 75819"/>
                                    <a:gd name="f115" fmla="val 91948"/>
                                    <a:gd name="f116" fmla="val 37020"/>
                                    <a:gd name="f117" fmla="val 108204"/>
                                    <a:gd name="f118" fmla="val 37147"/>
                                    <a:gd name="f119" fmla="val 109093"/>
                                    <a:gd name="f120" fmla="val 36766"/>
                                    <a:gd name="f121" fmla="val 109982"/>
                                    <a:gd name="f122" fmla="val 36131"/>
                                    <a:gd name="f123" fmla="val 110617"/>
                                    <a:gd name="f124" fmla="val 35496"/>
                                    <a:gd name="f125" fmla="val 111252"/>
                                    <a:gd name="f126" fmla="val 34734"/>
                                    <a:gd name="f127" fmla="val 111633"/>
                                    <a:gd name="f128" fmla="val 33718"/>
                                    <a:gd name="f129" fmla="val 32321"/>
                                    <a:gd name="f130" fmla="val 31178"/>
                                    <a:gd name="f131" fmla="val 110871"/>
                                    <a:gd name="f132" fmla="val 30670"/>
                                    <a:gd name="f133" fmla="val 109728"/>
                                    <a:gd name="f134" fmla="val 26606"/>
                                    <a:gd name="f135" fmla="val 100838"/>
                                    <a:gd name="f136" fmla="val 22289"/>
                                    <a:gd name="f137" fmla="val 91821"/>
                                    <a:gd name="f138" fmla="val 17589"/>
                                    <a:gd name="f139" fmla="val 82550"/>
                                    <a:gd name="f140" fmla="val 12764"/>
                                    <a:gd name="f141" fmla="val 73152"/>
                                    <a:gd name="f142" fmla="val 49184"/>
                                    <a:gd name="f143" fmla="val 35157"/>
                                    <a:gd name="f144" fmla="val 18605"/>
                                    <a:gd name="f145" fmla="val 70104"/>
                                    <a:gd name="f146" fmla="val 23431"/>
                                    <a:gd name="f147" fmla="val 79502"/>
                                    <a:gd name="f148" fmla="val 28130"/>
                                    <a:gd name="f149" fmla="val 88773"/>
                                    <a:gd name="f150" fmla="val 30035"/>
                                    <a:gd name="f151" fmla="val 92710"/>
                                    <a:gd name="f152" fmla="val 92075"/>
                                    <a:gd name="f153" fmla="val 29781"/>
                                    <a:gd name="f154" fmla="val 75946"/>
                                    <a:gd name="f155" fmla="val 29908"/>
                                    <a:gd name="f156" fmla="val 7366"/>
                                    <a:gd name="f157" fmla="val 7112"/>
                                    <a:gd name="f158" fmla="val 5080"/>
                                    <a:gd name="f159" fmla="val 30924"/>
                                    <a:gd name="f160" fmla="val 4318"/>
                                    <a:gd name="f161" fmla="val 31305"/>
                                    <a:gd name="f162" fmla="val 3810"/>
                                    <a:gd name="f163" fmla="val 31940"/>
                                    <a:gd name="f164" fmla="val 3429"/>
                                    <a:gd name="f165" fmla="val 34099"/>
                                    <a:gd name="f166" fmla="val 1778"/>
                                    <a:gd name="f167" fmla="val 34480"/>
                                    <a:gd name="f168" fmla="val 1524"/>
                                    <a:gd name="f169" fmla="val 34861"/>
                                    <a:gd name="f170" fmla="val 35242"/>
                                    <a:gd name="f171" fmla="val 39433"/>
                                    <a:gd name="f172" fmla="val 39560"/>
                                    <a:gd name="f173" fmla="val 39814"/>
                                    <a:gd name="f174" fmla="val 39941"/>
                                    <a:gd name="f175" fmla="*/ f0 1 62801"/>
                                    <a:gd name="f176" fmla="*/ f1 1 151765"/>
                                    <a:gd name="f177" fmla="+- f4 0 f2"/>
                                    <a:gd name="f178" fmla="+- f3 0 f2"/>
                                    <a:gd name="f179" fmla="*/ f178 1 62801"/>
                                    <a:gd name="f180" fmla="*/ f177 1 151765"/>
                                    <a:gd name="f181" fmla="*/ 0 1 f179"/>
                                    <a:gd name="f182" fmla="*/ 62801 1 f179"/>
                                    <a:gd name="f183" fmla="*/ 0 1 f180"/>
                                    <a:gd name="f184" fmla="*/ 151765 1 f180"/>
                                    <a:gd name="f185" fmla="*/ f181 f175 1"/>
                                    <a:gd name="f186" fmla="*/ f182 f175 1"/>
                                    <a:gd name="f187" fmla="*/ f184 f176 1"/>
                                    <a:gd name="f188" fmla="*/ f183 f176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185" t="f188" r="f186" b="f187"/>
                                  <a:pathLst>
                                    <a:path w="62801" h="151765">
                                      <a:moveTo>
                                        <a:pt x="f5" y="f2"/>
                                      </a:moveTo>
                                      <a:lnTo>
                                        <a:pt x="f6" y="f7"/>
                                      </a:lnTo>
                                      <a:cubicBezTo>
                                        <a:pt x="f8" y="f7"/>
                                        <a:pt x="f9" y="f7"/>
                                        <a:pt x="f10" y="f11"/>
                                      </a:cubicBezTo>
                                      <a:lnTo>
                                        <a:pt x="f12" y="f13"/>
                                      </a:lnTo>
                                      <a:cubicBezTo>
                                        <a:pt x="f14" y="f15"/>
                                        <a:pt x="f16" y="f17"/>
                                        <a:pt x="f18" y="f19"/>
                                      </a:cubicBezTo>
                                      <a:lnTo>
                                        <a:pt x="f20" y="f21"/>
                                      </a:lnTo>
                                      <a:cubicBezTo>
                                        <a:pt x="f22" y="f23"/>
                                        <a:pt x="f24" y="f25"/>
                                        <a:pt x="f26" y="f27"/>
                                      </a:cubicBezTo>
                                      <a:lnTo>
                                        <a:pt x="f3" y="f28"/>
                                      </a:lnTo>
                                      <a:cubicBezTo>
                                        <a:pt x="f3" y="f29"/>
                                        <a:pt x="f3" y="f30"/>
                                        <a:pt x="f3" y="f31"/>
                                      </a:cubicBezTo>
                                      <a:lnTo>
                                        <a:pt x="f3" y="f32"/>
                                      </a:lnTo>
                                      <a:cubicBezTo>
                                        <a:pt x="f3" y="f33"/>
                                        <a:pt x="f3" y="f34"/>
                                        <a:pt x="f3" y="f35"/>
                                      </a:cubicBezTo>
                                      <a:lnTo>
                                        <a:pt x="f36" y="f37"/>
                                      </a:lnTo>
                                      <a:cubicBezTo>
                                        <a:pt x="f38" y="f39"/>
                                        <a:pt x="f22" y="f40"/>
                                        <a:pt x="f41" y="f42"/>
                                      </a:cubicBezTo>
                                      <a:lnTo>
                                        <a:pt x="f43" y="f44"/>
                                      </a:lnTo>
                                      <a:cubicBezTo>
                                        <a:pt x="f45" y="f46"/>
                                        <a:pt x="f14" y="f47"/>
                                        <a:pt x="f12" y="f48"/>
                                      </a:cubicBezTo>
                                      <a:lnTo>
                                        <a:pt x="f49" y="f50"/>
                                      </a:lnTo>
                                      <a:cubicBezTo>
                                        <a:pt x="f10" y="f51"/>
                                        <a:pt x="f52" y="f53"/>
                                        <a:pt x="f54" y="f53"/>
                                      </a:cubicBezTo>
                                      <a:lnTo>
                                        <a:pt x="f55" y="f56"/>
                                      </a:lnTo>
                                      <a:cubicBezTo>
                                        <a:pt x="f57" y="f56"/>
                                        <a:pt x="f58" y="f4"/>
                                        <a:pt x="f59" y="f4"/>
                                      </a:cubicBezTo>
                                      <a:lnTo>
                                        <a:pt x="f60" y="f4"/>
                                      </a:lnTo>
                                      <a:lnTo>
                                        <a:pt x="f61" y="f51"/>
                                      </a:lnTo>
                                      <a:cubicBezTo>
                                        <a:pt x="f62" y="f51"/>
                                        <a:pt x="f63" y="f50"/>
                                        <a:pt x="f64" y="f65"/>
                                      </a:cubicBezTo>
                                      <a:lnTo>
                                        <a:pt x="f66" y="f44"/>
                                      </a:lnTo>
                                      <a:cubicBezTo>
                                        <a:pt x="f67" y="f68"/>
                                        <a:pt x="f69" y="f70"/>
                                        <a:pt x="f71" y="f72"/>
                                      </a:cubicBezTo>
                                      <a:lnTo>
                                        <a:pt x="f73" y="f74"/>
                                      </a:lnTo>
                                      <a:cubicBezTo>
                                        <a:pt x="f75" y="f76"/>
                                        <a:pt x="f77" y="f78"/>
                                        <a:pt x="f79" y="f80"/>
                                      </a:cubicBezTo>
                                      <a:lnTo>
                                        <a:pt x="f81" y="f82"/>
                                      </a:lnTo>
                                      <a:lnTo>
                                        <a:pt x="f2" y="f83"/>
                                      </a:lnTo>
                                      <a:lnTo>
                                        <a:pt x="f2" y="f84"/>
                                      </a:lnTo>
                                      <a:lnTo>
                                        <a:pt x="f85" y="f86"/>
                                      </a:lnTo>
                                      <a:lnTo>
                                        <a:pt x="f87" y="f88"/>
                                      </a:lnTo>
                                      <a:lnTo>
                                        <a:pt x="f89" y="f90"/>
                                      </a:lnTo>
                                      <a:lnTo>
                                        <a:pt x="f91" y="f42"/>
                                      </a:lnTo>
                                      <a:lnTo>
                                        <a:pt x="f60" y="f92"/>
                                      </a:lnTo>
                                      <a:lnTo>
                                        <a:pt x="f93" y="f92"/>
                                      </a:lnTo>
                                      <a:lnTo>
                                        <a:pt x="f94" y="f95"/>
                                      </a:lnTo>
                                      <a:lnTo>
                                        <a:pt x="f96" y="f97"/>
                                      </a:lnTo>
                                      <a:lnTo>
                                        <a:pt x="f98" y="f76"/>
                                      </a:lnTo>
                                      <a:lnTo>
                                        <a:pt x="f99" y="f100"/>
                                      </a:lnTo>
                                      <a:lnTo>
                                        <a:pt x="f99" y="f101"/>
                                      </a:lnTo>
                                      <a:lnTo>
                                        <a:pt x="f102" y="f103"/>
                                      </a:lnTo>
                                      <a:lnTo>
                                        <a:pt x="f98" y="f104"/>
                                      </a:lnTo>
                                      <a:lnTo>
                                        <a:pt x="f105" y="f106"/>
                                      </a:lnTo>
                                      <a:lnTo>
                                        <a:pt x="f107" y="f108"/>
                                      </a:lnTo>
                                      <a:lnTo>
                                        <a:pt x="f109" y="f106"/>
                                      </a:lnTo>
                                      <a:lnTo>
                                        <a:pt x="f110" y="f104"/>
                                      </a:lnTo>
                                      <a:lnTo>
                                        <a:pt x="f111" y="f31"/>
                                      </a:lnTo>
                                      <a:lnTo>
                                        <a:pt x="f112" y="f113"/>
                                      </a:lnTo>
                                      <a:lnTo>
                                        <a:pt x="f112" y="f114"/>
                                      </a:lnTo>
                                      <a:lnTo>
                                        <a:pt x="f111" y="f115"/>
                                      </a:lnTo>
                                      <a:lnTo>
                                        <a:pt x="f116" y="f117"/>
                                      </a:lnTo>
                                      <a:cubicBezTo>
                                        <a:pt x="f118" y="f119"/>
                                        <a:pt x="f120" y="f121"/>
                                        <a:pt x="f122" y="f123"/>
                                      </a:cubicBezTo>
                                      <a:cubicBezTo>
                                        <a:pt x="f124" y="f125"/>
                                        <a:pt x="f126" y="f127"/>
                                        <a:pt x="f128" y="f127"/>
                                      </a:cubicBezTo>
                                      <a:cubicBezTo>
                                        <a:pt x="f129" y="f127"/>
                                        <a:pt x="f130" y="f131"/>
                                        <a:pt x="f132" y="f133"/>
                                      </a:cubicBezTo>
                                      <a:lnTo>
                                        <a:pt x="f134" y="f135"/>
                                      </a:lnTo>
                                      <a:lnTo>
                                        <a:pt x="f136" y="f137"/>
                                      </a:lnTo>
                                      <a:lnTo>
                                        <a:pt x="f138" y="f139"/>
                                      </a:lnTo>
                                      <a:lnTo>
                                        <a:pt x="f140" y="f141"/>
                                      </a:lnTo>
                                      <a:lnTo>
                                        <a:pt x="f2" y="f142"/>
                                      </a:lnTo>
                                      <a:lnTo>
                                        <a:pt x="f2" y="f143"/>
                                      </a:lnTo>
                                      <a:lnTo>
                                        <a:pt x="f144" y="f145"/>
                                      </a:lnTo>
                                      <a:lnTo>
                                        <a:pt x="f146" y="f147"/>
                                      </a:lnTo>
                                      <a:lnTo>
                                        <a:pt x="f148" y="f149"/>
                                      </a:lnTo>
                                      <a:lnTo>
                                        <a:pt x="f150" y="f151"/>
                                      </a:lnTo>
                                      <a:lnTo>
                                        <a:pt x="f150" y="f152"/>
                                      </a:lnTo>
                                      <a:lnTo>
                                        <a:pt x="f153" y="f154"/>
                                      </a:lnTo>
                                      <a:lnTo>
                                        <a:pt x="f153" y="f31"/>
                                      </a:lnTo>
                                      <a:cubicBezTo>
                                        <a:pt x="f153" y="f30"/>
                                        <a:pt x="f155" y="f156"/>
                                        <a:pt x="f150" y="f157"/>
                                      </a:cubicBezTo>
                                      <a:lnTo>
                                        <a:pt x="f132" y="f158"/>
                                      </a:lnTo>
                                      <a:cubicBezTo>
                                        <a:pt x="f159" y="f160"/>
                                        <a:pt x="f161" y="f162"/>
                                        <a:pt x="f163" y="f164"/>
                                      </a:cubicBezTo>
                                      <a:lnTo>
                                        <a:pt x="f165" y="f166"/>
                                      </a:lnTo>
                                      <a:cubicBezTo>
                                        <a:pt x="f167" y="f168"/>
                                        <a:pt x="f169" y="f15"/>
                                        <a:pt x="f170" y="f13"/>
                                      </a:cubicBezTo>
                                      <a:lnTo>
                                        <a:pt x="f171" y="f11"/>
                                      </a:lnTo>
                                      <a:cubicBezTo>
                                        <a:pt x="f172" y="f7"/>
                                        <a:pt x="f173" y="f7"/>
                                        <a:pt x="f174" y="f7"/>
                                      </a:cubicBezTo>
                                      <a:lnTo>
                                        <a:pt x="f5" y="f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7C30"/>
                                </a:solidFill>
                                <a:ln cap="flat">
                                  <a:noFill/>
                                  <a:prstDash val="solid"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153" name="Shape 158"/>
                              <wps:cNvSpPr/>
                              <wps:spPr>
                                <a:xfrm>
                                  <a:off x="1248284" y="8933"/>
                                  <a:ext cx="56701" cy="153646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56705"/>
                                    <a:gd name="f4" fmla="val 153647"/>
                                    <a:gd name="f5" fmla="val 6683"/>
                                    <a:gd name="f6" fmla="val 56642"/>
                                    <a:gd name="f7" fmla="val 6689"/>
                                    <a:gd name="f8" fmla="val 44323"/>
                                    <a:gd name="f9" fmla="val 10245"/>
                                    <a:gd name="f10" fmla="val 33527"/>
                                    <a:gd name="f11" fmla="val 16087"/>
                                    <a:gd name="f12" fmla="val 24384"/>
                                    <a:gd name="f13" fmla="val 24088"/>
                                    <a:gd name="f14" fmla="val 17018"/>
                                    <a:gd name="f15" fmla="val 34375"/>
                                    <a:gd name="f16" fmla="val 11430"/>
                                    <a:gd name="f17" fmla="val 46948"/>
                                    <a:gd name="f18" fmla="val 7874"/>
                                    <a:gd name="f19" fmla="val 61680"/>
                                    <a:gd name="f20" fmla="val 6603"/>
                                    <a:gd name="f21" fmla="val 78317"/>
                                    <a:gd name="f22" fmla="val 7747"/>
                                    <a:gd name="f23" fmla="val 95081"/>
                                    <a:gd name="f24" fmla="val 10922"/>
                                    <a:gd name="f25" fmla="val 109305"/>
                                    <a:gd name="f26" fmla="val 16128"/>
                                    <a:gd name="f27" fmla="val 121116"/>
                                    <a:gd name="f28" fmla="val 23113"/>
                                    <a:gd name="f29" fmla="val 130768"/>
                                    <a:gd name="f30" fmla="val 31750"/>
                                    <a:gd name="f31" fmla="val 138261"/>
                                    <a:gd name="f32" fmla="val 42163"/>
                                    <a:gd name="f33" fmla="val 143595"/>
                                    <a:gd name="f34" fmla="val 54228"/>
                                    <a:gd name="f35" fmla="val 146770"/>
                                    <a:gd name="f36" fmla="val 146980"/>
                                    <a:gd name="f37" fmla="val 53339"/>
                                    <a:gd name="f38" fmla="val 153374"/>
                                    <a:gd name="f39" fmla="val 53086"/>
                                    <a:gd name="f40" fmla="val 52959"/>
                                    <a:gd name="f41" fmla="val 52705"/>
                                    <a:gd name="f42" fmla="val 153247"/>
                                    <a:gd name="f43" fmla="val 40132"/>
                                    <a:gd name="f44" fmla="val 149818"/>
                                    <a:gd name="f45" fmla="val 39877"/>
                                    <a:gd name="f46" fmla="val 39624"/>
                                    <a:gd name="f47" fmla="val 149691"/>
                                    <a:gd name="f48" fmla="val 39370"/>
                                    <a:gd name="f49" fmla="val 149564"/>
                                    <a:gd name="f50" fmla="val 28321"/>
                                    <a:gd name="f51" fmla="val 143849"/>
                                    <a:gd name="f52" fmla="val 28194"/>
                                    <a:gd name="f53" fmla="val 143722"/>
                                    <a:gd name="f54" fmla="val 27939"/>
                                    <a:gd name="f55" fmla="val 27686"/>
                                    <a:gd name="f56" fmla="val 143468"/>
                                    <a:gd name="f57" fmla="val 18414"/>
                                    <a:gd name="f58" fmla="val 135467"/>
                                    <a:gd name="f59" fmla="val 18287"/>
                                    <a:gd name="f60" fmla="val 135340"/>
                                    <a:gd name="f61" fmla="val 18161"/>
                                    <a:gd name="f62" fmla="val 135086"/>
                                    <a:gd name="f63" fmla="val 17907"/>
                                    <a:gd name="f64" fmla="val 134959"/>
                                    <a:gd name="f65" fmla="val 10540"/>
                                    <a:gd name="f66" fmla="val 124672"/>
                                    <a:gd name="f67" fmla="val 10413"/>
                                    <a:gd name="f68" fmla="val 124545"/>
                                    <a:gd name="f69" fmla="val 10287"/>
                                    <a:gd name="f70" fmla="val 124291"/>
                                    <a:gd name="f71" fmla="val 10160"/>
                                    <a:gd name="f72" fmla="val 124037"/>
                                    <a:gd name="f73" fmla="val 4825"/>
                                    <a:gd name="f74" fmla="val 111591"/>
                                    <a:gd name="f75" fmla="val 4699"/>
                                    <a:gd name="f76" fmla="val 111464"/>
                                    <a:gd name="f77" fmla="val 4572"/>
                                    <a:gd name="f78" fmla="val 111210"/>
                                    <a:gd name="f79" fmla="val 110956"/>
                                    <a:gd name="f80" fmla="val 1270"/>
                                    <a:gd name="f81" fmla="val 96224"/>
                                    <a:gd name="f82" fmla="val 1143"/>
                                    <a:gd name="f83" fmla="val 96097"/>
                                    <a:gd name="f84" fmla="val 95970"/>
                                    <a:gd name="f85" fmla="val 95716"/>
                                    <a:gd name="f86" fmla="val 78825"/>
                                    <a:gd name="f87" fmla="val 60918"/>
                                    <a:gd name="f88" fmla="val 60791"/>
                                    <a:gd name="f89" fmla="val 60537"/>
                                    <a:gd name="f90" fmla="val 1397"/>
                                    <a:gd name="f91" fmla="val 60410"/>
                                    <a:gd name="f92" fmla="val 5080"/>
                                    <a:gd name="f93" fmla="val 45043"/>
                                    <a:gd name="f94" fmla="val 44916"/>
                                    <a:gd name="f95" fmla="val 44662"/>
                                    <a:gd name="f96" fmla="val 5207"/>
                                    <a:gd name="f97" fmla="val 44535"/>
                                    <a:gd name="f98" fmla="val 11175"/>
                                    <a:gd name="f99" fmla="val 31327"/>
                                    <a:gd name="f100" fmla="val 31200"/>
                                    <a:gd name="f101" fmla="val 11302"/>
                                    <a:gd name="f102" fmla="val 30946"/>
                                    <a:gd name="f103" fmla="val 30819"/>
                                    <a:gd name="f104" fmla="val 19303"/>
                                    <a:gd name="f105" fmla="val 19897"/>
                                    <a:gd name="f106" fmla="val 19431"/>
                                    <a:gd name="f107" fmla="val 19770"/>
                                    <a:gd name="f108" fmla="val 19558"/>
                                    <a:gd name="f109" fmla="val 19516"/>
                                    <a:gd name="f110" fmla="val 19812"/>
                                    <a:gd name="f111" fmla="val 19389"/>
                                    <a:gd name="f112" fmla="val 29463"/>
                                    <a:gd name="f113" fmla="val 10880"/>
                                    <a:gd name="f114" fmla="val 29718"/>
                                    <a:gd name="f115" fmla="val 10753"/>
                                    <a:gd name="f116" fmla="val 29845"/>
                                    <a:gd name="f117" fmla="val 10499"/>
                                    <a:gd name="f118" fmla="val 30099"/>
                                    <a:gd name="f119" fmla="val 10372"/>
                                    <a:gd name="f120" fmla="val 41528"/>
                                    <a:gd name="f121" fmla="val 4276"/>
                                    <a:gd name="f122" fmla="val 41783"/>
                                    <a:gd name="f123" fmla="val 4149"/>
                                    <a:gd name="f124" fmla="val 42037"/>
                                    <a:gd name="f125" fmla="val 4022"/>
                                    <a:gd name="f126" fmla="val 55118"/>
                                    <a:gd name="f127" fmla="val 212"/>
                                    <a:gd name="f128" fmla="val 55372"/>
                                    <a:gd name="f129" fmla="val 85"/>
                                    <a:gd name="f130" fmla="val 55625"/>
                                    <a:gd name="f131" fmla="val 55752"/>
                                    <a:gd name="f132" fmla="*/ f0 1 56705"/>
                                    <a:gd name="f133" fmla="*/ f1 1 153647"/>
                                    <a:gd name="f134" fmla="+- f4 0 f2"/>
                                    <a:gd name="f135" fmla="+- f3 0 f2"/>
                                    <a:gd name="f136" fmla="*/ f135 1 56705"/>
                                    <a:gd name="f137" fmla="*/ f134 1 153647"/>
                                    <a:gd name="f138" fmla="*/ 0 1 f136"/>
                                    <a:gd name="f139" fmla="*/ 56705 1 f136"/>
                                    <a:gd name="f140" fmla="*/ 0 1 f137"/>
                                    <a:gd name="f141" fmla="*/ 153647 1 f137"/>
                                    <a:gd name="f142" fmla="*/ f138 f132 1"/>
                                    <a:gd name="f143" fmla="*/ f139 f132 1"/>
                                    <a:gd name="f144" fmla="*/ f141 f133 1"/>
                                    <a:gd name="f145" fmla="*/ f140 f133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142" t="f145" r="f143" b="f144"/>
                                  <a:pathLst>
                                    <a:path w="56705" h="153647">
                                      <a:moveTo>
                                        <a:pt x="f3" y="f2"/>
                                      </a:moveTo>
                                      <a:lnTo>
                                        <a:pt x="f3" y="f5"/>
                                      </a:lnTo>
                                      <a:lnTo>
                                        <a:pt x="f6" y="f7"/>
                                      </a:lnTo>
                                      <a:lnTo>
                                        <a:pt x="f8" y="f9"/>
                                      </a:lnTo>
                                      <a:lnTo>
                                        <a:pt x="f10" y="f11"/>
                                      </a:lnTo>
                                      <a:lnTo>
                                        <a:pt x="f12" y="f13"/>
                                      </a:lnTo>
                                      <a:lnTo>
                                        <a:pt x="f14" y="f15"/>
                                      </a:lnTo>
                                      <a:lnTo>
                                        <a:pt x="f16" y="f17"/>
                                      </a:lnTo>
                                      <a:lnTo>
                                        <a:pt x="f18" y="f19"/>
                                      </a:lnTo>
                                      <a:lnTo>
                                        <a:pt x="f20" y="f21"/>
                                      </a:lnTo>
                                      <a:lnTo>
                                        <a:pt x="f22" y="f23"/>
                                      </a:lnTo>
                                      <a:lnTo>
                                        <a:pt x="f24" y="f25"/>
                                      </a:lnTo>
                                      <a:lnTo>
                                        <a:pt x="f26" y="f27"/>
                                      </a:lnTo>
                                      <a:lnTo>
                                        <a:pt x="f28" y="f29"/>
                                      </a:lnTo>
                                      <a:lnTo>
                                        <a:pt x="f30" y="f31"/>
                                      </a:lnTo>
                                      <a:lnTo>
                                        <a:pt x="f32" y="f33"/>
                                      </a:lnTo>
                                      <a:lnTo>
                                        <a:pt x="f34" y="f35"/>
                                      </a:lnTo>
                                      <a:lnTo>
                                        <a:pt x="f3" y="f36"/>
                                      </a:lnTo>
                                      <a:lnTo>
                                        <a:pt x="f3" y="f4"/>
                                      </a:lnTo>
                                      <a:lnTo>
                                        <a:pt x="f37" y="f38"/>
                                      </a:lnTo>
                                      <a:cubicBezTo>
                                        <a:pt x="f39" y="f38"/>
                                        <a:pt x="f40" y="f38"/>
                                        <a:pt x="f41" y="f42"/>
                                      </a:cubicBezTo>
                                      <a:lnTo>
                                        <a:pt x="f43" y="f44"/>
                                      </a:lnTo>
                                      <a:cubicBezTo>
                                        <a:pt x="f45" y="f44"/>
                                        <a:pt x="f46" y="f47"/>
                                        <a:pt x="f48" y="f49"/>
                                      </a:cubicBezTo>
                                      <a:lnTo>
                                        <a:pt x="f50" y="f51"/>
                                      </a:lnTo>
                                      <a:cubicBezTo>
                                        <a:pt x="f52" y="f53"/>
                                        <a:pt x="f54" y="f33"/>
                                        <a:pt x="f55" y="f56"/>
                                      </a:cubicBezTo>
                                      <a:lnTo>
                                        <a:pt x="f57" y="f58"/>
                                      </a:lnTo>
                                      <a:cubicBezTo>
                                        <a:pt x="f59" y="f60"/>
                                        <a:pt x="f61" y="f62"/>
                                        <a:pt x="f63" y="f64"/>
                                      </a:cubicBezTo>
                                      <a:lnTo>
                                        <a:pt x="f65" y="f66"/>
                                      </a:lnTo>
                                      <a:cubicBezTo>
                                        <a:pt x="f67" y="f68"/>
                                        <a:pt x="f69" y="f70"/>
                                        <a:pt x="f71" y="f72"/>
                                      </a:cubicBezTo>
                                      <a:lnTo>
                                        <a:pt x="f73" y="f74"/>
                                      </a:lnTo>
                                      <a:cubicBezTo>
                                        <a:pt x="f75" y="f76"/>
                                        <a:pt x="f77" y="f78"/>
                                        <a:pt x="f77" y="f79"/>
                                      </a:cubicBezTo>
                                      <a:lnTo>
                                        <a:pt x="f80" y="f81"/>
                                      </a:lnTo>
                                      <a:cubicBezTo>
                                        <a:pt x="f82" y="f83"/>
                                        <a:pt x="f82" y="f84"/>
                                        <a:pt x="f82" y="f85"/>
                                      </a:cubicBezTo>
                                      <a:lnTo>
                                        <a:pt x="f2" y="f86"/>
                                      </a:lnTo>
                                      <a:lnTo>
                                        <a:pt x="f80" y="f87"/>
                                      </a:lnTo>
                                      <a:cubicBezTo>
                                        <a:pt x="f80" y="f88"/>
                                        <a:pt x="f80" y="f89"/>
                                        <a:pt x="f90" y="f91"/>
                                      </a:cubicBezTo>
                                      <a:lnTo>
                                        <a:pt x="f92" y="f93"/>
                                      </a:lnTo>
                                      <a:cubicBezTo>
                                        <a:pt x="f92" y="f94"/>
                                        <a:pt x="f92" y="f95"/>
                                        <a:pt x="f96" y="f97"/>
                                      </a:cubicBezTo>
                                      <a:lnTo>
                                        <a:pt x="f98" y="f99"/>
                                      </a:lnTo>
                                      <a:cubicBezTo>
                                        <a:pt x="f98" y="f100"/>
                                        <a:pt x="f101" y="f102"/>
                                        <a:pt x="f16" y="f103"/>
                                      </a:cubicBezTo>
                                      <a:lnTo>
                                        <a:pt x="f104" y="f105"/>
                                      </a:lnTo>
                                      <a:cubicBezTo>
                                        <a:pt x="f106" y="f107"/>
                                        <a:pt x="f108" y="f109"/>
                                        <a:pt x="f110" y="f111"/>
                                      </a:cubicBezTo>
                                      <a:lnTo>
                                        <a:pt x="f112" y="f113"/>
                                      </a:lnTo>
                                      <a:cubicBezTo>
                                        <a:pt x="f114" y="f115"/>
                                        <a:pt x="f116" y="f117"/>
                                        <a:pt x="f118" y="f119"/>
                                      </a:cubicBezTo>
                                      <a:lnTo>
                                        <a:pt x="f120" y="f121"/>
                                      </a:lnTo>
                                      <a:cubicBezTo>
                                        <a:pt x="f122" y="f123"/>
                                        <a:pt x="f124" y="f125"/>
                                        <a:pt x="f32" y="f125"/>
                                      </a:cubicBezTo>
                                      <a:lnTo>
                                        <a:pt x="f126" y="f127"/>
                                      </a:lnTo>
                                      <a:cubicBezTo>
                                        <a:pt x="f128" y="f129"/>
                                        <a:pt x="f130" y="f129"/>
                                        <a:pt x="f131" y="f129"/>
                                      </a:cubicBezTo>
                                      <a:lnTo>
                                        <a:pt x="f3" y="f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7C30"/>
                                </a:solidFill>
                                <a:ln cap="flat">
                                  <a:noFill/>
                                  <a:prstDash val="solid"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154" name="Shape 159"/>
                              <wps:cNvSpPr/>
                              <wps:spPr>
                                <a:xfrm>
                                  <a:off x="1304985" y="120143"/>
                                  <a:ext cx="56701" cy="43305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56706"/>
                                    <a:gd name="f4" fmla="val 43307"/>
                                    <a:gd name="f5" fmla="val 50482"/>
                                    <a:gd name="f6" fmla="val 254"/>
                                    <a:gd name="f7" fmla="val 52260"/>
                                    <a:gd name="f8" fmla="val 635"/>
                                    <a:gd name="f9" fmla="val 53022"/>
                                    <a:gd name="f10" fmla="val 889"/>
                                    <a:gd name="f11" fmla="val 53784"/>
                                    <a:gd name="f12" fmla="val 1397"/>
                                    <a:gd name="f13" fmla="val 54293"/>
                                    <a:gd name="f14" fmla="val 2159"/>
                                    <a:gd name="f15" fmla="val 55308"/>
                                    <a:gd name="f16" fmla="val 3937"/>
                                    <a:gd name="f17" fmla="val 55563"/>
                                    <a:gd name="f18" fmla="val 4318"/>
                                    <a:gd name="f19" fmla="val 55690"/>
                                    <a:gd name="f20" fmla="val 4699"/>
                                    <a:gd name="f21" fmla="val 55817"/>
                                    <a:gd name="f22" fmla="val 5080"/>
                                    <a:gd name="f23" fmla="val 56452"/>
                                    <a:gd name="f24" fmla="val 8763"/>
                                    <a:gd name="f25" fmla="val 9017"/>
                                    <a:gd name="f26" fmla="val 56579"/>
                                    <a:gd name="f27" fmla="val 9144"/>
                                    <a:gd name="f28" fmla="val 9271"/>
                                    <a:gd name="f29" fmla="val 15748"/>
                                    <a:gd name="f30" fmla="val 20701"/>
                                    <a:gd name="f31" fmla="val 56070"/>
                                    <a:gd name="f32" fmla="val 24384"/>
                                    <a:gd name="f33" fmla="val 55944"/>
                                    <a:gd name="f34" fmla="val 24638"/>
                                    <a:gd name="f35" fmla="val 24892"/>
                                    <a:gd name="f36" fmla="val 25019"/>
                                    <a:gd name="f37" fmla="val 54928"/>
                                    <a:gd name="f38" fmla="val 27432"/>
                                    <a:gd name="f39" fmla="val 54801"/>
                                    <a:gd name="f40" fmla="val 27813"/>
                                    <a:gd name="f41" fmla="val 54673"/>
                                    <a:gd name="f42" fmla="val 28067"/>
                                    <a:gd name="f43" fmla="val 54546"/>
                                    <a:gd name="f44" fmla="val 28321"/>
                                    <a:gd name="f45" fmla="val 52642"/>
                                    <a:gd name="f46" fmla="val 30607"/>
                                    <a:gd name="f47" fmla="val 52515"/>
                                    <a:gd name="f48" fmla="val 30861"/>
                                    <a:gd name="f49" fmla="val 31115"/>
                                    <a:gd name="f50" fmla="val 52007"/>
                                    <a:gd name="f51" fmla="val 31369"/>
                                    <a:gd name="f52" fmla="val 47181"/>
                                    <a:gd name="f53" fmla="val 34544"/>
                                    <a:gd name="f54" fmla="val 47054"/>
                                    <a:gd name="f55" fmla="val 34671"/>
                                    <a:gd name="f56" fmla="val 46927"/>
                                    <a:gd name="f57" fmla="val 34798"/>
                                    <a:gd name="f58" fmla="val 46672"/>
                                    <a:gd name="f59" fmla="val 34925"/>
                                    <a:gd name="f60" fmla="val 38164"/>
                                    <a:gd name="f61" fmla="val 38735"/>
                                    <a:gd name="f62" fmla="val 37909"/>
                                    <a:gd name="f63" fmla="val 38862"/>
                                    <a:gd name="f64" fmla="val 37782"/>
                                    <a:gd name="f65" fmla="val 37656"/>
                                    <a:gd name="f66" fmla="val 38989"/>
                                    <a:gd name="f67" fmla="val 25971"/>
                                    <a:gd name="f68" fmla="val 42037"/>
                                    <a:gd name="f69" fmla="val 25845"/>
                                    <a:gd name="f70" fmla="val 25591"/>
                                    <a:gd name="f71" fmla="val 25464"/>
                                    <a:gd name="f72" fmla="val 11367"/>
                                    <a:gd name="f73" fmla="val 11113"/>
                                    <a:gd name="f74" fmla="val 10985"/>
                                    <a:gd name="f75" fmla="val 10732"/>
                                    <a:gd name="f76" fmla="val 42437"/>
                                    <a:gd name="f77" fmla="val 35770"/>
                                    <a:gd name="f78" fmla="val 36703"/>
                                    <a:gd name="f79" fmla="val 24574"/>
                                    <a:gd name="f80" fmla="val 35560"/>
                                    <a:gd name="f81" fmla="val 35623"/>
                                    <a:gd name="f82" fmla="val 32639"/>
                                    <a:gd name="f83" fmla="val 43752"/>
                                    <a:gd name="f84" fmla="val 28956"/>
                                    <a:gd name="f85" fmla="val 47816"/>
                                    <a:gd name="f86" fmla="val 26162"/>
                                    <a:gd name="f87" fmla="val 48958"/>
                                    <a:gd name="f88" fmla="val 49594"/>
                                    <a:gd name="f89" fmla="val 23114"/>
                                    <a:gd name="f90" fmla="val 49974"/>
                                    <a:gd name="f91" fmla="val 20447"/>
                                    <a:gd name="f92" fmla="val 50102"/>
                                    <a:gd name="f93" fmla="val 15875"/>
                                    <a:gd name="f94" fmla="val 9779"/>
                                    <a:gd name="f95" fmla="val 49467"/>
                                    <a:gd name="f96" fmla="val 7112"/>
                                    <a:gd name="f97" fmla="val 47307"/>
                                    <a:gd name="f98" fmla="val 8001"/>
                                    <a:gd name="f99" fmla="val 40577"/>
                                    <a:gd name="f100" fmla="val 12065"/>
                                    <a:gd name="f101" fmla="val 40449"/>
                                    <a:gd name="f102" fmla="val 12192"/>
                                    <a:gd name="f103" fmla="val 40322"/>
                                    <a:gd name="f104" fmla="val 40195"/>
                                    <a:gd name="f105" fmla="val 12319"/>
                                    <a:gd name="f106" fmla="val 30417"/>
                                    <a:gd name="f107" fmla="val 16383"/>
                                    <a:gd name="f108" fmla="val 30163"/>
                                    <a:gd name="f109" fmla="val 16510"/>
                                    <a:gd name="f110" fmla="val 29782"/>
                                    <a:gd name="f111" fmla="val 29528"/>
                                    <a:gd name="f112" fmla="val 16066"/>
                                    <a:gd name="f113" fmla="val 18415"/>
                                    <a:gd name="f114" fmla="val 15811"/>
                                    <a:gd name="f115" fmla="val 15557"/>
                                    <a:gd name="f116" fmla="val 15304"/>
                                    <a:gd name="f117" fmla="val 7176"/>
                                    <a:gd name="f118" fmla="val 17653"/>
                                    <a:gd name="f119" fmla="val 6921"/>
                                    <a:gd name="f120" fmla="val 6668"/>
                                    <a:gd name="f121" fmla="val 6541"/>
                                    <a:gd name="f122" fmla="val 17526"/>
                                    <a:gd name="f123" fmla="val 15609"/>
                                    <a:gd name="f124" fmla="val 8300"/>
                                    <a:gd name="f125" fmla="val 1460"/>
                                    <a:gd name="f126" fmla="val 8065"/>
                                    <a:gd name="f127" fmla="val 11176"/>
                                    <a:gd name="f128" fmla="val 11811"/>
                                    <a:gd name="f129" fmla="val 28257"/>
                                    <a:gd name="f130" fmla="val 10033"/>
                                    <a:gd name="f131" fmla="val 37402"/>
                                    <a:gd name="f132" fmla="val 6223"/>
                                    <a:gd name="f133" fmla="val 43879"/>
                                    <a:gd name="f134" fmla="val 2413"/>
                                    <a:gd name="f135" fmla="val 48323"/>
                                    <a:gd name="f136" fmla="val 381"/>
                                    <a:gd name="f137" fmla="val 127"/>
                                    <a:gd name="f138" fmla="val 49720"/>
                                    <a:gd name="f139" fmla="*/ f0 1 56706"/>
                                    <a:gd name="f140" fmla="*/ f1 1 43307"/>
                                    <a:gd name="f141" fmla="+- f4 0 f2"/>
                                    <a:gd name="f142" fmla="+- f3 0 f2"/>
                                    <a:gd name="f143" fmla="*/ f142 1 56706"/>
                                    <a:gd name="f144" fmla="*/ f141 1 43307"/>
                                    <a:gd name="f145" fmla="*/ 0 1 f143"/>
                                    <a:gd name="f146" fmla="*/ 56706 1 f143"/>
                                    <a:gd name="f147" fmla="*/ 0 1 f144"/>
                                    <a:gd name="f148" fmla="*/ 43307 1 f144"/>
                                    <a:gd name="f149" fmla="*/ f145 f139 1"/>
                                    <a:gd name="f150" fmla="*/ f146 f139 1"/>
                                    <a:gd name="f151" fmla="*/ f148 f140 1"/>
                                    <a:gd name="f152" fmla="*/ f147 f140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149" t="f152" r="f150" b="f151"/>
                                  <a:pathLst>
                                    <a:path w="56706" h="43307">
                                      <a:moveTo>
                                        <a:pt x="f5" y="f6"/>
                                      </a:moveTo>
                                      <a:lnTo>
                                        <a:pt x="f7" y="f8"/>
                                      </a:lnTo>
                                      <a:cubicBezTo>
                                        <a:pt x="f9" y="f10"/>
                                        <a:pt x="f11" y="f12"/>
                                        <a:pt x="f13" y="f14"/>
                                      </a:cubicBezTo>
                                      <a:lnTo>
                                        <a:pt x="f15" y="f16"/>
                                      </a:lnTo>
                                      <a:cubicBezTo>
                                        <a:pt x="f17" y="f18"/>
                                        <a:pt x="f19" y="f20"/>
                                        <a:pt x="f21" y="f22"/>
                                      </a:cubicBezTo>
                                      <a:lnTo>
                                        <a:pt x="f23" y="f24"/>
                                      </a:lnTo>
                                      <a:cubicBezTo>
                                        <a:pt x="f23" y="f25"/>
                                        <a:pt x="f26" y="f27"/>
                                        <a:pt x="f26" y="f28"/>
                                      </a:cubicBezTo>
                                      <a:lnTo>
                                        <a:pt x="f3" y="f29"/>
                                      </a:lnTo>
                                      <a:lnTo>
                                        <a:pt x="f26" y="f30"/>
                                      </a:lnTo>
                                      <a:lnTo>
                                        <a:pt x="f31" y="f32"/>
                                      </a:lnTo>
                                      <a:cubicBezTo>
                                        <a:pt x="f33" y="f34"/>
                                        <a:pt x="f33" y="f35"/>
                                        <a:pt x="f21" y="f36"/>
                                      </a:cubicBezTo>
                                      <a:lnTo>
                                        <a:pt x="f37" y="f38"/>
                                      </a:lnTo>
                                      <a:cubicBezTo>
                                        <a:pt x="f39" y="f40"/>
                                        <a:pt x="f41" y="f42"/>
                                        <a:pt x="f43" y="f44"/>
                                      </a:cubicBezTo>
                                      <a:lnTo>
                                        <a:pt x="f45" y="f46"/>
                                      </a:lnTo>
                                      <a:cubicBezTo>
                                        <a:pt x="f47" y="f48"/>
                                        <a:pt x="f7" y="f49"/>
                                        <a:pt x="f50" y="f51"/>
                                      </a:cubicBezTo>
                                      <a:lnTo>
                                        <a:pt x="f52" y="f53"/>
                                      </a:lnTo>
                                      <a:cubicBezTo>
                                        <a:pt x="f54" y="f55"/>
                                        <a:pt x="f56" y="f57"/>
                                        <a:pt x="f58" y="f59"/>
                                      </a:cubicBezTo>
                                      <a:lnTo>
                                        <a:pt x="f60" y="f61"/>
                                      </a:lnTo>
                                      <a:cubicBezTo>
                                        <a:pt x="f62" y="f63"/>
                                        <a:pt x="f64" y="f63"/>
                                        <a:pt x="f65" y="f66"/>
                                      </a:cubicBezTo>
                                      <a:lnTo>
                                        <a:pt x="f67" y="f68"/>
                                      </a:lnTo>
                                      <a:cubicBezTo>
                                        <a:pt x="f69" y="f68"/>
                                        <a:pt x="f70" y="f68"/>
                                        <a:pt x="f71" y="f68"/>
                                      </a:cubicBezTo>
                                      <a:lnTo>
                                        <a:pt x="f72" y="f4"/>
                                      </a:lnTo>
                                      <a:cubicBezTo>
                                        <a:pt x="f73" y="f4"/>
                                        <a:pt x="f74" y="f4"/>
                                        <a:pt x="f75" y="f4"/>
                                      </a:cubicBezTo>
                                      <a:lnTo>
                                        <a:pt x="f2" y="f76"/>
                                      </a:lnTo>
                                      <a:lnTo>
                                        <a:pt x="f2" y="f77"/>
                                      </a:lnTo>
                                      <a:lnTo>
                                        <a:pt x="f74" y="f78"/>
                                      </a:lnTo>
                                      <a:lnTo>
                                        <a:pt x="f79" y="f80"/>
                                      </a:lnTo>
                                      <a:lnTo>
                                        <a:pt x="f81" y="f82"/>
                                      </a:lnTo>
                                      <a:lnTo>
                                        <a:pt x="f83" y="f84"/>
                                      </a:lnTo>
                                      <a:lnTo>
                                        <a:pt x="f85" y="f86"/>
                                      </a:lnTo>
                                      <a:lnTo>
                                        <a:pt x="f87" y="f34"/>
                                      </a:lnTo>
                                      <a:lnTo>
                                        <a:pt x="f88" y="f89"/>
                                      </a:lnTo>
                                      <a:lnTo>
                                        <a:pt x="f90" y="f91"/>
                                      </a:lnTo>
                                      <a:lnTo>
                                        <a:pt x="f92" y="f93"/>
                                      </a:lnTo>
                                      <a:lnTo>
                                        <a:pt x="f90" y="f94"/>
                                      </a:lnTo>
                                      <a:lnTo>
                                        <a:pt x="f95" y="f96"/>
                                      </a:lnTo>
                                      <a:lnTo>
                                        <a:pt x="f97" y="f98"/>
                                      </a:lnTo>
                                      <a:lnTo>
                                        <a:pt x="f99" y="f100"/>
                                      </a:lnTo>
                                      <a:cubicBezTo>
                                        <a:pt x="f101" y="f102"/>
                                        <a:pt x="f103" y="f102"/>
                                        <a:pt x="f104" y="f105"/>
                                      </a:cubicBezTo>
                                      <a:lnTo>
                                        <a:pt x="f106" y="f107"/>
                                      </a:lnTo>
                                      <a:cubicBezTo>
                                        <a:pt x="f108" y="f109"/>
                                        <a:pt x="f110" y="f109"/>
                                        <a:pt x="f111" y="f109"/>
                                      </a:cubicBezTo>
                                      <a:lnTo>
                                        <a:pt x="f112" y="f113"/>
                                      </a:lnTo>
                                      <a:cubicBezTo>
                                        <a:pt x="f114" y="f113"/>
                                        <a:pt x="f115" y="f113"/>
                                        <a:pt x="f116" y="f113"/>
                                      </a:cubicBezTo>
                                      <a:lnTo>
                                        <a:pt x="f117" y="f118"/>
                                      </a:lnTo>
                                      <a:cubicBezTo>
                                        <a:pt x="f119" y="f118"/>
                                        <a:pt x="f120" y="f118"/>
                                        <a:pt x="f121" y="f122"/>
                                      </a:cubicBezTo>
                                      <a:lnTo>
                                        <a:pt x="f2" y="f123"/>
                                      </a:lnTo>
                                      <a:lnTo>
                                        <a:pt x="f2" y="f124"/>
                                      </a:lnTo>
                                      <a:lnTo>
                                        <a:pt x="f125" y="f27"/>
                                      </a:lnTo>
                                      <a:lnTo>
                                        <a:pt x="f126" y="f127"/>
                                      </a:lnTo>
                                      <a:lnTo>
                                        <a:pt x="f115" y="f128"/>
                                      </a:lnTo>
                                      <a:lnTo>
                                        <a:pt x="f129" y="f130"/>
                                      </a:lnTo>
                                      <a:lnTo>
                                        <a:pt x="f131" y="f132"/>
                                      </a:lnTo>
                                      <a:lnTo>
                                        <a:pt x="f133" y="f134"/>
                                      </a:lnTo>
                                      <a:lnTo>
                                        <a:pt x="f135" y="f136"/>
                                      </a:lnTo>
                                      <a:cubicBezTo>
                                        <a:pt x="f87" y="f137"/>
                                        <a:pt x="f138" y="f2"/>
                                        <a:pt x="f5" y="f6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7C30"/>
                                </a:solidFill>
                                <a:ln cap="flat">
                                  <a:noFill/>
                                  <a:prstDash val="solid"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155" name="Shape 160"/>
                              <wps:cNvSpPr/>
                              <wps:spPr>
                                <a:xfrm>
                                  <a:off x="1304985" y="7744"/>
                                  <a:ext cx="56327" cy="43946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56324"/>
                                    <a:gd name="f4" fmla="val 43942"/>
                                    <a:gd name="f5" fmla="val 13271"/>
                                    <a:gd name="f6" fmla="val 13526"/>
                                    <a:gd name="f7" fmla="val 13653"/>
                                    <a:gd name="f8" fmla="val 13907"/>
                                    <a:gd name="f9" fmla="val 25464"/>
                                    <a:gd name="f10" fmla="val 1015"/>
                                    <a:gd name="f11" fmla="val 25718"/>
                                    <a:gd name="f12" fmla="val 25845"/>
                                    <a:gd name="f13" fmla="val 25971"/>
                                    <a:gd name="f14" fmla="val 1143"/>
                                    <a:gd name="f15" fmla="val 36385"/>
                                    <a:gd name="f16" fmla="val 3683"/>
                                    <a:gd name="f17" fmla="val 36513"/>
                                    <a:gd name="f18" fmla="val 3810"/>
                                    <a:gd name="f19" fmla="val 36640"/>
                                    <a:gd name="f20" fmla="val 36894"/>
                                    <a:gd name="f21" fmla="val 3937"/>
                                    <a:gd name="f22" fmla="val 45403"/>
                                    <a:gd name="f23" fmla="val 7620"/>
                                    <a:gd name="f24" fmla="val 45530"/>
                                    <a:gd name="f25" fmla="val 7747"/>
                                    <a:gd name="f26" fmla="val 45783"/>
                                    <a:gd name="f27" fmla="val 7874"/>
                                    <a:gd name="f28" fmla="val 45910"/>
                                    <a:gd name="f29" fmla="val 8000"/>
                                    <a:gd name="f30" fmla="val 51245"/>
                                    <a:gd name="f31" fmla="val 11557"/>
                                    <a:gd name="f32" fmla="val 51498"/>
                                    <a:gd name="f33" fmla="val 11811"/>
                                    <a:gd name="f34" fmla="val 51753"/>
                                    <a:gd name="f35" fmla="val 11937"/>
                                    <a:gd name="f36" fmla="val 51880"/>
                                    <a:gd name="f37" fmla="val 12192"/>
                                    <a:gd name="f38" fmla="val 54039"/>
                                    <a:gd name="f39" fmla="val 14732"/>
                                    <a:gd name="f40" fmla="val 54293"/>
                                    <a:gd name="f41" fmla="val 14986"/>
                                    <a:gd name="f42" fmla="val 54420"/>
                                    <a:gd name="f43" fmla="val 15367"/>
                                    <a:gd name="f44" fmla="val 54546"/>
                                    <a:gd name="f45" fmla="val 15748"/>
                                    <a:gd name="f46" fmla="val 55435"/>
                                    <a:gd name="f47" fmla="val 18287"/>
                                    <a:gd name="f48" fmla="val 55563"/>
                                    <a:gd name="f49" fmla="val 18542"/>
                                    <a:gd name="f50" fmla="val 18669"/>
                                    <a:gd name="f51" fmla="val 18923"/>
                                    <a:gd name="f52" fmla="val 56070"/>
                                    <a:gd name="f53" fmla="val 22606"/>
                                    <a:gd name="f54" fmla="val 28194"/>
                                    <a:gd name="f55" fmla="val 34162"/>
                                    <a:gd name="f56" fmla="val 34289"/>
                                    <a:gd name="f57" fmla="val 34544"/>
                                    <a:gd name="f58" fmla="val 34671"/>
                                    <a:gd name="f59" fmla="val 55182"/>
                                    <a:gd name="f60" fmla="val 38481"/>
                                    <a:gd name="f61" fmla="val 38862"/>
                                    <a:gd name="f62" fmla="val 55055"/>
                                    <a:gd name="f63" fmla="val 39243"/>
                                    <a:gd name="f64" fmla="val 54801"/>
                                    <a:gd name="f65" fmla="val 39497"/>
                                    <a:gd name="f66" fmla="val 53404"/>
                                    <a:gd name="f67" fmla="val 41656"/>
                                    <a:gd name="f68" fmla="val 53022"/>
                                    <a:gd name="f69" fmla="val 42290"/>
                                    <a:gd name="f70" fmla="val 52515"/>
                                    <a:gd name="f71" fmla="val 42799"/>
                                    <a:gd name="f72" fmla="val 43052"/>
                                    <a:gd name="f73" fmla="val 49974"/>
                                    <a:gd name="f74" fmla="val 43687"/>
                                    <a:gd name="f75" fmla="val 49213"/>
                                    <a:gd name="f76" fmla="val 48323"/>
                                    <a:gd name="f77" fmla="val 47434"/>
                                    <a:gd name="f78" fmla="val 43561"/>
                                    <a:gd name="f79" fmla="val 43244"/>
                                    <a:gd name="f80" fmla="val 43117"/>
                                    <a:gd name="f81" fmla="val 41528"/>
                                    <a:gd name="f82" fmla="val 42990"/>
                                    <a:gd name="f83" fmla="val 42863"/>
                                    <a:gd name="f84" fmla="val 41401"/>
                                    <a:gd name="f85" fmla="val 37211"/>
                                    <a:gd name="f86" fmla="val 27369"/>
                                    <a:gd name="f87" fmla="val 33147"/>
                                    <a:gd name="f88" fmla="val 14795"/>
                                    <a:gd name="f89" fmla="val 31242"/>
                                    <a:gd name="f90" fmla="val 7430"/>
                                    <a:gd name="f91" fmla="val 32131"/>
                                    <a:gd name="f92" fmla="val 953"/>
                                    <a:gd name="f93" fmla="val 34417"/>
                                    <a:gd name="f94" fmla="val 35066"/>
                                    <a:gd name="f95" fmla="val 27816"/>
                                    <a:gd name="f96" fmla="val 5524"/>
                                    <a:gd name="f97" fmla="val 25781"/>
                                    <a:gd name="f98" fmla="val 5779"/>
                                    <a:gd name="f99" fmla="val 25653"/>
                                    <a:gd name="f100" fmla="val 6032"/>
                                    <a:gd name="f101" fmla="val 6286"/>
                                    <a:gd name="f102" fmla="val 25526"/>
                                    <a:gd name="f103" fmla="val 14415"/>
                                    <a:gd name="f104" fmla="val 24637"/>
                                    <a:gd name="f105" fmla="val 15049"/>
                                    <a:gd name="f106" fmla="val 15304"/>
                                    <a:gd name="f107" fmla="val 24764"/>
                                    <a:gd name="f108" fmla="val 28766"/>
                                    <a:gd name="f109" fmla="val 26670"/>
                                    <a:gd name="f110" fmla="val 29020"/>
                                    <a:gd name="f111" fmla="val 29401"/>
                                    <a:gd name="f112" fmla="val 26797"/>
                                    <a:gd name="f113" fmla="val 29655"/>
                                    <a:gd name="f114" fmla="val 26924"/>
                                    <a:gd name="f115" fmla="val 39307"/>
                                    <a:gd name="f116" fmla="val 39433"/>
                                    <a:gd name="f117" fmla="val 31369"/>
                                    <a:gd name="f118" fmla="val 39688"/>
                                    <a:gd name="f119" fmla="val 39815"/>
                                    <a:gd name="f120" fmla="val 31496"/>
                                    <a:gd name="f121" fmla="val 46292"/>
                                    <a:gd name="f122" fmla="val 35687"/>
                                    <a:gd name="f123" fmla="val 48705"/>
                                    <a:gd name="f124" fmla="val 36830"/>
                                    <a:gd name="f125" fmla="val 48832"/>
                                    <a:gd name="f126" fmla="val 36575"/>
                                    <a:gd name="f127" fmla="val 49467"/>
                                    <a:gd name="f128" fmla="val 33655"/>
                                    <a:gd name="f129" fmla="val 49720"/>
                                    <a:gd name="f130" fmla="val 28448"/>
                                    <a:gd name="f131" fmla="val 49594"/>
                                    <a:gd name="f132" fmla="val 23495"/>
                                    <a:gd name="f133" fmla="val 49085"/>
                                    <a:gd name="f134" fmla="val 20193"/>
                                    <a:gd name="f135" fmla="val 48451"/>
                                    <a:gd name="f136" fmla="val 18414"/>
                                    <a:gd name="f137" fmla="val 47181"/>
                                    <a:gd name="f138" fmla="val 16763"/>
                                    <a:gd name="f139" fmla="val 42482"/>
                                    <a:gd name="f140" fmla="val 13588"/>
                                    <a:gd name="f141" fmla="val 34481"/>
                                    <a:gd name="f142" fmla="val 10033"/>
                                    <a:gd name="f143" fmla="val 24702"/>
                                    <a:gd name="f144" fmla="val 6603"/>
                                    <a:gd name="f145" fmla="val 7868"/>
                                    <a:gd name="f146" fmla="val 1185"/>
                                    <a:gd name="f147" fmla="*/ f0 1 56324"/>
                                    <a:gd name="f148" fmla="*/ f1 1 43942"/>
                                    <a:gd name="f149" fmla="+- f4 0 f2"/>
                                    <a:gd name="f150" fmla="+- f3 0 f2"/>
                                    <a:gd name="f151" fmla="*/ f150 1 56324"/>
                                    <a:gd name="f152" fmla="*/ f149 1 43942"/>
                                    <a:gd name="f153" fmla="*/ 0 1 f151"/>
                                    <a:gd name="f154" fmla="*/ 56324 1 f151"/>
                                    <a:gd name="f155" fmla="*/ 0 1 f152"/>
                                    <a:gd name="f156" fmla="*/ 43942 1 f152"/>
                                    <a:gd name="f157" fmla="*/ f153 f147 1"/>
                                    <a:gd name="f158" fmla="*/ f154 f147 1"/>
                                    <a:gd name="f159" fmla="*/ f156 f148 1"/>
                                    <a:gd name="f160" fmla="*/ f155 f148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157" t="f160" r="f158" b="f159"/>
                                  <a:pathLst>
                                    <a:path w="56324" h="43942">
                                      <a:moveTo>
                                        <a:pt x="f5" y="f2"/>
                                      </a:moveTo>
                                      <a:cubicBezTo>
                                        <a:pt x="f6" y="f2"/>
                                        <a:pt x="f7" y="f2"/>
                                        <a:pt x="f8" y="f2"/>
                                      </a:cubicBezTo>
                                      <a:lnTo>
                                        <a:pt x="f9" y="f10"/>
                                      </a:lnTo>
                                      <a:cubicBezTo>
                                        <a:pt x="f11" y="f10"/>
                                        <a:pt x="f12" y="f10"/>
                                        <a:pt x="f13" y="f14"/>
                                      </a:cubicBezTo>
                                      <a:lnTo>
                                        <a:pt x="f15" y="f16"/>
                                      </a:lnTo>
                                      <a:cubicBezTo>
                                        <a:pt x="f17" y="f18"/>
                                        <a:pt x="f19" y="f18"/>
                                        <a:pt x="f20" y="f21"/>
                                      </a:cubicBezTo>
                                      <a:lnTo>
                                        <a:pt x="f22" y="f23"/>
                                      </a:lnTo>
                                      <a:cubicBezTo>
                                        <a:pt x="f24" y="f25"/>
                                        <a:pt x="f26" y="f27"/>
                                        <a:pt x="f28" y="f29"/>
                                      </a:cubicBezTo>
                                      <a:lnTo>
                                        <a:pt x="f30" y="f31"/>
                                      </a:lnTo>
                                      <a:cubicBezTo>
                                        <a:pt x="f32" y="f33"/>
                                        <a:pt x="f34" y="f35"/>
                                        <a:pt x="f36" y="f37"/>
                                      </a:cubicBezTo>
                                      <a:lnTo>
                                        <a:pt x="f38" y="f39"/>
                                      </a:lnTo>
                                      <a:cubicBezTo>
                                        <a:pt x="f40" y="f41"/>
                                        <a:pt x="f42" y="f43"/>
                                        <a:pt x="f44" y="f45"/>
                                      </a:cubicBezTo>
                                      <a:lnTo>
                                        <a:pt x="f46" y="f47"/>
                                      </a:lnTo>
                                      <a:cubicBezTo>
                                        <a:pt x="f48" y="f49"/>
                                        <a:pt x="f48" y="f50"/>
                                        <a:pt x="f48" y="f51"/>
                                      </a:cubicBezTo>
                                      <a:lnTo>
                                        <a:pt x="f52" y="f53"/>
                                      </a:lnTo>
                                      <a:lnTo>
                                        <a:pt x="f3" y="f54"/>
                                      </a:lnTo>
                                      <a:lnTo>
                                        <a:pt x="f52" y="f55"/>
                                      </a:lnTo>
                                      <a:cubicBezTo>
                                        <a:pt x="f52" y="f56"/>
                                        <a:pt x="f52" y="f57"/>
                                        <a:pt x="f52" y="f58"/>
                                      </a:cubicBezTo>
                                      <a:lnTo>
                                        <a:pt x="f59" y="f60"/>
                                      </a:lnTo>
                                      <a:cubicBezTo>
                                        <a:pt x="f59" y="f61"/>
                                        <a:pt x="f62" y="f63"/>
                                        <a:pt x="f64" y="f65"/>
                                      </a:cubicBezTo>
                                      <a:lnTo>
                                        <a:pt x="f66" y="f67"/>
                                      </a:lnTo>
                                      <a:cubicBezTo>
                                        <a:pt x="f68" y="f69"/>
                                        <a:pt x="f70" y="f71"/>
                                        <a:pt x="f34" y="f72"/>
                                      </a:cubicBezTo>
                                      <a:lnTo>
                                        <a:pt x="f73" y="f74"/>
                                      </a:lnTo>
                                      <a:cubicBezTo>
                                        <a:pt x="f75" y="f4"/>
                                        <a:pt x="f76" y="f4"/>
                                        <a:pt x="f77" y="f78"/>
                                      </a:cubicBezTo>
                                      <a:lnTo>
                                        <a:pt x="f79" y="f67"/>
                                      </a:lnTo>
                                      <a:cubicBezTo>
                                        <a:pt x="f80" y="f81"/>
                                        <a:pt x="f82" y="f81"/>
                                        <a:pt x="f83" y="f84"/>
                                      </a:cubicBezTo>
                                      <a:lnTo>
                                        <a:pt x="f15" y="f85"/>
                                      </a:lnTo>
                                      <a:lnTo>
                                        <a:pt x="f86" y="f87"/>
                                      </a:lnTo>
                                      <a:lnTo>
                                        <a:pt x="f88" y="f89"/>
                                      </a:lnTo>
                                      <a:lnTo>
                                        <a:pt x="f90" y="f91"/>
                                      </a:lnTo>
                                      <a:lnTo>
                                        <a:pt x="f92" y="f93"/>
                                      </a:lnTo>
                                      <a:lnTo>
                                        <a:pt x="f2" y="f94"/>
                                      </a:lnTo>
                                      <a:lnTo>
                                        <a:pt x="f2" y="f95"/>
                                      </a:lnTo>
                                      <a:lnTo>
                                        <a:pt x="f96" y="f97"/>
                                      </a:lnTo>
                                      <a:cubicBezTo>
                                        <a:pt x="f98" y="f99"/>
                                        <a:pt x="f100" y="f99"/>
                                        <a:pt x="f101" y="f102"/>
                                      </a:cubicBezTo>
                                      <a:lnTo>
                                        <a:pt x="f103" y="f104"/>
                                      </a:lnTo>
                                      <a:cubicBezTo>
                                        <a:pt x="f88" y="f104"/>
                                        <a:pt x="f105" y="f104"/>
                                        <a:pt x="f106" y="f107"/>
                                      </a:cubicBezTo>
                                      <a:lnTo>
                                        <a:pt x="f108" y="f109"/>
                                      </a:lnTo>
                                      <a:cubicBezTo>
                                        <a:pt x="f110" y="f109"/>
                                        <a:pt x="f111" y="f112"/>
                                        <a:pt x="f113" y="f114"/>
                                      </a:cubicBezTo>
                                      <a:lnTo>
                                        <a:pt x="f115" y="f89"/>
                                      </a:lnTo>
                                      <a:cubicBezTo>
                                        <a:pt x="f116" y="f117"/>
                                        <a:pt x="f118" y="f117"/>
                                        <a:pt x="f119" y="f120"/>
                                      </a:cubicBezTo>
                                      <a:lnTo>
                                        <a:pt x="f121" y="f122"/>
                                      </a:lnTo>
                                      <a:lnTo>
                                        <a:pt x="f123" y="f124"/>
                                      </a:lnTo>
                                      <a:lnTo>
                                        <a:pt x="f125" y="f126"/>
                                      </a:lnTo>
                                      <a:lnTo>
                                        <a:pt x="f127" y="f128"/>
                                      </a:lnTo>
                                      <a:lnTo>
                                        <a:pt x="f129" y="f130"/>
                                      </a:lnTo>
                                      <a:lnTo>
                                        <a:pt x="f131" y="f132"/>
                                      </a:lnTo>
                                      <a:lnTo>
                                        <a:pt x="f133" y="f134"/>
                                      </a:lnTo>
                                      <a:lnTo>
                                        <a:pt x="f135" y="f136"/>
                                      </a:lnTo>
                                      <a:lnTo>
                                        <a:pt x="f137" y="f138"/>
                                      </a:lnTo>
                                      <a:lnTo>
                                        <a:pt x="f139" y="f140"/>
                                      </a:lnTo>
                                      <a:lnTo>
                                        <a:pt x="f141" y="f142"/>
                                      </a:lnTo>
                                      <a:lnTo>
                                        <a:pt x="f143" y="f23"/>
                                      </a:lnTo>
                                      <a:lnTo>
                                        <a:pt x="f7" y="f144"/>
                                      </a:lnTo>
                                      <a:lnTo>
                                        <a:pt x="f2" y="f145"/>
                                      </a:lnTo>
                                      <a:lnTo>
                                        <a:pt x="f2" y="f146"/>
                                      </a:lnTo>
                                      <a:lnTo>
                                        <a:pt x="f5" y="f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7C30"/>
                                </a:solidFill>
                                <a:ln cap="flat">
                                  <a:noFill/>
                                  <a:prstDash val="solid"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156" name="Shape 161"/>
                              <wps:cNvSpPr/>
                              <wps:spPr>
                                <a:xfrm>
                                  <a:off x="990350" y="30230"/>
                                  <a:ext cx="40891" cy="61337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40894"/>
                                    <a:gd name="f4" fmla="val 61341"/>
                                    <a:gd name="f5" fmla="val 20448"/>
                                    <a:gd name="f6" fmla="*/ f0 1 40894"/>
                                    <a:gd name="f7" fmla="*/ f1 1 61341"/>
                                    <a:gd name="f8" fmla="+- f4 0 f2"/>
                                    <a:gd name="f9" fmla="+- f3 0 f2"/>
                                    <a:gd name="f10" fmla="*/ f9 1 40894"/>
                                    <a:gd name="f11" fmla="*/ f8 1 61341"/>
                                    <a:gd name="f12" fmla="*/ 0 1 f10"/>
                                    <a:gd name="f13" fmla="*/ 40894 1 f10"/>
                                    <a:gd name="f14" fmla="*/ 0 1 f11"/>
                                    <a:gd name="f15" fmla="*/ 61341 1 f11"/>
                                    <a:gd name="f16" fmla="*/ f12 f6 1"/>
                                    <a:gd name="f17" fmla="*/ f13 f6 1"/>
                                    <a:gd name="f18" fmla="*/ f15 f7 1"/>
                                    <a:gd name="f19" fmla="*/ f14 f7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16" t="f19" r="f17" b="f18"/>
                                  <a:pathLst>
                                    <a:path w="40894" h="61341">
                                      <a:moveTo>
                                        <a:pt x="f5" y="f2"/>
                                      </a:moveTo>
                                      <a:lnTo>
                                        <a:pt x="f2" y="f4"/>
                                      </a:lnTo>
                                      <a:lnTo>
                                        <a:pt x="f3" y="f4"/>
                                      </a:lnTo>
                                      <a:lnTo>
                                        <a:pt x="f5" y="f2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6601" cap="flat">
                                  <a:solidFill>
                                    <a:srgbClr val="ED7C30"/>
                                  </a:solidFill>
                                  <a:prstDash val="solid"/>
                                  <a:round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157" name="Shape 162"/>
                              <wps:cNvSpPr/>
                              <wps:spPr>
                                <a:xfrm>
                                  <a:off x="29333" y="25274"/>
                                  <a:ext cx="38862" cy="49020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38862"/>
                                    <a:gd name="f4" fmla="val 49023"/>
                                    <a:gd name="f5" fmla="val 13208"/>
                                    <a:gd name="f6" fmla="val 17907"/>
                                    <a:gd name="f7" fmla="val 21844"/>
                                    <a:gd name="f8" fmla="val 48387"/>
                                    <a:gd name="f9" fmla="val 25019"/>
                                    <a:gd name="f10" fmla="val 47117"/>
                                    <a:gd name="f11" fmla="val 28067"/>
                                    <a:gd name="f12" fmla="val 45848"/>
                                    <a:gd name="f13" fmla="val 30734"/>
                                    <a:gd name="f14" fmla="val 44069"/>
                                    <a:gd name="f15" fmla="val 32766"/>
                                    <a:gd name="f16" fmla="val 41783"/>
                                    <a:gd name="f17" fmla="val 34671"/>
                                    <a:gd name="f18" fmla="val 39498"/>
                                    <a:gd name="f19" fmla="val 36195"/>
                                    <a:gd name="f20" fmla="val 36830"/>
                                    <a:gd name="f21" fmla="val 37338"/>
                                    <a:gd name="f22" fmla="val 33655"/>
                                    <a:gd name="f23" fmla="val 38354"/>
                                    <a:gd name="f24" fmla="val 30480"/>
                                    <a:gd name="f25" fmla="val 27051"/>
                                    <a:gd name="f26" fmla="val 23368"/>
                                    <a:gd name="f27" fmla="val 18288"/>
                                    <a:gd name="f28" fmla="val 37973"/>
                                    <a:gd name="f29" fmla="val 14098"/>
                                    <a:gd name="f30" fmla="val 10795"/>
                                    <a:gd name="f31" fmla="val 34417"/>
                                    <a:gd name="f32" fmla="val 7620"/>
                                    <a:gd name="f33" fmla="val 32131"/>
                                    <a:gd name="f34" fmla="val 5207"/>
                                    <a:gd name="f35" fmla="val 29591"/>
                                    <a:gd name="f36" fmla="val 3556"/>
                                    <a:gd name="f37" fmla="val 26924"/>
                                    <a:gd name="f38" fmla="val 2032"/>
                                    <a:gd name="f39" fmla="val 24257"/>
                                    <a:gd name="f40" fmla="val 1016"/>
                                    <a:gd name="f41" fmla="val 21336"/>
                                    <a:gd name="f42" fmla="val 636"/>
                                    <a:gd name="f43" fmla="val 18542"/>
                                    <a:gd name="f44" fmla="val 254"/>
                                    <a:gd name="f45" fmla="val 15621"/>
                                    <a:gd name="f46" fmla="val 12573"/>
                                    <a:gd name="f47" fmla="*/ f0 1 38862"/>
                                    <a:gd name="f48" fmla="*/ f1 1 49023"/>
                                    <a:gd name="f49" fmla="+- f4 0 f2"/>
                                    <a:gd name="f50" fmla="+- f3 0 f2"/>
                                    <a:gd name="f51" fmla="*/ f50 1 38862"/>
                                    <a:gd name="f52" fmla="*/ f49 1 49023"/>
                                    <a:gd name="f53" fmla="*/ 0 1 f51"/>
                                    <a:gd name="f54" fmla="*/ 38862 1 f51"/>
                                    <a:gd name="f55" fmla="*/ 0 1 f52"/>
                                    <a:gd name="f56" fmla="*/ 49023 1 f52"/>
                                    <a:gd name="f57" fmla="*/ f53 f47 1"/>
                                    <a:gd name="f58" fmla="*/ f54 f47 1"/>
                                    <a:gd name="f59" fmla="*/ f56 f48 1"/>
                                    <a:gd name="f60" fmla="*/ f55 f48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57" t="f60" r="f58" b="f59"/>
                                  <a:pathLst>
                                    <a:path w="38862" h="49023">
                                      <a:moveTo>
                                        <a:pt x="f2" y="f2"/>
                                      </a:moveTo>
                                      <a:lnTo>
                                        <a:pt x="f2" y="f4"/>
                                      </a:lnTo>
                                      <a:lnTo>
                                        <a:pt x="f5" y="f4"/>
                                      </a:lnTo>
                                      <a:cubicBezTo>
                                        <a:pt x="f6" y="f4"/>
                                        <a:pt x="f7" y="f8"/>
                                        <a:pt x="f9" y="f10"/>
                                      </a:cubicBezTo>
                                      <a:cubicBezTo>
                                        <a:pt x="f11" y="f12"/>
                                        <a:pt x="f13" y="f14"/>
                                        <a:pt x="f15" y="f16"/>
                                      </a:cubicBezTo>
                                      <a:cubicBezTo>
                                        <a:pt x="f17" y="f18"/>
                                        <a:pt x="f19" y="f20"/>
                                        <a:pt x="f21" y="f22"/>
                                      </a:cubicBezTo>
                                      <a:cubicBezTo>
                                        <a:pt x="f23" y="f24"/>
                                        <a:pt x="f3" y="f25"/>
                                        <a:pt x="f3" y="f26"/>
                                      </a:cubicBezTo>
                                      <a:cubicBezTo>
                                        <a:pt x="f3" y="f27"/>
                                        <a:pt x="f28" y="f29"/>
                                        <a:pt x="f19" y="f30"/>
                                      </a:cubicBezTo>
                                      <a:cubicBezTo>
                                        <a:pt x="f31" y="f32"/>
                                        <a:pt x="f33" y="f34"/>
                                        <a:pt x="f35" y="f36"/>
                                      </a:cubicBezTo>
                                      <a:cubicBezTo>
                                        <a:pt x="f37" y="f38"/>
                                        <a:pt x="f39" y="f40"/>
                                        <a:pt x="f41" y="f42"/>
                                      </a:cubicBezTo>
                                      <a:cubicBezTo>
                                        <a:pt x="f43" y="f44"/>
                                        <a:pt x="f45" y="f2"/>
                                        <a:pt x="f46" y="f2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noFill/>
                                <a:ln w="6601" cap="flat">
                                  <a:solidFill>
                                    <a:srgbClr val="ED7C30"/>
                                  </a:solidFill>
                                  <a:prstDash val="solid"/>
                                  <a:round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158" name="Shape 163"/>
                              <wps:cNvSpPr/>
                              <wps:spPr>
                                <a:xfrm>
                                  <a:off x="858008" y="25017"/>
                                  <a:ext cx="40005" cy="41019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40005"/>
                                    <a:gd name="f4" fmla="val 41021"/>
                                    <a:gd name="f5" fmla="val 14986"/>
                                    <a:gd name="f6" fmla="val 19177"/>
                                    <a:gd name="f7" fmla="val 22733"/>
                                    <a:gd name="f8" fmla="val 40513"/>
                                    <a:gd name="f9" fmla="val 25908"/>
                                    <a:gd name="f10" fmla="val 39497"/>
                                    <a:gd name="f11" fmla="val 29083"/>
                                    <a:gd name="f12" fmla="val 38481"/>
                                    <a:gd name="f13" fmla="val 31623"/>
                                    <a:gd name="f14" fmla="val 37084"/>
                                    <a:gd name="f15" fmla="val 33782"/>
                                    <a:gd name="f16" fmla="val 35306"/>
                                    <a:gd name="f17" fmla="val 35814"/>
                                    <a:gd name="f18" fmla="val 33401"/>
                                    <a:gd name="f19" fmla="val 37338"/>
                                    <a:gd name="f20" fmla="val 31242"/>
                                    <a:gd name="f21" fmla="val 38354"/>
                                    <a:gd name="f22" fmla="val 28702"/>
                                    <a:gd name="f23" fmla="val 26162"/>
                                    <a:gd name="f24" fmla="val 23368"/>
                                    <a:gd name="f25" fmla="val 20193"/>
                                    <a:gd name="f26" fmla="val 15494"/>
                                    <a:gd name="f27" fmla="val 38862"/>
                                    <a:gd name="f28" fmla="val 11430"/>
                                    <a:gd name="f29" fmla="val 36703"/>
                                    <a:gd name="f30" fmla="val 8255"/>
                                    <a:gd name="f31" fmla="val 34544"/>
                                    <a:gd name="f32" fmla="val 4953"/>
                                    <a:gd name="f33" fmla="val 30988"/>
                                    <a:gd name="f34" fmla="val 2667"/>
                                    <a:gd name="f35" fmla="val 1270"/>
                                    <a:gd name="f36" fmla="val 24638"/>
                                    <a:gd name="f37" fmla="val 889"/>
                                    <a:gd name="f38" fmla="val 22987"/>
                                    <a:gd name="f39" fmla="val 635"/>
                                    <a:gd name="f40" fmla="val 21082"/>
                                    <a:gd name="f41" fmla="val 381"/>
                                    <a:gd name="f42" fmla="val 127"/>
                                    <a:gd name="f43" fmla="val 16510"/>
                                    <a:gd name="f44" fmla="val 13208"/>
                                    <a:gd name="f45" fmla="*/ f0 1 40005"/>
                                    <a:gd name="f46" fmla="*/ f1 1 41021"/>
                                    <a:gd name="f47" fmla="+- f4 0 f2"/>
                                    <a:gd name="f48" fmla="+- f3 0 f2"/>
                                    <a:gd name="f49" fmla="*/ f48 1 40005"/>
                                    <a:gd name="f50" fmla="*/ f47 1 41021"/>
                                    <a:gd name="f51" fmla="*/ 0 1 f49"/>
                                    <a:gd name="f52" fmla="*/ 40005 1 f49"/>
                                    <a:gd name="f53" fmla="*/ 0 1 f50"/>
                                    <a:gd name="f54" fmla="*/ 41021 1 f50"/>
                                    <a:gd name="f55" fmla="*/ f51 f45 1"/>
                                    <a:gd name="f56" fmla="*/ f52 f45 1"/>
                                    <a:gd name="f57" fmla="*/ f54 f46 1"/>
                                    <a:gd name="f58" fmla="*/ f53 f46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55" t="f58" r="f56" b="f57"/>
                                  <a:pathLst>
                                    <a:path w="40005" h="41021">
                                      <a:moveTo>
                                        <a:pt x="f2" y="f2"/>
                                      </a:moveTo>
                                      <a:lnTo>
                                        <a:pt x="f2" y="f4"/>
                                      </a:lnTo>
                                      <a:lnTo>
                                        <a:pt x="f5" y="f4"/>
                                      </a:lnTo>
                                      <a:cubicBezTo>
                                        <a:pt x="f6" y="f4"/>
                                        <a:pt x="f7" y="f8"/>
                                        <a:pt x="f9" y="f10"/>
                                      </a:cubicBezTo>
                                      <a:cubicBezTo>
                                        <a:pt x="f11" y="f12"/>
                                        <a:pt x="f13" y="f14"/>
                                        <a:pt x="f15" y="f16"/>
                                      </a:cubicBezTo>
                                      <a:cubicBezTo>
                                        <a:pt x="f17" y="f18"/>
                                        <a:pt x="f19" y="f20"/>
                                        <a:pt x="f21" y="f22"/>
                                      </a:cubicBezTo>
                                      <a:cubicBezTo>
                                        <a:pt x="f10" y="f23"/>
                                        <a:pt x="f3" y="f24"/>
                                        <a:pt x="f3" y="f25"/>
                                      </a:cubicBezTo>
                                      <a:cubicBezTo>
                                        <a:pt x="f3" y="f26"/>
                                        <a:pt x="f27" y="f28"/>
                                        <a:pt x="f29" y="f30"/>
                                      </a:cubicBezTo>
                                      <a:cubicBezTo>
                                        <a:pt x="f31" y="f32"/>
                                        <a:pt x="f33" y="f34"/>
                                        <a:pt x="f23" y="f35"/>
                                      </a:cubicBezTo>
                                      <a:cubicBezTo>
                                        <a:pt x="f36" y="f37"/>
                                        <a:pt x="f38" y="f39"/>
                                        <a:pt x="f40" y="f41"/>
                                      </a:cubicBezTo>
                                      <a:cubicBezTo>
                                        <a:pt x="f6" y="f42"/>
                                        <a:pt x="f43" y="f2"/>
                                        <a:pt x="f44" y="f2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noFill/>
                                <a:ln w="6601" cap="flat">
                                  <a:solidFill>
                                    <a:srgbClr val="ED7C30"/>
                                  </a:solidFill>
                                  <a:prstDash val="solid"/>
                                  <a:round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159" name="Shape 164"/>
                              <wps:cNvSpPr/>
                              <wps:spPr>
                                <a:xfrm>
                                  <a:off x="261116" y="25017"/>
                                  <a:ext cx="40005" cy="41019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40005"/>
                                    <a:gd name="f4" fmla="val 41021"/>
                                    <a:gd name="f5" fmla="val 14986"/>
                                    <a:gd name="f6" fmla="val 19177"/>
                                    <a:gd name="f7" fmla="val 22733"/>
                                    <a:gd name="f8" fmla="val 40513"/>
                                    <a:gd name="f9" fmla="val 25908"/>
                                    <a:gd name="f10" fmla="val 39497"/>
                                    <a:gd name="f11" fmla="val 29083"/>
                                    <a:gd name="f12" fmla="val 38481"/>
                                    <a:gd name="f13" fmla="val 31623"/>
                                    <a:gd name="f14" fmla="val 37084"/>
                                    <a:gd name="f15" fmla="val 33782"/>
                                    <a:gd name="f16" fmla="val 35306"/>
                                    <a:gd name="f17" fmla="val 35814"/>
                                    <a:gd name="f18" fmla="val 33401"/>
                                    <a:gd name="f19" fmla="val 37338"/>
                                    <a:gd name="f20" fmla="val 31242"/>
                                    <a:gd name="f21" fmla="val 38354"/>
                                    <a:gd name="f22" fmla="val 28702"/>
                                    <a:gd name="f23" fmla="val 26162"/>
                                    <a:gd name="f24" fmla="val 23368"/>
                                    <a:gd name="f25" fmla="val 20193"/>
                                    <a:gd name="f26" fmla="val 15494"/>
                                    <a:gd name="f27" fmla="val 38862"/>
                                    <a:gd name="f28" fmla="val 11430"/>
                                    <a:gd name="f29" fmla="val 36703"/>
                                    <a:gd name="f30" fmla="val 8255"/>
                                    <a:gd name="f31" fmla="val 34544"/>
                                    <a:gd name="f32" fmla="val 4953"/>
                                    <a:gd name="f33" fmla="val 30988"/>
                                    <a:gd name="f34" fmla="val 2667"/>
                                    <a:gd name="f35" fmla="val 1270"/>
                                    <a:gd name="f36" fmla="val 24638"/>
                                    <a:gd name="f37" fmla="val 889"/>
                                    <a:gd name="f38" fmla="val 22987"/>
                                    <a:gd name="f39" fmla="val 635"/>
                                    <a:gd name="f40" fmla="val 21082"/>
                                    <a:gd name="f41" fmla="val 381"/>
                                    <a:gd name="f42" fmla="val 127"/>
                                    <a:gd name="f43" fmla="val 16510"/>
                                    <a:gd name="f44" fmla="val 13208"/>
                                    <a:gd name="f45" fmla="*/ f0 1 40005"/>
                                    <a:gd name="f46" fmla="*/ f1 1 41021"/>
                                    <a:gd name="f47" fmla="+- f4 0 f2"/>
                                    <a:gd name="f48" fmla="+- f3 0 f2"/>
                                    <a:gd name="f49" fmla="*/ f48 1 40005"/>
                                    <a:gd name="f50" fmla="*/ f47 1 41021"/>
                                    <a:gd name="f51" fmla="*/ 0 1 f49"/>
                                    <a:gd name="f52" fmla="*/ 40005 1 f49"/>
                                    <a:gd name="f53" fmla="*/ 0 1 f50"/>
                                    <a:gd name="f54" fmla="*/ 41021 1 f50"/>
                                    <a:gd name="f55" fmla="*/ f51 f45 1"/>
                                    <a:gd name="f56" fmla="*/ f52 f45 1"/>
                                    <a:gd name="f57" fmla="*/ f54 f46 1"/>
                                    <a:gd name="f58" fmla="*/ f53 f46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55" t="f58" r="f56" b="f57"/>
                                  <a:pathLst>
                                    <a:path w="40005" h="41021">
                                      <a:moveTo>
                                        <a:pt x="f2" y="f2"/>
                                      </a:moveTo>
                                      <a:lnTo>
                                        <a:pt x="f2" y="f4"/>
                                      </a:lnTo>
                                      <a:lnTo>
                                        <a:pt x="f5" y="f4"/>
                                      </a:lnTo>
                                      <a:cubicBezTo>
                                        <a:pt x="f6" y="f4"/>
                                        <a:pt x="f7" y="f8"/>
                                        <a:pt x="f9" y="f10"/>
                                      </a:cubicBezTo>
                                      <a:cubicBezTo>
                                        <a:pt x="f11" y="f12"/>
                                        <a:pt x="f13" y="f14"/>
                                        <a:pt x="f15" y="f16"/>
                                      </a:cubicBezTo>
                                      <a:cubicBezTo>
                                        <a:pt x="f17" y="f18"/>
                                        <a:pt x="f19" y="f20"/>
                                        <a:pt x="f21" y="f22"/>
                                      </a:cubicBezTo>
                                      <a:cubicBezTo>
                                        <a:pt x="f10" y="f23"/>
                                        <a:pt x="f3" y="f24"/>
                                        <a:pt x="f3" y="f25"/>
                                      </a:cubicBezTo>
                                      <a:cubicBezTo>
                                        <a:pt x="f3" y="f26"/>
                                        <a:pt x="f27" y="f28"/>
                                        <a:pt x="f29" y="f30"/>
                                      </a:cubicBezTo>
                                      <a:cubicBezTo>
                                        <a:pt x="f31" y="f32"/>
                                        <a:pt x="f33" y="f34"/>
                                        <a:pt x="f23" y="f35"/>
                                      </a:cubicBezTo>
                                      <a:cubicBezTo>
                                        <a:pt x="f36" y="f37"/>
                                        <a:pt x="f38" y="f39"/>
                                        <a:pt x="f40" y="f41"/>
                                      </a:cubicBezTo>
                                      <a:cubicBezTo>
                                        <a:pt x="f6" y="f42"/>
                                        <a:pt x="f43" y="f2"/>
                                        <a:pt x="f44" y="f2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noFill/>
                                <a:ln w="6601" cap="flat">
                                  <a:solidFill>
                                    <a:srgbClr val="ED7C30"/>
                                  </a:solidFill>
                                  <a:prstDash val="solid"/>
                                  <a:round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160" name="Shape 165"/>
                              <wps:cNvSpPr/>
                              <wps:spPr>
                                <a:xfrm>
                                  <a:off x="828675" y="2670"/>
                                  <a:ext cx="107185" cy="145032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107188"/>
                                    <a:gd name="f4" fmla="val 145034"/>
                                    <a:gd name="f5" fmla="val 8636"/>
                                    <a:gd name="f6" fmla="val 46101"/>
                                    <a:gd name="f7" fmla="val 49911"/>
                                    <a:gd name="f8" fmla="val 52959"/>
                                    <a:gd name="f9" fmla="val 55499"/>
                                    <a:gd name="f10" fmla="val 127"/>
                                    <a:gd name="f11" fmla="val 57912"/>
                                    <a:gd name="f12" fmla="val 381"/>
                                    <a:gd name="f13" fmla="val 60198"/>
                                    <a:gd name="f14" fmla="val 508"/>
                                    <a:gd name="f15" fmla="val 62103"/>
                                    <a:gd name="f16" fmla="val 762"/>
                                    <a:gd name="f17" fmla="val 67945"/>
                                    <a:gd name="f18" fmla="val 1524"/>
                                    <a:gd name="f19" fmla="val 73152"/>
                                    <a:gd name="f20" fmla="val 2921"/>
                                    <a:gd name="f21" fmla="val 77851"/>
                                    <a:gd name="f22" fmla="val 4953"/>
                                    <a:gd name="f23" fmla="val 82550"/>
                                    <a:gd name="f24" fmla="val 6985"/>
                                    <a:gd name="f25" fmla="val 86487"/>
                                    <a:gd name="f26" fmla="val 9652"/>
                                    <a:gd name="f27" fmla="val 89662"/>
                                    <a:gd name="f28" fmla="val 12827"/>
                                    <a:gd name="f29" fmla="val 92964"/>
                                    <a:gd name="f30" fmla="val 16129"/>
                                    <a:gd name="f31" fmla="val 95377"/>
                                    <a:gd name="f32" fmla="val 19939"/>
                                    <a:gd name="f33" fmla="val 97155"/>
                                    <a:gd name="f34" fmla="val 24384"/>
                                    <a:gd name="f35" fmla="val 98806"/>
                                    <a:gd name="f36" fmla="val 28829"/>
                                    <a:gd name="f37" fmla="val 99695"/>
                                    <a:gd name="f38" fmla="val 33909"/>
                                    <a:gd name="f39" fmla="val 39624"/>
                                    <a:gd name="f40" fmla="val 44450"/>
                                    <a:gd name="f41" fmla="val 99060"/>
                                    <a:gd name="f42" fmla="val 48895"/>
                                    <a:gd name="f43" fmla="val 97790"/>
                                    <a:gd name="f44" fmla="val 52832"/>
                                    <a:gd name="f45" fmla="val 96647"/>
                                    <a:gd name="f46" fmla="val 56769"/>
                                    <a:gd name="f47" fmla="val 94742"/>
                                    <a:gd name="f48" fmla="val 60325"/>
                                    <a:gd name="f49" fmla="val 92456"/>
                                    <a:gd name="f50" fmla="val 63500"/>
                                    <a:gd name="f51" fmla="val 90043"/>
                                    <a:gd name="f52" fmla="val 66548"/>
                                    <a:gd name="f53" fmla="val 87122"/>
                                    <a:gd name="f54" fmla="val 69342"/>
                                    <a:gd name="f55" fmla="val 83566"/>
                                    <a:gd name="f56" fmla="val 71628"/>
                                    <a:gd name="f57" fmla="val 80137"/>
                                    <a:gd name="f58" fmla="val 73914"/>
                                    <a:gd name="f59" fmla="val 76073"/>
                                    <a:gd name="f60" fmla="val 75819"/>
                                    <a:gd name="f61" fmla="val 77216"/>
                                    <a:gd name="f62" fmla="val 73787"/>
                                    <a:gd name="f63" fmla="val 78232"/>
                                    <a:gd name="f64" fmla="val 79502"/>
                                    <a:gd name="f65" fmla="val 77724"/>
                                    <a:gd name="f66" fmla="val 81026"/>
                                    <a:gd name="f67" fmla="val 79629"/>
                                    <a:gd name="f68" fmla="val 82423"/>
                                    <a:gd name="f69" fmla="val 81407"/>
                                    <a:gd name="f70" fmla="val 84328"/>
                                    <a:gd name="f71" fmla="val 83059"/>
                                    <a:gd name="f72" fmla="val 86360"/>
                                    <a:gd name="f73" fmla="val 84709"/>
                                    <a:gd name="f74" fmla="val 88519"/>
                                    <a:gd name="f75" fmla="val 90932"/>
                                    <a:gd name="f76" fmla="val 87884"/>
                                    <a:gd name="f77" fmla="val 93726"/>
                                    <a:gd name="f78" fmla="val 89281"/>
                                    <a:gd name="f79" fmla="val 96393"/>
                                    <a:gd name="f80" fmla="val 90805"/>
                                    <a:gd name="f81" fmla="val 99441"/>
                                    <a:gd name="f82" fmla="val 92202"/>
                                    <a:gd name="f83" fmla="val 102870"/>
                                    <a:gd name="f84" fmla="val 104394"/>
                                    <a:gd name="f85" fmla="val 131318"/>
                                    <a:gd name="f86" fmla="val 105410"/>
                                    <a:gd name="f87" fmla="val 134112"/>
                                    <a:gd name="f88" fmla="val 106172"/>
                                    <a:gd name="f89" fmla="val 136271"/>
                                    <a:gd name="f90" fmla="val 106553"/>
                                    <a:gd name="f91" fmla="val 137541"/>
                                    <a:gd name="f92" fmla="val 106934"/>
                                    <a:gd name="f93" fmla="val 138811"/>
                                    <a:gd name="f94" fmla="val 139827"/>
                                    <a:gd name="f95" fmla="val 140589"/>
                                    <a:gd name="f96" fmla="val 141478"/>
                                    <a:gd name="f97" fmla="val 107061"/>
                                    <a:gd name="f98" fmla="val 142113"/>
                                    <a:gd name="f99" fmla="val 106680"/>
                                    <a:gd name="f100" fmla="val 142621"/>
                                    <a:gd name="f101" fmla="val 106426"/>
                                    <a:gd name="f102" fmla="val 143256"/>
                                    <a:gd name="f103" fmla="val 105664"/>
                                    <a:gd name="f104" fmla="val 143637"/>
                                    <a:gd name="f105" fmla="val 104521"/>
                                    <a:gd name="f106" fmla="val 144018"/>
                                    <a:gd name="f107" fmla="val 103505"/>
                                    <a:gd name="f108" fmla="val 144399"/>
                                    <a:gd name="f109" fmla="val 101854"/>
                                    <a:gd name="f110" fmla="val 144653"/>
                                    <a:gd name="f111" fmla="val 144907"/>
                                    <a:gd name="f112" fmla="val 97536"/>
                                    <a:gd name="f113" fmla="val 94615"/>
                                    <a:gd name="f114" fmla="val 87757"/>
                                    <a:gd name="f115" fmla="val 85217"/>
                                    <a:gd name="f116" fmla="val 83312"/>
                                    <a:gd name="f117" fmla="val 81534"/>
                                    <a:gd name="f118" fmla="val 80010"/>
                                    <a:gd name="f119" fmla="val 78994"/>
                                    <a:gd name="f120" fmla="val 77089"/>
                                    <a:gd name="f121" fmla="val 143129"/>
                                    <a:gd name="f122" fmla="val 76709"/>
                                    <a:gd name="f123" fmla="val 142494"/>
                                    <a:gd name="f124" fmla="val 76200"/>
                                    <a:gd name="f125" fmla="val 141859"/>
                                    <a:gd name="f126" fmla="val 141097"/>
                                    <a:gd name="f127" fmla="val 75565"/>
                                    <a:gd name="f128" fmla="val 140208"/>
                                    <a:gd name="f129" fmla="val 62611"/>
                                    <a:gd name="f130" fmla="val 107950"/>
                                    <a:gd name="f131" fmla="val 61087"/>
                                    <a:gd name="f132" fmla="val 104267"/>
                                    <a:gd name="f133" fmla="val 59563"/>
                                    <a:gd name="f134" fmla="val 100965"/>
                                    <a:gd name="f135" fmla="val 58039"/>
                                    <a:gd name="f136" fmla="val 98171"/>
                                    <a:gd name="f137" fmla="val 56515"/>
                                    <a:gd name="f138" fmla="val 54864"/>
                                    <a:gd name="f139" fmla="val 53086"/>
                                    <a:gd name="f140" fmla="val 91059"/>
                                    <a:gd name="f141" fmla="val 51181"/>
                                    <a:gd name="f142" fmla="val 89154"/>
                                    <a:gd name="f143" fmla="val 49149"/>
                                    <a:gd name="f144" fmla="val 46736"/>
                                    <a:gd name="f145" fmla="val 86741"/>
                                    <a:gd name="f146" fmla="val 44323"/>
                                    <a:gd name="f147" fmla="val 85852"/>
                                    <a:gd name="f148" fmla="val 41656"/>
                                    <a:gd name="f149" fmla="val 85344"/>
                                    <a:gd name="f150" fmla="val 38481"/>
                                    <a:gd name="f151" fmla="val 29337"/>
                                    <a:gd name="f152" fmla="val 140335"/>
                                    <a:gd name="f153" fmla="val 29083"/>
                                    <a:gd name="f154" fmla="val 141732"/>
                                    <a:gd name="f155" fmla="val 28575"/>
                                    <a:gd name="f156" fmla="val 142367"/>
                                    <a:gd name="f157" fmla="val 28194"/>
                                    <a:gd name="f158" fmla="val 143002"/>
                                    <a:gd name="f159" fmla="val 27305"/>
                                    <a:gd name="f160" fmla="val 143510"/>
                                    <a:gd name="f161" fmla="val 26162"/>
                                    <a:gd name="f162" fmla="val 143891"/>
                                    <a:gd name="f163" fmla="val 25146"/>
                                    <a:gd name="f164" fmla="val 144272"/>
                                    <a:gd name="f165" fmla="val 23622"/>
                                    <a:gd name="f166" fmla="val 144526"/>
                                    <a:gd name="f167" fmla="val 21717"/>
                                    <a:gd name="f168" fmla="val 144780"/>
                                    <a:gd name="f169" fmla="val 17526"/>
                                    <a:gd name="f170" fmla="val 14605"/>
                                    <a:gd name="f171" fmla="val 11811"/>
                                    <a:gd name="f172" fmla="val 9398"/>
                                    <a:gd name="f173" fmla="val 7493"/>
                                    <a:gd name="f174" fmla="val 5588"/>
                                    <a:gd name="f175" fmla="val 4064"/>
                                    <a:gd name="f176" fmla="val 3048"/>
                                    <a:gd name="f177" fmla="val 1905"/>
                                    <a:gd name="f178" fmla="val 1143"/>
                                    <a:gd name="f179" fmla="val 635"/>
                                    <a:gd name="f180" fmla="val 254"/>
                                    <a:gd name="f181" fmla="val 9271"/>
                                    <a:gd name="f182" fmla="val 5969"/>
                                    <a:gd name="f183" fmla="val 889"/>
                                    <a:gd name="f184" fmla="val 3556"/>
                                    <a:gd name="f185" fmla="val 2540"/>
                                    <a:gd name="f186" fmla="val 2159"/>
                                    <a:gd name="f187" fmla="val 4191"/>
                                    <a:gd name="f188" fmla="val 6223"/>
                                    <a:gd name="f189" fmla="*/ f0 1 107188"/>
                                    <a:gd name="f190" fmla="*/ f1 1 145034"/>
                                    <a:gd name="f191" fmla="+- f4 0 f2"/>
                                    <a:gd name="f192" fmla="+- f3 0 f2"/>
                                    <a:gd name="f193" fmla="*/ f192 1 107188"/>
                                    <a:gd name="f194" fmla="*/ f191 1 145034"/>
                                    <a:gd name="f195" fmla="*/ 0 1 f193"/>
                                    <a:gd name="f196" fmla="*/ 107188 1 f193"/>
                                    <a:gd name="f197" fmla="*/ 0 1 f194"/>
                                    <a:gd name="f198" fmla="*/ 145034 1 f194"/>
                                    <a:gd name="f199" fmla="*/ f195 f189 1"/>
                                    <a:gd name="f200" fmla="*/ f196 f189 1"/>
                                    <a:gd name="f201" fmla="*/ f198 f190 1"/>
                                    <a:gd name="f202" fmla="*/ f197 f190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199" t="f202" r="f200" b="f201"/>
                                  <a:pathLst>
                                    <a:path w="107188" h="145034">
                                      <a:moveTo>
                                        <a:pt x="f5" y="f2"/>
                                      </a:moveTo>
                                      <a:lnTo>
                                        <a:pt x="f6" y="f2"/>
                                      </a:lnTo>
                                      <a:cubicBezTo>
                                        <a:pt x="f7" y="f2"/>
                                        <a:pt x="f8" y="f2"/>
                                        <a:pt x="f9" y="f10"/>
                                      </a:cubicBezTo>
                                      <a:cubicBezTo>
                                        <a:pt x="f11" y="f12"/>
                                        <a:pt x="f13" y="f14"/>
                                        <a:pt x="f15" y="f16"/>
                                      </a:cubicBezTo>
                                      <a:cubicBezTo>
                                        <a:pt x="f17" y="f18"/>
                                        <a:pt x="f19" y="f20"/>
                                        <a:pt x="f21" y="f22"/>
                                      </a:cubicBezTo>
                                      <a:cubicBezTo>
                                        <a:pt x="f23" y="f24"/>
                                        <a:pt x="f25" y="f26"/>
                                        <a:pt x="f27" y="f28"/>
                                      </a:cubicBezTo>
                                      <a:cubicBezTo>
                                        <a:pt x="f29" y="f30"/>
                                        <a:pt x="f31" y="f32"/>
                                        <a:pt x="f33" y="f34"/>
                                      </a:cubicBezTo>
                                      <a:cubicBezTo>
                                        <a:pt x="f35" y="f36"/>
                                        <a:pt x="f37" y="f38"/>
                                        <a:pt x="f37" y="f39"/>
                                      </a:cubicBezTo>
                                      <a:cubicBezTo>
                                        <a:pt x="f37" y="f40"/>
                                        <a:pt x="f41" y="f42"/>
                                        <a:pt x="f43" y="f44"/>
                                      </a:cubicBezTo>
                                      <a:cubicBezTo>
                                        <a:pt x="f45" y="f46"/>
                                        <a:pt x="f47" y="f48"/>
                                        <a:pt x="f49" y="f50"/>
                                      </a:cubicBezTo>
                                      <a:cubicBezTo>
                                        <a:pt x="f51" y="f52"/>
                                        <a:pt x="f53" y="f54"/>
                                        <a:pt x="f55" y="f56"/>
                                      </a:cubicBezTo>
                                      <a:cubicBezTo>
                                        <a:pt x="f57" y="f58"/>
                                        <a:pt x="f59" y="f60"/>
                                        <a:pt x="f56" y="f61"/>
                                      </a:cubicBezTo>
                                      <a:cubicBezTo>
                                        <a:pt x="f62" y="f63"/>
                                        <a:pt x="f60" y="f64"/>
                                        <a:pt x="f65" y="f66"/>
                                      </a:cubicBezTo>
                                      <a:cubicBezTo>
                                        <a:pt x="f67" y="f68"/>
                                        <a:pt x="f69" y="f70"/>
                                        <a:pt x="f71" y="f72"/>
                                      </a:cubicBezTo>
                                      <a:cubicBezTo>
                                        <a:pt x="f73" y="f74"/>
                                        <a:pt x="f72" y="f75"/>
                                        <a:pt x="f76" y="f77"/>
                                      </a:cubicBezTo>
                                      <a:cubicBezTo>
                                        <a:pt x="f78" y="f79"/>
                                        <a:pt x="f80" y="f81"/>
                                        <a:pt x="f82" y="f83"/>
                                      </a:cubicBezTo>
                                      <a:lnTo>
                                        <a:pt x="f84" y="f85"/>
                                      </a:lnTo>
                                      <a:cubicBezTo>
                                        <a:pt x="f86" y="f87"/>
                                        <a:pt x="f88" y="f89"/>
                                        <a:pt x="f90" y="f91"/>
                                      </a:cubicBezTo>
                                      <a:cubicBezTo>
                                        <a:pt x="f92" y="f93"/>
                                        <a:pt x="f3" y="f94"/>
                                        <a:pt x="f3" y="f95"/>
                                      </a:cubicBezTo>
                                      <a:cubicBezTo>
                                        <a:pt x="f3" y="f96"/>
                                        <a:pt x="f97" y="f98"/>
                                        <a:pt x="f99" y="f100"/>
                                      </a:cubicBezTo>
                                      <a:cubicBezTo>
                                        <a:pt x="f101" y="f102"/>
                                        <a:pt x="f103" y="f104"/>
                                        <a:pt x="f105" y="f106"/>
                                      </a:cubicBezTo>
                                      <a:cubicBezTo>
                                        <a:pt x="f107" y="f108"/>
                                        <a:pt x="f109" y="f110"/>
                                        <a:pt x="f37" y="f111"/>
                                      </a:cubicBezTo>
                                      <a:cubicBezTo>
                                        <a:pt x="f112" y="f4"/>
                                        <a:pt x="f113" y="f4"/>
                                        <a:pt x="f80" y="f4"/>
                                      </a:cubicBezTo>
                                      <a:cubicBezTo>
                                        <a:pt x="f114" y="f4"/>
                                        <a:pt x="f115" y="f4"/>
                                        <a:pt x="f116" y="f111"/>
                                      </a:cubicBezTo>
                                      <a:cubicBezTo>
                                        <a:pt x="f117" y="f110"/>
                                        <a:pt x="f118" y="f108"/>
                                        <a:pt x="f119" y="f106"/>
                                      </a:cubicBezTo>
                                      <a:cubicBezTo>
                                        <a:pt x="f21" y="f104"/>
                                        <a:pt x="f120" y="f121"/>
                                        <a:pt x="f122" y="f123"/>
                                      </a:cubicBezTo>
                                      <a:cubicBezTo>
                                        <a:pt x="f124" y="f125"/>
                                        <a:pt x="f60" y="f126"/>
                                        <a:pt x="f127" y="f128"/>
                                      </a:cubicBezTo>
                                      <a:lnTo>
                                        <a:pt x="f129" y="f130"/>
                                      </a:lnTo>
                                      <a:cubicBezTo>
                                        <a:pt x="f131" y="f132"/>
                                        <a:pt x="f133" y="f134"/>
                                        <a:pt x="f135" y="f136"/>
                                      </a:cubicBezTo>
                                      <a:cubicBezTo>
                                        <a:pt x="f137" y="f31"/>
                                        <a:pt x="f138" y="f29"/>
                                        <a:pt x="f139" y="f140"/>
                                      </a:cubicBezTo>
                                      <a:cubicBezTo>
                                        <a:pt x="f141" y="f142"/>
                                        <a:pt x="f143" y="f114"/>
                                        <a:pt x="f144" y="f145"/>
                                      </a:cubicBezTo>
                                      <a:cubicBezTo>
                                        <a:pt x="f146" y="f147"/>
                                        <a:pt x="f148" y="f149"/>
                                        <a:pt x="f150" y="f149"/>
                                      </a:cubicBezTo>
                                      <a:lnTo>
                                        <a:pt x="f151" y="f149"/>
                                      </a:lnTo>
                                      <a:lnTo>
                                        <a:pt x="f151" y="f152"/>
                                      </a:lnTo>
                                      <a:cubicBezTo>
                                        <a:pt x="f151" y="f126"/>
                                        <a:pt x="f153" y="f154"/>
                                        <a:pt x="f155" y="f156"/>
                                      </a:cubicBezTo>
                                      <a:cubicBezTo>
                                        <a:pt x="f157" y="f158"/>
                                        <a:pt x="f159" y="f160"/>
                                        <a:pt x="f161" y="f162"/>
                                      </a:cubicBezTo>
                                      <a:cubicBezTo>
                                        <a:pt x="f163" y="f164"/>
                                        <a:pt x="f165" y="f166"/>
                                        <a:pt x="f167" y="f168"/>
                                      </a:cubicBezTo>
                                      <a:cubicBezTo>
                                        <a:pt x="f32" y="f111"/>
                                        <a:pt x="f169" y="f4"/>
                                        <a:pt x="f170" y="f4"/>
                                      </a:cubicBezTo>
                                      <a:cubicBezTo>
                                        <a:pt x="f171" y="f4"/>
                                        <a:pt x="f172" y="f111"/>
                                        <a:pt x="f173" y="f168"/>
                                      </a:cubicBezTo>
                                      <a:cubicBezTo>
                                        <a:pt x="f174" y="f166"/>
                                        <a:pt x="f175" y="f164"/>
                                        <a:pt x="f176" y="f162"/>
                                      </a:cubicBezTo>
                                      <a:cubicBezTo>
                                        <a:pt x="f177" y="f160"/>
                                        <a:pt x="f178" y="f158"/>
                                        <a:pt x="f179" y="f156"/>
                                      </a:cubicBezTo>
                                      <a:cubicBezTo>
                                        <a:pt x="f180" y="f154"/>
                                        <a:pt x="f2" y="f126"/>
                                        <a:pt x="f2" y="f152"/>
                                      </a:cubicBezTo>
                                      <a:lnTo>
                                        <a:pt x="f2" y="f181"/>
                                      </a:lnTo>
                                      <a:cubicBezTo>
                                        <a:pt x="f2" y="f182"/>
                                        <a:pt x="f183" y="f184"/>
                                        <a:pt x="f185" y="f186"/>
                                      </a:cubicBezTo>
                                      <a:cubicBezTo>
                                        <a:pt x="f187" y="f179"/>
                                        <a:pt x="f188" y="f2"/>
                                        <a:pt x="f5" y="f2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noFill/>
                                <a:ln w="6601" cap="flat">
                                  <a:solidFill>
                                    <a:srgbClr val="ED7C30"/>
                                  </a:solidFill>
                                  <a:prstDash val="solid"/>
                                  <a:round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161" name="Shape 166"/>
                              <wps:cNvSpPr/>
                              <wps:spPr>
                                <a:xfrm>
                                  <a:off x="717547" y="2670"/>
                                  <a:ext cx="85596" cy="144402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85598"/>
                                    <a:gd name="f4" fmla="val 144399"/>
                                    <a:gd name="f5" fmla="val 8636"/>
                                    <a:gd name="f6" fmla="val 80772"/>
                                    <a:gd name="f7" fmla="val 81534"/>
                                    <a:gd name="f8" fmla="val 82042"/>
                                    <a:gd name="f9" fmla="val 127"/>
                                    <a:gd name="f10" fmla="val 82550"/>
                                    <a:gd name="f11" fmla="val 508"/>
                                    <a:gd name="f12" fmla="val 83059"/>
                                    <a:gd name="f13" fmla="val 889"/>
                                    <a:gd name="f14" fmla="val 83566"/>
                                    <a:gd name="f15" fmla="val 1524"/>
                                    <a:gd name="f16" fmla="val 83947"/>
                                    <a:gd name="f17" fmla="val 2413"/>
                                    <a:gd name="f18" fmla="val 84328"/>
                                    <a:gd name="f19" fmla="val 3429"/>
                                    <a:gd name="f20" fmla="val 84582"/>
                                    <a:gd name="f21" fmla="val 4572"/>
                                    <a:gd name="f22" fmla="val 84709"/>
                                    <a:gd name="f23" fmla="val 6096"/>
                                    <a:gd name="f24" fmla="val 84963"/>
                                    <a:gd name="f25" fmla="val 7493"/>
                                    <a:gd name="f26" fmla="val 85090"/>
                                    <a:gd name="f27" fmla="val 9398"/>
                                    <a:gd name="f28" fmla="val 11557"/>
                                    <a:gd name="f29" fmla="val 13716"/>
                                    <a:gd name="f30" fmla="val 15367"/>
                                    <a:gd name="f31" fmla="val 16891"/>
                                    <a:gd name="f32" fmla="val 18288"/>
                                    <a:gd name="f33" fmla="val 19558"/>
                                    <a:gd name="f34" fmla="val 20447"/>
                                    <a:gd name="f35" fmla="val 21336"/>
                                    <a:gd name="f36" fmla="val 21971"/>
                                    <a:gd name="f37" fmla="val 22352"/>
                                    <a:gd name="f38" fmla="val 22733"/>
                                    <a:gd name="f39" fmla="val 22987"/>
                                    <a:gd name="f40" fmla="val 29210"/>
                                    <a:gd name="f41" fmla="val 58166"/>
                                    <a:gd name="f42" fmla="val 72898"/>
                                    <a:gd name="f43" fmla="val 73534"/>
                                    <a:gd name="f44" fmla="val 74168"/>
                                    <a:gd name="f45" fmla="val 58420"/>
                                    <a:gd name="f46" fmla="val 74676"/>
                                    <a:gd name="f47" fmla="val 58801"/>
                                    <a:gd name="f48" fmla="val 75311"/>
                                    <a:gd name="f49" fmla="val 59309"/>
                                    <a:gd name="f50" fmla="val 75692"/>
                                    <a:gd name="f51" fmla="val 59944"/>
                                    <a:gd name="f52" fmla="val 76073"/>
                                    <a:gd name="f53" fmla="val 60706"/>
                                    <a:gd name="f54" fmla="val 76454"/>
                                    <a:gd name="f55" fmla="val 61595"/>
                                    <a:gd name="f56" fmla="val 76709"/>
                                    <a:gd name="f57" fmla="val 62738"/>
                                    <a:gd name="f58" fmla="val 76962"/>
                                    <a:gd name="f59" fmla="val 64262"/>
                                    <a:gd name="f60" fmla="val 77089"/>
                                    <a:gd name="f61" fmla="val 65659"/>
                                    <a:gd name="f62" fmla="val 77216"/>
                                    <a:gd name="f63" fmla="val 67437"/>
                                    <a:gd name="f64" fmla="val 69469"/>
                                    <a:gd name="f65" fmla="val 71628"/>
                                    <a:gd name="f66" fmla="val 73406"/>
                                    <a:gd name="f67" fmla="val 74803"/>
                                    <a:gd name="f68" fmla="val 76327"/>
                                    <a:gd name="f69" fmla="val 77470"/>
                                    <a:gd name="f70" fmla="val 78232"/>
                                    <a:gd name="f71" fmla="val 79121"/>
                                    <a:gd name="f72" fmla="val 79756"/>
                                    <a:gd name="f73" fmla="val 80137"/>
                                    <a:gd name="f74" fmla="val 80518"/>
                                    <a:gd name="f75" fmla="val 80645"/>
                                    <a:gd name="f76" fmla="val 121412"/>
                                    <a:gd name="f77" fmla="val 81280"/>
                                    <a:gd name="f78" fmla="val 81915"/>
                                    <a:gd name="f79" fmla="val 121666"/>
                                    <a:gd name="f80" fmla="val 122047"/>
                                    <a:gd name="f81" fmla="val 83693"/>
                                    <a:gd name="f82" fmla="val 122428"/>
                                    <a:gd name="f83" fmla="val 84074"/>
                                    <a:gd name="f84" fmla="val 123063"/>
                                    <a:gd name="f85" fmla="val 84455"/>
                                    <a:gd name="f86" fmla="val 123952"/>
                                    <a:gd name="f87" fmla="val 84836"/>
                                    <a:gd name="f88" fmla="val 124841"/>
                                    <a:gd name="f89" fmla="val 125984"/>
                                    <a:gd name="f90" fmla="val 85344"/>
                                    <a:gd name="f91" fmla="val 127508"/>
                                    <a:gd name="f92" fmla="val 85471"/>
                                    <a:gd name="f93" fmla="val 128905"/>
                                    <a:gd name="f94" fmla="val 130683"/>
                                    <a:gd name="f95" fmla="val 132842"/>
                                    <a:gd name="f96" fmla="val 135001"/>
                                    <a:gd name="f97" fmla="val 136906"/>
                                    <a:gd name="f98" fmla="val 138303"/>
                                    <a:gd name="f99" fmla="val 139827"/>
                                    <a:gd name="f100" fmla="val 140970"/>
                                    <a:gd name="f101" fmla="val 141859"/>
                                    <a:gd name="f102" fmla="val 142748"/>
                                    <a:gd name="f103" fmla="val 143383"/>
                                    <a:gd name="f104" fmla="val 143764"/>
                                    <a:gd name="f105" fmla="val 144145"/>
                                    <a:gd name="f106" fmla="val 6223"/>
                                    <a:gd name="f107" fmla="val 4191"/>
                                    <a:gd name="f108" fmla="val 143637"/>
                                    <a:gd name="f109" fmla="val 2540"/>
                                    <a:gd name="f110" fmla="val 142240"/>
                                    <a:gd name="f111" fmla="val 140716"/>
                                    <a:gd name="f112" fmla="val 138430"/>
                                    <a:gd name="f113" fmla="val 135128"/>
                                    <a:gd name="f114" fmla="val 9271"/>
                                    <a:gd name="f115" fmla="val 5969"/>
                                    <a:gd name="f116" fmla="val 3556"/>
                                    <a:gd name="f117" fmla="val 2159"/>
                                    <a:gd name="f118" fmla="val 635"/>
                                    <a:gd name="f119" fmla="*/ f0 1 85598"/>
                                    <a:gd name="f120" fmla="*/ f1 1 144399"/>
                                    <a:gd name="f121" fmla="+- f4 0 f2"/>
                                    <a:gd name="f122" fmla="+- f3 0 f2"/>
                                    <a:gd name="f123" fmla="*/ f122 1 85598"/>
                                    <a:gd name="f124" fmla="*/ f121 1 144399"/>
                                    <a:gd name="f125" fmla="*/ 0 1 f123"/>
                                    <a:gd name="f126" fmla="*/ 85598 1 f123"/>
                                    <a:gd name="f127" fmla="*/ 0 1 f124"/>
                                    <a:gd name="f128" fmla="*/ 144399 1 f124"/>
                                    <a:gd name="f129" fmla="*/ f125 f119 1"/>
                                    <a:gd name="f130" fmla="*/ f126 f119 1"/>
                                    <a:gd name="f131" fmla="*/ f128 f120 1"/>
                                    <a:gd name="f132" fmla="*/ f127 f120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129" t="f132" r="f130" b="f131"/>
                                  <a:pathLst>
                                    <a:path w="85598" h="144399">
                                      <a:moveTo>
                                        <a:pt x="f5" y="f2"/>
                                      </a:moveTo>
                                      <a:lnTo>
                                        <a:pt x="f6" y="f2"/>
                                      </a:lnTo>
                                      <a:cubicBezTo>
                                        <a:pt x="f7" y="f2"/>
                                        <a:pt x="f8" y="f9"/>
                                        <a:pt x="f10" y="f11"/>
                                      </a:cubicBezTo>
                                      <a:cubicBezTo>
                                        <a:pt x="f12" y="f13"/>
                                        <a:pt x="f14" y="f15"/>
                                        <a:pt x="f16" y="f17"/>
                                      </a:cubicBezTo>
                                      <a:cubicBezTo>
                                        <a:pt x="f18" y="f19"/>
                                        <a:pt x="f20" y="f21"/>
                                        <a:pt x="f22" y="f23"/>
                                      </a:cubicBezTo>
                                      <a:cubicBezTo>
                                        <a:pt x="f24" y="f25"/>
                                        <a:pt x="f26" y="f27"/>
                                        <a:pt x="f26" y="f28"/>
                                      </a:cubicBezTo>
                                      <a:cubicBezTo>
                                        <a:pt x="f26" y="f29"/>
                                        <a:pt x="f24" y="f30"/>
                                        <a:pt x="f22" y="f31"/>
                                      </a:cubicBezTo>
                                      <a:cubicBezTo>
                                        <a:pt x="f20" y="f32"/>
                                        <a:pt x="f18" y="f33"/>
                                        <a:pt x="f16" y="f34"/>
                                      </a:cubicBezTo>
                                      <a:cubicBezTo>
                                        <a:pt x="f14" y="f35"/>
                                        <a:pt x="f12" y="f36"/>
                                        <a:pt x="f10" y="f37"/>
                                      </a:cubicBezTo>
                                      <a:cubicBezTo>
                                        <a:pt x="f8" y="f38"/>
                                        <a:pt x="f7" y="f39"/>
                                        <a:pt x="f6" y="f39"/>
                                      </a:cubicBezTo>
                                      <a:lnTo>
                                        <a:pt x="f40" y="f39"/>
                                      </a:lnTo>
                                      <a:lnTo>
                                        <a:pt x="f40" y="f41"/>
                                      </a:lnTo>
                                      <a:lnTo>
                                        <a:pt x="f42" y="f41"/>
                                      </a:lnTo>
                                      <a:cubicBezTo>
                                        <a:pt x="f43" y="f41"/>
                                        <a:pt x="f44" y="f45"/>
                                        <a:pt x="f46" y="f47"/>
                                      </a:cubicBezTo>
                                      <a:cubicBezTo>
                                        <a:pt x="f48" y="f49"/>
                                        <a:pt x="f50" y="f51"/>
                                        <a:pt x="f52" y="f53"/>
                                      </a:cubicBezTo>
                                      <a:cubicBezTo>
                                        <a:pt x="f54" y="f55"/>
                                        <a:pt x="f56" y="f57"/>
                                        <a:pt x="f58" y="f59"/>
                                      </a:cubicBezTo>
                                      <a:cubicBezTo>
                                        <a:pt x="f60" y="f61"/>
                                        <a:pt x="f62" y="f63"/>
                                        <a:pt x="f62" y="f64"/>
                                      </a:cubicBezTo>
                                      <a:cubicBezTo>
                                        <a:pt x="f62" y="f65"/>
                                        <a:pt x="f60" y="f66"/>
                                        <a:pt x="f58" y="f67"/>
                                      </a:cubicBezTo>
                                      <a:cubicBezTo>
                                        <a:pt x="f56" y="f68"/>
                                        <a:pt x="f54" y="f69"/>
                                        <a:pt x="f52" y="f70"/>
                                      </a:cubicBezTo>
                                      <a:cubicBezTo>
                                        <a:pt x="f50" y="f71"/>
                                        <a:pt x="f48" y="f72"/>
                                        <a:pt x="f46" y="f73"/>
                                      </a:cubicBezTo>
                                      <a:cubicBezTo>
                                        <a:pt x="f44" y="f74"/>
                                        <a:pt x="f43" y="f75"/>
                                        <a:pt x="f42" y="f75"/>
                                      </a:cubicBezTo>
                                      <a:lnTo>
                                        <a:pt x="f40" y="f75"/>
                                      </a:lnTo>
                                      <a:lnTo>
                                        <a:pt x="f40" y="f76"/>
                                      </a:lnTo>
                                      <a:lnTo>
                                        <a:pt x="f77" y="f76"/>
                                      </a:lnTo>
                                      <a:cubicBezTo>
                                        <a:pt x="f78" y="f76"/>
                                        <a:pt x="f10" y="f79"/>
                                        <a:pt x="f12" y="f80"/>
                                      </a:cubicBezTo>
                                      <a:cubicBezTo>
                                        <a:pt x="f81" y="f82"/>
                                        <a:pt x="f83" y="f84"/>
                                        <a:pt x="f85" y="f86"/>
                                      </a:cubicBezTo>
                                      <a:cubicBezTo>
                                        <a:pt x="f87" y="f88"/>
                                        <a:pt x="f26" y="f89"/>
                                        <a:pt x="f90" y="f91"/>
                                      </a:cubicBezTo>
                                      <a:cubicBezTo>
                                        <a:pt x="f92" y="f93"/>
                                        <a:pt x="f3" y="f94"/>
                                        <a:pt x="f3" y="f95"/>
                                      </a:cubicBezTo>
                                      <a:cubicBezTo>
                                        <a:pt x="f3" y="f96"/>
                                        <a:pt x="f92" y="f97"/>
                                        <a:pt x="f90" y="f98"/>
                                      </a:cubicBezTo>
                                      <a:cubicBezTo>
                                        <a:pt x="f26" y="f99"/>
                                        <a:pt x="f87" y="f100"/>
                                        <a:pt x="f85" y="f101"/>
                                      </a:cubicBezTo>
                                      <a:cubicBezTo>
                                        <a:pt x="f83" y="f102"/>
                                        <a:pt x="f81" y="f103"/>
                                        <a:pt x="f12" y="f104"/>
                                      </a:cubicBezTo>
                                      <a:cubicBezTo>
                                        <a:pt x="f10" y="f105"/>
                                        <a:pt x="f78" y="f4"/>
                                        <a:pt x="f77" y="f4"/>
                                      </a:cubicBezTo>
                                      <a:lnTo>
                                        <a:pt x="f5" y="f4"/>
                                      </a:lnTo>
                                      <a:cubicBezTo>
                                        <a:pt x="f106" y="f4"/>
                                        <a:pt x="f107" y="f108"/>
                                        <a:pt x="f109" y="f110"/>
                                      </a:cubicBezTo>
                                      <a:cubicBezTo>
                                        <a:pt x="f13" y="f111"/>
                                        <a:pt x="f2" y="f112"/>
                                        <a:pt x="f2" y="f113"/>
                                      </a:cubicBezTo>
                                      <a:lnTo>
                                        <a:pt x="f2" y="f114"/>
                                      </a:lnTo>
                                      <a:cubicBezTo>
                                        <a:pt x="f2" y="f115"/>
                                        <a:pt x="f13" y="f116"/>
                                        <a:pt x="f109" y="f117"/>
                                      </a:cubicBezTo>
                                      <a:cubicBezTo>
                                        <a:pt x="f107" y="f118"/>
                                        <a:pt x="f106" y="f2"/>
                                        <a:pt x="f5" y="f2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noFill/>
                                <a:ln w="6601" cap="flat">
                                  <a:solidFill>
                                    <a:srgbClr val="ED7C30"/>
                                  </a:solidFill>
                                  <a:prstDash val="solid"/>
                                  <a:round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162" name="Shape 167"/>
                              <wps:cNvSpPr/>
                              <wps:spPr>
                                <a:xfrm>
                                  <a:off x="469901" y="2670"/>
                                  <a:ext cx="85596" cy="144402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85598"/>
                                    <a:gd name="f4" fmla="val 144399"/>
                                    <a:gd name="f5" fmla="val 8636"/>
                                    <a:gd name="f6" fmla="val 80772"/>
                                    <a:gd name="f7" fmla="val 81534"/>
                                    <a:gd name="f8" fmla="val 82042"/>
                                    <a:gd name="f9" fmla="val 127"/>
                                    <a:gd name="f10" fmla="val 82550"/>
                                    <a:gd name="f11" fmla="val 508"/>
                                    <a:gd name="f12" fmla="val 83059"/>
                                    <a:gd name="f13" fmla="val 889"/>
                                    <a:gd name="f14" fmla="val 83566"/>
                                    <a:gd name="f15" fmla="val 1524"/>
                                    <a:gd name="f16" fmla="val 83947"/>
                                    <a:gd name="f17" fmla="val 2413"/>
                                    <a:gd name="f18" fmla="val 84328"/>
                                    <a:gd name="f19" fmla="val 3429"/>
                                    <a:gd name="f20" fmla="val 84582"/>
                                    <a:gd name="f21" fmla="val 4572"/>
                                    <a:gd name="f22" fmla="val 84709"/>
                                    <a:gd name="f23" fmla="val 6096"/>
                                    <a:gd name="f24" fmla="val 84963"/>
                                    <a:gd name="f25" fmla="val 7493"/>
                                    <a:gd name="f26" fmla="val 85090"/>
                                    <a:gd name="f27" fmla="val 9398"/>
                                    <a:gd name="f28" fmla="val 11557"/>
                                    <a:gd name="f29" fmla="val 13716"/>
                                    <a:gd name="f30" fmla="val 15367"/>
                                    <a:gd name="f31" fmla="val 16891"/>
                                    <a:gd name="f32" fmla="val 18288"/>
                                    <a:gd name="f33" fmla="val 19558"/>
                                    <a:gd name="f34" fmla="val 20447"/>
                                    <a:gd name="f35" fmla="val 21336"/>
                                    <a:gd name="f36" fmla="val 21971"/>
                                    <a:gd name="f37" fmla="val 22352"/>
                                    <a:gd name="f38" fmla="val 22733"/>
                                    <a:gd name="f39" fmla="val 22987"/>
                                    <a:gd name="f40" fmla="val 29210"/>
                                    <a:gd name="f41" fmla="val 58166"/>
                                    <a:gd name="f42" fmla="val 72898"/>
                                    <a:gd name="f43" fmla="val 73534"/>
                                    <a:gd name="f44" fmla="val 74168"/>
                                    <a:gd name="f45" fmla="val 58420"/>
                                    <a:gd name="f46" fmla="val 74676"/>
                                    <a:gd name="f47" fmla="val 58801"/>
                                    <a:gd name="f48" fmla="val 75311"/>
                                    <a:gd name="f49" fmla="val 59309"/>
                                    <a:gd name="f50" fmla="val 75692"/>
                                    <a:gd name="f51" fmla="val 59944"/>
                                    <a:gd name="f52" fmla="val 76073"/>
                                    <a:gd name="f53" fmla="val 60706"/>
                                    <a:gd name="f54" fmla="val 76454"/>
                                    <a:gd name="f55" fmla="val 61595"/>
                                    <a:gd name="f56" fmla="val 76709"/>
                                    <a:gd name="f57" fmla="val 62738"/>
                                    <a:gd name="f58" fmla="val 76962"/>
                                    <a:gd name="f59" fmla="val 64262"/>
                                    <a:gd name="f60" fmla="val 77089"/>
                                    <a:gd name="f61" fmla="val 65659"/>
                                    <a:gd name="f62" fmla="val 77216"/>
                                    <a:gd name="f63" fmla="val 67437"/>
                                    <a:gd name="f64" fmla="val 69469"/>
                                    <a:gd name="f65" fmla="val 71628"/>
                                    <a:gd name="f66" fmla="val 73406"/>
                                    <a:gd name="f67" fmla="val 74803"/>
                                    <a:gd name="f68" fmla="val 76327"/>
                                    <a:gd name="f69" fmla="val 77470"/>
                                    <a:gd name="f70" fmla="val 78232"/>
                                    <a:gd name="f71" fmla="val 79121"/>
                                    <a:gd name="f72" fmla="val 79756"/>
                                    <a:gd name="f73" fmla="val 80137"/>
                                    <a:gd name="f74" fmla="val 80518"/>
                                    <a:gd name="f75" fmla="val 80645"/>
                                    <a:gd name="f76" fmla="val 121412"/>
                                    <a:gd name="f77" fmla="val 81280"/>
                                    <a:gd name="f78" fmla="val 81915"/>
                                    <a:gd name="f79" fmla="val 121666"/>
                                    <a:gd name="f80" fmla="val 122047"/>
                                    <a:gd name="f81" fmla="val 83693"/>
                                    <a:gd name="f82" fmla="val 122428"/>
                                    <a:gd name="f83" fmla="val 84074"/>
                                    <a:gd name="f84" fmla="val 123063"/>
                                    <a:gd name="f85" fmla="val 84455"/>
                                    <a:gd name="f86" fmla="val 123952"/>
                                    <a:gd name="f87" fmla="val 84836"/>
                                    <a:gd name="f88" fmla="val 124841"/>
                                    <a:gd name="f89" fmla="val 125984"/>
                                    <a:gd name="f90" fmla="val 85344"/>
                                    <a:gd name="f91" fmla="val 127508"/>
                                    <a:gd name="f92" fmla="val 85471"/>
                                    <a:gd name="f93" fmla="val 128905"/>
                                    <a:gd name="f94" fmla="val 130683"/>
                                    <a:gd name="f95" fmla="val 132842"/>
                                    <a:gd name="f96" fmla="val 135001"/>
                                    <a:gd name="f97" fmla="val 136906"/>
                                    <a:gd name="f98" fmla="val 138303"/>
                                    <a:gd name="f99" fmla="val 139827"/>
                                    <a:gd name="f100" fmla="val 140970"/>
                                    <a:gd name="f101" fmla="val 141859"/>
                                    <a:gd name="f102" fmla="val 142748"/>
                                    <a:gd name="f103" fmla="val 143383"/>
                                    <a:gd name="f104" fmla="val 143764"/>
                                    <a:gd name="f105" fmla="val 144145"/>
                                    <a:gd name="f106" fmla="val 6223"/>
                                    <a:gd name="f107" fmla="val 4191"/>
                                    <a:gd name="f108" fmla="val 143637"/>
                                    <a:gd name="f109" fmla="val 2540"/>
                                    <a:gd name="f110" fmla="val 142240"/>
                                    <a:gd name="f111" fmla="val 140716"/>
                                    <a:gd name="f112" fmla="val 138430"/>
                                    <a:gd name="f113" fmla="val 135128"/>
                                    <a:gd name="f114" fmla="val 9271"/>
                                    <a:gd name="f115" fmla="val 5969"/>
                                    <a:gd name="f116" fmla="val 3556"/>
                                    <a:gd name="f117" fmla="val 2159"/>
                                    <a:gd name="f118" fmla="val 635"/>
                                    <a:gd name="f119" fmla="*/ f0 1 85598"/>
                                    <a:gd name="f120" fmla="*/ f1 1 144399"/>
                                    <a:gd name="f121" fmla="+- f4 0 f2"/>
                                    <a:gd name="f122" fmla="+- f3 0 f2"/>
                                    <a:gd name="f123" fmla="*/ f122 1 85598"/>
                                    <a:gd name="f124" fmla="*/ f121 1 144399"/>
                                    <a:gd name="f125" fmla="*/ 0 1 f123"/>
                                    <a:gd name="f126" fmla="*/ 85598 1 f123"/>
                                    <a:gd name="f127" fmla="*/ 0 1 f124"/>
                                    <a:gd name="f128" fmla="*/ 144399 1 f124"/>
                                    <a:gd name="f129" fmla="*/ f125 f119 1"/>
                                    <a:gd name="f130" fmla="*/ f126 f119 1"/>
                                    <a:gd name="f131" fmla="*/ f128 f120 1"/>
                                    <a:gd name="f132" fmla="*/ f127 f120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129" t="f132" r="f130" b="f131"/>
                                  <a:pathLst>
                                    <a:path w="85598" h="144399">
                                      <a:moveTo>
                                        <a:pt x="f5" y="f2"/>
                                      </a:moveTo>
                                      <a:lnTo>
                                        <a:pt x="f6" y="f2"/>
                                      </a:lnTo>
                                      <a:cubicBezTo>
                                        <a:pt x="f7" y="f2"/>
                                        <a:pt x="f8" y="f9"/>
                                        <a:pt x="f10" y="f11"/>
                                      </a:cubicBezTo>
                                      <a:cubicBezTo>
                                        <a:pt x="f12" y="f13"/>
                                        <a:pt x="f14" y="f15"/>
                                        <a:pt x="f16" y="f17"/>
                                      </a:cubicBezTo>
                                      <a:cubicBezTo>
                                        <a:pt x="f18" y="f19"/>
                                        <a:pt x="f20" y="f21"/>
                                        <a:pt x="f22" y="f23"/>
                                      </a:cubicBezTo>
                                      <a:cubicBezTo>
                                        <a:pt x="f24" y="f25"/>
                                        <a:pt x="f26" y="f27"/>
                                        <a:pt x="f26" y="f28"/>
                                      </a:cubicBezTo>
                                      <a:cubicBezTo>
                                        <a:pt x="f26" y="f29"/>
                                        <a:pt x="f24" y="f30"/>
                                        <a:pt x="f22" y="f31"/>
                                      </a:cubicBezTo>
                                      <a:cubicBezTo>
                                        <a:pt x="f20" y="f32"/>
                                        <a:pt x="f18" y="f33"/>
                                        <a:pt x="f16" y="f34"/>
                                      </a:cubicBezTo>
                                      <a:cubicBezTo>
                                        <a:pt x="f14" y="f35"/>
                                        <a:pt x="f12" y="f36"/>
                                        <a:pt x="f10" y="f37"/>
                                      </a:cubicBezTo>
                                      <a:cubicBezTo>
                                        <a:pt x="f8" y="f38"/>
                                        <a:pt x="f7" y="f39"/>
                                        <a:pt x="f6" y="f39"/>
                                      </a:cubicBezTo>
                                      <a:lnTo>
                                        <a:pt x="f40" y="f39"/>
                                      </a:lnTo>
                                      <a:lnTo>
                                        <a:pt x="f40" y="f41"/>
                                      </a:lnTo>
                                      <a:lnTo>
                                        <a:pt x="f42" y="f41"/>
                                      </a:lnTo>
                                      <a:cubicBezTo>
                                        <a:pt x="f43" y="f41"/>
                                        <a:pt x="f44" y="f45"/>
                                        <a:pt x="f46" y="f47"/>
                                      </a:cubicBezTo>
                                      <a:cubicBezTo>
                                        <a:pt x="f48" y="f49"/>
                                        <a:pt x="f50" y="f51"/>
                                        <a:pt x="f52" y="f53"/>
                                      </a:cubicBezTo>
                                      <a:cubicBezTo>
                                        <a:pt x="f54" y="f55"/>
                                        <a:pt x="f56" y="f57"/>
                                        <a:pt x="f58" y="f59"/>
                                      </a:cubicBezTo>
                                      <a:cubicBezTo>
                                        <a:pt x="f60" y="f61"/>
                                        <a:pt x="f62" y="f63"/>
                                        <a:pt x="f62" y="f64"/>
                                      </a:cubicBezTo>
                                      <a:cubicBezTo>
                                        <a:pt x="f62" y="f65"/>
                                        <a:pt x="f60" y="f66"/>
                                        <a:pt x="f58" y="f67"/>
                                      </a:cubicBezTo>
                                      <a:cubicBezTo>
                                        <a:pt x="f56" y="f68"/>
                                        <a:pt x="f54" y="f69"/>
                                        <a:pt x="f52" y="f70"/>
                                      </a:cubicBezTo>
                                      <a:cubicBezTo>
                                        <a:pt x="f50" y="f71"/>
                                        <a:pt x="f48" y="f72"/>
                                        <a:pt x="f46" y="f73"/>
                                      </a:cubicBezTo>
                                      <a:cubicBezTo>
                                        <a:pt x="f44" y="f74"/>
                                        <a:pt x="f43" y="f75"/>
                                        <a:pt x="f42" y="f75"/>
                                      </a:cubicBezTo>
                                      <a:lnTo>
                                        <a:pt x="f40" y="f75"/>
                                      </a:lnTo>
                                      <a:lnTo>
                                        <a:pt x="f40" y="f76"/>
                                      </a:lnTo>
                                      <a:lnTo>
                                        <a:pt x="f77" y="f76"/>
                                      </a:lnTo>
                                      <a:cubicBezTo>
                                        <a:pt x="f78" y="f76"/>
                                        <a:pt x="f10" y="f79"/>
                                        <a:pt x="f12" y="f80"/>
                                      </a:cubicBezTo>
                                      <a:cubicBezTo>
                                        <a:pt x="f81" y="f82"/>
                                        <a:pt x="f83" y="f84"/>
                                        <a:pt x="f85" y="f86"/>
                                      </a:cubicBezTo>
                                      <a:cubicBezTo>
                                        <a:pt x="f87" y="f88"/>
                                        <a:pt x="f26" y="f89"/>
                                        <a:pt x="f90" y="f91"/>
                                      </a:cubicBezTo>
                                      <a:cubicBezTo>
                                        <a:pt x="f92" y="f93"/>
                                        <a:pt x="f3" y="f94"/>
                                        <a:pt x="f3" y="f95"/>
                                      </a:cubicBezTo>
                                      <a:cubicBezTo>
                                        <a:pt x="f3" y="f96"/>
                                        <a:pt x="f92" y="f97"/>
                                        <a:pt x="f90" y="f98"/>
                                      </a:cubicBezTo>
                                      <a:cubicBezTo>
                                        <a:pt x="f26" y="f99"/>
                                        <a:pt x="f87" y="f100"/>
                                        <a:pt x="f85" y="f101"/>
                                      </a:cubicBezTo>
                                      <a:cubicBezTo>
                                        <a:pt x="f83" y="f102"/>
                                        <a:pt x="f81" y="f103"/>
                                        <a:pt x="f12" y="f104"/>
                                      </a:cubicBezTo>
                                      <a:cubicBezTo>
                                        <a:pt x="f10" y="f105"/>
                                        <a:pt x="f78" y="f4"/>
                                        <a:pt x="f77" y="f4"/>
                                      </a:cubicBezTo>
                                      <a:lnTo>
                                        <a:pt x="f5" y="f4"/>
                                      </a:lnTo>
                                      <a:cubicBezTo>
                                        <a:pt x="f106" y="f4"/>
                                        <a:pt x="f107" y="f108"/>
                                        <a:pt x="f109" y="f110"/>
                                      </a:cubicBezTo>
                                      <a:cubicBezTo>
                                        <a:pt x="f13" y="f111"/>
                                        <a:pt x="f2" y="f112"/>
                                        <a:pt x="f2" y="f113"/>
                                      </a:cubicBezTo>
                                      <a:lnTo>
                                        <a:pt x="f2" y="f114"/>
                                      </a:lnTo>
                                      <a:cubicBezTo>
                                        <a:pt x="f2" y="f115"/>
                                        <a:pt x="f13" y="f116"/>
                                        <a:pt x="f109" y="f117"/>
                                      </a:cubicBezTo>
                                      <a:cubicBezTo>
                                        <a:pt x="f107" y="f118"/>
                                        <a:pt x="f106" y="f2"/>
                                        <a:pt x="f5" y="f2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noFill/>
                                <a:ln w="6601" cap="flat">
                                  <a:solidFill>
                                    <a:srgbClr val="ED7C30"/>
                                  </a:solidFill>
                                  <a:prstDash val="solid"/>
                                  <a:round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163" name="Shape 168"/>
                              <wps:cNvSpPr/>
                              <wps:spPr>
                                <a:xfrm>
                                  <a:off x="231772" y="2670"/>
                                  <a:ext cx="107185" cy="145032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107188"/>
                                    <a:gd name="f4" fmla="val 145034"/>
                                    <a:gd name="f5" fmla="val 8636"/>
                                    <a:gd name="f6" fmla="val 46101"/>
                                    <a:gd name="f7" fmla="val 49911"/>
                                    <a:gd name="f8" fmla="val 52959"/>
                                    <a:gd name="f9" fmla="val 55499"/>
                                    <a:gd name="f10" fmla="val 127"/>
                                    <a:gd name="f11" fmla="val 57912"/>
                                    <a:gd name="f12" fmla="val 381"/>
                                    <a:gd name="f13" fmla="val 60198"/>
                                    <a:gd name="f14" fmla="val 508"/>
                                    <a:gd name="f15" fmla="val 62103"/>
                                    <a:gd name="f16" fmla="val 762"/>
                                    <a:gd name="f17" fmla="val 67945"/>
                                    <a:gd name="f18" fmla="val 1524"/>
                                    <a:gd name="f19" fmla="val 73152"/>
                                    <a:gd name="f20" fmla="val 2921"/>
                                    <a:gd name="f21" fmla="val 77851"/>
                                    <a:gd name="f22" fmla="val 4953"/>
                                    <a:gd name="f23" fmla="val 82550"/>
                                    <a:gd name="f24" fmla="val 6985"/>
                                    <a:gd name="f25" fmla="val 86487"/>
                                    <a:gd name="f26" fmla="val 9652"/>
                                    <a:gd name="f27" fmla="val 89662"/>
                                    <a:gd name="f28" fmla="val 12827"/>
                                    <a:gd name="f29" fmla="val 92964"/>
                                    <a:gd name="f30" fmla="val 16129"/>
                                    <a:gd name="f31" fmla="val 95377"/>
                                    <a:gd name="f32" fmla="val 19939"/>
                                    <a:gd name="f33" fmla="val 97155"/>
                                    <a:gd name="f34" fmla="val 24384"/>
                                    <a:gd name="f35" fmla="val 98806"/>
                                    <a:gd name="f36" fmla="val 28829"/>
                                    <a:gd name="f37" fmla="val 99695"/>
                                    <a:gd name="f38" fmla="val 33909"/>
                                    <a:gd name="f39" fmla="val 39624"/>
                                    <a:gd name="f40" fmla="val 44450"/>
                                    <a:gd name="f41" fmla="val 99060"/>
                                    <a:gd name="f42" fmla="val 48895"/>
                                    <a:gd name="f43" fmla="val 97790"/>
                                    <a:gd name="f44" fmla="val 52832"/>
                                    <a:gd name="f45" fmla="val 96647"/>
                                    <a:gd name="f46" fmla="val 56769"/>
                                    <a:gd name="f47" fmla="val 94742"/>
                                    <a:gd name="f48" fmla="val 60325"/>
                                    <a:gd name="f49" fmla="val 92456"/>
                                    <a:gd name="f50" fmla="val 63500"/>
                                    <a:gd name="f51" fmla="val 90043"/>
                                    <a:gd name="f52" fmla="val 66548"/>
                                    <a:gd name="f53" fmla="val 87122"/>
                                    <a:gd name="f54" fmla="val 69342"/>
                                    <a:gd name="f55" fmla="val 83566"/>
                                    <a:gd name="f56" fmla="val 71628"/>
                                    <a:gd name="f57" fmla="val 80137"/>
                                    <a:gd name="f58" fmla="val 73914"/>
                                    <a:gd name="f59" fmla="val 76073"/>
                                    <a:gd name="f60" fmla="val 75819"/>
                                    <a:gd name="f61" fmla="val 77216"/>
                                    <a:gd name="f62" fmla="val 73787"/>
                                    <a:gd name="f63" fmla="val 78232"/>
                                    <a:gd name="f64" fmla="val 79502"/>
                                    <a:gd name="f65" fmla="val 77724"/>
                                    <a:gd name="f66" fmla="val 81026"/>
                                    <a:gd name="f67" fmla="val 79629"/>
                                    <a:gd name="f68" fmla="val 82423"/>
                                    <a:gd name="f69" fmla="val 81407"/>
                                    <a:gd name="f70" fmla="val 84328"/>
                                    <a:gd name="f71" fmla="val 83058"/>
                                    <a:gd name="f72" fmla="val 86360"/>
                                    <a:gd name="f73" fmla="val 84709"/>
                                    <a:gd name="f74" fmla="val 88519"/>
                                    <a:gd name="f75" fmla="val 90932"/>
                                    <a:gd name="f76" fmla="val 87884"/>
                                    <a:gd name="f77" fmla="val 93726"/>
                                    <a:gd name="f78" fmla="val 89281"/>
                                    <a:gd name="f79" fmla="val 96393"/>
                                    <a:gd name="f80" fmla="val 90805"/>
                                    <a:gd name="f81" fmla="val 99441"/>
                                    <a:gd name="f82" fmla="val 92202"/>
                                    <a:gd name="f83" fmla="val 102870"/>
                                    <a:gd name="f84" fmla="val 104394"/>
                                    <a:gd name="f85" fmla="val 131318"/>
                                    <a:gd name="f86" fmla="val 105410"/>
                                    <a:gd name="f87" fmla="val 134112"/>
                                    <a:gd name="f88" fmla="val 106172"/>
                                    <a:gd name="f89" fmla="val 136271"/>
                                    <a:gd name="f90" fmla="val 106553"/>
                                    <a:gd name="f91" fmla="val 137541"/>
                                    <a:gd name="f92" fmla="val 106934"/>
                                    <a:gd name="f93" fmla="val 138811"/>
                                    <a:gd name="f94" fmla="val 139827"/>
                                    <a:gd name="f95" fmla="val 140589"/>
                                    <a:gd name="f96" fmla="val 141478"/>
                                    <a:gd name="f97" fmla="val 107061"/>
                                    <a:gd name="f98" fmla="val 142113"/>
                                    <a:gd name="f99" fmla="val 106680"/>
                                    <a:gd name="f100" fmla="val 142621"/>
                                    <a:gd name="f101" fmla="val 106426"/>
                                    <a:gd name="f102" fmla="val 143256"/>
                                    <a:gd name="f103" fmla="val 105664"/>
                                    <a:gd name="f104" fmla="val 143637"/>
                                    <a:gd name="f105" fmla="val 104521"/>
                                    <a:gd name="f106" fmla="val 144018"/>
                                    <a:gd name="f107" fmla="val 103505"/>
                                    <a:gd name="f108" fmla="val 144399"/>
                                    <a:gd name="f109" fmla="val 101854"/>
                                    <a:gd name="f110" fmla="val 144653"/>
                                    <a:gd name="f111" fmla="val 144907"/>
                                    <a:gd name="f112" fmla="val 97536"/>
                                    <a:gd name="f113" fmla="val 94615"/>
                                    <a:gd name="f114" fmla="val 87757"/>
                                    <a:gd name="f115" fmla="val 85217"/>
                                    <a:gd name="f116" fmla="val 83312"/>
                                    <a:gd name="f117" fmla="val 81534"/>
                                    <a:gd name="f118" fmla="val 80010"/>
                                    <a:gd name="f119" fmla="val 78994"/>
                                    <a:gd name="f120" fmla="val 77089"/>
                                    <a:gd name="f121" fmla="val 143129"/>
                                    <a:gd name="f122" fmla="val 76708"/>
                                    <a:gd name="f123" fmla="val 142494"/>
                                    <a:gd name="f124" fmla="val 76200"/>
                                    <a:gd name="f125" fmla="val 141859"/>
                                    <a:gd name="f126" fmla="val 141097"/>
                                    <a:gd name="f127" fmla="val 75565"/>
                                    <a:gd name="f128" fmla="val 140208"/>
                                    <a:gd name="f129" fmla="val 62611"/>
                                    <a:gd name="f130" fmla="val 107950"/>
                                    <a:gd name="f131" fmla="val 61087"/>
                                    <a:gd name="f132" fmla="val 104267"/>
                                    <a:gd name="f133" fmla="val 59563"/>
                                    <a:gd name="f134" fmla="val 100965"/>
                                    <a:gd name="f135" fmla="val 58039"/>
                                    <a:gd name="f136" fmla="val 98171"/>
                                    <a:gd name="f137" fmla="val 56515"/>
                                    <a:gd name="f138" fmla="val 54864"/>
                                    <a:gd name="f139" fmla="val 53086"/>
                                    <a:gd name="f140" fmla="val 91059"/>
                                    <a:gd name="f141" fmla="val 51181"/>
                                    <a:gd name="f142" fmla="val 89154"/>
                                    <a:gd name="f143" fmla="val 49149"/>
                                    <a:gd name="f144" fmla="val 46736"/>
                                    <a:gd name="f145" fmla="val 86741"/>
                                    <a:gd name="f146" fmla="val 44323"/>
                                    <a:gd name="f147" fmla="val 85852"/>
                                    <a:gd name="f148" fmla="val 41656"/>
                                    <a:gd name="f149" fmla="val 85344"/>
                                    <a:gd name="f150" fmla="val 38481"/>
                                    <a:gd name="f151" fmla="val 29337"/>
                                    <a:gd name="f152" fmla="val 140335"/>
                                    <a:gd name="f153" fmla="val 29083"/>
                                    <a:gd name="f154" fmla="val 141732"/>
                                    <a:gd name="f155" fmla="val 28575"/>
                                    <a:gd name="f156" fmla="val 142367"/>
                                    <a:gd name="f157" fmla="val 28194"/>
                                    <a:gd name="f158" fmla="val 143002"/>
                                    <a:gd name="f159" fmla="val 27305"/>
                                    <a:gd name="f160" fmla="val 143510"/>
                                    <a:gd name="f161" fmla="val 26162"/>
                                    <a:gd name="f162" fmla="val 143891"/>
                                    <a:gd name="f163" fmla="val 25146"/>
                                    <a:gd name="f164" fmla="val 144272"/>
                                    <a:gd name="f165" fmla="val 23622"/>
                                    <a:gd name="f166" fmla="val 144526"/>
                                    <a:gd name="f167" fmla="val 21717"/>
                                    <a:gd name="f168" fmla="val 144780"/>
                                    <a:gd name="f169" fmla="val 17526"/>
                                    <a:gd name="f170" fmla="val 14605"/>
                                    <a:gd name="f171" fmla="val 11811"/>
                                    <a:gd name="f172" fmla="val 9398"/>
                                    <a:gd name="f173" fmla="val 7493"/>
                                    <a:gd name="f174" fmla="val 5588"/>
                                    <a:gd name="f175" fmla="val 4064"/>
                                    <a:gd name="f176" fmla="val 3048"/>
                                    <a:gd name="f177" fmla="val 1905"/>
                                    <a:gd name="f178" fmla="val 1143"/>
                                    <a:gd name="f179" fmla="val 635"/>
                                    <a:gd name="f180" fmla="val 254"/>
                                    <a:gd name="f181" fmla="val 9271"/>
                                    <a:gd name="f182" fmla="val 5969"/>
                                    <a:gd name="f183" fmla="val 889"/>
                                    <a:gd name="f184" fmla="val 3556"/>
                                    <a:gd name="f185" fmla="val 2540"/>
                                    <a:gd name="f186" fmla="val 2159"/>
                                    <a:gd name="f187" fmla="val 4191"/>
                                    <a:gd name="f188" fmla="val 6223"/>
                                    <a:gd name="f189" fmla="*/ f0 1 107188"/>
                                    <a:gd name="f190" fmla="*/ f1 1 145034"/>
                                    <a:gd name="f191" fmla="+- f4 0 f2"/>
                                    <a:gd name="f192" fmla="+- f3 0 f2"/>
                                    <a:gd name="f193" fmla="*/ f192 1 107188"/>
                                    <a:gd name="f194" fmla="*/ f191 1 145034"/>
                                    <a:gd name="f195" fmla="*/ 0 1 f193"/>
                                    <a:gd name="f196" fmla="*/ 107188 1 f193"/>
                                    <a:gd name="f197" fmla="*/ 0 1 f194"/>
                                    <a:gd name="f198" fmla="*/ 145034 1 f194"/>
                                    <a:gd name="f199" fmla="*/ f195 f189 1"/>
                                    <a:gd name="f200" fmla="*/ f196 f189 1"/>
                                    <a:gd name="f201" fmla="*/ f198 f190 1"/>
                                    <a:gd name="f202" fmla="*/ f197 f190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199" t="f202" r="f200" b="f201"/>
                                  <a:pathLst>
                                    <a:path w="107188" h="145034">
                                      <a:moveTo>
                                        <a:pt x="f5" y="f2"/>
                                      </a:moveTo>
                                      <a:lnTo>
                                        <a:pt x="f6" y="f2"/>
                                      </a:lnTo>
                                      <a:cubicBezTo>
                                        <a:pt x="f7" y="f2"/>
                                        <a:pt x="f8" y="f2"/>
                                        <a:pt x="f9" y="f10"/>
                                      </a:cubicBezTo>
                                      <a:cubicBezTo>
                                        <a:pt x="f11" y="f12"/>
                                        <a:pt x="f13" y="f14"/>
                                        <a:pt x="f15" y="f16"/>
                                      </a:cubicBezTo>
                                      <a:cubicBezTo>
                                        <a:pt x="f17" y="f18"/>
                                        <a:pt x="f19" y="f20"/>
                                        <a:pt x="f21" y="f22"/>
                                      </a:cubicBezTo>
                                      <a:cubicBezTo>
                                        <a:pt x="f23" y="f24"/>
                                        <a:pt x="f25" y="f26"/>
                                        <a:pt x="f27" y="f28"/>
                                      </a:cubicBezTo>
                                      <a:cubicBezTo>
                                        <a:pt x="f29" y="f30"/>
                                        <a:pt x="f31" y="f32"/>
                                        <a:pt x="f33" y="f34"/>
                                      </a:cubicBezTo>
                                      <a:cubicBezTo>
                                        <a:pt x="f35" y="f36"/>
                                        <a:pt x="f37" y="f38"/>
                                        <a:pt x="f37" y="f39"/>
                                      </a:cubicBezTo>
                                      <a:cubicBezTo>
                                        <a:pt x="f37" y="f40"/>
                                        <a:pt x="f41" y="f42"/>
                                        <a:pt x="f43" y="f44"/>
                                      </a:cubicBezTo>
                                      <a:cubicBezTo>
                                        <a:pt x="f45" y="f46"/>
                                        <a:pt x="f47" y="f48"/>
                                        <a:pt x="f49" y="f50"/>
                                      </a:cubicBezTo>
                                      <a:cubicBezTo>
                                        <a:pt x="f51" y="f52"/>
                                        <a:pt x="f53" y="f54"/>
                                        <a:pt x="f55" y="f56"/>
                                      </a:cubicBezTo>
                                      <a:cubicBezTo>
                                        <a:pt x="f57" y="f58"/>
                                        <a:pt x="f59" y="f60"/>
                                        <a:pt x="f56" y="f61"/>
                                      </a:cubicBezTo>
                                      <a:cubicBezTo>
                                        <a:pt x="f62" y="f63"/>
                                        <a:pt x="f60" y="f64"/>
                                        <a:pt x="f65" y="f66"/>
                                      </a:cubicBezTo>
                                      <a:cubicBezTo>
                                        <a:pt x="f67" y="f68"/>
                                        <a:pt x="f69" y="f70"/>
                                        <a:pt x="f71" y="f72"/>
                                      </a:cubicBezTo>
                                      <a:cubicBezTo>
                                        <a:pt x="f73" y="f74"/>
                                        <a:pt x="f72" y="f75"/>
                                        <a:pt x="f76" y="f77"/>
                                      </a:cubicBezTo>
                                      <a:cubicBezTo>
                                        <a:pt x="f78" y="f79"/>
                                        <a:pt x="f80" y="f81"/>
                                        <a:pt x="f82" y="f83"/>
                                      </a:cubicBezTo>
                                      <a:lnTo>
                                        <a:pt x="f84" y="f85"/>
                                      </a:lnTo>
                                      <a:cubicBezTo>
                                        <a:pt x="f86" y="f87"/>
                                        <a:pt x="f88" y="f89"/>
                                        <a:pt x="f90" y="f91"/>
                                      </a:cubicBezTo>
                                      <a:cubicBezTo>
                                        <a:pt x="f92" y="f93"/>
                                        <a:pt x="f3" y="f94"/>
                                        <a:pt x="f3" y="f95"/>
                                      </a:cubicBezTo>
                                      <a:cubicBezTo>
                                        <a:pt x="f3" y="f96"/>
                                        <a:pt x="f97" y="f98"/>
                                        <a:pt x="f99" y="f100"/>
                                      </a:cubicBezTo>
                                      <a:cubicBezTo>
                                        <a:pt x="f101" y="f102"/>
                                        <a:pt x="f103" y="f104"/>
                                        <a:pt x="f105" y="f106"/>
                                      </a:cubicBezTo>
                                      <a:cubicBezTo>
                                        <a:pt x="f107" y="f108"/>
                                        <a:pt x="f109" y="f110"/>
                                        <a:pt x="f37" y="f111"/>
                                      </a:cubicBezTo>
                                      <a:cubicBezTo>
                                        <a:pt x="f112" y="f4"/>
                                        <a:pt x="f113" y="f4"/>
                                        <a:pt x="f80" y="f4"/>
                                      </a:cubicBezTo>
                                      <a:cubicBezTo>
                                        <a:pt x="f114" y="f4"/>
                                        <a:pt x="f115" y="f4"/>
                                        <a:pt x="f116" y="f111"/>
                                      </a:cubicBezTo>
                                      <a:cubicBezTo>
                                        <a:pt x="f117" y="f110"/>
                                        <a:pt x="f118" y="f108"/>
                                        <a:pt x="f119" y="f106"/>
                                      </a:cubicBezTo>
                                      <a:cubicBezTo>
                                        <a:pt x="f21" y="f104"/>
                                        <a:pt x="f120" y="f121"/>
                                        <a:pt x="f122" y="f123"/>
                                      </a:cubicBezTo>
                                      <a:cubicBezTo>
                                        <a:pt x="f124" y="f125"/>
                                        <a:pt x="f60" y="f126"/>
                                        <a:pt x="f127" y="f128"/>
                                      </a:cubicBezTo>
                                      <a:lnTo>
                                        <a:pt x="f129" y="f130"/>
                                      </a:lnTo>
                                      <a:cubicBezTo>
                                        <a:pt x="f131" y="f132"/>
                                        <a:pt x="f133" y="f134"/>
                                        <a:pt x="f135" y="f136"/>
                                      </a:cubicBezTo>
                                      <a:cubicBezTo>
                                        <a:pt x="f137" y="f31"/>
                                        <a:pt x="f138" y="f29"/>
                                        <a:pt x="f139" y="f140"/>
                                      </a:cubicBezTo>
                                      <a:cubicBezTo>
                                        <a:pt x="f141" y="f142"/>
                                        <a:pt x="f143" y="f114"/>
                                        <a:pt x="f144" y="f145"/>
                                      </a:cubicBezTo>
                                      <a:cubicBezTo>
                                        <a:pt x="f146" y="f147"/>
                                        <a:pt x="f148" y="f149"/>
                                        <a:pt x="f150" y="f149"/>
                                      </a:cubicBezTo>
                                      <a:lnTo>
                                        <a:pt x="f151" y="f149"/>
                                      </a:lnTo>
                                      <a:lnTo>
                                        <a:pt x="f151" y="f152"/>
                                      </a:lnTo>
                                      <a:cubicBezTo>
                                        <a:pt x="f151" y="f126"/>
                                        <a:pt x="f153" y="f154"/>
                                        <a:pt x="f155" y="f156"/>
                                      </a:cubicBezTo>
                                      <a:cubicBezTo>
                                        <a:pt x="f157" y="f158"/>
                                        <a:pt x="f159" y="f160"/>
                                        <a:pt x="f161" y="f162"/>
                                      </a:cubicBezTo>
                                      <a:cubicBezTo>
                                        <a:pt x="f163" y="f164"/>
                                        <a:pt x="f165" y="f166"/>
                                        <a:pt x="f167" y="f168"/>
                                      </a:cubicBezTo>
                                      <a:cubicBezTo>
                                        <a:pt x="f32" y="f111"/>
                                        <a:pt x="f169" y="f4"/>
                                        <a:pt x="f170" y="f4"/>
                                      </a:cubicBezTo>
                                      <a:cubicBezTo>
                                        <a:pt x="f171" y="f4"/>
                                        <a:pt x="f172" y="f111"/>
                                        <a:pt x="f173" y="f168"/>
                                      </a:cubicBezTo>
                                      <a:cubicBezTo>
                                        <a:pt x="f174" y="f166"/>
                                        <a:pt x="f175" y="f164"/>
                                        <a:pt x="f176" y="f162"/>
                                      </a:cubicBezTo>
                                      <a:cubicBezTo>
                                        <a:pt x="f177" y="f160"/>
                                        <a:pt x="f178" y="f158"/>
                                        <a:pt x="f179" y="f156"/>
                                      </a:cubicBezTo>
                                      <a:cubicBezTo>
                                        <a:pt x="f180" y="f154"/>
                                        <a:pt x="f2" y="f126"/>
                                        <a:pt x="f2" y="f152"/>
                                      </a:cubicBezTo>
                                      <a:lnTo>
                                        <a:pt x="f2" y="f181"/>
                                      </a:lnTo>
                                      <a:cubicBezTo>
                                        <a:pt x="f2" y="f182"/>
                                        <a:pt x="f183" y="f184"/>
                                        <a:pt x="f185" y="f186"/>
                                      </a:cubicBezTo>
                                      <a:cubicBezTo>
                                        <a:pt x="f187" y="f179"/>
                                        <a:pt x="f188" y="f2"/>
                                        <a:pt x="f5" y="f2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noFill/>
                                <a:ln w="6601" cap="flat">
                                  <a:solidFill>
                                    <a:srgbClr val="ED7C30"/>
                                  </a:solidFill>
                                  <a:prstDash val="solid"/>
                                  <a:round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164" name="Shape 169"/>
                              <wps:cNvSpPr/>
                              <wps:spPr>
                                <a:xfrm>
                                  <a:off x="120645" y="2670"/>
                                  <a:ext cx="85596" cy="144402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85598"/>
                                    <a:gd name="f4" fmla="val 144399"/>
                                    <a:gd name="f5" fmla="val 8636"/>
                                    <a:gd name="f6" fmla="val 80772"/>
                                    <a:gd name="f7" fmla="val 81534"/>
                                    <a:gd name="f8" fmla="val 82042"/>
                                    <a:gd name="f9" fmla="val 127"/>
                                    <a:gd name="f10" fmla="val 82550"/>
                                    <a:gd name="f11" fmla="val 508"/>
                                    <a:gd name="f12" fmla="val 83058"/>
                                    <a:gd name="f13" fmla="val 889"/>
                                    <a:gd name="f14" fmla="val 83566"/>
                                    <a:gd name="f15" fmla="val 1524"/>
                                    <a:gd name="f16" fmla="val 83947"/>
                                    <a:gd name="f17" fmla="val 2413"/>
                                    <a:gd name="f18" fmla="val 84328"/>
                                    <a:gd name="f19" fmla="val 3429"/>
                                    <a:gd name="f20" fmla="val 84582"/>
                                    <a:gd name="f21" fmla="val 4572"/>
                                    <a:gd name="f22" fmla="val 84709"/>
                                    <a:gd name="f23" fmla="val 6096"/>
                                    <a:gd name="f24" fmla="val 84963"/>
                                    <a:gd name="f25" fmla="val 7493"/>
                                    <a:gd name="f26" fmla="val 85090"/>
                                    <a:gd name="f27" fmla="val 9398"/>
                                    <a:gd name="f28" fmla="val 11557"/>
                                    <a:gd name="f29" fmla="val 13716"/>
                                    <a:gd name="f30" fmla="val 15367"/>
                                    <a:gd name="f31" fmla="val 16891"/>
                                    <a:gd name="f32" fmla="val 18288"/>
                                    <a:gd name="f33" fmla="val 19558"/>
                                    <a:gd name="f34" fmla="val 20447"/>
                                    <a:gd name="f35" fmla="val 21336"/>
                                    <a:gd name="f36" fmla="val 21971"/>
                                    <a:gd name="f37" fmla="val 22352"/>
                                    <a:gd name="f38" fmla="val 22733"/>
                                    <a:gd name="f39" fmla="val 22987"/>
                                    <a:gd name="f40" fmla="val 29210"/>
                                    <a:gd name="f41" fmla="val 58166"/>
                                    <a:gd name="f42" fmla="val 72898"/>
                                    <a:gd name="f43" fmla="val 73533"/>
                                    <a:gd name="f44" fmla="val 74168"/>
                                    <a:gd name="f45" fmla="val 58420"/>
                                    <a:gd name="f46" fmla="val 74676"/>
                                    <a:gd name="f47" fmla="val 58801"/>
                                    <a:gd name="f48" fmla="val 75311"/>
                                    <a:gd name="f49" fmla="val 59309"/>
                                    <a:gd name="f50" fmla="val 75692"/>
                                    <a:gd name="f51" fmla="val 59944"/>
                                    <a:gd name="f52" fmla="val 76073"/>
                                    <a:gd name="f53" fmla="val 60706"/>
                                    <a:gd name="f54" fmla="val 76454"/>
                                    <a:gd name="f55" fmla="val 61595"/>
                                    <a:gd name="f56" fmla="val 76708"/>
                                    <a:gd name="f57" fmla="val 62738"/>
                                    <a:gd name="f58" fmla="val 76962"/>
                                    <a:gd name="f59" fmla="val 64262"/>
                                    <a:gd name="f60" fmla="val 77089"/>
                                    <a:gd name="f61" fmla="val 65659"/>
                                    <a:gd name="f62" fmla="val 77216"/>
                                    <a:gd name="f63" fmla="val 67437"/>
                                    <a:gd name="f64" fmla="val 69469"/>
                                    <a:gd name="f65" fmla="val 71628"/>
                                    <a:gd name="f66" fmla="val 73406"/>
                                    <a:gd name="f67" fmla="val 74803"/>
                                    <a:gd name="f68" fmla="val 76327"/>
                                    <a:gd name="f69" fmla="val 77470"/>
                                    <a:gd name="f70" fmla="val 78232"/>
                                    <a:gd name="f71" fmla="val 79121"/>
                                    <a:gd name="f72" fmla="val 79756"/>
                                    <a:gd name="f73" fmla="val 80137"/>
                                    <a:gd name="f74" fmla="val 80518"/>
                                    <a:gd name="f75" fmla="val 80645"/>
                                    <a:gd name="f76" fmla="val 121412"/>
                                    <a:gd name="f77" fmla="val 81280"/>
                                    <a:gd name="f78" fmla="val 81915"/>
                                    <a:gd name="f79" fmla="val 121666"/>
                                    <a:gd name="f80" fmla="val 122047"/>
                                    <a:gd name="f81" fmla="val 83693"/>
                                    <a:gd name="f82" fmla="val 122428"/>
                                    <a:gd name="f83" fmla="val 84074"/>
                                    <a:gd name="f84" fmla="val 123063"/>
                                    <a:gd name="f85" fmla="val 84455"/>
                                    <a:gd name="f86" fmla="val 123952"/>
                                    <a:gd name="f87" fmla="val 84836"/>
                                    <a:gd name="f88" fmla="val 124841"/>
                                    <a:gd name="f89" fmla="val 125984"/>
                                    <a:gd name="f90" fmla="val 85344"/>
                                    <a:gd name="f91" fmla="val 127508"/>
                                    <a:gd name="f92" fmla="val 85471"/>
                                    <a:gd name="f93" fmla="val 128905"/>
                                    <a:gd name="f94" fmla="val 130683"/>
                                    <a:gd name="f95" fmla="val 132842"/>
                                    <a:gd name="f96" fmla="val 135001"/>
                                    <a:gd name="f97" fmla="val 136906"/>
                                    <a:gd name="f98" fmla="val 138303"/>
                                    <a:gd name="f99" fmla="val 139827"/>
                                    <a:gd name="f100" fmla="val 140970"/>
                                    <a:gd name="f101" fmla="val 141859"/>
                                    <a:gd name="f102" fmla="val 142748"/>
                                    <a:gd name="f103" fmla="val 143383"/>
                                    <a:gd name="f104" fmla="val 143764"/>
                                    <a:gd name="f105" fmla="val 144145"/>
                                    <a:gd name="f106" fmla="val 6223"/>
                                    <a:gd name="f107" fmla="val 4191"/>
                                    <a:gd name="f108" fmla="val 143637"/>
                                    <a:gd name="f109" fmla="val 2540"/>
                                    <a:gd name="f110" fmla="val 142240"/>
                                    <a:gd name="f111" fmla="val 140716"/>
                                    <a:gd name="f112" fmla="val 138430"/>
                                    <a:gd name="f113" fmla="val 135128"/>
                                    <a:gd name="f114" fmla="val 9271"/>
                                    <a:gd name="f115" fmla="val 5969"/>
                                    <a:gd name="f116" fmla="val 3556"/>
                                    <a:gd name="f117" fmla="val 2159"/>
                                    <a:gd name="f118" fmla="val 635"/>
                                    <a:gd name="f119" fmla="*/ f0 1 85598"/>
                                    <a:gd name="f120" fmla="*/ f1 1 144399"/>
                                    <a:gd name="f121" fmla="+- f4 0 f2"/>
                                    <a:gd name="f122" fmla="+- f3 0 f2"/>
                                    <a:gd name="f123" fmla="*/ f122 1 85598"/>
                                    <a:gd name="f124" fmla="*/ f121 1 144399"/>
                                    <a:gd name="f125" fmla="*/ 0 1 f123"/>
                                    <a:gd name="f126" fmla="*/ 85598 1 f123"/>
                                    <a:gd name="f127" fmla="*/ 0 1 f124"/>
                                    <a:gd name="f128" fmla="*/ 144399 1 f124"/>
                                    <a:gd name="f129" fmla="*/ f125 f119 1"/>
                                    <a:gd name="f130" fmla="*/ f126 f119 1"/>
                                    <a:gd name="f131" fmla="*/ f128 f120 1"/>
                                    <a:gd name="f132" fmla="*/ f127 f120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129" t="f132" r="f130" b="f131"/>
                                  <a:pathLst>
                                    <a:path w="85598" h="144399">
                                      <a:moveTo>
                                        <a:pt x="f5" y="f2"/>
                                      </a:moveTo>
                                      <a:lnTo>
                                        <a:pt x="f6" y="f2"/>
                                      </a:lnTo>
                                      <a:cubicBezTo>
                                        <a:pt x="f7" y="f2"/>
                                        <a:pt x="f8" y="f9"/>
                                        <a:pt x="f10" y="f11"/>
                                      </a:cubicBezTo>
                                      <a:cubicBezTo>
                                        <a:pt x="f12" y="f13"/>
                                        <a:pt x="f14" y="f15"/>
                                        <a:pt x="f16" y="f17"/>
                                      </a:cubicBezTo>
                                      <a:cubicBezTo>
                                        <a:pt x="f18" y="f19"/>
                                        <a:pt x="f20" y="f21"/>
                                        <a:pt x="f22" y="f23"/>
                                      </a:cubicBezTo>
                                      <a:cubicBezTo>
                                        <a:pt x="f24" y="f25"/>
                                        <a:pt x="f26" y="f27"/>
                                        <a:pt x="f26" y="f28"/>
                                      </a:cubicBezTo>
                                      <a:cubicBezTo>
                                        <a:pt x="f26" y="f29"/>
                                        <a:pt x="f24" y="f30"/>
                                        <a:pt x="f22" y="f31"/>
                                      </a:cubicBezTo>
                                      <a:cubicBezTo>
                                        <a:pt x="f20" y="f32"/>
                                        <a:pt x="f18" y="f33"/>
                                        <a:pt x="f16" y="f34"/>
                                      </a:cubicBezTo>
                                      <a:cubicBezTo>
                                        <a:pt x="f14" y="f35"/>
                                        <a:pt x="f12" y="f36"/>
                                        <a:pt x="f10" y="f37"/>
                                      </a:cubicBezTo>
                                      <a:cubicBezTo>
                                        <a:pt x="f8" y="f38"/>
                                        <a:pt x="f7" y="f39"/>
                                        <a:pt x="f6" y="f39"/>
                                      </a:cubicBezTo>
                                      <a:lnTo>
                                        <a:pt x="f40" y="f39"/>
                                      </a:lnTo>
                                      <a:lnTo>
                                        <a:pt x="f40" y="f41"/>
                                      </a:lnTo>
                                      <a:lnTo>
                                        <a:pt x="f42" y="f41"/>
                                      </a:lnTo>
                                      <a:cubicBezTo>
                                        <a:pt x="f43" y="f41"/>
                                        <a:pt x="f44" y="f45"/>
                                        <a:pt x="f46" y="f47"/>
                                      </a:cubicBezTo>
                                      <a:cubicBezTo>
                                        <a:pt x="f48" y="f49"/>
                                        <a:pt x="f50" y="f51"/>
                                        <a:pt x="f52" y="f53"/>
                                      </a:cubicBezTo>
                                      <a:cubicBezTo>
                                        <a:pt x="f54" y="f55"/>
                                        <a:pt x="f56" y="f57"/>
                                        <a:pt x="f58" y="f59"/>
                                      </a:cubicBezTo>
                                      <a:cubicBezTo>
                                        <a:pt x="f60" y="f61"/>
                                        <a:pt x="f62" y="f63"/>
                                        <a:pt x="f62" y="f64"/>
                                      </a:cubicBezTo>
                                      <a:cubicBezTo>
                                        <a:pt x="f62" y="f65"/>
                                        <a:pt x="f60" y="f66"/>
                                        <a:pt x="f58" y="f67"/>
                                      </a:cubicBezTo>
                                      <a:cubicBezTo>
                                        <a:pt x="f56" y="f68"/>
                                        <a:pt x="f54" y="f69"/>
                                        <a:pt x="f52" y="f70"/>
                                      </a:cubicBezTo>
                                      <a:cubicBezTo>
                                        <a:pt x="f50" y="f71"/>
                                        <a:pt x="f48" y="f72"/>
                                        <a:pt x="f46" y="f73"/>
                                      </a:cubicBezTo>
                                      <a:cubicBezTo>
                                        <a:pt x="f44" y="f74"/>
                                        <a:pt x="f43" y="f75"/>
                                        <a:pt x="f42" y="f75"/>
                                      </a:cubicBezTo>
                                      <a:lnTo>
                                        <a:pt x="f40" y="f75"/>
                                      </a:lnTo>
                                      <a:lnTo>
                                        <a:pt x="f40" y="f76"/>
                                      </a:lnTo>
                                      <a:lnTo>
                                        <a:pt x="f77" y="f76"/>
                                      </a:lnTo>
                                      <a:cubicBezTo>
                                        <a:pt x="f78" y="f76"/>
                                        <a:pt x="f10" y="f79"/>
                                        <a:pt x="f12" y="f80"/>
                                      </a:cubicBezTo>
                                      <a:cubicBezTo>
                                        <a:pt x="f81" y="f82"/>
                                        <a:pt x="f83" y="f84"/>
                                        <a:pt x="f85" y="f86"/>
                                      </a:cubicBezTo>
                                      <a:cubicBezTo>
                                        <a:pt x="f87" y="f88"/>
                                        <a:pt x="f26" y="f89"/>
                                        <a:pt x="f90" y="f91"/>
                                      </a:cubicBezTo>
                                      <a:cubicBezTo>
                                        <a:pt x="f92" y="f93"/>
                                        <a:pt x="f3" y="f94"/>
                                        <a:pt x="f3" y="f95"/>
                                      </a:cubicBezTo>
                                      <a:cubicBezTo>
                                        <a:pt x="f3" y="f96"/>
                                        <a:pt x="f92" y="f97"/>
                                        <a:pt x="f90" y="f98"/>
                                      </a:cubicBezTo>
                                      <a:cubicBezTo>
                                        <a:pt x="f26" y="f99"/>
                                        <a:pt x="f87" y="f100"/>
                                        <a:pt x="f85" y="f101"/>
                                      </a:cubicBezTo>
                                      <a:cubicBezTo>
                                        <a:pt x="f83" y="f102"/>
                                        <a:pt x="f81" y="f103"/>
                                        <a:pt x="f12" y="f104"/>
                                      </a:cubicBezTo>
                                      <a:cubicBezTo>
                                        <a:pt x="f10" y="f105"/>
                                        <a:pt x="f78" y="f4"/>
                                        <a:pt x="f77" y="f4"/>
                                      </a:cubicBezTo>
                                      <a:lnTo>
                                        <a:pt x="f5" y="f4"/>
                                      </a:lnTo>
                                      <a:cubicBezTo>
                                        <a:pt x="f106" y="f4"/>
                                        <a:pt x="f107" y="f108"/>
                                        <a:pt x="f109" y="f110"/>
                                      </a:cubicBezTo>
                                      <a:cubicBezTo>
                                        <a:pt x="f13" y="f111"/>
                                        <a:pt x="f2" y="f112"/>
                                        <a:pt x="f2" y="f113"/>
                                      </a:cubicBezTo>
                                      <a:lnTo>
                                        <a:pt x="f2" y="f114"/>
                                      </a:lnTo>
                                      <a:cubicBezTo>
                                        <a:pt x="f2" y="f115"/>
                                        <a:pt x="f13" y="f116"/>
                                        <a:pt x="f109" y="f117"/>
                                      </a:cubicBezTo>
                                      <a:cubicBezTo>
                                        <a:pt x="f107" y="f118"/>
                                        <a:pt x="f106" y="f2"/>
                                        <a:pt x="f5" y="f2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noFill/>
                                <a:ln w="6601" cap="flat">
                                  <a:solidFill>
                                    <a:srgbClr val="ED7C30"/>
                                  </a:solidFill>
                                  <a:prstDash val="solid"/>
                                  <a:round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165" name="Shape 170"/>
                              <wps:cNvSpPr/>
                              <wps:spPr>
                                <a:xfrm>
                                  <a:off x="0" y="2670"/>
                                  <a:ext cx="98928" cy="145032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98933"/>
                                    <a:gd name="f4" fmla="val 145034"/>
                                    <a:gd name="f5" fmla="val 9906"/>
                                    <a:gd name="f6" fmla="val 43942"/>
                                    <a:gd name="f7" fmla="val 47371"/>
                                    <a:gd name="f8" fmla="val 50673"/>
                                    <a:gd name="f9" fmla="val 127"/>
                                    <a:gd name="f10" fmla="val 53721"/>
                                    <a:gd name="f11" fmla="val 381"/>
                                    <a:gd name="f12" fmla="val 56769"/>
                                    <a:gd name="f13" fmla="val 635"/>
                                    <a:gd name="f14" fmla="val 60579"/>
                                    <a:gd name="f15" fmla="val 1143"/>
                                    <a:gd name="f16" fmla="val 64897"/>
                                    <a:gd name="f17" fmla="val 2032"/>
                                    <a:gd name="f18" fmla="val 69215"/>
                                    <a:gd name="f19" fmla="val 2921"/>
                                    <a:gd name="f20" fmla="val 73533"/>
                                    <a:gd name="f21" fmla="val 4445"/>
                                    <a:gd name="f22" fmla="val 77978"/>
                                    <a:gd name="f23" fmla="val 6731"/>
                                    <a:gd name="f24" fmla="val 82423"/>
                                    <a:gd name="f25" fmla="val 9017"/>
                                    <a:gd name="f26" fmla="val 86106"/>
                                    <a:gd name="f27" fmla="val 11938"/>
                                    <a:gd name="f28" fmla="val 89281"/>
                                    <a:gd name="f29" fmla="val 15494"/>
                                    <a:gd name="f30" fmla="val 92456"/>
                                    <a:gd name="f31" fmla="val 19050"/>
                                    <a:gd name="f32" fmla="val 94742"/>
                                    <a:gd name="f33" fmla="val 23241"/>
                                    <a:gd name="f34" fmla="val 96393"/>
                                    <a:gd name="f35" fmla="val 27940"/>
                                    <a:gd name="f36" fmla="val 98044"/>
                                    <a:gd name="f37" fmla="val 32639"/>
                                    <a:gd name="f38" fmla="val 37973"/>
                                    <a:gd name="f39" fmla="val 43815"/>
                                    <a:gd name="f40" fmla="val 51943"/>
                                    <a:gd name="f41" fmla="val 97663"/>
                                    <a:gd name="f42" fmla="val 59182"/>
                                    <a:gd name="f43" fmla="val 95123"/>
                                    <a:gd name="f44" fmla="val 65405"/>
                                    <a:gd name="f45" fmla="val 92583"/>
                                    <a:gd name="f46" fmla="val 71628"/>
                                    <a:gd name="f47" fmla="val 88900"/>
                                    <a:gd name="f48" fmla="val 76835"/>
                                    <a:gd name="f49" fmla="val 84074"/>
                                    <a:gd name="f50" fmla="val 81153"/>
                                    <a:gd name="f51" fmla="val 79248"/>
                                    <a:gd name="f52" fmla="val 85471"/>
                                    <a:gd name="f53" fmla="val 73279"/>
                                    <a:gd name="f54" fmla="val 88646"/>
                                    <a:gd name="f55" fmla="val 66294"/>
                                    <a:gd name="f56" fmla="val 90932"/>
                                    <a:gd name="f57" fmla="val 93218"/>
                                    <a:gd name="f58" fmla="val 50927"/>
                                    <a:gd name="f59" fmla="val 94234"/>
                                    <a:gd name="f60" fmla="val 41402"/>
                                    <a:gd name="f61" fmla="val 29337"/>
                                    <a:gd name="f62" fmla="val 140335"/>
                                    <a:gd name="f63" fmla="val 141097"/>
                                    <a:gd name="f64" fmla="val 29083"/>
                                    <a:gd name="f65" fmla="val 141732"/>
                                    <a:gd name="f66" fmla="val 28575"/>
                                    <a:gd name="f67" fmla="val 142367"/>
                                    <a:gd name="f68" fmla="val 28194"/>
                                    <a:gd name="f69" fmla="val 143002"/>
                                    <a:gd name="f70" fmla="val 27305"/>
                                    <a:gd name="f71" fmla="val 143510"/>
                                    <a:gd name="f72" fmla="val 26162"/>
                                    <a:gd name="f73" fmla="val 143891"/>
                                    <a:gd name="f74" fmla="val 25146"/>
                                    <a:gd name="f75" fmla="val 144272"/>
                                    <a:gd name="f76" fmla="val 23622"/>
                                    <a:gd name="f77" fmla="val 144526"/>
                                    <a:gd name="f78" fmla="val 21717"/>
                                    <a:gd name="f79" fmla="val 144780"/>
                                    <a:gd name="f80" fmla="val 19939"/>
                                    <a:gd name="f81" fmla="val 144907"/>
                                    <a:gd name="f82" fmla="val 17526"/>
                                    <a:gd name="f83" fmla="val 14605"/>
                                    <a:gd name="f84" fmla="val 11811"/>
                                    <a:gd name="f85" fmla="val 9398"/>
                                    <a:gd name="f86" fmla="val 7493"/>
                                    <a:gd name="f87" fmla="val 5588"/>
                                    <a:gd name="f88" fmla="val 4064"/>
                                    <a:gd name="f89" fmla="val 3048"/>
                                    <a:gd name="f90" fmla="val 1905"/>
                                    <a:gd name="f91" fmla="val 254"/>
                                    <a:gd name="f92" fmla="val 10414"/>
                                    <a:gd name="f93" fmla="val 6985"/>
                                    <a:gd name="f94" fmla="val 889"/>
                                    <a:gd name="f95" fmla="val 4318"/>
                                    <a:gd name="f96" fmla="val 2667"/>
                                    <a:gd name="f97" fmla="val 2540"/>
                                    <a:gd name="f98" fmla="val 4572"/>
                                    <a:gd name="f99" fmla="*/ f0 1 98933"/>
                                    <a:gd name="f100" fmla="*/ f1 1 145034"/>
                                    <a:gd name="f101" fmla="+- f4 0 f2"/>
                                    <a:gd name="f102" fmla="+- f3 0 f2"/>
                                    <a:gd name="f103" fmla="*/ f102 1 98933"/>
                                    <a:gd name="f104" fmla="*/ f101 1 145034"/>
                                    <a:gd name="f105" fmla="*/ 0 1 f103"/>
                                    <a:gd name="f106" fmla="*/ 98933 1 f103"/>
                                    <a:gd name="f107" fmla="*/ 0 1 f104"/>
                                    <a:gd name="f108" fmla="*/ 145034 1 f104"/>
                                    <a:gd name="f109" fmla="*/ f105 f99 1"/>
                                    <a:gd name="f110" fmla="*/ f106 f99 1"/>
                                    <a:gd name="f111" fmla="*/ f108 f100 1"/>
                                    <a:gd name="f112" fmla="*/ f107 f100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109" t="f112" r="f110" b="f111"/>
                                  <a:pathLst>
                                    <a:path w="98933" h="145034">
                                      <a:moveTo>
                                        <a:pt x="f5" y="f2"/>
                                      </a:moveTo>
                                      <a:lnTo>
                                        <a:pt x="f6" y="f2"/>
                                      </a:lnTo>
                                      <a:cubicBezTo>
                                        <a:pt x="f7" y="f2"/>
                                        <a:pt x="f8" y="f9"/>
                                        <a:pt x="f10" y="f11"/>
                                      </a:cubicBezTo>
                                      <a:cubicBezTo>
                                        <a:pt x="f12" y="f13"/>
                                        <a:pt x="f14" y="f15"/>
                                        <a:pt x="f16" y="f17"/>
                                      </a:cubicBezTo>
                                      <a:cubicBezTo>
                                        <a:pt x="f18" y="f19"/>
                                        <a:pt x="f20" y="f21"/>
                                        <a:pt x="f22" y="f23"/>
                                      </a:cubicBezTo>
                                      <a:cubicBezTo>
                                        <a:pt x="f24" y="f25"/>
                                        <a:pt x="f26" y="f27"/>
                                        <a:pt x="f28" y="f29"/>
                                      </a:cubicBezTo>
                                      <a:cubicBezTo>
                                        <a:pt x="f30" y="f31"/>
                                        <a:pt x="f32" y="f33"/>
                                        <a:pt x="f34" y="f35"/>
                                      </a:cubicBezTo>
                                      <a:cubicBezTo>
                                        <a:pt x="f36" y="f37"/>
                                        <a:pt x="f3" y="f38"/>
                                        <a:pt x="f3" y="f39"/>
                                      </a:cubicBezTo>
                                      <a:cubicBezTo>
                                        <a:pt x="f3" y="f40"/>
                                        <a:pt x="f41" y="f42"/>
                                        <a:pt x="f43" y="f44"/>
                                      </a:cubicBezTo>
                                      <a:cubicBezTo>
                                        <a:pt x="f45" y="f46"/>
                                        <a:pt x="f47" y="f48"/>
                                        <a:pt x="f49" y="f50"/>
                                      </a:cubicBezTo>
                                      <a:cubicBezTo>
                                        <a:pt x="f51" y="f52"/>
                                        <a:pt x="f53" y="f54"/>
                                        <a:pt x="f55" y="f56"/>
                                      </a:cubicBezTo>
                                      <a:cubicBezTo>
                                        <a:pt x="f42" y="f57"/>
                                        <a:pt x="f58" y="f59"/>
                                        <a:pt x="f60" y="f59"/>
                                      </a:cubicBezTo>
                                      <a:lnTo>
                                        <a:pt x="f61" y="f59"/>
                                      </a:lnTo>
                                      <a:lnTo>
                                        <a:pt x="f61" y="f62"/>
                                      </a:lnTo>
                                      <a:cubicBezTo>
                                        <a:pt x="f61" y="f63"/>
                                        <a:pt x="f64" y="f65"/>
                                        <a:pt x="f66" y="f67"/>
                                      </a:cubicBezTo>
                                      <a:cubicBezTo>
                                        <a:pt x="f68" y="f69"/>
                                        <a:pt x="f70" y="f71"/>
                                        <a:pt x="f72" y="f73"/>
                                      </a:cubicBezTo>
                                      <a:cubicBezTo>
                                        <a:pt x="f74" y="f75"/>
                                        <a:pt x="f76" y="f77"/>
                                        <a:pt x="f78" y="f79"/>
                                      </a:cubicBezTo>
                                      <a:cubicBezTo>
                                        <a:pt x="f80" y="f81"/>
                                        <a:pt x="f82" y="f4"/>
                                        <a:pt x="f83" y="f4"/>
                                      </a:cubicBezTo>
                                      <a:cubicBezTo>
                                        <a:pt x="f84" y="f4"/>
                                        <a:pt x="f85" y="f81"/>
                                        <a:pt x="f86" y="f79"/>
                                      </a:cubicBezTo>
                                      <a:cubicBezTo>
                                        <a:pt x="f87" y="f77"/>
                                        <a:pt x="f88" y="f75"/>
                                        <a:pt x="f89" y="f73"/>
                                      </a:cubicBezTo>
                                      <a:cubicBezTo>
                                        <a:pt x="f90" y="f71"/>
                                        <a:pt x="f15" y="f69"/>
                                        <a:pt x="f13" y="f67"/>
                                      </a:cubicBezTo>
                                      <a:cubicBezTo>
                                        <a:pt x="f91" y="f65"/>
                                        <a:pt x="f2" y="f63"/>
                                        <a:pt x="f2" y="f62"/>
                                      </a:cubicBezTo>
                                      <a:lnTo>
                                        <a:pt x="f2" y="f92"/>
                                      </a:lnTo>
                                      <a:cubicBezTo>
                                        <a:pt x="f2" y="f93"/>
                                        <a:pt x="f94" y="f95"/>
                                        <a:pt x="f96" y="f97"/>
                                      </a:cubicBezTo>
                                      <a:cubicBezTo>
                                        <a:pt x="f98" y="f94"/>
                                        <a:pt x="f93" y="f2"/>
                                        <a:pt x="f5" y="f2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noFill/>
                                <a:ln w="6601" cap="flat">
                                  <a:solidFill>
                                    <a:srgbClr val="ED7C30"/>
                                  </a:solidFill>
                                  <a:prstDash val="solid"/>
                                  <a:round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166" name="Shape 171"/>
                              <wps:cNvSpPr/>
                              <wps:spPr>
                                <a:xfrm>
                                  <a:off x="1098551" y="2157"/>
                                  <a:ext cx="119128" cy="145545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119126"/>
                                    <a:gd name="f4" fmla="val 145542"/>
                                    <a:gd name="f5" fmla="val 106299"/>
                                    <a:gd name="f6" fmla="val 108839"/>
                                    <a:gd name="f7" fmla="val 110871"/>
                                    <a:gd name="f8" fmla="val 126"/>
                                    <a:gd name="f9" fmla="val 112649"/>
                                    <a:gd name="f10" fmla="val 253"/>
                                    <a:gd name="f11" fmla="val 114300"/>
                                    <a:gd name="f12" fmla="val 508"/>
                                    <a:gd name="f13" fmla="val 115697"/>
                                    <a:gd name="f14" fmla="val 762"/>
                                    <a:gd name="f15" fmla="val 116586"/>
                                    <a:gd name="f16" fmla="val 1270"/>
                                    <a:gd name="f17" fmla="val 117475"/>
                                    <a:gd name="f18" fmla="val 1650"/>
                                    <a:gd name="f19" fmla="val 118110"/>
                                    <a:gd name="f20" fmla="val 2159"/>
                                    <a:gd name="f21" fmla="val 118491"/>
                                    <a:gd name="f22" fmla="val 2794"/>
                                    <a:gd name="f23" fmla="val 118872"/>
                                    <a:gd name="f24" fmla="val 3428"/>
                                    <a:gd name="f25" fmla="val 4063"/>
                                    <a:gd name="f26" fmla="val 4825"/>
                                    <a:gd name="f27" fmla="val 134620"/>
                                    <a:gd name="f28" fmla="val 136398"/>
                                    <a:gd name="f29" fmla="val 118745"/>
                                    <a:gd name="f30" fmla="val 137922"/>
                                    <a:gd name="f31" fmla="val 118237"/>
                                    <a:gd name="f32" fmla="val 139192"/>
                                    <a:gd name="f33" fmla="val 117602"/>
                                    <a:gd name="f34" fmla="val 140588"/>
                                    <a:gd name="f35" fmla="val 116840"/>
                                    <a:gd name="f36" fmla="val 141732"/>
                                    <a:gd name="f37" fmla="val 115824"/>
                                    <a:gd name="f38" fmla="val 142621"/>
                                    <a:gd name="f39" fmla="val 114809"/>
                                    <a:gd name="f40" fmla="val 143510"/>
                                    <a:gd name="f41" fmla="val 113665"/>
                                    <a:gd name="f42" fmla="val 144145"/>
                                    <a:gd name="f43" fmla="val 112268"/>
                                    <a:gd name="f44" fmla="val 144525"/>
                                    <a:gd name="f45" fmla="val 144907"/>
                                    <a:gd name="f46" fmla="val 109474"/>
                                    <a:gd name="f47" fmla="val 145161"/>
                                    <a:gd name="f48" fmla="val 108077"/>
                                    <a:gd name="f49" fmla="val 95504"/>
                                    <a:gd name="f50" fmla="val 92964"/>
                                    <a:gd name="f51" fmla="val 90678"/>
                                    <a:gd name="f52" fmla="val 88773"/>
                                    <a:gd name="f53" fmla="val 144399"/>
                                    <a:gd name="f54" fmla="val 86868"/>
                                    <a:gd name="f55" fmla="val 143890"/>
                                    <a:gd name="f56" fmla="val 85090"/>
                                    <a:gd name="f57" fmla="val 142875"/>
                                    <a:gd name="f58" fmla="val 83566"/>
                                    <a:gd name="f59" fmla="val 141477"/>
                                    <a:gd name="f60" fmla="val 81915"/>
                                    <a:gd name="f61" fmla="val 140081"/>
                                    <a:gd name="f62" fmla="val 80391"/>
                                    <a:gd name="f63" fmla="val 138302"/>
                                    <a:gd name="f64" fmla="val 78867"/>
                                    <a:gd name="f65" fmla="val 135889"/>
                                    <a:gd name="f66" fmla="val 77470"/>
                                    <a:gd name="f67" fmla="val 133603"/>
                                    <a:gd name="f68" fmla="val 75692"/>
                                    <a:gd name="f69" fmla="val 130556"/>
                                    <a:gd name="f70" fmla="val 73914"/>
                                    <a:gd name="f71" fmla="val 126873"/>
                                    <a:gd name="f72" fmla="val 37973"/>
                                    <a:gd name="f73" fmla="val 59309"/>
                                    <a:gd name="f74" fmla="val 35814"/>
                                    <a:gd name="f75" fmla="val 55245"/>
                                    <a:gd name="f76" fmla="val 33782"/>
                                    <a:gd name="f77" fmla="val 50926"/>
                                    <a:gd name="f78" fmla="val 31623"/>
                                    <a:gd name="f79" fmla="val 46227"/>
                                    <a:gd name="f80" fmla="val 29464"/>
                                    <a:gd name="f81" fmla="val 41656"/>
                                    <a:gd name="f82" fmla="val 27432"/>
                                    <a:gd name="f83" fmla="val 37084"/>
                                    <a:gd name="f84" fmla="val 25781"/>
                                    <a:gd name="f85" fmla="val 32765"/>
                                    <a:gd name="f86" fmla="val 25527"/>
                                    <a:gd name="f87" fmla="val 25908"/>
                                    <a:gd name="f88" fmla="val 38100"/>
                                    <a:gd name="f89" fmla="val 26035"/>
                                    <a:gd name="f90" fmla="val 43434"/>
                                    <a:gd name="f91" fmla="val 26162"/>
                                    <a:gd name="f92" fmla="val 48768"/>
                                    <a:gd name="f93" fmla="val 26416"/>
                                    <a:gd name="f94" fmla="val 54101"/>
                                    <a:gd name="f95" fmla="val 59563"/>
                                    <a:gd name="f96" fmla="val 65150"/>
                                    <a:gd name="f97" fmla="val 140715"/>
                                    <a:gd name="f98" fmla="val 26289"/>
                                    <a:gd name="f99" fmla="val 142239"/>
                                    <a:gd name="f100" fmla="val 142748"/>
                                    <a:gd name="f101" fmla="val 25400"/>
                                    <a:gd name="f102" fmla="val 143383"/>
                                    <a:gd name="f103" fmla="val 24765"/>
                                    <a:gd name="f104" fmla="val 23749"/>
                                    <a:gd name="f105" fmla="val 144272"/>
                                    <a:gd name="f106" fmla="val 22733"/>
                                    <a:gd name="f107" fmla="val 144652"/>
                                    <a:gd name="f108" fmla="val 21336"/>
                                    <a:gd name="f109" fmla="val 145034"/>
                                    <a:gd name="f110" fmla="val 19685"/>
                                    <a:gd name="f111" fmla="val 145288"/>
                                    <a:gd name="f112" fmla="val 17907"/>
                                    <a:gd name="f113" fmla="val 145414"/>
                                    <a:gd name="f114" fmla="val 15748"/>
                                    <a:gd name="f115" fmla="val 13081"/>
                                    <a:gd name="f116" fmla="val 10414"/>
                                    <a:gd name="f117" fmla="val 8255"/>
                                    <a:gd name="f118" fmla="val 6604"/>
                                    <a:gd name="f119" fmla="val 4826"/>
                                    <a:gd name="f120" fmla="val 3556"/>
                                    <a:gd name="f121" fmla="val 2540"/>
                                    <a:gd name="f122" fmla="val 1651"/>
                                    <a:gd name="f123" fmla="val 889"/>
                                    <a:gd name="f124" fmla="val 127"/>
                                    <a:gd name="f125" fmla="val 10922"/>
                                    <a:gd name="f126" fmla="val 7493"/>
                                    <a:gd name="f127" fmla="val 1016"/>
                                    <a:gd name="f128" fmla="val 3048"/>
                                    <a:gd name="f129" fmla="val 5080"/>
                                    <a:gd name="f130" fmla="val 1397"/>
                                    <a:gd name="f131" fmla="val 7620"/>
                                    <a:gd name="f132" fmla="val 10541"/>
                                    <a:gd name="f133" fmla="val 29210"/>
                                    <a:gd name="f134" fmla="val 31496"/>
                                    <a:gd name="f135" fmla="val 33528"/>
                                    <a:gd name="f136" fmla="val 1143"/>
                                    <a:gd name="f137" fmla="val 35433"/>
                                    <a:gd name="f138" fmla="val 2539"/>
                                    <a:gd name="f139" fmla="val 38608"/>
                                    <a:gd name="f140" fmla="val 40132"/>
                                    <a:gd name="f141" fmla="val 4699"/>
                                    <a:gd name="f142" fmla="val 6223"/>
                                    <a:gd name="f143" fmla="val 42926"/>
                                    <a:gd name="f144" fmla="val 44323"/>
                                    <a:gd name="f145" fmla="val 10160"/>
                                    <a:gd name="f146" fmla="val 45720"/>
                                    <a:gd name="f147" fmla="val 12573"/>
                                    <a:gd name="f148" fmla="val 47117"/>
                                    <a:gd name="f149" fmla="val 15494"/>
                                    <a:gd name="f150" fmla="val 75184"/>
                                    <a:gd name="f151" fmla="val 68325"/>
                                    <a:gd name="f152" fmla="val 76835"/>
                                    <a:gd name="f153" fmla="val 71500"/>
                                    <a:gd name="f154" fmla="val 78486"/>
                                    <a:gd name="f155" fmla="val 74675"/>
                                    <a:gd name="f156" fmla="val 80137"/>
                                    <a:gd name="f157" fmla="val 77724"/>
                                    <a:gd name="f158" fmla="val 81661"/>
                                    <a:gd name="f159" fmla="val 80899"/>
                                    <a:gd name="f160" fmla="val 83185"/>
                                    <a:gd name="f161" fmla="val 83947"/>
                                    <a:gd name="f162" fmla="val 84709"/>
                                    <a:gd name="f163" fmla="val 86995"/>
                                    <a:gd name="f164" fmla="val 86234"/>
                                    <a:gd name="f165" fmla="val 90170"/>
                                    <a:gd name="f166" fmla="val 87630"/>
                                    <a:gd name="f167" fmla="val 93090"/>
                                    <a:gd name="f168" fmla="val 89027"/>
                                    <a:gd name="f169" fmla="val 96138"/>
                                    <a:gd name="f170" fmla="val 90424"/>
                                    <a:gd name="f171" fmla="val 99060"/>
                                    <a:gd name="f172" fmla="val 91821"/>
                                    <a:gd name="f173" fmla="val 102108"/>
                                    <a:gd name="f174" fmla="val 93218"/>
                                    <a:gd name="f175" fmla="val 105028"/>
                                    <a:gd name="f176" fmla="val 93345"/>
                                    <a:gd name="f177" fmla="val 93091"/>
                                    <a:gd name="f178" fmla="val 99822"/>
                                    <a:gd name="f179" fmla="val 94361"/>
                                    <a:gd name="f180" fmla="val 92837"/>
                                    <a:gd name="f181" fmla="val 92710"/>
                                    <a:gd name="f182" fmla="val 83058"/>
                                    <a:gd name="f183" fmla="val 92584"/>
                                    <a:gd name="f184" fmla="val 72517"/>
                                    <a:gd name="f185" fmla="val 93726"/>
                                    <a:gd name="f186" fmla="val 94488"/>
                                    <a:gd name="f187" fmla="val 96520"/>
                                    <a:gd name="f188" fmla="val 97917"/>
                                    <a:gd name="f189" fmla="val 99695"/>
                                    <a:gd name="f190" fmla="val 101346"/>
                                    <a:gd name="f191" fmla="val 103632"/>
                                    <a:gd name="f192" fmla="*/ f0 1 119126"/>
                                    <a:gd name="f193" fmla="*/ f1 1 145542"/>
                                    <a:gd name="f194" fmla="+- f4 0 f2"/>
                                    <a:gd name="f195" fmla="+- f3 0 f2"/>
                                    <a:gd name="f196" fmla="*/ f195 1 119126"/>
                                    <a:gd name="f197" fmla="*/ f194 1 145542"/>
                                    <a:gd name="f198" fmla="*/ 0 1 f196"/>
                                    <a:gd name="f199" fmla="*/ 119126 1 f196"/>
                                    <a:gd name="f200" fmla="*/ 0 1 f197"/>
                                    <a:gd name="f201" fmla="*/ 145542 1 f197"/>
                                    <a:gd name="f202" fmla="*/ f198 f192 1"/>
                                    <a:gd name="f203" fmla="*/ f199 f192 1"/>
                                    <a:gd name="f204" fmla="*/ f201 f193 1"/>
                                    <a:gd name="f205" fmla="*/ f200 f193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202" t="f205" r="f203" b="f204"/>
                                  <a:pathLst>
                                    <a:path w="119126" h="145542">
                                      <a:moveTo>
                                        <a:pt x="f5" y="f2"/>
                                      </a:moveTo>
                                      <a:cubicBezTo>
                                        <a:pt x="f6" y="f2"/>
                                        <a:pt x="f7" y="f8"/>
                                        <a:pt x="f9" y="f10"/>
                                      </a:cubicBezTo>
                                      <a:cubicBezTo>
                                        <a:pt x="f11" y="f12"/>
                                        <a:pt x="f13" y="f14"/>
                                        <a:pt x="f15" y="f16"/>
                                      </a:cubicBezTo>
                                      <a:cubicBezTo>
                                        <a:pt x="f17" y="f18"/>
                                        <a:pt x="f19" y="f20"/>
                                        <a:pt x="f21" y="f22"/>
                                      </a:cubicBezTo>
                                      <a:cubicBezTo>
                                        <a:pt x="f23" y="f24"/>
                                        <a:pt x="f3" y="f25"/>
                                        <a:pt x="f3" y="f26"/>
                                      </a:cubicBezTo>
                                      <a:lnTo>
                                        <a:pt x="f3" y="f27"/>
                                      </a:lnTo>
                                      <a:cubicBezTo>
                                        <a:pt x="f3" y="f28"/>
                                        <a:pt x="f29" y="f30"/>
                                        <a:pt x="f31" y="f32"/>
                                      </a:cubicBezTo>
                                      <a:cubicBezTo>
                                        <a:pt x="f33" y="f34"/>
                                        <a:pt x="f35" y="f36"/>
                                        <a:pt x="f37" y="f38"/>
                                      </a:cubicBezTo>
                                      <a:cubicBezTo>
                                        <a:pt x="f39" y="f40"/>
                                        <a:pt x="f41" y="f42"/>
                                        <a:pt x="f43" y="f44"/>
                                      </a:cubicBezTo>
                                      <a:cubicBezTo>
                                        <a:pt x="f7" y="f45"/>
                                        <a:pt x="f46" y="f47"/>
                                        <a:pt x="f48" y="f47"/>
                                      </a:cubicBezTo>
                                      <a:lnTo>
                                        <a:pt x="f49" y="f47"/>
                                      </a:lnTo>
                                      <a:cubicBezTo>
                                        <a:pt x="f50" y="f47"/>
                                        <a:pt x="f51" y="f45"/>
                                        <a:pt x="f52" y="f53"/>
                                      </a:cubicBezTo>
                                      <a:cubicBezTo>
                                        <a:pt x="f54" y="f55"/>
                                        <a:pt x="f56" y="f57"/>
                                        <a:pt x="f58" y="f59"/>
                                      </a:cubicBezTo>
                                      <a:cubicBezTo>
                                        <a:pt x="f60" y="f61"/>
                                        <a:pt x="f62" y="f63"/>
                                        <a:pt x="f64" y="f65"/>
                                      </a:cubicBezTo>
                                      <a:cubicBezTo>
                                        <a:pt x="f66" y="f67"/>
                                        <a:pt x="f68" y="f69"/>
                                        <a:pt x="f70" y="f71"/>
                                      </a:cubicBezTo>
                                      <a:lnTo>
                                        <a:pt x="f72" y="f73"/>
                                      </a:lnTo>
                                      <a:cubicBezTo>
                                        <a:pt x="f74" y="f75"/>
                                        <a:pt x="f76" y="f77"/>
                                        <a:pt x="f78" y="f79"/>
                                      </a:cubicBezTo>
                                      <a:cubicBezTo>
                                        <a:pt x="f80" y="f81"/>
                                        <a:pt x="f82" y="f83"/>
                                        <a:pt x="f84" y="f85"/>
                                      </a:cubicBezTo>
                                      <a:lnTo>
                                        <a:pt x="f86" y="f85"/>
                                      </a:lnTo>
                                      <a:cubicBezTo>
                                        <a:pt x="f87" y="f88"/>
                                        <a:pt x="f89" y="f90"/>
                                        <a:pt x="f91" y="f92"/>
                                      </a:cubicBezTo>
                                      <a:cubicBezTo>
                                        <a:pt x="f93" y="f94"/>
                                        <a:pt x="f93" y="f95"/>
                                        <a:pt x="f93" y="f96"/>
                                      </a:cubicBezTo>
                                      <a:lnTo>
                                        <a:pt x="f93" y="f97"/>
                                      </a:lnTo>
                                      <a:cubicBezTo>
                                        <a:pt x="f93" y="f59"/>
                                        <a:pt x="f98" y="f99"/>
                                        <a:pt x="f84" y="f100"/>
                                      </a:cubicBezTo>
                                      <a:cubicBezTo>
                                        <a:pt x="f101" y="f102"/>
                                        <a:pt x="f103" y="f55"/>
                                        <a:pt x="f104" y="f105"/>
                                      </a:cubicBezTo>
                                      <a:cubicBezTo>
                                        <a:pt x="f106" y="f107"/>
                                        <a:pt x="f108" y="f109"/>
                                        <a:pt x="f110" y="f111"/>
                                      </a:cubicBezTo>
                                      <a:cubicBezTo>
                                        <a:pt x="f112" y="f113"/>
                                        <a:pt x="f114" y="f4"/>
                                        <a:pt x="f115" y="f4"/>
                                      </a:cubicBezTo>
                                      <a:cubicBezTo>
                                        <a:pt x="f116" y="f4"/>
                                        <a:pt x="f117" y="f113"/>
                                        <a:pt x="f118" y="f111"/>
                                      </a:cubicBezTo>
                                      <a:cubicBezTo>
                                        <a:pt x="f119" y="f109"/>
                                        <a:pt x="f120" y="f107"/>
                                        <a:pt x="f121" y="f105"/>
                                      </a:cubicBezTo>
                                      <a:cubicBezTo>
                                        <a:pt x="f122" y="f55"/>
                                        <a:pt x="f123" y="f102"/>
                                        <a:pt x="f12" y="f100"/>
                                      </a:cubicBezTo>
                                      <a:cubicBezTo>
                                        <a:pt x="f124" y="f99"/>
                                        <a:pt x="f2" y="f59"/>
                                        <a:pt x="f2" y="f97"/>
                                      </a:cubicBezTo>
                                      <a:lnTo>
                                        <a:pt x="f2" y="f125"/>
                                      </a:lnTo>
                                      <a:cubicBezTo>
                                        <a:pt x="f2" y="f126"/>
                                        <a:pt x="f127" y="f26"/>
                                        <a:pt x="f128" y="f128"/>
                                      </a:cubicBezTo>
                                      <a:cubicBezTo>
                                        <a:pt x="f129" y="f130"/>
                                        <a:pt x="f131" y="f12"/>
                                        <a:pt x="f132" y="f12"/>
                                      </a:cubicBezTo>
                                      <a:lnTo>
                                        <a:pt x="f98" y="f12"/>
                                      </a:lnTo>
                                      <a:cubicBezTo>
                                        <a:pt x="f133" y="f12"/>
                                        <a:pt x="f134" y="f14"/>
                                        <a:pt x="f135" y="f136"/>
                                      </a:cubicBezTo>
                                      <a:cubicBezTo>
                                        <a:pt x="f137" y="f18"/>
                                        <a:pt x="f83" y="f138"/>
                                        <a:pt x="f139" y="f120"/>
                                      </a:cubicBezTo>
                                      <a:cubicBezTo>
                                        <a:pt x="f140" y="f141"/>
                                        <a:pt x="f81" y="f142"/>
                                        <a:pt x="f143" y="f117"/>
                                      </a:cubicBezTo>
                                      <a:cubicBezTo>
                                        <a:pt x="f144" y="f145"/>
                                        <a:pt x="f146" y="f147"/>
                                        <a:pt x="f148" y="f149"/>
                                      </a:cubicBezTo>
                                      <a:lnTo>
                                        <a:pt x="f150" y="f151"/>
                                      </a:lnTo>
                                      <a:cubicBezTo>
                                        <a:pt x="f152" y="f153"/>
                                        <a:pt x="f154" y="f155"/>
                                        <a:pt x="f156" y="f157"/>
                                      </a:cubicBezTo>
                                      <a:cubicBezTo>
                                        <a:pt x="f158" y="f159"/>
                                        <a:pt x="f160" y="f161"/>
                                        <a:pt x="f162" y="f163"/>
                                      </a:cubicBezTo>
                                      <a:cubicBezTo>
                                        <a:pt x="f164" y="f165"/>
                                        <a:pt x="f166" y="f167"/>
                                        <a:pt x="f168" y="f169"/>
                                      </a:cubicBezTo>
                                      <a:cubicBezTo>
                                        <a:pt x="f170" y="f171"/>
                                        <a:pt x="f172" y="f173"/>
                                        <a:pt x="f174" y="f175"/>
                                      </a:cubicBezTo>
                                      <a:lnTo>
                                        <a:pt x="f176" y="f175"/>
                                      </a:lnTo>
                                      <a:cubicBezTo>
                                        <a:pt x="f177" y="f178"/>
                                        <a:pt x="f50" y="f179"/>
                                        <a:pt x="f180" y="f52"/>
                                      </a:cubicBezTo>
                                      <a:cubicBezTo>
                                        <a:pt x="f181" y="f182"/>
                                        <a:pt x="f183" y="f157"/>
                                        <a:pt x="f183" y="f184"/>
                                      </a:cubicBezTo>
                                      <a:lnTo>
                                        <a:pt x="f183" y="f26"/>
                                      </a:lnTo>
                                      <a:cubicBezTo>
                                        <a:pt x="f183" y="f25"/>
                                        <a:pt x="f180" y="f24"/>
                                        <a:pt x="f176" y="f22"/>
                                      </a:cubicBezTo>
                                      <a:cubicBezTo>
                                        <a:pt x="f185" y="f20"/>
                                        <a:pt x="f186" y="f18"/>
                                        <a:pt x="f49" y="f16"/>
                                      </a:cubicBezTo>
                                      <a:cubicBezTo>
                                        <a:pt x="f187" y="f14"/>
                                        <a:pt x="f188" y="f12"/>
                                        <a:pt x="f189" y="f10"/>
                                      </a:cubicBezTo>
                                      <a:cubicBezTo>
                                        <a:pt x="f190" y="f8"/>
                                        <a:pt x="f191" y="f2"/>
                                        <a:pt x="f5" y="f2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noFill/>
                                <a:ln w="6601" cap="flat">
                                  <a:solidFill>
                                    <a:srgbClr val="ED7C30"/>
                                  </a:solidFill>
                                  <a:prstDash val="solid"/>
                                  <a:round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167" name="Shape 172"/>
                              <wps:cNvSpPr/>
                              <wps:spPr>
                                <a:xfrm>
                                  <a:off x="945773" y="1901"/>
                                  <a:ext cx="133346" cy="145791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133350"/>
                                    <a:gd name="f4" fmla="val 145796"/>
                                    <a:gd name="f5" fmla="val 65405"/>
                                    <a:gd name="f6" fmla="val 69850"/>
                                    <a:gd name="f7" fmla="val 73278"/>
                                    <a:gd name="f8" fmla="val 127"/>
                                    <a:gd name="f9" fmla="val 75946"/>
                                    <a:gd name="f10" fmla="val 254"/>
                                    <a:gd name="f11" fmla="val 78486"/>
                                    <a:gd name="f12" fmla="val 381"/>
                                    <a:gd name="f13" fmla="val 80518"/>
                                    <a:gd name="f14" fmla="val 635"/>
                                    <a:gd name="f15" fmla="val 82042"/>
                                    <a:gd name="f16" fmla="val 1016"/>
                                    <a:gd name="f17" fmla="val 83439"/>
                                    <a:gd name="f18" fmla="val 1397"/>
                                    <a:gd name="f19" fmla="val 84455"/>
                                    <a:gd name="f20" fmla="val 2032"/>
                                    <a:gd name="f21" fmla="val 85089"/>
                                    <a:gd name="f22" fmla="val 2794"/>
                                    <a:gd name="f23" fmla="val 85725"/>
                                    <a:gd name="f24" fmla="val 3683"/>
                                    <a:gd name="f25" fmla="val 86233"/>
                                    <a:gd name="f26" fmla="val 4826"/>
                                    <a:gd name="f27" fmla="val 86740"/>
                                    <a:gd name="f28" fmla="val 6223"/>
                                    <a:gd name="f29" fmla="val 131445"/>
                                    <a:gd name="f30" fmla="val 134239"/>
                                    <a:gd name="f31" fmla="val 132334"/>
                                    <a:gd name="f32" fmla="val 136906"/>
                                    <a:gd name="f33" fmla="val 132842"/>
                                    <a:gd name="f34" fmla="val 139065"/>
                                    <a:gd name="f35" fmla="val 133096"/>
                                    <a:gd name="f36" fmla="val 140589"/>
                                    <a:gd name="f37" fmla="val 142113"/>
                                    <a:gd name="f38" fmla="val 132969"/>
                                    <a:gd name="f39" fmla="val 143256"/>
                                    <a:gd name="f40" fmla="val 132207"/>
                                    <a:gd name="f41" fmla="val 144145"/>
                                    <a:gd name="f42" fmla="val 131318"/>
                                    <a:gd name="f43" fmla="val 144907"/>
                                    <a:gd name="f44" fmla="val 129921"/>
                                    <a:gd name="f45" fmla="val 145415"/>
                                    <a:gd name="f46" fmla="val 127762"/>
                                    <a:gd name="f47" fmla="val 145542"/>
                                    <a:gd name="f48" fmla="val 125730"/>
                                    <a:gd name="f49" fmla="val 122809"/>
                                    <a:gd name="f50" fmla="val 119252"/>
                                    <a:gd name="f51" fmla="val 115443"/>
                                    <a:gd name="f52" fmla="val 112522"/>
                                    <a:gd name="f53" fmla="val 110363"/>
                                    <a:gd name="f54" fmla="val 145669"/>
                                    <a:gd name="f55" fmla="val 108203"/>
                                    <a:gd name="f56" fmla="val 106552"/>
                                    <a:gd name="f57" fmla="val 145288"/>
                                    <a:gd name="f58" fmla="val 105537"/>
                                    <a:gd name="f59" fmla="val 145034"/>
                                    <a:gd name="f60" fmla="val 104394"/>
                                    <a:gd name="f61" fmla="val 144653"/>
                                    <a:gd name="f62" fmla="val 103632"/>
                                    <a:gd name="f63" fmla="val 103124"/>
                                    <a:gd name="f64" fmla="val 143637"/>
                                    <a:gd name="f65" fmla="val 102743"/>
                                    <a:gd name="f66" fmla="val 143002"/>
                                    <a:gd name="f67" fmla="val 102362"/>
                                    <a:gd name="f68" fmla="val 142240"/>
                                    <a:gd name="f69" fmla="val 101981"/>
                                    <a:gd name="f70" fmla="val 141224"/>
                                    <a:gd name="f71" fmla="val 92328"/>
                                    <a:gd name="f72" fmla="val 112268"/>
                                    <a:gd name="f73" fmla="val 38100"/>
                                    <a:gd name="f74" fmla="val 28956"/>
                                    <a:gd name="f75" fmla="val 140462"/>
                                    <a:gd name="f76" fmla="val 28575"/>
                                    <a:gd name="f77" fmla="val 141478"/>
                                    <a:gd name="f78" fmla="val 28194"/>
                                    <a:gd name="f79" fmla="val 142367"/>
                                    <a:gd name="f80" fmla="val 27813"/>
                                    <a:gd name="f81" fmla="val 143129"/>
                                    <a:gd name="f82" fmla="val 27305"/>
                                    <a:gd name="f83" fmla="val 143764"/>
                                    <a:gd name="f84" fmla="val 26543"/>
                                    <a:gd name="f85" fmla="val 144399"/>
                                    <a:gd name="f86" fmla="val 25400"/>
                                    <a:gd name="f87" fmla="val 144780"/>
                                    <a:gd name="f88" fmla="val 24384"/>
                                    <a:gd name="f89" fmla="val 145161"/>
                                    <a:gd name="f90" fmla="val 22860"/>
                                    <a:gd name="f91" fmla="val 20827"/>
                                    <a:gd name="f92" fmla="val 18796"/>
                                    <a:gd name="f93" fmla="val 16256"/>
                                    <a:gd name="f94" fmla="val 13081"/>
                                    <a:gd name="f95" fmla="val 9651"/>
                                    <a:gd name="f96" fmla="val 6985"/>
                                    <a:gd name="f97" fmla="val 5080"/>
                                    <a:gd name="f98" fmla="val 3048"/>
                                    <a:gd name="f99" fmla="val 1777"/>
                                    <a:gd name="f100" fmla="val 1015"/>
                                    <a:gd name="f101" fmla="val 143891"/>
                                    <a:gd name="f102" fmla="val 253"/>
                                    <a:gd name="f103" fmla="val 141859"/>
                                    <a:gd name="f104" fmla="val 140208"/>
                                    <a:gd name="f105" fmla="val 508"/>
                                    <a:gd name="f106" fmla="val 138684"/>
                                    <a:gd name="f107" fmla="val 136652"/>
                                    <a:gd name="f108" fmla="val 1905"/>
                                    <a:gd name="f109" fmla="val 133985"/>
                                    <a:gd name="f110" fmla="val 46482"/>
                                    <a:gd name="f111" fmla="val 5842"/>
                                    <a:gd name="f112" fmla="val 46863"/>
                                    <a:gd name="f113" fmla="val 4572"/>
                                    <a:gd name="f114" fmla="val 47371"/>
                                    <a:gd name="f115" fmla="val 3556"/>
                                    <a:gd name="f116" fmla="val 48006"/>
                                    <a:gd name="f117" fmla="val 48640"/>
                                    <a:gd name="f118" fmla="val 49530"/>
                                    <a:gd name="f119" fmla="val 50800"/>
                                    <a:gd name="f120" fmla="val 52197"/>
                                    <a:gd name="f121" fmla="val 53975"/>
                                    <a:gd name="f122" fmla="val 56261"/>
                                    <a:gd name="f123" fmla="val 58547"/>
                                    <a:gd name="f124" fmla="val 61595"/>
                                    <a:gd name="f125" fmla="*/ f0 1 133350"/>
                                    <a:gd name="f126" fmla="*/ f1 1 145796"/>
                                    <a:gd name="f127" fmla="+- f4 0 f2"/>
                                    <a:gd name="f128" fmla="+- f3 0 f2"/>
                                    <a:gd name="f129" fmla="*/ f128 1 133350"/>
                                    <a:gd name="f130" fmla="*/ f127 1 145796"/>
                                    <a:gd name="f131" fmla="*/ 0 1 f129"/>
                                    <a:gd name="f132" fmla="*/ 133350 1 f129"/>
                                    <a:gd name="f133" fmla="*/ 0 1 f130"/>
                                    <a:gd name="f134" fmla="*/ 145796 1 f130"/>
                                    <a:gd name="f135" fmla="*/ f131 f125 1"/>
                                    <a:gd name="f136" fmla="*/ f132 f125 1"/>
                                    <a:gd name="f137" fmla="*/ f134 f126 1"/>
                                    <a:gd name="f138" fmla="*/ f133 f126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135" t="f138" r="f136" b="f137"/>
                                  <a:pathLst>
                                    <a:path w="133350" h="145796">
                                      <a:moveTo>
                                        <a:pt x="f5" y="f2"/>
                                      </a:moveTo>
                                      <a:cubicBezTo>
                                        <a:pt x="f6" y="f2"/>
                                        <a:pt x="f7" y="f8"/>
                                        <a:pt x="f9" y="f10"/>
                                      </a:cubicBezTo>
                                      <a:cubicBezTo>
                                        <a:pt x="f11" y="f12"/>
                                        <a:pt x="f13" y="f14"/>
                                        <a:pt x="f15" y="f16"/>
                                      </a:cubicBezTo>
                                      <a:cubicBezTo>
                                        <a:pt x="f17" y="f18"/>
                                        <a:pt x="f19" y="f20"/>
                                        <a:pt x="f21" y="f22"/>
                                      </a:cubicBezTo>
                                      <a:cubicBezTo>
                                        <a:pt x="f23" y="f24"/>
                                        <a:pt x="f25" y="f26"/>
                                        <a:pt x="f27" y="f28"/>
                                      </a:cubicBezTo>
                                      <a:lnTo>
                                        <a:pt x="f29" y="f30"/>
                                      </a:lnTo>
                                      <a:cubicBezTo>
                                        <a:pt x="f31" y="f32"/>
                                        <a:pt x="f33" y="f34"/>
                                        <a:pt x="f35" y="f36"/>
                                      </a:cubicBezTo>
                                      <a:cubicBezTo>
                                        <a:pt x="f3" y="f37"/>
                                        <a:pt x="f38" y="f39"/>
                                        <a:pt x="f40" y="f41"/>
                                      </a:cubicBezTo>
                                      <a:cubicBezTo>
                                        <a:pt x="f42" y="f43"/>
                                        <a:pt x="f44" y="f45"/>
                                        <a:pt x="f46" y="f47"/>
                                      </a:cubicBezTo>
                                      <a:cubicBezTo>
                                        <a:pt x="f48" y="f4"/>
                                        <a:pt x="f49" y="f4"/>
                                        <a:pt x="f50" y="f4"/>
                                      </a:cubicBezTo>
                                      <a:cubicBezTo>
                                        <a:pt x="f51" y="f4"/>
                                        <a:pt x="f52" y="f4"/>
                                        <a:pt x="f53" y="f54"/>
                                      </a:cubicBezTo>
                                      <a:cubicBezTo>
                                        <a:pt x="f55" y="f47"/>
                                        <a:pt x="f56" y="f57"/>
                                        <a:pt x="f58" y="f59"/>
                                      </a:cubicBezTo>
                                      <a:cubicBezTo>
                                        <a:pt x="f60" y="f61"/>
                                        <a:pt x="f62" y="f41"/>
                                        <a:pt x="f63" y="f64"/>
                                      </a:cubicBezTo>
                                      <a:cubicBezTo>
                                        <a:pt x="f65" y="f66"/>
                                        <a:pt x="f67" y="f68"/>
                                        <a:pt x="f69" y="f70"/>
                                      </a:cubicBezTo>
                                      <a:lnTo>
                                        <a:pt x="f71" y="f72"/>
                                      </a:lnTo>
                                      <a:lnTo>
                                        <a:pt x="f73" y="f72"/>
                                      </a:lnTo>
                                      <a:lnTo>
                                        <a:pt x="f74" y="f75"/>
                                      </a:lnTo>
                                      <a:cubicBezTo>
                                        <a:pt x="f76" y="f77"/>
                                        <a:pt x="f78" y="f79"/>
                                        <a:pt x="f80" y="f81"/>
                                      </a:cubicBezTo>
                                      <a:cubicBezTo>
                                        <a:pt x="f82" y="f83"/>
                                        <a:pt x="f84" y="f85"/>
                                        <a:pt x="f86" y="f87"/>
                                      </a:cubicBezTo>
                                      <a:cubicBezTo>
                                        <a:pt x="f88" y="f89"/>
                                        <a:pt x="f90" y="f45"/>
                                        <a:pt x="f91" y="f54"/>
                                      </a:cubicBezTo>
                                      <a:cubicBezTo>
                                        <a:pt x="f92" y="f4"/>
                                        <a:pt x="f93" y="f4"/>
                                        <a:pt x="f94" y="f4"/>
                                      </a:cubicBezTo>
                                      <a:cubicBezTo>
                                        <a:pt x="f95" y="f4"/>
                                        <a:pt x="f96" y="f54"/>
                                        <a:pt x="f97" y="f47"/>
                                      </a:cubicBezTo>
                                      <a:cubicBezTo>
                                        <a:pt x="f98" y="f57"/>
                                        <a:pt x="f99" y="f87"/>
                                        <a:pt x="f100" y="f101"/>
                                      </a:cubicBezTo>
                                      <a:cubicBezTo>
                                        <a:pt x="f102" y="f66"/>
                                        <a:pt x="f2" y="f103"/>
                                        <a:pt x="f102" y="f104"/>
                                      </a:cubicBezTo>
                                      <a:cubicBezTo>
                                        <a:pt x="f105" y="f106"/>
                                        <a:pt x="f100" y="f107"/>
                                        <a:pt x="f108" y="f109"/>
                                      </a:cubicBezTo>
                                      <a:lnTo>
                                        <a:pt x="f110" y="f111"/>
                                      </a:lnTo>
                                      <a:cubicBezTo>
                                        <a:pt x="f112" y="f113"/>
                                        <a:pt x="f114" y="f115"/>
                                        <a:pt x="f116" y="f22"/>
                                      </a:cubicBezTo>
                                      <a:cubicBezTo>
                                        <a:pt x="f117" y="f20"/>
                                        <a:pt x="f118" y="f18"/>
                                        <a:pt x="f119" y="f16"/>
                                      </a:cubicBezTo>
                                      <a:cubicBezTo>
                                        <a:pt x="f120" y="f14"/>
                                        <a:pt x="f121" y="f12"/>
                                        <a:pt x="f122" y="f10"/>
                                      </a:cubicBezTo>
                                      <a:cubicBezTo>
                                        <a:pt x="f123" y="f8"/>
                                        <a:pt x="f124" y="f2"/>
                                        <a:pt x="f5" y="f2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noFill/>
                                <a:ln w="6601" cap="flat">
                                  <a:solidFill>
                                    <a:srgbClr val="ED7C30"/>
                                  </a:solidFill>
                                  <a:prstDash val="solid"/>
                                  <a:round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168" name="Shape 173"/>
                              <wps:cNvSpPr/>
                              <wps:spPr>
                                <a:xfrm>
                                  <a:off x="567814" y="1901"/>
                                  <a:ext cx="130173" cy="145791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130175"/>
                                    <a:gd name="f4" fmla="val 145796"/>
                                    <a:gd name="f5" fmla="val 15494"/>
                                    <a:gd name="f6" fmla="val 18796"/>
                                    <a:gd name="f7" fmla="val 21590"/>
                                    <a:gd name="f8" fmla="val 127"/>
                                    <a:gd name="f9" fmla="val 23495"/>
                                    <a:gd name="f10" fmla="val 254"/>
                                    <a:gd name="f11" fmla="val 25400"/>
                                    <a:gd name="f12" fmla="val 381"/>
                                    <a:gd name="f13" fmla="val 26924"/>
                                    <a:gd name="f14" fmla="val 635"/>
                                    <a:gd name="f15" fmla="val 27940"/>
                                    <a:gd name="f16" fmla="val 1016"/>
                                    <a:gd name="f17" fmla="val 28956"/>
                                    <a:gd name="f18" fmla="val 1397"/>
                                    <a:gd name="f19" fmla="val 29718"/>
                                    <a:gd name="f20" fmla="val 2032"/>
                                    <a:gd name="f21" fmla="val 30099"/>
                                    <a:gd name="f22" fmla="val 2794"/>
                                    <a:gd name="f23" fmla="val 30480"/>
                                    <a:gd name="f24" fmla="val 3429"/>
                                    <a:gd name="f25" fmla="val 30861"/>
                                    <a:gd name="f26" fmla="val 4445"/>
                                    <a:gd name="f27" fmla="val 31242"/>
                                    <a:gd name="f28" fmla="val 5461"/>
                                    <a:gd name="f29" fmla="val 66421"/>
                                    <a:gd name="f30" fmla="val 116967"/>
                                    <a:gd name="f31" fmla="val 66548"/>
                                    <a:gd name="f32" fmla="val 101092"/>
                                    <a:gd name="f33" fmla="val 6096"/>
                                    <a:gd name="f34" fmla="val 101346"/>
                                    <a:gd name="f35" fmla="val 4826"/>
                                    <a:gd name="f36" fmla="val 101727"/>
                                    <a:gd name="f37" fmla="val 3810"/>
                                    <a:gd name="f38" fmla="val 102108"/>
                                    <a:gd name="f39" fmla="val 3048"/>
                                    <a:gd name="f40" fmla="val 102616"/>
                                    <a:gd name="f41" fmla="val 2286"/>
                                    <a:gd name="f42" fmla="val 103378"/>
                                    <a:gd name="f43" fmla="val 1651"/>
                                    <a:gd name="f44" fmla="val 104394"/>
                                    <a:gd name="f45" fmla="val 1143"/>
                                    <a:gd name="f46" fmla="val 105537"/>
                                    <a:gd name="f47" fmla="val 762"/>
                                    <a:gd name="f48" fmla="val 107061"/>
                                    <a:gd name="f49" fmla="val 109093"/>
                                    <a:gd name="f50" fmla="val 111125"/>
                                    <a:gd name="f51" fmla="val 113792"/>
                                    <a:gd name="f52" fmla="val 117348"/>
                                    <a:gd name="f53" fmla="val 120777"/>
                                    <a:gd name="f54" fmla="val 123444"/>
                                    <a:gd name="f55" fmla="val 125349"/>
                                    <a:gd name="f56" fmla="val 127253"/>
                                    <a:gd name="f57" fmla="val 128524"/>
                                    <a:gd name="f58" fmla="val 129286"/>
                                    <a:gd name="f59" fmla="val 129921"/>
                                    <a:gd name="f60" fmla="val 2921"/>
                                    <a:gd name="f61" fmla="val 4064"/>
                                    <a:gd name="f62" fmla="val 5588"/>
                                    <a:gd name="f63" fmla="val 129667"/>
                                    <a:gd name="f64" fmla="val 7239"/>
                                    <a:gd name="f65" fmla="val 129032"/>
                                    <a:gd name="f66" fmla="val 9271"/>
                                    <a:gd name="f67" fmla="val 128143"/>
                                    <a:gd name="f68" fmla="val 11938"/>
                                    <a:gd name="f69" fmla="val 85090"/>
                                    <a:gd name="f70" fmla="val 140081"/>
                                    <a:gd name="f71" fmla="val 84709"/>
                                    <a:gd name="f72" fmla="val 141351"/>
                                    <a:gd name="f73" fmla="val 84201"/>
                                    <a:gd name="f74" fmla="val 142367"/>
                                    <a:gd name="f75" fmla="val 83693"/>
                                    <a:gd name="f76" fmla="val 143129"/>
                                    <a:gd name="f77" fmla="val 83058"/>
                                    <a:gd name="f78" fmla="val 143891"/>
                                    <a:gd name="f79" fmla="val 82042"/>
                                    <a:gd name="f80" fmla="val 144526"/>
                                    <a:gd name="f81" fmla="val 80772"/>
                                    <a:gd name="f82" fmla="val 144907"/>
                                    <a:gd name="f83" fmla="val 79375"/>
                                    <a:gd name="f84" fmla="val 145288"/>
                                    <a:gd name="f85" fmla="val 77597"/>
                                    <a:gd name="f86" fmla="val 145542"/>
                                    <a:gd name="f87" fmla="val 75311"/>
                                    <a:gd name="f88" fmla="val 145669"/>
                                    <a:gd name="f89" fmla="val 72898"/>
                                    <a:gd name="f90" fmla="val 69977"/>
                                    <a:gd name="f91" fmla="val 66167"/>
                                    <a:gd name="f92" fmla="val 63246"/>
                                    <a:gd name="f93" fmla="val 60706"/>
                                    <a:gd name="f94" fmla="val 58547"/>
                                    <a:gd name="f95" fmla="val 56515"/>
                                    <a:gd name="f96" fmla="val 54610"/>
                                    <a:gd name="f97" fmla="val 53213"/>
                                    <a:gd name="f98" fmla="val 51689"/>
                                    <a:gd name="f99" fmla="val 50419"/>
                                    <a:gd name="f100" fmla="val 145161"/>
                                    <a:gd name="f101" fmla="val 49530"/>
                                    <a:gd name="f102" fmla="val 144780"/>
                                    <a:gd name="f103" fmla="val 48641"/>
                                    <a:gd name="f104" fmla="val 47878"/>
                                    <a:gd name="f105" fmla="val 144145"/>
                                    <a:gd name="f106" fmla="val 47244"/>
                                    <a:gd name="f107" fmla="val 143764"/>
                                    <a:gd name="f108" fmla="val 46609"/>
                                    <a:gd name="f109" fmla="val 143256"/>
                                    <a:gd name="f110" fmla="val 46101"/>
                                    <a:gd name="f111" fmla="val 142748"/>
                                    <a:gd name="f112" fmla="val 45720"/>
                                    <a:gd name="f113" fmla="val 142113"/>
                                    <a:gd name="f114" fmla="val 45339"/>
                                    <a:gd name="f115" fmla="val 141478"/>
                                    <a:gd name="f116" fmla="val 45085"/>
                                    <a:gd name="f117" fmla="val 140716"/>
                                    <a:gd name="f118" fmla="val 44831"/>
                                    <a:gd name="f119" fmla="val 139700"/>
                                    <a:gd name="f120" fmla="val 1778"/>
                                    <a:gd name="f121" fmla="val 11684"/>
                                    <a:gd name="f122" fmla="val 889"/>
                                    <a:gd name="f123" fmla="val 9017"/>
                                    <a:gd name="f124" fmla="val 6858"/>
                                    <a:gd name="f125" fmla="val 253"/>
                                    <a:gd name="f126" fmla="val 5334"/>
                                    <a:gd name="f127" fmla="val 3683"/>
                                    <a:gd name="f128" fmla="val 2540"/>
                                    <a:gd name="f129" fmla="val 1270"/>
                                    <a:gd name="f130" fmla="val 508"/>
                                    <a:gd name="f131" fmla="val 8255"/>
                                    <a:gd name="f132" fmla="val 11430"/>
                                    <a:gd name="f133" fmla="*/ f0 1 130175"/>
                                    <a:gd name="f134" fmla="*/ f1 1 145796"/>
                                    <a:gd name="f135" fmla="+- f4 0 f2"/>
                                    <a:gd name="f136" fmla="+- f3 0 f2"/>
                                    <a:gd name="f137" fmla="*/ f136 1 130175"/>
                                    <a:gd name="f138" fmla="*/ f135 1 145796"/>
                                    <a:gd name="f139" fmla="*/ 0 1 f137"/>
                                    <a:gd name="f140" fmla="*/ 130175 1 f137"/>
                                    <a:gd name="f141" fmla="*/ 0 1 f138"/>
                                    <a:gd name="f142" fmla="*/ 145796 1 f138"/>
                                    <a:gd name="f143" fmla="*/ f139 f133 1"/>
                                    <a:gd name="f144" fmla="*/ f140 f133 1"/>
                                    <a:gd name="f145" fmla="*/ f142 f134 1"/>
                                    <a:gd name="f146" fmla="*/ f141 f134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143" t="f146" r="f144" b="f145"/>
                                  <a:pathLst>
                                    <a:path w="130175" h="145796">
                                      <a:moveTo>
                                        <a:pt x="f5" y="f2"/>
                                      </a:moveTo>
                                      <a:cubicBezTo>
                                        <a:pt x="f6" y="f2"/>
                                        <a:pt x="f7" y="f8"/>
                                        <a:pt x="f9" y="f10"/>
                                      </a:cubicBezTo>
                                      <a:cubicBezTo>
                                        <a:pt x="f11" y="f12"/>
                                        <a:pt x="f13" y="f14"/>
                                        <a:pt x="f15" y="f16"/>
                                      </a:cubicBezTo>
                                      <a:cubicBezTo>
                                        <a:pt x="f17" y="f18"/>
                                        <a:pt x="f19" y="f20"/>
                                        <a:pt x="f21" y="f22"/>
                                      </a:cubicBezTo>
                                      <a:cubicBezTo>
                                        <a:pt x="f23" y="f24"/>
                                        <a:pt x="f25" y="f26"/>
                                        <a:pt x="f27" y="f28"/>
                                      </a:cubicBezTo>
                                      <a:lnTo>
                                        <a:pt x="f29" y="f30"/>
                                      </a:lnTo>
                                      <a:lnTo>
                                        <a:pt x="f31" y="f30"/>
                                      </a:lnTo>
                                      <a:lnTo>
                                        <a:pt x="f32" y="f33"/>
                                      </a:lnTo>
                                      <a:cubicBezTo>
                                        <a:pt x="f34" y="f35"/>
                                        <a:pt x="f36" y="f37"/>
                                        <a:pt x="f38" y="f39"/>
                                      </a:cubicBezTo>
                                      <a:cubicBezTo>
                                        <a:pt x="f40" y="f41"/>
                                        <a:pt x="f42" y="f43"/>
                                        <a:pt x="f44" y="f45"/>
                                      </a:cubicBezTo>
                                      <a:cubicBezTo>
                                        <a:pt x="f46" y="f47"/>
                                        <a:pt x="f48" y="f12"/>
                                        <a:pt x="f49" y="f10"/>
                                      </a:cubicBezTo>
                                      <a:cubicBezTo>
                                        <a:pt x="f50" y="f8"/>
                                        <a:pt x="f51" y="f2"/>
                                        <a:pt x="f52" y="f2"/>
                                      </a:cubicBezTo>
                                      <a:cubicBezTo>
                                        <a:pt x="f53" y="f2"/>
                                        <a:pt x="f54" y="f8"/>
                                        <a:pt x="f55" y="f12"/>
                                      </a:cubicBezTo>
                                      <a:cubicBezTo>
                                        <a:pt x="f56" y="f14"/>
                                        <a:pt x="f57" y="f45"/>
                                        <a:pt x="f58" y="f20"/>
                                      </a:cubicBezTo>
                                      <a:cubicBezTo>
                                        <a:pt x="f59" y="f60"/>
                                        <a:pt x="f3" y="f61"/>
                                        <a:pt x="f59" y="f62"/>
                                      </a:cubicBezTo>
                                      <a:cubicBezTo>
                                        <a:pt x="f63" y="f64"/>
                                        <a:pt x="f65" y="f66"/>
                                        <a:pt x="f67" y="f68"/>
                                      </a:cubicBezTo>
                                      <a:lnTo>
                                        <a:pt x="f69" y="f70"/>
                                      </a:lnTo>
                                      <a:cubicBezTo>
                                        <a:pt x="f71" y="f72"/>
                                        <a:pt x="f73" y="f74"/>
                                        <a:pt x="f75" y="f76"/>
                                      </a:cubicBezTo>
                                      <a:cubicBezTo>
                                        <a:pt x="f77" y="f78"/>
                                        <a:pt x="f79" y="f80"/>
                                        <a:pt x="f81" y="f82"/>
                                      </a:cubicBezTo>
                                      <a:cubicBezTo>
                                        <a:pt x="f83" y="f84"/>
                                        <a:pt x="f85" y="f86"/>
                                        <a:pt x="f87" y="f88"/>
                                      </a:cubicBezTo>
                                      <a:cubicBezTo>
                                        <a:pt x="f89" y="f4"/>
                                        <a:pt x="f90" y="f4"/>
                                        <a:pt x="f91" y="f4"/>
                                      </a:cubicBezTo>
                                      <a:cubicBezTo>
                                        <a:pt x="f92" y="f4"/>
                                        <a:pt x="f93" y="f4"/>
                                        <a:pt x="f94" y="f4"/>
                                      </a:cubicBezTo>
                                      <a:cubicBezTo>
                                        <a:pt x="f95" y="f4"/>
                                        <a:pt x="f96" y="f88"/>
                                        <a:pt x="f97" y="f86"/>
                                      </a:cubicBezTo>
                                      <a:cubicBezTo>
                                        <a:pt x="f98" y="f84"/>
                                        <a:pt x="f99" y="f100"/>
                                        <a:pt x="f101" y="f102"/>
                                      </a:cubicBezTo>
                                      <a:cubicBezTo>
                                        <a:pt x="f103" y="f80"/>
                                        <a:pt x="f104" y="f105"/>
                                        <a:pt x="f106" y="f107"/>
                                      </a:cubicBezTo>
                                      <a:cubicBezTo>
                                        <a:pt x="f108" y="f109"/>
                                        <a:pt x="f110" y="f111"/>
                                        <a:pt x="f112" y="f113"/>
                                      </a:cubicBezTo>
                                      <a:cubicBezTo>
                                        <a:pt x="f114" y="f115"/>
                                        <a:pt x="f116" y="f117"/>
                                        <a:pt x="f118" y="f119"/>
                                      </a:cubicBezTo>
                                      <a:lnTo>
                                        <a:pt x="f120" y="f121"/>
                                      </a:lnTo>
                                      <a:cubicBezTo>
                                        <a:pt x="f122" y="f123"/>
                                        <a:pt x="f12" y="f124"/>
                                        <a:pt x="f125" y="f126"/>
                                      </a:cubicBezTo>
                                      <a:cubicBezTo>
                                        <a:pt x="f2" y="f127"/>
                                        <a:pt x="f12" y="f128"/>
                                        <a:pt x="f129" y="f120"/>
                                      </a:cubicBezTo>
                                      <a:cubicBezTo>
                                        <a:pt x="f41" y="f16"/>
                                        <a:pt x="f37" y="f130"/>
                                        <a:pt x="f33" y="f12"/>
                                      </a:cubicBezTo>
                                      <a:cubicBezTo>
                                        <a:pt x="f131" y="f8"/>
                                        <a:pt x="f132" y="f2"/>
                                        <a:pt x="f5" y="f2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noFill/>
                                <a:ln w="6601" cap="flat">
                                  <a:solidFill>
                                    <a:srgbClr val="ED7C30"/>
                                  </a:solidFill>
                                  <a:prstDash val="solid"/>
                                  <a:round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169" name="Shape 174"/>
                              <wps:cNvSpPr/>
                              <wps:spPr>
                                <a:xfrm>
                                  <a:off x="1240785" y="256"/>
                                  <a:ext cx="106929" cy="149102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106934"/>
                                    <a:gd name="f4" fmla="val 149098"/>
                                    <a:gd name="f5" fmla="val 67056"/>
                                    <a:gd name="f6" fmla="val 70993"/>
                                    <a:gd name="f7" fmla="val 74930"/>
                                    <a:gd name="f8" fmla="val 381"/>
                                    <a:gd name="f9" fmla="val 78613"/>
                                    <a:gd name="f10" fmla="val 1016"/>
                                    <a:gd name="f11" fmla="val 82296"/>
                                    <a:gd name="f12" fmla="val 1651"/>
                                    <a:gd name="f13" fmla="val 85852"/>
                                    <a:gd name="f14" fmla="val 2540"/>
                                    <a:gd name="f15" fmla="val 88900"/>
                                    <a:gd name="f16" fmla="val 3683"/>
                                    <a:gd name="f17" fmla="val 92075"/>
                                    <a:gd name="f18" fmla="val 4699"/>
                                    <a:gd name="f19" fmla="val 94996"/>
                                    <a:gd name="f20" fmla="val 5969"/>
                                    <a:gd name="f21" fmla="val 97536"/>
                                    <a:gd name="f22" fmla="val 7366"/>
                                    <a:gd name="f23" fmla="val 100076"/>
                                    <a:gd name="f24" fmla="val 8763"/>
                                    <a:gd name="f25" fmla="val 101854"/>
                                    <a:gd name="f26" fmla="val 10033"/>
                                    <a:gd name="f27" fmla="val 102743"/>
                                    <a:gd name="f28" fmla="val 11049"/>
                                    <a:gd name="f29" fmla="val 103759"/>
                                    <a:gd name="f30" fmla="val 12065"/>
                                    <a:gd name="f31" fmla="val 104521"/>
                                    <a:gd name="f32" fmla="val 12827"/>
                                    <a:gd name="f33" fmla="val 104902"/>
                                    <a:gd name="f34" fmla="val 13589"/>
                                    <a:gd name="f35" fmla="val 105283"/>
                                    <a:gd name="f36" fmla="val 14224"/>
                                    <a:gd name="f37" fmla="val 105537"/>
                                    <a:gd name="f38" fmla="val 15113"/>
                                    <a:gd name="f39" fmla="val 105791"/>
                                    <a:gd name="f40" fmla="val 16129"/>
                                    <a:gd name="f41" fmla="val 106045"/>
                                    <a:gd name="f42" fmla="val 17145"/>
                                    <a:gd name="f43" fmla="val 106172"/>
                                    <a:gd name="f44" fmla="val 18415"/>
                                    <a:gd name="f45" fmla="val 106299"/>
                                    <a:gd name="f46" fmla="val 19812"/>
                                    <a:gd name="f47" fmla="val 106426"/>
                                    <a:gd name="f48" fmla="val 21209"/>
                                    <a:gd name="f49" fmla="val 22987"/>
                                    <a:gd name="f50" fmla="val 25019"/>
                                    <a:gd name="f51" fmla="val 27305"/>
                                    <a:gd name="f52" fmla="val 29210"/>
                                    <a:gd name="f53" fmla="val 30734"/>
                                    <a:gd name="f54" fmla="val 32258"/>
                                    <a:gd name="f55" fmla="val 33528"/>
                                    <a:gd name="f56" fmla="val 105410"/>
                                    <a:gd name="f57" fmla="val 34544"/>
                                    <a:gd name="f58" fmla="val 105029"/>
                                    <a:gd name="f59" fmla="val 35433"/>
                                    <a:gd name="f60" fmla="val 104648"/>
                                    <a:gd name="f61" fmla="val 36195"/>
                                    <a:gd name="f62" fmla="val 104140"/>
                                    <a:gd name="f63" fmla="val 36703"/>
                                    <a:gd name="f64" fmla="val 103505"/>
                                    <a:gd name="f65" fmla="val 37084"/>
                                    <a:gd name="f66" fmla="val 102997"/>
                                    <a:gd name="f67" fmla="val 37338"/>
                                    <a:gd name="f68" fmla="val 102362"/>
                                    <a:gd name="f69" fmla="val 101219"/>
                                    <a:gd name="f70" fmla="val 99822"/>
                                    <a:gd name="f71" fmla="val 98044"/>
                                    <a:gd name="f72" fmla="val 35306"/>
                                    <a:gd name="f73" fmla="val 96393"/>
                                    <a:gd name="f74" fmla="val 34036"/>
                                    <a:gd name="f75" fmla="val 94107"/>
                                    <a:gd name="f76" fmla="val 32639"/>
                                    <a:gd name="f77" fmla="val 91440"/>
                                    <a:gd name="f78" fmla="val 30988"/>
                                    <a:gd name="f79" fmla="val 88646"/>
                                    <a:gd name="f80" fmla="val 29464"/>
                                    <a:gd name="f81" fmla="val 85471"/>
                                    <a:gd name="f82" fmla="val 27940"/>
                                    <a:gd name="f83" fmla="val 81661"/>
                                    <a:gd name="f84" fmla="val 26670"/>
                                    <a:gd name="f85" fmla="val 77978"/>
                                    <a:gd name="f86" fmla="val 25400"/>
                                    <a:gd name="f87" fmla="val 73406"/>
                                    <a:gd name="f88" fmla="val 24638"/>
                                    <a:gd name="f89" fmla="val 68199"/>
                                    <a:gd name="f90" fmla="val 62484"/>
                                    <a:gd name="f91" fmla="val 57404"/>
                                    <a:gd name="f92" fmla="val 25908"/>
                                    <a:gd name="f93" fmla="val 52959"/>
                                    <a:gd name="f94" fmla="val 28194"/>
                                    <a:gd name="f95" fmla="val 48387"/>
                                    <a:gd name="f96" fmla="val 30607"/>
                                    <a:gd name="f97" fmla="val 44577"/>
                                    <a:gd name="f98" fmla="val 33909"/>
                                    <a:gd name="f99" fmla="val 41402"/>
                                    <a:gd name="f100" fmla="val 38227"/>
                                    <a:gd name="f101" fmla="val 42672"/>
                                    <a:gd name="f102" fmla="val 35814"/>
                                    <a:gd name="f103" fmla="val 47879"/>
                                    <a:gd name="f104" fmla="val 34163"/>
                                    <a:gd name="f105" fmla="val 54102"/>
                                    <a:gd name="f106" fmla="val 32512"/>
                                    <a:gd name="f107" fmla="val 60198"/>
                                    <a:gd name="f108" fmla="val 31750"/>
                                    <a:gd name="f109" fmla="val 67183"/>
                                    <a:gd name="f110" fmla="val 83439"/>
                                    <a:gd name="f111" fmla="val 90805"/>
                                    <a:gd name="f112" fmla="val 34417"/>
                                    <a:gd name="f113" fmla="val 97028"/>
                                    <a:gd name="f114" fmla="val 36068"/>
                                    <a:gd name="f115" fmla="val 103124"/>
                                    <a:gd name="f116" fmla="val 38608"/>
                                    <a:gd name="f117" fmla="val 108331"/>
                                    <a:gd name="f118" fmla="val 41910"/>
                                    <a:gd name="f119" fmla="val 112268"/>
                                    <a:gd name="f120" fmla="val 45085"/>
                                    <a:gd name="f121" fmla="val 116332"/>
                                    <a:gd name="f122" fmla="val 49022"/>
                                    <a:gd name="f123" fmla="val 119380"/>
                                    <a:gd name="f124" fmla="val 53594"/>
                                    <a:gd name="f125" fmla="val 121285"/>
                                    <a:gd name="f126" fmla="val 58166"/>
                                    <a:gd name="f127" fmla="val 123317"/>
                                    <a:gd name="f128" fmla="val 63246"/>
                                    <a:gd name="f129" fmla="val 124206"/>
                                    <a:gd name="f130" fmla="val 69088"/>
                                    <a:gd name="f131" fmla="val 74295"/>
                                    <a:gd name="f132" fmla="val 78740"/>
                                    <a:gd name="f133" fmla="val 123698"/>
                                    <a:gd name="f134" fmla="val 82550"/>
                                    <a:gd name="f135" fmla="val 122428"/>
                                    <a:gd name="f136" fmla="val 86360"/>
                                    <a:gd name="f137" fmla="val 121158"/>
                                    <a:gd name="f138" fmla="val 89535"/>
                                    <a:gd name="f139" fmla="val 119888"/>
                                    <a:gd name="f140" fmla="val 92329"/>
                                    <a:gd name="f141" fmla="val 118364"/>
                                    <a:gd name="f142" fmla="val 116840"/>
                                    <a:gd name="f143" fmla="val 97282"/>
                                    <a:gd name="f144" fmla="val 115570"/>
                                    <a:gd name="f145" fmla="val 99060"/>
                                    <a:gd name="f146" fmla="val 114300"/>
                                    <a:gd name="f147" fmla="val 100711"/>
                                    <a:gd name="f148" fmla="val 113157"/>
                                    <a:gd name="f149" fmla="val 102108"/>
                                    <a:gd name="f150" fmla="val 112522"/>
                                    <a:gd name="f151" fmla="val 103886"/>
                                    <a:gd name="f152" fmla="val 104394"/>
                                    <a:gd name="f153" fmla="val 112649"/>
                                    <a:gd name="f154" fmla="val 113030"/>
                                    <a:gd name="f155" fmla="val 113284"/>
                                    <a:gd name="f156" fmla="val 105664"/>
                                    <a:gd name="f157" fmla="val 113919"/>
                                    <a:gd name="f158" fmla="val 114808"/>
                                    <a:gd name="f159" fmla="val 115697"/>
                                    <a:gd name="f160" fmla="val 106553"/>
                                    <a:gd name="f161" fmla="val 116967"/>
                                    <a:gd name="f162" fmla="val 106680"/>
                                    <a:gd name="f163" fmla="val 118491"/>
                                    <a:gd name="f164" fmla="val 106807"/>
                                    <a:gd name="f165" fmla="val 120142"/>
                                    <a:gd name="f166" fmla="val 122301"/>
                                    <a:gd name="f167" fmla="val 124968"/>
                                    <a:gd name="f168" fmla="val 126746"/>
                                    <a:gd name="f169" fmla="val 128397"/>
                                    <a:gd name="f170" fmla="val 129667"/>
                                    <a:gd name="f171" fmla="val 130937"/>
                                    <a:gd name="f172" fmla="val 132080"/>
                                    <a:gd name="f173" fmla="val 132969"/>
                                    <a:gd name="f174" fmla="val 133985"/>
                                    <a:gd name="f175" fmla="val 134747"/>
                                    <a:gd name="f176" fmla="val 135382"/>
                                    <a:gd name="f177" fmla="val 136144"/>
                                    <a:gd name="f178" fmla="val 136906"/>
                                    <a:gd name="f179" fmla="val 137668"/>
                                    <a:gd name="f180" fmla="val 138557"/>
                                    <a:gd name="f181" fmla="val 101092"/>
                                    <a:gd name="f182" fmla="val 139700"/>
                                    <a:gd name="f183" fmla="val 98806"/>
                                    <a:gd name="f184" fmla="val 140970"/>
                                    <a:gd name="f185" fmla="val 142367"/>
                                    <a:gd name="f186" fmla="val 93599"/>
                                    <a:gd name="f187" fmla="val 143637"/>
                                    <a:gd name="f188" fmla="val 90170"/>
                                    <a:gd name="f189" fmla="val 144907"/>
                                    <a:gd name="f190" fmla="val 86741"/>
                                    <a:gd name="f191" fmla="val 146050"/>
                                    <a:gd name="f192" fmla="val 82931"/>
                                    <a:gd name="f193" fmla="val 147066"/>
                                    <a:gd name="f194" fmla="val 147955"/>
                                    <a:gd name="f195" fmla="val 74168"/>
                                    <a:gd name="f196" fmla="val 148717"/>
                                    <a:gd name="f197" fmla="val 69469"/>
                                    <a:gd name="f198" fmla="val 64516"/>
                                    <a:gd name="f199" fmla="val 54610"/>
                                    <a:gd name="f200" fmla="val 45593"/>
                                    <a:gd name="f201" fmla="val 147574"/>
                                    <a:gd name="f202" fmla="val 37719"/>
                                    <a:gd name="f203" fmla="val 144526"/>
                                    <a:gd name="f204" fmla="val 29718"/>
                                    <a:gd name="f205" fmla="val 141478"/>
                                    <a:gd name="f206" fmla="val 137033"/>
                                    <a:gd name="f207" fmla="val 17399"/>
                                    <a:gd name="f208" fmla="val 11811"/>
                                    <a:gd name="f209" fmla="val 124841"/>
                                    <a:gd name="f210" fmla="val 7493"/>
                                    <a:gd name="f211" fmla="val 117221"/>
                                    <a:gd name="f212" fmla="val 4572"/>
                                    <a:gd name="f213" fmla="val 108204"/>
                                    <a:gd name="f214" fmla="val 1524"/>
                                    <a:gd name="f215" fmla="val 88519"/>
                                    <a:gd name="f216" fmla="val 76454"/>
                                    <a:gd name="f217" fmla="val 64262"/>
                                    <a:gd name="f218" fmla="val 53340"/>
                                    <a:gd name="f219" fmla="val 4953"/>
                                    <a:gd name="f220" fmla="val 43815"/>
                                    <a:gd name="f221" fmla="val 8255"/>
                                    <a:gd name="f222" fmla="val 34290"/>
                                    <a:gd name="f223" fmla="val 26289"/>
                                    <a:gd name="f224" fmla="val 18669"/>
                                    <a:gd name="f225" fmla="val 13335"/>
                                    <a:gd name="f226" fmla="val 31623"/>
                                    <a:gd name="f227" fmla="val 8382"/>
                                    <a:gd name="f228" fmla="val 39878"/>
                                    <a:gd name="f229" fmla="val 5080"/>
                                    <a:gd name="f230" fmla="val 48133"/>
                                    <a:gd name="f231" fmla="val 57150"/>
                                    <a:gd name="f232" fmla="*/ f0 1 106934"/>
                                    <a:gd name="f233" fmla="*/ f1 1 149098"/>
                                    <a:gd name="f234" fmla="+- f4 0 f2"/>
                                    <a:gd name="f235" fmla="+- f3 0 f2"/>
                                    <a:gd name="f236" fmla="*/ f235 1 106934"/>
                                    <a:gd name="f237" fmla="*/ f234 1 149098"/>
                                    <a:gd name="f238" fmla="*/ 0 1 f236"/>
                                    <a:gd name="f239" fmla="*/ 106934 1 f236"/>
                                    <a:gd name="f240" fmla="*/ 0 1 f237"/>
                                    <a:gd name="f241" fmla="*/ 149098 1 f237"/>
                                    <a:gd name="f242" fmla="*/ f238 f232 1"/>
                                    <a:gd name="f243" fmla="*/ f239 f232 1"/>
                                    <a:gd name="f244" fmla="*/ f241 f233 1"/>
                                    <a:gd name="f245" fmla="*/ f240 f233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242" t="f245" r="f243" b="f244"/>
                                  <a:pathLst>
                                    <a:path w="106934" h="149098">
                                      <a:moveTo>
                                        <a:pt x="f5" y="f2"/>
                                      </a:moveTo>
                                      <a:cubicBezTo>
                                        <a:pt x="f6" y="f2"/>
                                        <a:pt x="f7" y="f8"/>
                                        <a:pt x="f9" y="f10"/>
                                      </a:cubicBezTo>
                                      <a:cubicBezTo>
                                        <a:pt x="f11" y="f12"/>
                                        <a:pt x="f13" y="f14"/>
                                        <a:pt x="f15" y="f16"/>
                                      </a:cubicBezTo>
                                      <a:cubicBezTo>
                                        <a:pt x="f17" y="f18"/>
                                        <a:pt x="f19" y="f20"/>
                                        <a:pt x="f21" y="f22"/>
                                      </a:cubicBezTo>
                                      <a:cubicBezTo>
                                        <a:pt x="f23" y="f24"/>
                                        <a:pt x="f25" y="f26"/>
                                        <a:pt x="f27" y="f28"/>
                                      </a:cubicBezTo>
                                      <a:cubicBezTo>
                                        <a:pt x="f29" y="f30"/>
                                        <a:pt x="f31" y="f32"/>
                                        <a:pt x="f33" y="f34"/>
                                      </a:cubicBezTo>
                                      <a:cubicBezTo>
                                        <a:pt x="f35" y="f36"/>
                                        <a:pt x="f37" y="f38"/>
                                        <a:pt x="f39" y="f40"/>
                                      </a:cubicBezTo>
                                      <a:cubicBezTo>
                                        <a:pt x="f41" y="f42"/>
                                        <a:pt x="f43" y="f44"/>
                                        <a:pt x="f45" y="f46"/>
                                      </a:cubicBezTo>
                                      <a:cubicBezTo>
                                        <a:pt x="f47" y="f48"/>
                                        <a:pt x="f47" y="f49"/>
                                        <a:pt x="f47" y="f50"/>
                                      </a:cubicBezTo>
                                      <a:cubicBezTo>
                                        <a:pt x="f47" y="f51"/>
                                        <a:pt x="f45" y="f52"/>
                                        <a:pt x="f43" y="f53"/>
                                      </a:cubicBezTo>
                                      <a:cubicBezTo>
                                        <a:pt x="f41" y="f54"/>
                                        <a:pt x="f39" y="f55"/>
                                        <a:pt x="f56" y="f57"/>
                                      </a:cubicBezTo>
                                      <a:cubicBezTo>
                                        <a:pt x="f58" y="f59"/>
                                        <a:pt x="f60" y="f61"/>
                                        <a:pt x="f62" y="f63"/>
                                      </a:cubicBezTo>
                                      <a:cubicBezTo>
                                        <a:pt x="f64" y="f65"/>
                                        <a:pt x="f66" y="f67"/>
                                        <a:pt x="f68" y="f67"/>
                                      </a:cubicBezTo>
                                      <a:cubicBezTo>
                                        <a:pt x="f69" y="f67"/>
                                        <a:pt x="f70" y="f63"/>
                                        <a:pt x="f71" y="f72"/>
                                      </a:cubicBezTo>
                                      <a:cubicBezTo>
                                        <a:pt x="f73" y="f74"/>
                                        <a:pt x="f75" y="f76"/>
                                        <a:pt x="f77" y="f78"/>
                                      </a:cubicBezTo>
                                      <a:cubicBezTo>
                                        <a:pt x="f79" y="f80"/>
                                        <a:pt x="f81" y="f82"/>
                                        <a:pt x="f83" y="f84"/>
                                      </a:cubicBezTo>
                                      <a:cubicBezTo>
                                        <a:pt x="f85" y="f86"/>
                                        <a:pt x="f87" y="f88"/>
                                        <a:pt x="f89" y="f88"/>
                                      </a:cubicBezTo>
                                      <a:cubicBezTo>
                                        <a:pt x="f90" y="f88"/>
                                        <a:pt x="f91" y="f92"/>
                                        <a:pt x="f93" y="f94"/>
                                      </a:cubicBezTo>
                                      <a:cubicBezTo>
                                        <a:pt x="f95" y="f96"/>
                                        <a:pt x="f97" y="f98"/>
                                        <a:pt x="f99" y="f100"/>
                                      </a:cubicBezTo>
                                      <a:cubicBezTo>
                                        <a:pt x="f100" y="f101"/>
                                        <a:pt x="f102" y="f103"/>
                                        <a:pt x="f104" y="f105"/>
                                      </a:cubicBezTo>
                                      <a:cubicBezTo>
                                        <a:pt x="f106" y="f107"/>
                                        <a:pt x="f108" y="f109"/>
                                        <a:pt x="f108" y="f7"/>
                                      </a:cubicBezTo>
                                      <a:cubicBezTo>
                                        <a:pt x="f108" y="f110"/>
                                        <a:pt x="f76" y="f111"/>
                                        <a:pt x="f112" y="f113"/>
                                      </a:cubicBezTo>
                                      <a:cubicBezTo>
                                        <a:pt x="f114" y="f115"/>
                                        <a:pt x="f116" y="f117"/>
                                        <a:pt x="f118" y="f119"/>
                                      </a:cubicBezTo>
                                      <a:cubicBezTo>
                                        <a:pt x="f120" y="f121"/>
                                        <a:pt x="f122" y="f123"/>
                                        <a:pt x="f124" y="f125"/>
                                      </a:cubicBezTo>
                                      <a:cubicBezTo>
                                        <a:pt x="f126" y="f127"/>
                                        <a:pt x="f128" y="f129"/>
                                        <a:pt x="f130" y="f129"/>
                                      </a:cubicBezTo>
                                      <a:cubicBezTo>
                                        <a:pt x="f131" y="f129"/>
                                        <a:pt x="f132" y="f133"/>
                                        <a:pt x="f134" y="f135"/>
                                      </a:cubicBezTo>
                                      <a:cubicBezTo>
                                        <a:pt x="f136" y="f137"/>
                                        <a:pt x="f138" y="f139"/>
                                        <a:pt x="f140" y="f141"/>
                                      </a:cubicBezTo>
                                      <a:cubicBezTo>
                                        <a:pt x="f19" y="f142"/>
                                        <a:pt x="f143" y="f144"/>
                                        <a:pt x="f145" y="f146"/>
                                      </a:cubicBezTo>
                                      <a:cubicBezTo>
                                        <a:pt x="f147" y="f148"/>
                                        <a:pt x="f149" y="f150"/>
                                        <a:pt x="f115" y="f150"/>
                                      </a:cubicBezTo>
                                      <a:cubicBezTo>
                                        <a:pt x="f151" y="f150"/>
                                        <a:pt x="f152" y="f153"/>
                                        <a:pt x="f33" y="f154"/>
                                      </a:cubicBezTo>
                                      <a:cubicBezTo>
                                        <a:pt x="f35" y="f155"/>
                                        <a:pt x="f156" y="f157"/>
                                        <a:pt x="f41" y="f158"/>
                                      </a:cubicBezTo>
                                      <a:cubicBezTo>
                                        <a:pt x="f45" y="f159"/>
                                        <a:pt x="f160" y="f161"/>
                                        <a:pt x="f162" y="f163"/>
                                      </a:cubicBezTo>
                                      <a:cubicBezTo>
                                        <a:pt x="f164" y="f165"/>
                                        <a:pt x="f3" y="f166"/>
                                        <a:pt x="f3" y="f167"/>
                                      </a:cubicBezTo>
                                      <a:cubicBezTo>
                                        <a:pt x="f3" y="f168"/>
                                        <a:pt x="f164" y="f169"/>
                                        <a:pt x="f162" y="f170"/>
                                      </a:cubicBezTo>
                                      <a:cubicBezTo>
                                        <a:pt x="f160" y="f171"/>
                                        <a:pt x="f47" y="f172"/>
                                        <a:pt x="f43" y="f173"/>
                                      </a:cubicBezTo>
                                      <a:cubicBezTo>
                                        <a:pt x="f41" y="f174"/>
                                        <a:pt x="f156" y="f175"/>
                                        <a:pt x="f35" y="f176"/>
                                      </a:cubicBezTo>
                                      <a:cubicBezTo>
                                        <a:pt x="f33" y="f177"/>
                                        <a:pt x="f152" y="f178"/>
                                        <a:pt x="f64" y="f179"/>
                                      </a:cubicBezTo>
                                      <a:cubicBezTo>
                                        <a:pt x="f27" y="f180"/>
                                        <a:pt x="f181" y="f182"/>
                                        <a:pt x="f183" y="f184"/>
                                      </a:cubicBezTo>
                                      <a:cubicBezTo>
                                        <a:pt x="f73" y="f185"/>
                                        <a:pt x="f186" y="f187"/>
                                        <a:pt x="f188" y="f189"/>
                                      </a:cubicBezTo>
                                      <a:cubicBezTo>
                                        <a:pt x="f190" y="f191"/>
                                        <a:pt x="f192" y="f193"/>
                                        <a:pt x="f9" y="f194"/>
                                      </a:cubicBezTo>
                                      <a:cubicBezTo>
                                        <a:pt x="f195" y="f196"/>
                                        <a:pt x="f197" y="f4"/>
                                        <a:pt x="f198" y="f4"/>
                                      </a:cubicBezTo>
                                      <a:cubicBezTo>
                                        <a:pt x="f199" y="f4"/>
                                        <a:pt x="f200" y="f201"/>
                                        <a:pt x="f202" y="f203"/>
                                      </a:cubicBezTo>
                                      <a:cubicBezTo>
                                        <a:pt x="f204" y="f205"/>
                                        <a:pt x="f49" y="f206"/>
                                        <a:pt x="f207" y="f171"/>
                                      </a:cubicBezTo>
                                      <a:cubicBezTo>
                                        <a:pt x="f208" y="f209"/>
                                        <a:pt x="f210" y="f211"/>
                                        <a:pt x="f212" y="f213"/>
                                      </a:cubicBezTo>
                                      <a:cubicBezTo>
                                        <a:pt x="f214" y="f145"/>
                                        <a:pt x="f2" y="f215"/>
                                        <a:pt x="f2" y="f216"/>
                                      </a:cubicBezTo>
                                      <a:cubicBezTo>
                                        <a:pt x="f2" y="f217"/>
                                        <a:pt x="f12" y="f218"/>
                                        <a:pt x="f219" y="f220"/>
                                      </a:cubicBezTo>
                                      <a:cubicBezTo>
                                        <a:pt x="f221" y="f222"/>
                                        <a:pt x="f32" y="f223"/>
                                        <a:pt x="f224" y="f46"/>
                                      </a:cubicBezTo>
                                      <a:cubicBezTo>
                                        <a:pt x="f88" y="f225"/>
                                        <a:pt x="f226" y="f227"/>
                                        <a:pt x="f228" y="f229"/>
                                      </a:cubicBezTo>
                                      <a:cubicBezTo>
                                        <a:pt x="f230" y="f12"/>
                                        <a:pt x="f231" y="f2"/>
                                        <a:pt x="f5" y="f2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noFill/>
                                <a:ln w="6601" cap="flat">
                                  <a:solidFill>
                                    <a:srgbClr val="ED7C30"/>
                                  </a:solidFill>
                                  <a:prstDash val="solid"/>
                                  <a:round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170" name="Shape 175"/>
                              <wps:cNvSpPr/>
                              <wps:spPr>
                                <a:xfrm>
                                  <a:off x="353187" y="0"/>
                                  <a:ext cx="94356" cy="149604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94361"/>
                                    <a:gd name="f4" fmla="val 149606"/>
                                    <a:gd name="f5" fmla="val 50927"/>
                                    <a:gd name="f6" fmla="val 54356"/>
                                    <a:gd name="f7" fmla="val 57785"/>
                                    <a:gd name="f8" fmla="val 381"/>
                                    <a:gd name="f9" fmla="val 61214"/>
                                    <a:gd name="f10" fmla="val 889"/>
                                    <a:gd name="f11" fmla="val 64643"/>
                                    <a:gd name="f12" fmla="val 1398"/>
                                    <a:gd name="f13" fmla="val 67818"/>
                                    <a:gd name="f14" fmla="val 2032"/>
                                    <a:gd name="f15" fmla="val 70866"/>
                                    <a:gd name="f16" fmla="val 2922"/>
                                    <a:gd name="f17" fmla="val 73787"/>
                                    <a:gd name="f18" fmla="val 3810"/>
                                    <a:gd name="f19" fmla="val 76454"/>
                                    <a:gd name="f20" fmla="val 4826"/>
                                    <a:gd name="f21" fmla="val 78740"/>
                                    <a:gd name="f22" fmla="val 5969"/>
                                    <a:gd name="f23" fmla="val 81026"/>
                                    <a:gd name="f24" fmla="val 7112"/>
                                    <a:gd name="f25" fmla="val 82550"/>
                                    <a:gd name="f26" fmla="val 8001"/>
                                    <a:gd name="f27" fmla="val 83312"/>
                                    <a:gd name="f28" fmla="val 8763"/>
                                    <a:gd name="f29" fmla="val 84074"/>
                                    <a:gd name="f30" fmla="val 9525"/>
                                    <a:gd name="f31" fmla="val 84582"/>
                                    <a:gd name="f32" fmla="val 10160"/>
                                    <a:gd name="f33" fmla="val 84836"/>
                                    <a:gd name="f34" fmla="val 10668"/>
                                    <a:gd name="f35" fmla="val 85090"/>
                                    <a:gd name="f36" fmla="val 11176"/>
                                    <a:gd name="f37" fmla="val 85344"/>
                                    <a:gd name="f38" fmla="val 11811"/>
                                    <a:gd name="f39" fmla="val 85471"/>
                                    <a:gd name="f40" fmla="val 12700"/>
                                    <a:gd name="f41" fmla="val 85725"/>
                                    <a:gd name="f42" fmla="val 13589"/>
                                    <a:gd name="f43" fmla="val 85852"/>
                                    <a:gd name="f44" fmla="val 14605"/>
                                    <a:gd name="f45" fmla="val 16002"/>
                                    <a:gd name="f46" fmla="val 85979"/>
                                    <a:gd name="f47" fmla="val 17273"/>
                                    <a:gd name="f48" fmla="val 18923"/>
                                    <a:gd name="f49" fmla="val 20828"/>
                                    <a:gd name="f50" fmla="val 22987"/>
                                    <a:gd name="f51" fmla="val 24765"/>
                                    <a:gd name="f52" fmla="val 26289"/>
                                    <a:gd name="f53" fmla="val 27813"/>
                                    <a:gd name="f54" fmla="val 28956"/>
                                    <a:gd name="f55" fmla="val 85217"/>
                                    <a:gd name="f56" fmla="val 29973"/>
                                    <a:gd name="f57" fmla="val 84963"/>
                                    <a:gd name="f58" fmla="val 30988"/>
                                    <a:gd name="f59" fmla="val 31623"/>
                                    <a:gd name="f60" fmla="val 84201"/>
                                    <a:gd name="f61" fmla="val 32131"/>
                                    <a:gd name="f62" fmla="val 83693"/>
                                    <a:gd name="f63" fmla="val 32512"/>
                                    <a:gd name="f64" fmla="val 83058"/>
                                    <a:gd name="f65" fmla="val 32766"/>
                                    <a:gd name="f66" fmla="val 82169"/>
                                    <a:gd name="f67" fmla="val 81407"/>
                                    <a:gd name="f68" fmla="val 80137"/>
                                    <a:gd name="f69" fmla="val 32258"/>
                                    <a:gd name="f70" fmla="val 78232"/>
                                    <a:gd name="f71" fmla="val 31242"/>
                                    <a:gd name="f72" fmla="val 30099"/>
                                    <a:gd name="f73" fmla="val 74295"/>
                                    <a:gd name="f74" fmla="val 29083"/>
                                    <a:gd name="f75" fmla="val 71755"/>
                                    <a:gd name="f76" fmla="val 69088"/>
                                    <a:gd name="f77" fmla="val 26543"/>
                                    <a:gd name="f78" fmla="val 66040"/>
                                    <a:gd name="f79" fmla="val 25400"/>
                                    <a:gd name="f80" fmla="val 62611"/>
                                    <a:gd name="f81" fmla="val 24511"/>
                                    <a:gd name="f82" fmla="val 59182"/>
                                    <a:gd name="f83" fmla="val 23495"/>
                                    <a:gd name="f84" fmla="val 55499"/>
                                    <a:gd name="f85" fmla="val 51435"/>
                                    <a:gd name="f86" fmla="val 48133"/>
                                    <a:gd name="f87" fmla="val 45466"/>
                                    <a:gd name="f88" fmla="val 23368"/>
                                    <a:gd name="f89" fmla="val 43053"/>
                                    <a:gd name="f90" fmla="val 24130"/>
                                    <a:gd name="f91" fmla="val 40640"/>
                                    <a:gd name="f92" fmla="val 24892"/>
                                    <a:gd name="f93" fmla="val 38608"/>
                                    <a:gd name="f94" fmla="val 26035"/>
                                    <a:gd name="f95" fmla="val 37084"/>
                                    <a:gd name="f96" fmla="val 27305"/>
                                    <a:gd name="f97" fmla="val 35433"/>
                                    <a:gd name="f98" fmla="val 28702"/>
                                    <a:gd name="f99" fmla="val 34290"/>
                                    <a:gd name="f100" fmla="val 30353"/>
                                    <a:gd name="f101" fmla="val 33528"/>
                                    <a:gd name="f102" fmla="val 32639"/>
                                    <a:gd name="f103" fmla="val 36323"/>
                                    <a:gd name="f104" fmla="val 38481"/>
                                    <a:gd name="f105" fmla="val 41656"/>
                                    <a:gd name="f106" fmla="val 33147"/>
                                    <a:gd name="f107" fmla="val 44450"/>
                                    <a:gd name="f108" fmla="val 34925"/>
                                    <a:gd name="f109" fmla="val 46736"/>
                                    <a:gd name="f110" fmla="val 36703"/>
                                    <a:gd name="f111" fmla="val 49149"/>
                                    <a:gd name="f112" fmla="val 38989"/>
                                    <a:gd name="f113" fmla="val 51181"/>
                                    <a:gd name="f114" fmla="val 41910"/>
                                    <a:gd name="f115" fmla="val 53086"/>
                                    <a:gd name="f116" fmla="val 44958"/>
                                    <a:gd name="f117" fmla="val 54864"/>
                                    <a:gd name="f118" fmla="val 48260"/>
                                    <a:gd name="f119" fmla="val 56515"/>
                                    <a:gd name="f120" fmla="val 51943"/>
                                    <a:gd name="f121" fmla="val 58166"/>
                                    <a:gd name="f122" fmla="val 55626"/>
                                    <a:gd name="f123" fmla="val 59817"/>
                                    <a:gd name="f124" fmla="val 59436"/>
                                    <a:gd name="f125" fmla="val 61468"/>
                                    <a:gd name="f126" fmla="val 63373"/>
                                    <a:gd name="f127" fmla="val 63247"/>
                                    <a:gd name="f128" fmla="val 67183"/>
                                    <a:gd name="f129" fmla="val 65024"/>
                                    <a:gd name="f130" fmla="val 70993"/>
                                    <a:gd name="f131" fmla="val 67056"/>
                                    <a:gd name="f132" fmla="val 74676"/>
                                    <a:gd name="f133" fmla="val 69342"/>
                                    <a:gd name="f134" fmla="val 78486"/>
                                    <a:gd name="f135" fmla="val 71628"/>
                                    <a:gd name="f136" fmla="val 81788"/>
                                    <a:gd name="f137" fmla="val 84709"/>
                                    <a:gd name="f138" fmla="val 77470"/>
                                    <a:gd name="f139" fmla="val 87503"/>
                                    <a:gd name="f140" fmla="val 80645"/>
                                    <a:gd name="f141" fmla="val 89916"/>
                                    <a:gd name="f142" fmla="val 84328"/>
                                    <a:gd name="f143" fmla="val 91694"/>
                                    <a:gd name="f144" fmla="val 88647"/>
                                    <a:gd name="f145" fmla="val 93472"/>
                                    <a:gd name="f146" fmla="val 92964"/>
                                    <a:gd name="f147" fmla="val 97917"/>
                                    <a:gd name="f148" fmla="val 103760"/>
                                    <a:gd name="f149" fmla="val 111379"/>
                                    <a:gd name="f150" fmla="val 117984"/>
                                    <a:gd name="f151" fmla="val 90170"/>
                                    <a:gd name="f152" fmla="val 123698"/>
                                    <a:gd name="f153" fmla="val 87249"/>
                                    <a:gd name="f154" fmla="val 129413"/>
                                    <a:gd name="f155" fmla="val 83439"/>
                                    <a:gd name="f156" fmla="val 134239"/>
                                    <a:gd name="f157" fmla="val 78613"/>
                                    <a:gd name="f158" fmla="val 138049"/>
                                    <a:gd name="f159" fmla="val 141860"/>
                                    <a:gd name="f160" fmla="val 68199"/>
                                    <a:gd name="f161" fmla="val 144780"/>
                                    <a:gd name="f162" fmla="val 61722"/>
                                    <a:gd name="f163" fmla="val 146685"/>
                                    <a:gd name="f164" fmla="val 55245"/>
                                    <a:gd name="f165" fmla="val 148717"/>
                                    <a:gd name="f166" fmla="val 40894"/>
                                    <a:gd name="f167" fmla="val 35941"/>
                                    <a:gd name="f168" fmla="val 149225"/>
                                    <a:gd name="f169" fmla="val 27051"/>
                                    <a:gd name="f170" fmla="val 148463"/>
                                    <a:gd name="f171" fmla="val 22733"/>
                                    <a:gd name="f172" fmla="val 147574"/>
                                    <a:gd name="f173" fmla="val 146559"/>
                                    <a:gd name="f174" fmla="val 15621"/>
                                    <a:gd name="f175" fmla="val 145415"/>
                                    <a:gd name="f176" fmla="val 12446"/>
                                    <a:gd name="f177" fmla="val 144273"/>
                                    <a:gd name="f178" fmla="val 9652"/>
                                    <a:gd name="f179" fmla="val 143129"/>
                                    <a:gd name="f180" fmla="val 7493"/>
                                    <a:gd name="f181" fmla="val 5334"/>
                                    <a:gd name="f182" fmla="val 140589"/>
                                    <a:gd name="f183" fmla="val 3683"/>
                                    <a:gd name="f184" fmla="val 139447"/>
                                    <a:gd name="f185" fmla="val 2667"/>
                                    <a:gd name="f186" fmla="val 138430"/>
                                    <a:gd name="f187" fmla="val 1778"/>
                                    <a:gd name="f188" fmla="val 137541"/>
                                    <a:gd name="f189" fmla="val 1016"/>
                                    <a:gd name="f190" fmla="val 136144"/>
                                    <a:gd name="f191" fmla="val 635"/>
                                    <a:gd name="f192" fmla="val 254"/>
                                    <a:gd name="f193" fmla="val 132461"/>
                                    <a:gd name="f194" fmla="val 129794"/>
                                    <a:gd name="f195" fmla="val 126365"/>
                                    <a:gd name="f196" fmla="val 124079"/>
                                    <a:gd name="f197" fmla="val 127"/>
                                    <a:gd name="f198" fmla="val 122174"/>
                                    <a:gd name="f199" fmla="val 120650"/>
                                    <a:gd name="f200" fmla="val 118999"/>
                                    <a:gd name="f201" fmla="val 117729"/>
                                    <a:gd name="f202" fmla="val 116840"/>
                                    <a:gd name="f203" fmla="val 1270"/>
                                    <a:gd name="f204" fmla="val 115824"/>
                                    <a:gd name="f205" fmla="val 115189"/>
                                    <a:gd name="f206" fmla="val 2286"/>
                                    <a:gd name="f207" fmla="val 114809"/>
                                    <a:gd name="f208" fmla="val 2921"/>
                                    <a:gd name="f209" fmla="val 114300"/>
                                    <a:gd name="f210" fmla="val 3556"/>
                                    <a:gd name="f211" fmla="val 114173"/>
                                    <a:gd name="f212" fmla="val 4318"/>
                                    <a:gd name="f213" fmla="val 6858"/>
                                    <a:gd name="f214" fmla="val 8636"/>
                                    <a:gd name="f215" fmla="val 115951"/>
                                    <a:gd name="f216" fmla="val 10541"/>
                                    <a:gd name="f217" fmla="val 117222"/>
                                    <a:gd name="f218" fmla="val 13081"/>
                                    <a:gd name="f219" fmla="val 118618"/>
                                    <a:gd name="f220" fmla="val 120015"/>
                                    <a:gd name="f221" fmla="val 121539"/>
                                    <a:gd name="f222" fmla="val 22479"/>
                                    <a:gd name="f223" fmla="val 122936"/>
                                    <a:gd name="f224" fmla="val 26670"/>
                                    <a:gd name="f225" fmla="val 30861"/>
                                    <a:gd name="f226" fmla="val 125349"/>
                                    <a:gd name="f227" fmla="val 35560"/>
                                    <a:gd name="f228" fmla="val 125985"/>
                                    <a:gd name="f229" fmla="val 41021"/>
                                    <a:gd name="f230" fmla="val 44577"/>
                                    <a:gd name="f231" fmla="val 47752"/>
                                    <a:gd name="f232" fmla="val 125603"/>
                                    <a:gd name="f233" fmla="val 50673"/>
                                    <a:gd name="f234" fmla="val 124714"/>
                                    <a:gd name="f235" fmla="val 53467"/>
                                    <a:gd name="f236" fmla="val 123825"/>
                                    <a:gd name="f237" fmla="val 55880"/>
                                    <a:gd name="f238" fmla="val 122682"/>
                                    <a:gd name="f239" fmla="val 121031"/>
                                    <a:gd name="f240" fmla="val 119507"/>
                                    <a:gd name="f241" fmla="val 61341"/>
                                    <a:gd name="f242" fmla="val 117602"/>
                                    <a:gd name="f243" fmla="val 62357"/>
                                    <a:gd name="f244" fmla="val 115316"/>
                                    <a:gd name="f245" fmla="val 112903"/>
                                    <a:gd name="f246" fmla="val 63881"/>
                                    <a:gd name="f247" fmla="val 110363"/>
                                    <a:gd name="f248" fmla="val 107569"/>
                                    <a:gd name="f249" fmla="val 104267"/>
                                    <a:gd name="f250" fmla="val 62992"/>
                                    <a:gd name="f251" fmla="val 101473"/>
                                    <a:gd name="f252" fmla="val 99187"/>
                                    <a:gd name="f253" fmla="val 96774"/>
                                    <a:gd name="f254" fmla="val 57150"/>
                                    <a:gd name="f255" fmla="val 94742"/>
                                    <a:gd name="f256" fmla="val 54229"/>
                                    <a:gd name="f257" fmla="val 92837"/>
                                    <a:gd name="f258" fmla="val 91060"/>
                                    <a:gd name="f259" fmla="val 89281"/>
                                    <a:gd name="f260" fmla="val 87757"/>
                                    <a:gd name="f261" fmla="val 40767"/>
                                    <a:gd name="f262" fmla="val 86106"/>
                                    <a:gd name="f263" fmla="val 84455"/>
                                    <a:gd name="f264" fmla="val 82677"/>
                                    <a:gd name="f265" fmla="val 29337"/>
                                    <a:gd name="f266" fmla="val 80899"/>
                                    <a:gd name="f267" fmla="val 25527"/>
                                    <a:gd name="f268" fmla="val 78867"/>
                                    <a:gd name="f269" fmla="val 21971"/>
                                    <a:gd name="f270" fmla="val 76581"/>
                                    <a:gd name="f271" fmla="val 18288"/>
                                    <a:gd name="f272" fmla="val 14986"/>
                                    <a:gd name="f273" fmla="val 12192"/>
                                    <a:gd name="f274" fmla="val 68453"/>
                                    <a:gd name="f275" fmla="val 9271"/>
                                    <a:gd name="f276" fmla="val 65278"/>
                                    <a:gd name="f277" fmla="val 6985"/>
                                    <a:gd name="f278" fmla="val 5207"/>
                                    <a:gd name="f279" fmla="val 3429"/>
                                    <a:gd name="f280" fmla="val 52832"/>
                                    <a:gd name="f281" fmla="val 2540"/>
                                    <a:gd name="f282" fmla="val 34798"/>
                                    <a:gd name="f283" fmla="val 6350"/>
                                    <a:gd name="f284" fmla="val 8890"/>
                                    <a:gd name="f285" fmla="val 18161"/>
                                    <a:gd name="f286" fmla="val 12319"/>
                                    <a:gd name="f287" fmla="val 13843"/>
                                    <a:gd name="f288" fmla="val 16764"/>
                                    <a:gd name="f289" fmla="val 10414"/>
                                    <a:gd name="f290" fmla="val 21082"/>
                                    <a:gd name="f291" fmla="val 26162"/>
                                    <a:gd name="f292" fmla="val 38100"/>
                                    <a:gd name="f293" fmla="val 44323"/>
                                    <a:gd name="f294" fmla="*/ f0 1 94361"/>
                                    <a:gd name="f295" fmla="*/ f1 1 149606"/>
                                    <a:gd name="f296" fmla="+- f4 0 f2"/>
                                    <a:gd name="f297" fmla="+- f3 0 f2"/>
                                    <a:gd name="f298" fmla="*/ f297 1 94361"/>
                                    <a:gd name="f299" fmla="*/ f296 1 149606"/>
                                    <a:gd name="f300" fmla="*/ 0 1 f298"/>
                                    <a:gd name="f301" fmla="*/ 94361 1 f298"/>
                                    <a:gd name="f302" fmla="*/ 0 1 f299"/>
                                    <a:gd name="f303" fmla="*/ 149606 1 f299"/>
                                    <a:gd name="f304" fmla="*/ f300 f294 1"/>
                                    <a:gd name="f305" fmla="*/ f301 f294 1"/>
                                    <a:gd name="f306" fmla="*/ f303 f295 1"/>
                                    <a:gd name="f307" fmla="*/ f302 f295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304" t="f307" r="f305" b="f306"/>
                                  <a:pathLst>
                                    <a:path w="94361" h="149606">
                                      <a:moveTo>
                                        <a:pt x="f5" y="f2"/>
                                      </a:moveTo>
                                      <a:cubicBezTo>
                                        <a:pt x="f6" y="f2"/>
                                        <a:pt x="f7" y="f8"/>
                                        <a:pt x="f9" y="f10"/>
                                      </a:cubicBezTo>
                                      <a:cubicBezTo>
                                        <a:pt x="f11" y="f12"/>
                                        <a:pt x="f13" y="f14"/>
                                        <a:pt x="f15" y="f16"/>
                                      </a:cubicBezTo>
                                      <a:cubicBezTo>
                                        <a:pt x="f17" y="f18"/>
                                        <a:pt x="f19" y="f20"/>
                                        <a:pt x="f21" y="f22"/>
                                      </a:cubicBezTo>
                                      <a:cubicBezTo>
                                        <a:pt x="f23" y="f24"/>
                                        <a:pt x="f25" y="f26"/>
                                        <a:pt x="f27" y="f28"/>
                                      </a:cubicBezTo>
                                      <a:cubicBezTo>
                                        <a:pt x="f29" y="f30"/>
                                        <a:pt x="f31" y="f32"/>
                                        <a:pt x="f33" y="f34"/>
                                      </a:cubicBezTo>
                                      <a:cubicBezTo>
                                        <a:pt x="f35" y="f36"/>
                                        <a:pt x="f37" y="f38"/>
                                        <a:pt x="f39" y="f40"/>
                                      </a:cubicBezTo>
                                      <a:cubicBezTo>
                                        <a:pt x="f41" y="f42"/>
                                        <a:pt x="f43" y="f44"/>
                                        <a:pt x="f43" y="f45"/>
                                      </a:cubicBezTo>
                                      <a:cubicBezTo>
                                        <a:pt x="f46" y="f47"/>
                                        <a:pt x="f46" y="f48"/>
                                        <a:pt x="f46" y="f49"/>
                                      </a:cubicBezTo>
                                      <a:cubicBezTo>
                                        <a:pt x="f46" y="f50"/>
                                        <a:pt x="f46" y="f51"/>
                                        <a:pt x="f43" y="f52"/>
                                      </a:cubicBezTo>
                                      <a:cubicBezTo>
                                        <a:pt x="f41" y="f53"/>
                                        <a:pt x="f39" y="f54"/>
                                        <a:pt x="f55" y="f56"/>
                                      </a:cubicBezTo>
                                      <a:cubicBezTo>
                                        <a:pt x="f57" y="f58"/>
                                        <a:pt x="f31" y="f59"/>
                                        <a:pt x="f60" y="f61"/>
                                      </a:cubicBezTo>
                                      <a:cubicBezTo>
                                        <a:pt x="f62" y="f63"/>
                                        <a:pt x="f64" y="f65"/>
                                        <a:pt x="f66" y="f65"/>
                                      </a:cubicBezTo>
                                      <a:cubicBezTo>
                                        <a:pt x="f67" y="f65"/>
                                        <a:pt x="f68" y="f69"/>
                                        <a:pt x="f70" y="f71"/>
                                      </a:cubicBezTo>
                                      <a:cubicBezTo>
                                        <a:pt x="f19" y="f72"/>
                                        <a:pt x="f73" y="f74"/>
                                        <a:pt x="f75" y="f53"/>
                                      </a:cubicBezTo>
                                      <a:cubicBezTo>
                                        <a:pt x="f76" y="f77"/>
                                        <a:pt x="f78" y="f79"/>
                                        <a:pt x="f80" y="f81"/>
                                      </a:cubicBezTo>
                                      <a:cubicBezTo>
                                        <a:pt x="f82" y="f83"/>
                                        <a:pt x="f84" y="f50"/>
                                        <a:pt x="f85" y="f50"/>
                                      </a:cubicBezTo>
                                      <a:cubicBezTo>
                                        <a:pt x="f86" y="f50"/>
                                        <a:pt x="f87" y="f88"/>
                                        <a:pt x="f89" y="f90"/>
                                      </a:cubicBezTo>
                                      <a:cubicBezTo>
                                        <a:pt x="f91" y="f92"/>
                                        <a:pt x="f93" y="f94"/>
                                        <a:pt x="f95" y="f96"/>
                                      </a:cubicBezTo>
                                      <a:cubicBezTo>
                                        <a:pt x="f97" y="f98"/>
                                        <a:pt x="f99" y="f100"/>
                                        <a:pt x="f101" y="f69"/>
                                      </a:cubicBezTo>
                                      <a:cubicBezTo>
                                        <a:pt x="f102" y="f99"/>
                                        <a:pt x="f69" y="f103"/>
                                        <a:pt x="f69" y="f104"/>
                                      </a:cubicBezTo>
                                      <a:cubicBezTo>
                                        <a:pt x="f69" y="f105"/>
                                        <a:pt x="f106" y="f107"/>
                                        <a:pt x="f108" y="f109"/>
                                      </a:cubicBezTo>
                                      <a:cubicBezTo>
                                        <a:pt x="f110" y="f111"/>
                                        <a:pt x="f112" y="f113"/>
                                        <a:pt x="f114" y="f115"/>
                                      </a:cubicBezTo>
                                      <a:cubicBezTo>
                                        <a:pt x="f116" y="f117"/>
                                        <a:pt x="f118" y="f119"/>
                                        <a:pt x="f120" y="f121"/>
                                      </a:cubicBezTo>
                                      <a:cubicBezTo>
                                        <a:pt x="f122" y="f123"/>
                                        <a:pt x="f124" y="f125"/>
                                        <a:pt x="f126" y="f127"/>
                                      </a:cubicBezTo>
                                      <a:cubicBezTo>
                                        <a:pt x="f128" y="f129"/>
                                        <a:pt x="f130" y="f131"/>
                                        <a:pt x="f132" y="f133"/>
                                      </a:cubicBezTo>
                                      <a:cubicBezTo>
                                        <a:pt x="f134" y="f135"/>
                                        <a:pt x="f136" y="f73"/>
                                        <a:pt x="f137" y="f138"/>
                                      </a:cubicBezTo>
                                      <a:cubicBezTo>
                                        <a:pt x="f139" y="f140"/>
                                        <a:pt x="f141" y="f142"/>
                                        <a:pt x="f143" y="f144"/>
                                      </a:cubicBezTo>
                                      <a:cubicBezTo>
                                        <a:pt x="f145" y="f146"/>
                                        <a:pt x="f3" y="f147"/>
                                        <a:pt x="f3" y="f148"/>
                                      </a:cubicBezTo>
                                      <a:cubicBezTo>
                                        <a:pt x="f3" y="f149"/>
                                        <a:pt x="f146" y="f150"/>
                                        <a:pt x="f151" y="f152"/>
                                      </a:cubicBezTo>
                                      <a:cubicBezTo>
                                        <a:pt x="f153" y="f154"/>
                                        <a:pt x="f155" y="f156"/>
                                        <a:pt x="f157" y="f158"/>
                                      </a:cubicBezTo>
                                      <a:cubicBezTo>
                                        <a:pt x="f17" y="f159"/>
                                        <a:pt x="f160" y="f161"/>
                                        <a:pt x="f162" y="f163"/>
                                      </a:cubicBezTo>
                                      <a:cubicBezTo>
                                        <a:pt x="f164" y="f165"/>
                                        <a:pt x="f118" y="f4"/>
                                        <a:pt x="f166" y="f4"/>
                                      </a:cubicBezTo>
                                      <a:cubicBezTo>
                                        <a:pt x="f167" y="f4"/>
                                        <a:pt x="f71" y="f168"/>
                                        <a:pt x="f169" y="f170"/>
                                      </a:cubicBezTo>
                                      <a:cubicBezTo>
                                        <a:pt x="f171" y="f172"/>
                                        <a:pt x="f48" y="f173"/>
                                        <a:pt x="f174" y="f175"/>
                                      </a:cubicBezTo>
                                      <a:cubicBezTo>
                                        <a:pt x="f176" y="f177"/>
                                        <a:pt x="f178" y="f179"/>
                                        <a:pt x="f180" y="f159"/>
                                      </a:cubicBezTo>
                                      <a:cubicBezTo>
                                        <a:pt x="f181" y="f182"/>
                                        <a:pt x="f183" y="f184"/>
                                        <a:pt x="f185" y="f186"/>
                                      </a:cubicBezTo>
                                      <a:cubicBezTo>
                                        <a:pt x="f187" y="f188"/>
                                        <a:pt x="f189" y="f190"/>
                                        <a:pt x="f191" y="f156"/>
                                      </a:cubicBezTo>
                                      <a:cubicBezTo>
                                        <a:pt x="f192" y="f193"/>
                                        <a:pt x="f2" y="f194"/>
                                        <a:pt x="f2" y="f195"/>
                                      </a:cubicBezTo>
                                      <a:cubicBezTo>
                                        <a:pt x="f2" y="f196"/>
                                        <a:pt x="f197" y="f198"/>
                                        <a:pt x="f192" y="f199"/>
                                      </a:cubicBezTo>
                                      <a:cubicBezTo>
                                        <a:pt x="f8" y="f200"/>
                                        <a:pt x="f191" y="f201"/>
                                        <a:pt x="f189" y="f202"/>
                                      </a:cubicBezTo>
                                      <a:cubicBezTo>
                                        <a:pt x="f203" y="f204"/>
                                        <a:pt x="f187" y="f205"/>
                                        <a:pt x="f206" y="f207"/>
                                      </a:cubicBezTo>
                                      <a:cubicBezTo>
                                        <a:pt x="f208" y="f209"/>
                                        <a:pt x="f210" y="f211"/>
                                        <a:pt x="f212" y="f211"/>
                                      </a:cubicBezTo>
                                      <a:cubicBezTo>
                                        <a:pt x="f181" y="f211"/>
                                        <a:pt x="f213" y="f207"/>
                                        <a:pt x="f214" y="f215"/>
                                      </a:cubicBezTo>
                                      <a:cubicBezTo>
                                        <a:pt x="f216" y="f217"/>
                                        <a:pt x="f218" y="f219"/>
                                        <a:pt x="f45" y="f220"/>
                                      </a:cubicBezTo>
                                      <a:cubicBezTo>
                                        <a:pt x="f48" y="f221"/>
                                        <a:pt x="f222" y="f223"/>
                                        <a:pt x="f224" y="f196"/>
                                      </a:cubicBezTo>
                                      <a:cubicBezTo>
                                        <a:pt x="f225" y="f226"/>
                                        <a:pt x="f227" y="f228"/>
                                        <a:pt x="f229" y="f228"/>
                                      </a:cubicBezTo>
                                      <a:cubicBezTo>
                                        <a:pt x="f230" y="f228"/>
                                        <a:pt x="f231" y="f232"/>
                                        <a:pt x="f233" y="f234"/>
                                      </a:cubicBezTo>
                                      <a:cubicBezTo>
                                        <a:pt x="f235" y="f236"/>
                                        <a:pt x="f237" y="f238"/>
                                        <a:pt x="f7" y="f239"/>
                                      </a:cubicBezTo>
                                      <a:cubicBezTo>
                                        <a:pt x="f123" y="f240"/>
                                        <a:pt x="f241" y="f242"/>
                                        <a:pt x="f243" y="f244"/>
                                      </a:cubicBezTo>
                                      <a:cubicBezTo>
                                        <a:pt x="f126" y="f245"/>
                                        <a:pt x="f246" y="f247"/>
                                        <a:pt x="f246" y="f248"/>
                                      </a:cubicBezTo>
                                      <a:cubicBezTo>
                                        <a:pt x="f246" y="f249"/>
                                        <a:pt x="f250" y="f251"/>
                                        <a:pt x="f9" y="f252"/>
                                      </a:cubicBezTo>
                                      <a:cubicBezTo>
                                        <a:pt x="f124" y="f253"/>
                                        <a:pt x="f254" y="f255"/>
                                        <a:pt x="f256" y="f257"/>
                                      </a:cubicBezTo>
                                      <a:cubicBezTo>
                                        <a:pt x="f85" y="f258"/>
                                        <a:pt x="f86" y="f259"/>
                                        <a:pt x="f107" y="f260"/>
                                      </a:cubicBezTo>
                                      <a:cubicBezTo>
                                        <a:pt x="f261" y="f262"/>
                                        <a:pt x="f95" y="f263"/>
                                        <a:pt x="f106" y="f264"/>
                                      </a:cubicBezTo>
                                      <a:cubicBezTo>
                                        <a:pt x="f265" y="f266"/>
                                        <a:pt x="f267" y="f268"/>
                                        <a:pt x="f269" y="f270"/>
                                      </a:cubicBezTo>
                                      <a:cubicBezTo>
                                        <a:pt x="f271" y="f73"/>
                                        <a:pt x="f272" y="f135"/>
                                        <a:pt x="f273" y="f274"/>
                                      </a:cubicBezTo>
                                      <a:cubicBezTo>
                                        <a:pt x="f275" y="f276"/>
                                        <a:pt x="f277" y="f125"/>
                                        <a:pt x="f278" y="f254"/>
                                      </a:cubicBezTo>
                                      <a:cubicBezTo>
                                        <a:pt x="f279" y="f280"/>
                                        <a:pt x="f281" y="f231"/>
                                        <a:pt x="f281" y="f105"/>
                                      </a:cubicBezTo>
                                      <a:cubicBezTo>
                                        <a:pt x="f281" y="f282"/>
                                        <a:pt x="f18" y="f98"/>
                                        <a:pt x="f283" y="f83"/>
                                      </a:cubicBezTo>
                                      <a:cubicBezTo>
                                        <a:pt x="f284" y="f285"/>
                                        <a:pt x="f286" y="f287"/>
                                        <a:pt x="f288" y="f289"/>
                                      </a:cubicBezTo>
                                      <a:cubicBezTo>
                                        <a:pt x="f290" y="f277"/>
                                        <a:pt x="f291" y="f212"/>
                                        <a:pt x="f61" y="f185"/>
                                      </a:cubicBezTo>
                                      <a:cubicBezTo>
                                        <a:pt x="f292" y="f10"/>
                                        <a:pt x="f293" y="f2"/>
                                        <a:pt x="f5" y="f2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noFill/>
                                <a:ln w="6601" cap="flat">
                                  <a:solidFill>
                                    <a:srgbClr val="ED7C30"/>
                                  </a:solidFill>
                                  <a:prstDash val="solid"/>
                                  <a:round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171" name="Shape 176"/>
                              <wps:cNvSpPr/>
                              <wps:spPr>
                                <a:xfrm>
                                  <a:off x="1405131" y="90809"/>
                                  <a:ext cx="16888" cy="47375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16890"/>
                                    <a:gd name="f4" fmla="val 47371"/>
                                    <a:gd name="f5" fmla="val 3302"/>
                                    <a:gd name="f6" fmla="val 6604"/>
                                    <a:gd name="f7" fmla="val 40767"/>
                                    <a:gd name="f8" fmla="val 1524"/>
                                    <a:gd name="f9" fmla="val 45847"/>
                                    <a:gd name="f10" fmla="val 44069"/>
                                    <a:gd name="f11" fmla="*/ f0 1 16890"/>
                                    <a:gd name="f12" fmla="*/ f1 1 47371"/>
                                    <a:gd name="f13" fmla="+- f4 0 f2"/>
                                    <a:gd name="f14" fmla="+- f3 0 f2"/>
                                    <a:gd name="f15" fmla="*/ f14 1 16890"/>
                                    <a:gd name="f16" fmla="*/ f13 1 47371"/>
                                    <a:gd name="f17" fmla="*/ 0 1 f15"/>
                                    <a:gd name="f18" fmla="*/ 16890 1 f15"/>
                                    <a:gd name="f19" fmla="*/ 0 1 f16"/>
                                    <a:gd name="f20" fmla="*/ 47371 1 f16"/>
                                    <a:gd name="f21" fmla="*/ f17 f11 1"/>
                                    <a:gd name="f22" fmla="*/ f18 f11 1"/>
                                    <a:gd name="f23" fmla="*/ f20 f12 1"/>
                                    <a:gd name="f24" fmla="*/ f19 f12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21" t="f24" r="f22" b="f23"/>
                                  <a:pathLst>
                                    <a:path w="16890" h="47371">
                                      <a:moveTo>
                                        <a:pt x="f5" y="f2"/>
                                      </a:moveTo>
                                      <a:lnTo>
                                        <a:pt x="f3" y="f2"/>
                                      </a:lnTo>
                                      <a:lnTo>
                                        <a:pt x="f3" y="f6"/>
                                      </a:lnTo>
                                      <a:lnTo>
                                        <a:pt x="f6" y="f6"/>
                                      </a:lnTo>
                                      <a:lnTo>
                                        <a:pt x="f6" y="f7"/>
                                      </a:lnTo>
                                      <a:lnTo>
                                        <a:pt x="f3" y="f7"/>
                                      </a:lnTo>
                                      <a:lnTo>
                                        <a:pt x="f3" y="f4"/>
                                      </a:lnTo>
                                      <a:lnTo>
                                        <a:pt x="f5" y="f4"/>
                                      </a:lnTo>
                                      <a:cubicBezTo>
                                        <a:pt x="f8" y="f4"/>
                                        <a:pt x="f2" y="f9"/>
                                        <a:pt x="f2" y="f10"/>
                                      </a:cubicBezTo>
                                      <a:lnTo>
                                        <a:pt x="f2" y="f5"/>
                                      </a:lnTo>
                                      <a:cubicBezTo>
                                        <a:pt x="f2" y="f8"/>
                                        <a:pt x="f8" y="f2"/>
                                        <a:pt x="f5" y="f2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7C30"/>
                                </a:solidFill>
                                <a:ln cap="flat">
                                  <a:noFill/>
                                  <a:prstDash val="solid"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172" name="Shape 177"/>
                              <wps:cNvSpPr/>
                              <wps:spPr>
                                <a:xfrm>
                                  <a:off x="1405131" y="33147"/>
                                  <a:ext cx="16888" cy="41778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16890"/>
                                    <a:gd name="f4" fmla="val 41783"/>
                                    <a:gd name="f5" fmla="val 3302"/>
                                    <a:gd name="f6" fmla="val 6603"/>
                                    <a:gd name="f7" fmla="val 6604"/>
                                    <a:gd name="f8" fmla="val 35178"/>
                                    <a:gd name="f9" fmla="val 1524"/>
                                    <a:gd name="f10" fmla="val 40386"/>
                                    <a:gd name="f11" fmla="val 38481"/>
                                    <a:gd name="f12" fmla="val 3301"/>
                                    <a:gd name="f13" fmla="val 1397"/>
                                    <a:gd name="f14" fmla="*/ f0 1 16890"/>
                                    <a:gd name="f15" fmla="*/ f1 1 41783"/>
                                    <a:gd name="f16" fmla="+- f4 0 f2"/>
                                    <a:gd name="f17" fmla="+- f3 0 f2"/>
                                    <a:gd name="f18" fmla="*/ f17 1 16890"/>
                                    <a:gd name="f19" fmla="*/ f16 1 41783"/>
                                    <a:gd name="f20" fmla="*/ 0 1 f18"/>
                                    <a:gd name="f21" fmla="*/ 16890 1 f18"/>
                                    <a:gd name="f22" fmla="*/ 0 1 f19"/>
                                    <a:gd name="f23" fmla="*/ 41783 1 f19"/>
                                    <a:gd name="f24" fmla="*/ f20 f14 1"/>
                                    <a:gd name="f25" fmla="*/ f21 f14 1"/>
                                    <a:gd name="f26" fmla="*/ f23 f15 1"/>
                                    <a:gd name="f27" fmla="*/ f22 f15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24" t="f27" r="f25" b="f26"/>
                                  <a:pathLst>
                                    <a:path w="16890" h="41783">
                                      <a:moveTo>
                                        <a:pt x="f5" y="f2"/>
                                      </a:moveTo>
                                      <a:lnTo>
                                        <a:pt x="f3" y="f2"/>
                                      </a:lnTo>
                                      <a:lnTo>
                                        <a:pt x="f3" y="f6"/>
                                      </a:lnTo>
                                      <a:lnTo>
                                        <a:pt x="f7" y="f6"/>
                                      </a:lnTo>
                                      <a:lnTo>
                                        <a:pt x="f7" y="f8"/>
                                      </a:lnTo>
                                      <a:lnTo>
                                        <a:pt x="f3" y="f8"/>
                                      </a:lnTo>
                                      <a:lnTo>
                                        <a:pt x="f3" y="f4"/>
                                      </a:lnTo>
                                      <a:lnTo>
                                        <a:pt x="f5" y="f4"/>
                                      </a:lnTo>
                                      <a:cubicBezTo>
                                        <a:pt x="f9" y="f4"/>
                                        <a:pt x="f2" y="f10"/>
                                        <a:pt x="f2" y="f11"/>
                                      </a:cubicBezTo>
                                      <a:lnTo>
                                        <a:pt x="f2" y="f12"/>
                                      </a:lnTo>
                                      <a:cubicBezTo>
                                        <a:pt x="f2" y="f13"/>
                                        <a:pt x="f9" y="f2"/>
                                        <a:pt x="f5" y="f2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7C30"/>
                                </a:solidFill>
                                <a:ln cap="flat">
                                  <a:noFill/>
                                  <a:prstDash val="solid"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173" name="Shape 178"/>
                              <wps:cNvSpPr/>
                              <wps:spPr>
                                <a:xfrm>
                                  <a:off x="1375915" y="10030"/>
                                  <a:ext cx="46104" cy="151132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46100"/>
                                    <a:gd name="f4" fmla="val 151130"/>
                                    <a:gd name="f5" fmla="val 11938"/>
                                    <a:gd name="f6" fmla="val 6603"/>
                                    <a:gd name="f7" fmla="val 12573"/>
                                    <a:gd name="f8" fmla="val 7874"/>
                                    <a:gd name="f9" fmla="val 8255"/>
                                    <a:gd name="f10" fmla="val 7112"/>
                                    <a:gd name="f11" fmla="val 9651"/>
                                    <a:gd name="f12" fmla="val 12826"/>
                                    <a:gd name="f13" fmla="val 138302"/>
                                    <a:gd name="f14" fmla="val 141605"/>
                                    <a:gd name="f15" fmla="val 142875"/>
                                    <a:gd name="f16" fmla="val 144526"/>
                                    <a:gd name="f17" fmla="val 11557"/>
                                    <a:gd name="f18" fmla="val 11176"/>
                                    <a:gd name="f19" fmla="val 151002"/>
                                    <a:gd name="f20" fmla="val 10922"/>
                                    <a:gd name="f21" fmla="val 150876"/>
                                    <a:gd name="f22" fmla="val 4699"/>
                                    <a:gd name="f23" fmla="val 148717"/>
                                    <a:gd name="f24" fmla="val 3937"/>
                                    <a:gd name="f25" fmla="val 148463"/>
                                    <a:gd name="f26" fmla="val 3428"/>
                                    <a:gd name="f27" fmla="val 148082"/>
                                    <a:gd name="f28" fmla="val 3048"/>
                                    <a:gd name="f29" fmla="val 147447"/>
                                    <a:gd name="f30" fmla="val 1143"/>
                                    <a:gd name="f31" fmla="val 889"/>
                                    <a:gd name="f32" fmla="val 144145"/>
                                    <a:gd name="f33" fmla="val 635"/>
                                    <a:gd name="f34" fmla="val 143764"/>
                                    <a:gd name="f35" fmla="val 143256"/>
                                    <a:gd name="f36" fmla="val 139064"/>
                                    <a:gd name="f37" fmla="val 138811"/>
                                    <a:gd name="f38" fmla="val 138684"/>
                                    <a:gd name="f39" fmla="val 138557"/>
                                    <a:gd name="f40" fmla="val 12446"/>
                                    <a:gd name="f41" fmla="val 12319"/>
                                    <a:gd name="f42" fmla="val 12192"/>
                                    <a:gd name="f43" fmla="val 7493"/>
                                    <a:gd name="f44" fmla="val 6985"/>
                                    <a:gd name="f45" fmla="val 3683"/>
                                    <a:gd name="f46" fmla="val 3175"/>
                                    <a:gd name="f47" fmla="val 2667"/>
                                    <a:gd name="f48" fmla="val 2413"/>
                                    <a:gd name="f49" fmla="val 253"/>
                                    <a:gd name="f50" fmla="val 126"/>
                                    <a:gd name="f51" fmla="*/ f0 1 46100"/>
                                    <a:gd name="f52" fmla="*/ f1 1 151130"/>
                                    <a:gd name="f53" fmla="+- f4 0 f2"/>
                                    <a:gd name="f54" fmla="+- f3 0 f2"/>
                                    <a:gd name="f55" fmla="*/ f54 1 46100"/>
                                    <a:gd name="f56" fmla="*/ f53 1 151130"/>
                                    <a:gd name="f57" fmla="*/ 0 1 f55"/>
                                    <a:gd name="f58" fmla="*/ 46100 1 f55"/>
                                    <a:gd name="f59" fmla="*/ 0 1 f56"/>
                                    <a:gd name="f60" fmla="*/ 151130 1 f56"/>
                                    <a:gd name="f61" fmla="*/ f57 f51 1"/>
                                    <a:gd name="f62" fmla="*/ f58 f51 1"/>
                                    <a:gd name="f63" fmla="*/ f60 f52 1"/>
                                    <a:gd name="f64" fmla="*/ f59 f52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61" t="f64" r="f62" b="f63"/>
                                  <a:pathLst>
                                    <a:path w="46100" h="151130">
                                      <a:moveTo>
                                        <a:pt x="f5" y="f2"/>
                                      </a:moveTo>
                                      <a:lnTo>
                                        <a:pt x="f3" y="f2"/>
                                      </a:lnTo>
                                      <a:lnTo>
                                        <a:pt x="f3" y="f6"/>
                                      </a:lnTo>
                                      <a:lnTo>
                                        <a:pt x="f7" y="f6"/>
                                      </a:lnTo>
                                      <a:lnTo>
                                        <a:pt x="f8" y="f9"/>
                                      </a:lnTo>
                                      <a:lnTo>
                                        <a:pt x="f10" y="f11"/>
                                      </a:lnTo>
                                      <a:lnTo>
                                        <a:pt x="f6" y="f12"/>
                                      </a:lnTo>
                                      <a:lnTo>
                                        <a:pt x="f6" y="f13"/>
                                      </a:lnTo>
                                      <a:lnTo>
                                        <a:pt x="f10" y="f14"/>
                                      </a:lnTo>
                                      <a:lnTo>
                                        <a:pt x="f8" y="f15"/>
                                      </a:lnTo>
                                      <a:lnTo>
                                        <a:pt x="f7" y="f16"/>
                                      </a:lnTo>
                                      <a:lnTo>
                                        <a:pt x="f3" y="f16"/>
                                      </a:lnTo>
                                      <a:lnTo>
                                        <a:pt x="f3" y="f4"/>
                                      </a:lnTo>
                                      <a:lnTo>
                                        <a:pt x="f5" y="f4"/>
                                      </a:lnTo>
                                      <a:cubicBezTo>
                                        <a:pt x="f17" y="f4"/>
                                        <a:pt x="f18" y="f19"/>
                                        <a:pt x="f20" y="f21"/>
                                      </a:cubicBezTo>
                                      <a:lnTo>
                                        <a:pt x="f22" y="f23"/>
                                      </a:lnTo>
                                      <a:cubicBezTo>
                                        <a:pt x="f24" y="f25"/>
                                        <a:pt x="f26" y="f27"/>
                                        <a:pt x="f28" y="f29"/>
                                      </a:cubicBezTo>
                                      <a:lnTo>
                                        <a:pt x="f30" y="f16"/>
                                      </a:lnTo>
                                      <a:cubicBezTo>
                                        <a:pt x="f31" y="f32"/>
                                        <a:pt x="f33" y="f34"/>
                                        <a:pt x="f33" y="f35"/>
                                      </a:cubicBezTo>
                                      <a:lnTo>
                                        <a:pt x="f2" y="f36"/>
                                      </a:lnTo>
                                      <a:cubicBezTo>
                                        <a:pt x="f2" y="f37"/>
                                        <a:pt x="f2" y="f38"/>
                                        <a:pt x="f2" y="f39"/>
                                      </a:cubicBezTo>
                                      <a:lnTo>
                                        <a:pt x="f2" y="f7"/>
                                      </a:lnTo>
                                      <a:cubicBezTo>
                                        <a:pt x="f2" y="f40"/>
                                        <a:pt x="f2" y="f41"/>
                                        <a:pt x="f2" y="f42"/>
                                      </a:cubicBezTo>
                                      <a:lnTo>
                                        <a:pt x="f33" y="f8"/>
                                      </a:lnTo>
                                      <a:cubicBezTo>
                                        <a:pt x="f33" y="f43"/>
                                        <a:pt x="f31" y="f44"/>
                                        <a:pt x="f30" y="f6"/>
                                      </a:cubicBezTo>
                                      <a:lnTo>
                                        <a:pt x="f28" y="f45"/>
                                      </a:lnTo>
                                      <a:cubicBezTo>
                                        <a:pt x="f26" y="f46"/>
                                        <a:pt x="f24" y="f47"/>
                                        <a:pt x="f22" y="f48"/>
                                      </a:cubicBezTo>
                                      <a:lnTo>
                                        <a:pt x="f20" y="f49"/>
                                      </a:lnTo>
                                      <a:cubicBezTo>
                                        <a:pt x="f18" y="f50"/>
                                        <a:pt x="f17" y="f2"/>
                                        <a:pt x="f5" y="f2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7C30"/>
                                </a:solidFill>
                                <a:ln cap="flat">
                                  <a:noFill/>
                                  <a:prstDash val="solid"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174" name="Shape 179"/>
                              <wps:cNvSpPr/>
                              <wps:spPr>
                                <a:xfrm>
                                  <a:off x="1422020" y="131573"/>
                                  <a:ext cx="46104" cy="29589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46102"/>
                                    <a:gd name="f4" fmla="val 29590"/>
                                    <a:gd name="f5" fmla="val 38481"/>
                                    <a:gd name="f6" fmla="val 38736"/>
                                    <a:gd name="f7" fmla="val 39116"/>
                                    <a:gd name="f8" fmla="val 39498"/>
                                    <a:gd name="f9" fmla="val 126"/>
                                    <a:gd name="f10" fmla="val 41276"/>
                                    <a:gd name="f11" fmla="val 762"/>
                                    <a:gd name="f12" fmla="val 41911"/>
                                    <a:gd name="f13" fmla="val 1015"/>
                                    <a:gd name="f14" fmla="val 42545"/>
                                    <a:gd name="f15" fmla="val 1397"/>
                                    <a:gd name="f16" fmla="val 42927"/>
                                    <a:gd name="f17" fmla="val 1905"/>
                                    <a:gd name="f18" fmla="val 44324"/>
                                    <a:gd name="f19" fmla="val 3937"/>
                                    <a:gd name="f20" fmla="val 44577"/>
                                    <a:gd name="f21" fmla="val 4318"/>
                                    <a:gd name="f22" fmla="val 44831"/>
                                    <a:gd name="f23" fmla="val 4699"/>
                                    <a:gd name="f24" fmla="val 5080"/>
                                    <a:gd name="f25" fmla="val 45720"/>
                                    <a:gd name="f26" fmla="val 8636"/>
                                    <a:gd name="f27" fmla="val 8762"/>
                                    <a:gd name="f28" fmla="val 45848"/>
                                    <a:gd name="f29" fmla="val 9017"/>
                                    <a:gd name="f30" fmla="val 9144"/>
                                    <a:gd name="f31" fmla="val 14605"/>
                                    <a:gd name="f32" fmla="val 20320"/>
                                    <a:gd name="f33" fmla="val 20574"/>
                                    <a:gd name="f34" fmla="val 20700"/>
                                    <a:gd name="f35" fmla="val 20955"/>
                                    <a:gd name="f36" fmla="val 24511"/>
                                    <a:gd name="f37" fmla="val 24892"/>
                                    <a:gd name="f38" fmla="val 25273"/>
                                    <a:gd name="f39" fmla="val 25653"/>
                                    <a:gd name="f40" fmla="val 27559"/>
                                    <a:gd name="f41" fmla="val 28194"/>
                                    <a:gd name="f42" fmla="val 28575"/>
                                    <a:gd name="f43" fmla="val 28828"/>
                                    <a:gd name="f44" fmla="val 29337"/>
                                    <a:gd name="f45" fmla="val 29463"/>
                                    <a:gd name="f46" fmla="val 22987"/>
                                    <a:gd name="f47" fmla="val 37847"/>
                                    <a:gd name="f48" fmla="val 38227"/>
                                    <a:gd name="f49" fmla="val 22860"/>
                                    <a:gd name="f50" fmla="val 38608"/>
                                    <a:gd name="f51" fmla="val 22351"/>
                                    <a:gd name="f52" fmla="val 39243"/>
                                    <a:gd name="f53" fmla="val 19685"/>
                                    <a:gd name="f54" fmla="val 14986"/>
                                    <a:gd name="f55" fmla="val 9778"/>
                                    <a:gd name="f56" fmla="val 7238"/>
                                    <a:gd name="f57" fmla="val 6731"/>
                                    <a:gd name="f58" fmla="val 6603"/>
                                    <a:gd name="f59" fmla="*/ f0 1 46102"/>
                                    <a:gd name="f60" fmla="*/ f1 1 29590"/>
                                    <a:gd name="f61" fmla="+- f4 0 f2"/>
                                    <a:gd name="f62" fmla="+- f3 0 f2"/>
                                    <a:gd name="f63" fmla="*/ f62 1 46102"/>
                                    <a:gd name="f64" fmla="*/ f61 1 29590"/>
                                    <a:gd name="f65" fmla="*/ 0 1 f63"/>
                                    <a:gd name="f66" fmla="*/ 46102 1 f63"/>
                                    <a:gd name="f67" fmla="*/ 0 1 f64"/>
                                    <a:gd name="f68" fmla="*/ 29590 1 f64"/>
                                    <a:gd name="f69" fmla="*/ f65 f59 1"/>
                                    <a:gd name="f70" fmla="*/ f66 f59 1"/>
                                    <a:gd name="f71" fmla="*/ f68 f60 1"/>
                                    <a:gd name="f72" fmla="*/ f67 f60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69" t="f72" r="f70" b="f71"/>
                                  <a:pathLst>
                                    <a:path w="46102" h="29590">
                                      <a:moveTo>
                                        <a:pt x="f2" y="f2"/>
                                      </a:moveTo>
                                      <a:lnTo>
                                        <a:pt x="f5" y="f2"/>
                                      </a:lnTo>
                                      <a:cubicBezTo>
                                        <a:pt x="f6" y="f2"/>
                                        <a:pt x="f7" y="f2"/>
                                        <a:pt x="f8" y="f9"/>
                                      </a:cubicBezTo>
                                      <a:lnTo>
                                        <a:pt x="f10" y="f11"/>
                                      </a:lnTo>
                                      <a:cubicBezTo>
                                        <a:pt x="f12" y="f13"/>
                                        <a:pt x="f14" y="f15"/>
                                        <a:pt x="f16" y="f17"/>
                                      </a:cubicBezTo>
                                      <a:lnTo>
                                        <a:pt x="f18" y="f19"/>
                                      </a:lnTo>
                                      <a:cubicBezTo>
                                        <a:pt x="f20" y="f21"/>
                                        <a:pt x="f22" y="f23"/>
                                        <a:pt x="f22" y="f24"/>
                                      </a:cubicBezTo>
                                      <a:lnTo>
                                        <a:pt x="f25" y="f26"/>
                                      </a:lnTo>
                                      <a:cubicBezTo>
                                        <a:pt x="f25" y="f27"/>
                                        <a:pt x="f28" y="f29"/>
                                        <a:pt x="f28" y="f30"/>
                                      </a:cubicBezTo>
                                      <a:lnTo>
                                        <a:pt x="f3" y="f31"/>
                                      </a:lnTo>
                                      <a:lnTo>
                                        <a:pt x="f28" y="f32"/>
                                      </a:lnTo>
                                      <a:cubicBezTo>
                                        <a:pt x="f28" y="f33"/>
                                        <a:pt x="f25" y="f34"/>
                                        <a:pt x="f25" y="f35"/>
                                      </a:cubicBezTo>
                                      <a:lnTo>
                                        <a:pt x="f22" y="f36"/>
                                      </a:lnTo>
                                      <a:cubicBezTo>
                                        <a:pt x="f22" y="f37"/>
                                        <a:pt x="f20" y="f38"/>
                                        <a:pt x="f18" y="f39"/>
                                      </a:cubicBezTo>
                                      <a:lnTo>
                                        <a:pt x="f16" y="f40"/>
                                      </a:lnTo>
                                      <a:cubicBezTo>
                                        <a:pt x="f14" y="f41"/>
                                        <a:pt x="f12" y="f42"/>
                                        <a:pt x="f10" y="f43"/>
                                      </a:cubicBezTo>
                                      <a:lnTo>
                                        <a:pt x="f8" y="f44"/>
                                      </a:lnTo>
                                      <a:cubicBezTo>
                                        <a:pt x="f7" y="f45"/>
                                        <a:pt x="f6" y="f4"/>
                                        <a:pt x="f5" y="f4"/>
                                      </a:cubicBezTo>
                                      <a:lnTo>
                                        <a:pt x="f2" y="f4"/>
                                      </a:lnTo>
                                      <a:lnTo>
                                        <a:pt x="f2" y="f46"/>
                                      </a:lnTo>
                                      <a:lnTo>
                                        <a:pt x="f47" y="f46"/>
                                      </a:lnTo>
                                      <a:lnTo>
                                        <a:pt x="f48" y="f49"/>
                                      </a:lnTo>
                                      <a:lnTo>
                                        <a:pt x="f50" y="f51"/>
                                      </a:lnTo>
                                      <a:lnTo>
                                        <a:pt x="f52" y="f53"/>
                                      </a:lnTo>
                                      <a:lnTo>
                                        <a:pt x="f8" y="f54"/>
                                      </a:lnTo>
                                      <a:lnTo>
                                        <a:pt x="f52" y="f55"/>
                                      </a:lnTo>
                                      <a:lnTo>
                                        <a:pt x="f50" y="f56"/>
                                      </a:lnTo>
                                      <a:lnTo>
                                        <a:pt x="f48" y="f57"/>
                                      </a:lnTo>
                                      <a:lnTo>
                                        <a:pt x="f47" y="f58"/>
                                      </a:lnTo>
                                      <a:lnTo>
                                        <a:pt x="f2" y="f58"/>
                                      </a:lnTo>
                                      <a:lnTo>
                                        <a:pt x="f2" y="f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7C30"/>
                                </a:solidFill>
                                <a:ln cap="flat">
                                  <a:noFill/>
                                  <a:prstDash val="solid"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175" name="Shape 180"/>
                              <wps:cNvSpPr/>
                              <wps:spPr>
                                <a:xfrm>
                                  <a:off x="1422020" y="68323"/>
                                  <a:ext cx="37719" cy="29087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37719"/>
                                    <a:gd name="f4" fmla="val 29083"/>
                                    <a:gd name="f5" fmla="val 30100"/>
                                    <a:gd name="f6" fmla="val 30353"/>
                                    <a:gd name="f7" fmla="val 30735"/>
                                    <a:gd name="f8" fmla="val 127"/>
                                    <a:gd name="f9" fmla="val 31115"/>
                                    <a:gd name="f10" fmla="val 254"/>
                                    <a:gd name="f11" fmla="val 32893"/>
                                    <a:gd name="f12" fmla="val 762"/>
                                    <a:gd name="f13" fmla="val 33528"/>
                                    <a:gd name="f14" fmla="val 1016"/>
                                    <a:gd name="f15" fmla="val 34164"/>
                                    <a:gd name="f16" fmla="val 1397"/>
                                    <a:gd name="f17" fmla="val 34544"/>
                                    <a:gd name="f18" fmla="val 2032"/>
                                    <a:gd name="f19" fmla="val 35941"/>
                                    <a:gd name="f20" fmla="val 3937"/>
                                    <a:gd name="f21" fmla="val 36195"/>
                                    <a:gd name="f22" fmla="val 4191"/>
                                    <a:gd name="f23" fmla="val 36450"/>
                                    <a:gd name="f24" fmla="val 4699"/>
                                    <a:gd name="f25" fmla="val 5080"/>
                                    <a:gd name="f26" fmla="val 37339"/>
                                    <a:gd name="f27" fmla="val 8509"/>
                                    <a:gd name="f28" fmla="val 8763"/>
                                    <a:gd name="f29" fmla="val 37465"/>
                                    <a:gd name="f30" fmla="val 8890"/>
                                    <a:gd name="f31" fmla="val 9144"/>
                                    <a:gd name="f32" fmla="val 14478"/>
                                    <a:gd name="f33" fmla="val 20193"/>
                                    <a:gd name="f34" fmla="val 20320"/>
                                    <a:gd name="f35" fmla="val 20574"/>
                                    <a:gd name="f36" fmla="val 20701"/>
                                    <a:gd name="f37" fmla="val 24130"/>
                                    <a:gd name="f38" fmla="val 24638"/>
                                    <a:gd name="f39" fmla="val 25019"/>
                                    <a:gd name="f40" fmla="val 25400"/>
                                    <a:gd name="f41" fmla="val 27178"/>
                                    <a:gd name="f42" fmla="val 27813"/>
                                    <a:gd name="f43" fmla="val 28194"/>
                                    <a:gd name="f44" fmla="val 28322"/>
                                    <a:gd name="f45" fmla="val 30989"/>
                                    <a:gd name="f46" fmla="val 28956"/>
                                    <a:gd name="f47" fmla="val 22479"/>
                                    <a:gd name="f48" fmla="val 29591"/>
                                    <a:gd name="f49" fmla="val 29973"/>
                                    <a:gd name="f50" fmla="val 22352"/>
                                    <a:gd name="f51" fmla="val 30227"/>
                                    <a:gd name="f52" fmla="val 21972"/>
                                    <a:gd name="f53" fmla="val 30862"/>
                                    <a:gd name="f54" fmla="val 19431"/>
                                    <a:gd name="f55" fmla="val 14732"/>
                                    <a:gd name="f56" fmla="val 9779"/>
                                    <a:gd name="f57" fmla="val 7239"/>
                                    <a:gd name="f58" fmla="val 29845"/>
                                    <a:gd name="f59" fmla="val 6731"/>
                                    <a:gd name="f60" fmla="val 29465"/>
                                    <a:gd name="f61" fmla="val 6604"/>
                                    <a:gd name="f62" fmla="*/ f0 1 37719"/>
                                    <a:gd name="f63" fmla="*/ f1 1 29083"/>
                                    <a:gd name="f64" fmla="+- f4 0 f2"/>
                                    <a:gd name="f65" fmla="+- f3 0 f2"/>
                                    <a:gd name="f66" fmla="*/ f65 1 37719"/>
                                    <a:gd name="f67" fmla="*/ f64 1 29083"/>
                                    <a:gd name="f68" fmla="*/ 0 1 f66"/>
                                    <a:gd name="f69" fmla="*/ 37719 1 f66"/>
                                    <a:gd name="f70" fmla="*/ 0 1 f67"/>
                                    <a:gd name="f71" fmla="*/ 29083 1 f67"/>
                                    <a:gd name="f72" fmla="*/ f68 f62 1"/>
                                    <a:gd name="f73" fmla="*/ f69 f62 1"/>
                                    <a:gd name="f74" fmla="*/ f71 f63 1"/>
                                    <a:gd name="f75" fmla="*/ f70 f63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72" t="f75" r="f73" b="f74"/>
                                  <a:pathLst>
                                    <a:path w="37719" h="29083">
                                      <a:moveTo>
                                        <a:pt x="f2" y="f2"/>
                                      </a:moveTo>
                                      <a:lnTo>
                                        <a:pt x="f5" y="f2"/>
                                      </a:lnTo>
                                      <a:cubicBezTo>
                                        <a:pt x="f6" y="f2"/>
                                        <a:pt x="f7" y="f8"/>
                                        <a:pt x="f9" y="f10"/>
                                      </a:cubicBezTo>
                                      <a:lnTo>
                                        <a:pt x="f11" y="f12"/>
                                      </a:lnTo>
                                      <a:cubicBezTo>
                                        <a:pt x="f13" y="f14"/>
                                        <a:pt x="f15" y="f16"/>
                                        <a:pt x="f17" y="f18"/>
                                      </a:cubicBezTo>
                                      <a:lnTo>
                                        <a:pt x="f19" y="f20"/>
                                      </a:lnTo>
                                      <a:cubicBezTo>
                                        <a:pt x="f21" y="f22"/>
                                        <a:pt x="f23" y="f24"/>
                                        <a:pt x="f23" y="f25"/>
                                      </a:cubicBezTo>
                                      <a:lnTo>
                                        <a:pt x="f26" y="f27"/>
                                      </a:lnTo>
                                      <a:cubicBezTo>
                                        <a:pt x="f26" y="f28"/>
                                        <a:pt x="f29" y="f30"/>
                                        <a:pt x="f29" y="f31"/>
                                      </a:cubicBezTo>
                                      <a:lnTo>
                                        <a:pt x="f3" y="f32"/>
                                      </a:lnTo>
                                      <a:lnTo>
                                        <a:pt x="f29" y="f33"/>
                                      </a:lnTo>
                                      <a:cubicBezTo>
                                        <a:pt x="f29" y="f34"/>
                                        <a:pt x="f26" y="f35"/>
                                        <a:pt x="f26" y="f36"/>
                                      </a:cubicBezTo>
                                      <a:lnTo>
                                        <a:pt x="f23" y="f37"/>
                                      </a:lnTo>
                                      <a:cubicBezTo>
                                        <a:pt x="f23" y="f38"/>
                                        <a:pt x="f21" y="f39"/>
                                        <a:pt x="f19" y="f40"/>
                                      </a:cubicBezTo>
                                      <a:lnTo>
                                        <a:pt x="f17" y="f41"/>
                                      </a:lnTo>
                                      <a:cubicBezTo>
                                        <a:pt x="f15" y="f42"/>
                                        <a:pt x="f13" y="f43"/>
                                        <a:pt x="f11" y="f44"/>
                                      </a:cubicBezTo>
                                      <a:lnTo>
                                        <a:pt x="f45" y="f46"/>
                                      </a:lnTo>
                                      <a:cubicBezTo>
                                        <a:pt x="f7" y="f4"/>
                                        <a:pt x="f6" y="f4"/>
                                        <a:pt x="f5" y="f4"/>
                                      </a:cubicBezTo>
                                      <a:lnTo>
                                        <a:pt x="f2" y="f4"/>
                                      </a:lnTo>
                                      <a:lnTo>
                                        <a:pt x="f2" y="f47"/>
                                      </a:lnTo>
                                      <a:lnTo>
                                        <a:pt x="f48" y="f47"/>
                                      </a:lnTo>
                                      <a:lnTo>
                                        <a:pt x="f49" y="f50"/>
                                      </a:lnTo>
                                      <a:lnTo>
                                        <a:pt x="f51" y="f52"/>
                                      </a:lnTo>
                                      <a:lnTo>
                                        <a:pt x="f53" y="f54"/>
                                      </a:lnTo>
                                      <a:lnTo>
                                        <a:pt x="f9" y="f55"/>
                                      </a:lnTo>
                                      <a:lnTo>
                                        <a:pt x="f53" y="f56"/>
                                      </a:lnTo>
                                      <a:lnTo>
                                        <a:pt x="f51" y="f57"/>
                                      </a:lnTo>
                                      <a:lnTo>
                                        <a:pt x="f58" y="f59"/>
                                      </a:lnTo>
                                      <a:lnTo>
                                        <a:pt x="f60" y="f61"/>
                                      </a:lnTo>
                                      <a:lnTo>
                                        <a:pt x="f2" y="f61"/>
                                      </a:lnTo>
                                      <a:lnTo>
                                        <a:pt x="f2" y="f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7C30"/>
                                </a:solidFill>
                                <a:ln cap="flat">
                                  <a:noFill/>
                                  <a:prstDash val="solid"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176" name="Shape 181"/>
                              <wps:cNvSpPr/>
                              <wps:spPr>
                                <a:xfrm>
                                  <a:off x="1422020" y="10030"/>
                                  <a:ext cx="45463" cy="29718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45466"/>
                                    <a:gd name="f4" fmla="val 29718"/>
                                    <a:gd name="f5" fmla="val 37974"/>
                                    <a:gd name="f6" fmla="val 38354"/>
                                    <a:gd name="f7" fmla="val 38608"/>
                                    <a:gd name="f8" fmla="val 126"/>
                                    <a:gd name="f9" fmla="val 38990"/>
                                    <a:gd name="f10" fmla="val 253"/>
                                    <a:gd name="f11" fmla="val 40767"/>
                                    <a:gd name="f12" fmla="val 762"/>
                                    <a:gd name="f13" fmla="val 41402"/>
                                    <a:gd name="f14" fmla="val 1015"/>
                                    <a:gd name="f15" fmla="val 42038"/>
                                    <a:gd name="f16" fmla="val 1397"/>
                                    <a:gd name="f17" fmla="val 42545"/>
                                    <a:gd name="f18" fmla="val 2032"/>
                                    <a:gd name="f19" fmla="val 43815"/>
                                    <a:gd name="f20" fmla="val 4064"/>
                                    <a:gd name="f21" fmla="val 44069"/>
                                    <a:gd name="f22" fmla="val 4318"/>
                                    <a:gd name="f23" fmla="val 44197"/>
                                    <a:gd name="f24" fmla="val 4699"/>
                                    <a:gd name="f25" fmla="val 44324"/>
                                    <a:gd name="f26" fmla="val 5080"/>
                                    <a:gd name="f27" fmla="val 45213"/>
                                    <a:gd name="f28" fmla="val 8636"/>
                                    <a:gd name="f29" fmla="val 8889"/>
                                    <a:gd name="f30" fmla="val 9017"/>
                                    <a:gd name="f31" fmla="val 9271"/>
                                    <a:gd name="f32" fmla="val 14859"/>
                                    <a:gd name="f33" fmla="val 20447"/>
                                    <a:gd name="f34" fmla="val 20701"/>
                                    <a:gd name="f35" fmla="val 20827"/>
                                    <a:gd name="f36" fmla="val 21082"/>
                                    <a:gd name="f37" fmla="val 24511"/>
                                    <a:gd name="f38" fmla="val 24892"/>
                                    <a:gd name="f39" fmla="val 25273"/>
                                    <a:gd name="f40" fmla="val 25653"/>
                                    <a:gd name="f41" fmla="val 27559"/>
                                    <a:gd name="f42" fmla="val 28194"/>
                                    <a:gd name="f43" fmla="val 41529"/>
                                    <a:gd name="f44" fmla="val 28575"/>
                                    <a:gd name="f45" fmla="val 40894"/>
                                    <a:gd name="f46" fmla="val 28828"/>
                                    <a:gd name="f47" fmla="val 29464"/>
                                    <a:gd name="f48" fmla="val 38736"/>
                                    <a:gd name="f49" fmla="val 29590"/>
                                    <a:gd name="f50" fmla="val 23114"/>
                                    <a:gd name="f51" fmla="val 37465"/>
                                    <a:gd name="f52" fmla="val 37719"/>
                                    <a:gd name="f53" fmla="val 22987"/>
                                    <a:gd name="f54" fmla="val 22478"/>
                                    <a:gd name="f55" fmla="val 19812"/>
                                    <a:gd name="f56" fmla="val 38863"/>
                                    <a:gd name="f57" fmla="val 15113"/>
                                    <a:gd name="f58" fmla="val 9906"/>
                                    <a:gd name="f59" fmla="val 7239"/>
                                    <a:gd name="f60" fmla="val 6731"/>
                                    <a:gd name="f61" fmla="val 6603"/>
                                    <a:gd name="f62" fmla="*/ f0 1 45466"/>
                                    <a:gd name="f63" fmla="*/ f1 1 29718"/>
                                    <a:gd name="f64" fmla="+- f4 0 f2"/>
                                    <a:gd name="f65" fmla="+- f3 0 f2"/>
                                    <a:gd name="f66" fmla="*/ f65 1 45466"/>
                                    <a:gd name="f67" fmla="*/ f64 1 29718"/>
                                    <a:gd name="f68" fmla="*/ 0 1 f66"/>
                                    <a:gd name="f69" fmla="*/ 45466 1 f66"/>
                                    <a:gd name="f70" fmla="*/ 0 1 f67"/>
                                    <a:gd name="f71" fmla="*/ 29718 1 f67"/>
                                    <a:gd name="f72" fmla="*/ f68 f62 1"/>
                                    <a:gd name="f73" fmla="*/ f69 f62 1"/>
                                    <a:gd name="f74" fmla="*/ f71 f63 1"/>
                                    <a:gd name="f75" fmla="*/ f70 f63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72" t="f75" r="f73" b="f74"/>
                                  <a:pathLst>
                                    <a:path w="45466" h="29718">
                                      <a:moveTo>
                                        <a:pt x="f2" y="f2"/>
                                      </a:moveTo>
                                      <a:lnTo>
                                        <a:pt x="f5" y="f2"/>
                                      </a:lnTo>
                                      <a:cubicBezTo>
                                        <a:pt x="f6" y="f2"/>
                                        <a:pt x="f7" y="f8"/>
                                        <a:pt x="f9" y="f10"/>
                                      </a:cubicBezTo>
                                      <a:lnTo>
                                        <a:pt x="f11" y="f12"/>
                                      </a:lnTo>
                                      <a:cubicBezTo>
                                        <a:pt x="f13" y="f14"/>
                                        <a:pt x="f15" y="f16"/>
                                        <a:pt x="f17" y="f18"/>
                                      </a:cubicBezTo>
                                      <a:lnTo>
                                        <a:pt x="f19" y="f20"/>
                                      </a:lnTo>
                                      <a:cubicBezTo>
                                        <a:pt x="f21" y="f22"/>
                                        <a:pt x="f23" y="f24"/>
                                        <a:pt x="f25" y="f26"/>
                                      </a:cubicBezTo>
                                      <a:lnTo>
                                        <a:pt x="f27" y="f28"/>
                                      </a:lnTo>
                                      <a:cubicBezTo>
                                        <a:pt x="f27" y="f29"/>
                                        <a:pt x="f27" y="f30"/>
                                        <a:pt x="f27" y="f31"/>
                                      </a:cubicBezTo>
                                      <a:lnTo>
                                        <a:pt x="f3" y="f32"/>
                                      </a:lnTo>
                                      <a:lnTo>
                                        <a:pt x="f27" y="f33"/>
                                      </a:lnTo>
                                      <a:cubicBezTo>
                                        <a:pt x="f27" y="f34"/>
                                        <a:pt x="f27" y="f35"/>
                                        <a:pt x="f27" y="f36"/>
                                      </a:cubicBezTo>
                                      <a:lnTo>
                                        <a:pt x="f25" y="f37"/>
                                      </a:lnTo>
                                      <a:cubicBezTo>
                                        <a:pt x="f23" y="f38"/>
                                        <a:pt x="f21" y="f39"/>
                                        <a:pt x="f19" y="f40"/>
                                      </a:cubicBezTo>
                                      <a:lnTo>
                                        <a:pt x="f17" y="f41"/>
                                      </a:lnTo>
                                      <a:cubicBezTo>
                                        <a:pt x="f15" y="f42"/>
                                        <a:pt x="f43" y="f44"/>
                                        <a:pt x="f45" y="f46"/>
                                      </a:cubicBezTo>
                                      <a:lnTo>
                                        <a:pt x="f9" y="f47"/>
                                      </a:lnTo>
                                      <a:cubicBezTo>
                                        <a:pt x="f48" y="f49"/>
                                        <a:pt x="f6" y="f4"/>
                                        <a:pt x="f5" y="f4"/>
                                      </a:cubicBezTo>
                                      <a:lnTo>
                                        <a:pt x="f2" y="f4"/>
                                      </a:lnTo>
                                      <a:lnTo>
                                        <a:pt x="f2" y="f50"/>
                                      </a:lnTo>
                                      <a:lnTo>
                                        <a:pt x="f51" y="f50"/>
                                      </a:lnTo>
                                      <a:lnTo>
                                        <a:pt x="f52" y="f53"/>
                                      </a:lnTo>
                                      <a:lnTo>
                                        <a:pt x="f5" y="f54"/>
                                      </a:lnTo>
                                      <a:lnTo>
                                        <a:pt x="f7" y="f55"/>
                                      </a:lnTo>
                                      <a:lnTo>
                                        <a:pt x="f56" y="f57"/>
                                      </a:lnTo>
                                      <a:lnTo>
                                        <a:pt x="f7" y="f58"/>
                                      </a:lnTo>
                                      <a:lnTo>
                                        <a:pt x="f5" y="f59"/>
                                      </a:lnTo>
                                      <a:lnTo>
                                        <a:pt x="f52" y="f60"/>
                                      </a:lnTo>
                                      <a:lnTo>
                                        <a:pt x="f51" y="f61"/>
                                      </a:lnTo>
                                      <a:lnTo>
                                        <a:pt x="f2" y="f61"/>
                                      </a:lnTo>
                                      <a:lnTo>
                                        <a:pt x="f2" y="f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7C30"/>
                                </a:solidFill>
                                <a:ln cap="flat">
                                  <a:noFill/>
                                  <a:prstDash val="solid"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177" name="Shape 182"/>
                              <wps:cNvSpPr/>
                              <wps:spPr>
                                <a:xfrm>
                                  <a:off x="1368427" y="2670"/>
                                  <a:ext cx="85596" cy="144402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85598"/>
                                    <a:gd name="f4" fmla="val 144399"/>
                                    <a:gd name="f5" fmla="val 8636"/>
                                    <a:gd name="f6" fmla="val 80772"/>
                                    <a:gd name="f7" fmla="val 81534"/>
                                    <a:gd name="f8" fmla="val 82042"/>
                                    <a:gd name="f9" fmla="val 127"/>
                                    <a:gd name="f10" fmla="val 82550"/>
                                    <a:gd name="f11" fmla="val 508"/>
                                    <a:gd name="f12" fmla="val 83059"/>
                                    <a:gd name="f13" fmla="val 889"/>
                                    <a:gd name="f14" fmla="val 83566"/>
                                    <a:gd name="f15" fmla="val 1524"/>
                                    <a:gd name="f16" fmla="val 83947"/>
                                    <a:gd name="f17" fmla="val 2413"/>
                                    <a:gd name="f18" fmla="val 84328"/>
                                    <a:gd name="f19" fmla="val 3429"/>
                                    <a:gd name="f20" fmla="val 84582"/>
                                    <a:gd name="f21" fmla="val 4572"/>
                                    <a:gd name="f22" fmla="val 84709"/>
                                    <a:gd name="f23" fmla="val 6096"/>
                                    <a:gd name="f24" fmla="val 84963"/>
                                    <a:gd name="f25" fmla="val 7493"/>
                                    <a:gd name="f26" fmla="val 85090"/>
                                    <a:gd name="f27" fmla="val 9398"/>
                                    <a:gd name="f28" fmla="val 11557"/>
                                    <a:gd name="f29" fmla="val 13716"/>
                                    <a:gd name="f30" fmla="val 15367"/>
                                    <a:gd name="f31" fmla="val 16891"/>
                                    <a:gd name="f32" fmla="val 18288"/>
                                    <a:gd name="f33" fmla="val 19558"/>
                                    <a:gd name="f34" fmla="val 20447"/>
                                    <a:gd name="f35" fmla="val 21336"/>
                                    <a:gd name="f36" fmla="val 21971"/>
                                    <a:gd name="f37" fmla="val 22352"/>
                                    <a:gd name="f38" fmla="val 22733"/>
                                    <a:gd name="f39" fmla="val 22987"/>
                                    <a:gd name="f40" fmla="val 29210"/>
                                    <a:gd name="f41" fmla="val 58166"/>
                                    <a:gd name="f42" fmla="val 72898"/>
                                    <a:gd name="f43" fmla="val 73534"/>
                                    <a:gd name="f44" fmla="val 74168"/>
                                    <a:gd name="f45" fmla="val 58420"/>
                                    <a:gd name="f46" fmla="val 74676"/>
                                    <a:gd name="f47" fmla="val 58801"/>
                                    <a:gd name="f48" fmla="val 75311"/>
                                    <a:gd name="f49" fmla="val 59309"/>
                                    <a:gd name="f50" fmla="val 75692"/>
                                    <a:gd name="f51" fmla="val 59944"/>
                                    <a:gd name="f52" fmla="val 76073"/>
                                    <a:gd name="f53" fmla="val 60706"/>
                                    <a:gd name="f54" fmla="val 76454"/>
                                    <a:gd name="f55" fmla="val 61595"/>
                                    <a:gd name="f56" fmla="val 76709"/>
                                    <a:gd name="f57" fmla="val 62738"/>
                                    <a:gd name="f58" fmla="val 76962"/>
                                    <a:gd name="f59" fmla="val 64262"/>
                                    <a:gd name="f60" fmla="val 77089"/>
                                    <a:gd name="f61" fmla="val 65659"/>
                                    <a:gd name="f62" fmla="val 77216"/>
                                    <a:gd name="f63" fmla="val 67437"/>
                                    <a:gd name="f64" fmla="val 69469"/>
                                    <a:gd name="f65" fmla="val 71628"/>
                                    <a:gd name="f66" fmla="val 73406"/>
                                    <a:gd name="f67" fmla="val 74803"/>
                                    <a:gd name="f68" fmla="val 76327"/>
                                    <a:gd name="f69" fmla="val 77470"/>
                                    <a:gd name="f70" fmla="val 78232"/>
                                    <a:gd name="f71" fmla="val 79121"/>
                                    <a:gd name="f72" fmla="val 79756"/>
                                    <a:gd name="f73" fmla="val 80137"/>
                                    <a:gd name="f74" fmla="val 80518"/>
                                    <a:gd name="f75" fmla="val 80645"/>
                                    <a:gd name="f76" fmla="val 121412"/>
                                    <a:gd name="f77" fmla="val 81280"/>
                                    <a:gd name="f78" fmla="val 81915"/>
                                    <a:gd name="f79" fmla="val 121666"/>
                                    <a:gd name="f80" fmla="val 122047"/>
                                    <a:gd name="f81" fmla="val 83693"/>
                                    <a:gd name="f82" fmla="val 122428"/>
                                    <a:gd name="f83" fmla="val 84074"/>
                                    <a:gd name="f84" fmla="val 123063"/>
                                    <a:gd name="f85" fmla="val 84455"/>
                                    <a:gd name="f86" fmla="val 123952"/>
                                    <a:gd name="f87" fmla="val 84836"/>
                                    <a:gd name="f88" fmla="val 124841"/>
                                    <a:gd name="f89" fmla="val 125984"/>
                                    <a:gd name="f90" fmla="val 85344"/>
                                    <a:gd name="f91" fmla="val 127508"/>
                                    <a:gd name="f92" fmla="val 85471"/>
                                    <a:gd name="f93" fmla="val 128905"/>
                                    <a:gd name="f94" fmla="val 130683"/>
                                    <a:gd name="f95" fmla="val 132842"/>
                                    <a:gd name="f96" fmla="val 135001"/>
                                    <a:gd name="f97" fmla="val 136906"/>
                                    <a:gd name="f98" fmla="val 138303"/>
                                    <a:gd name="f99" fmla="val 139827"/>
                                    <a:gd name="f100" fmla="val 140970"/>
                                    <a:gd name="f101" fmla="val 141859"/>
                                    <a:gd name="f102" fmla="val 142748"/>
                                    <a:gd name="f103" fmla="val 143383"/>
                                    <a:gd name="f104" fmla="val 143764"/>
                                    <a:gd name="f105" fmla="val 144145"/>
                                    <a:gd name="f106" fmla="val 6223"/>
                                    <a:gd name="f107" fmla="val 4191"/>
                                    <a:gd name="f108" fmla="val 143637"/>
                                    <a:gd name="f109" fmla="val 2540"/>
                                    <a:gd name="f110" fmla="val 142240"/>
                                    <a:gd name="f111" fmla="val 140716"/>
                                    <a:gd name="f112" fmla="val 138430"/>
                                    <a:gd name="f113" fmla="val 135128"/>
                                    <a:gd name="f114" fmla="val 9271"/>
                                    <a:gd name="f115" fmla="val 5969"/>
                                    <a:gd name="f116" fmla="val 3556"/>
                                    <a:gd name="f117" fmla="val 2159"/>
                                    <a:gd name="f118" fmla="val 635"/>
                                    <a:gd name="f119" fmla="*/ f0 1 85598"/>
                                    <a:gd name="f120" fmla="*/ f1 1 144399"/>
                                    <a:gd name="f121" fmla="+- f4 0 f2"/>
                                    <a:gd name="f122" fmla="+- f3 0 f2"/>
                                    <a:gd name="f123" fmla="*/ f122 1 85598"/>
                                    <a:gd name="f124" fmla="*/ f121 1 144399"/>
                                    <a:gd name="f125" fmla="*/ 0 1 f123"/>
                                    <a:gd name="f126" fmla="*/ 85598 1 f123"/>
                                    <a:gd name="f127" fmla="*/ 0 1 f124"/>
                                    <a:gd name="f128" fmla="*/ 144399 1 f124"/>
                                    <a:gd name="f129" fmla="*/ f125 f119 1"/>
                                    <a:gd name="f130" fmla="*/ f126 f119 1"/>
                                    <a:gd name="f131" fmla="*/ f128 f120 1"/>
                                    <a:gd name="f132" fmla="*/ f127 f120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129" t="f132" r="f130" b="f131"/>
                                  <a:pathLst>
                                    <a:path w="85598" h="144399">
                                      <a:moveTo>
                                        <a:pt x="f5" y="f2"/>
                                      </a:moveTo>
                                      <a:lnTo>
                                        <a:pt x="f6" y="f2"/>
                                      </a:lnTo>
                                      <a:cubicBezTo>
                                        <a:pt x="f7" y="f2"/>
                                        <a:pt x="f8" y="f9"/>
                                        <a:pt x="f10" y="f11"/>
                                      </a:cubicBezTo>
                                      <a:cubicBezTo>
                                        <a:pt x="f12" y="f13"/>
                                        <a:pt x="f14" y="f15"/>
                                        <a:pt x="f16" y="f17"/>
                                      </a:cubicBezTo>
                                      <a:cubicBezTo>
                                        <a:pt x="f18" y="f19"/>
                                        <a:pt x="f20" y="f21"/>
                                        <a:pt x="f22" y="f23"/>
                                      </a:cubicBezTo>
                                      <a:cubicBezTo>
                                        <a:pt x="f24" y="f25"/>
                                        <a:pt x="f26" y="f27"/>
                                        <a:pt x="f26" y="f28"/>
                                      </a:cubicBezTo>
                                      <a:cubicBezTo>
                                        <a:pt x="f26" y="f29"/>
                                        <a:pt x="f24" y="f30"/>
                                        <a:pt x="f22" y="f31"/>
                                      </a:cubicBezTo>
                                      <a:cubicBezTo>
                                        <a:pt x="f20" y="f32"/>
                                        <a:pt x="f18" y="f33"/>
                                        <a:pt x="f16" y="f34"/>
                                      </a:cubicBezTo>
                                      <a:cubicBezTo>
                                        <a:pt x="f14" y="f35"/>
                                        <a:pt x="f12" y="f36"/>
                                        <a:pt x="f10" y="f37"/>
                                      </a:cubicBezTo>
                                      <a:cubicBezTo>
                                        <a:pt x="f8" y="f38"/>
                                        <a:pt x="f7" y="f39"/>
                                        <a:pt x="f6" y="f39"/>
                                      </a:cubicBezTo>
                                      <a:lnTo>
                                        <a:pt x="f40" y="f39"/>
                                      </a:lnTo>
                                      <a:lnTo>
                                        <a:pt x="f40" y="f41"/>
                                      </a:lnTo>
                                      <a:lnTo>
                                        <a:pt x="f42" y="f41"/>
                                      </a:lnTo>
                                      <a:cubicBezTo>
                                        <a:pt x="f43" y="f41"/>
                                        <a:pt x="f44" y="f45"/>
                                        <a:pt x="f46" y="f47"/>
                                      </a:cubicBezTo>
                                      <a:cubicBezTo>
                                        <a:pt x="f48" y="f49"/>
                                        <a:pt x="f50" y="f51"/>
                                        <a:pt x="f52" y="f53"/>
                                      </a:cubicBezTo>
                                      <a:cubicBezTo>
                                        <a:pt x="f54" y="f55"/>
                                        <a:pt x="f56" y="f57"/>
                                        <a:pt x="f58" y="f59"/>
                                      </a:cubicBezTo>
                                      <a:cubicBezTo>
                                        <a:pt x="f60" y="f61"/>
                                        <a:pt x="f62" y="f63"/>
                                        <a:pt x="f62" y="f64"/>
                                      </a:cubicBezTo>
                                      <a:cubicBezTo>
                                        <a:pt x="f62" y="f65"/>
                                        <a:pt x="f60" y="f66"/>
                                        <a:pt x="f58" y="f67"/>
                                      </a:cubicBezTo>
                                      <a:cubicBezTo>
                                        <a:pt x="f56" y="f68"/>
                                        <a:pt x="f54" y="f69"/>
                                        <a:pt x="f52" y="f70"/>
                                      </a:cubicBezTo>
                                      <a:cubicBezTo>
                                        <a:pt x="f50" y="f71"/>
                                        <a:pt x="f48" y="f72"/>
                                        <a:pt x="f46" y="f73"/>
                                      </a:cubicBezTo>
                                      <a:cubicBezTo>
                                        <a:pt x="f44" y="f74"/>
                                        <a:pt x="f43" y="f75"/>
                                        <a:pt x="f42" y="f75"/>
                                      </a:cubicBezTo>
                                      <a:lnTo>
                                        <a:pt x="f40" y="f75"/>
                                      </a:lnTo>
                                      <a:lnTo>
                                        <a:pt x="f40" y="f76"/>
                                      </a:lnTo>
                                      <a:lnTo>
                                        <a:pt x="f77" y="f76"/>
                                      </a:lnTo>
                                      <a:cubicBezTo>
                                        <a:pt x="f78" y="f76"/>
                                        <a:pt x="f10" y="f79"/>
                                        <a:pt x="f12" y="f80"/>
                                      </a:cubicBezTo>
                                      <a:cubicBezTo>
                                        <a:pt x="f81" y="f82"/>
                                        <a:pt x="f83" y="f84"/>
                                        <a:pt x="f85" y="f86"/>
                                      </a:cubicBezTo>
                                      <a:cubicBezTo>
                                        <a:pt x="f87" y="f88"/>
                                        <a:pt x="f26" y="f89"/>
                                        <a:pt x="f90" y="f91"/>
                                      </a:cubicBezTo>
                                      <a:cubicBezTo>
                                        <a:pt x="f92" y="f93"/>
                                        <a:pt x="f3" y="f94"/>
                                        <a:pt x="f3" y="f95"/>
                                      </a:cubicBezTo>
                                      <a:cubicBezTo>
                                        <a:pt x="f3" y="f96"/>
                                        <a:pt x="f92" y="f97"/>
                                        <a:pt x="f90" y="f98"/>
                                      </a:cubicBezTo>
                                      <a:cubicBezTo>
                                        <a:pt x="f26" y="f99"/>
                                        <a:pt x="f87" y="f100"/>
                                        <a:pt x="f85" y="f101"/>
                                      </a:cubicBezTo>
                                      <a:cubicBezTo>
                                        <a:pt x="f83" y="f102"/>
                                        <a:pt x="f81" y="f103"/>
                                        <a:pt x="f12" y="f104"/>
                                      </a:cubicBezTo>
                                      <a:cubicBezTo>
                                        <a:pt x="f10" y="f105"/>
                                        <a:pt x="f78" y="f4"/>
                                        <a:pt x="f77" y="f4"/>
                                      </a:cubicBezTo>
                                      <a:lnTo>
                                        <a:pt x="f5" y="f4"/>
                                      </a:lnTo>
                                      <a:cubicBezTo>
                                        <a:pt x="f106" y="f4"/>
                                        <a:pt x="f107" y="f108"/>
                                        <a:pt x="f109" y="f110"/>
                                      </a:cubicBezTo>
                                      <a:cubicBezTo>
                                        <a:pt x="f13" y="f111"/>
                                        <a:pt x="f2" y="f112"/>
                                        <a:pt x="f2" y="f113"/>
                                      </a:cubicBezTo>
                                      <a:lnTo>
                                        <a:pt x="f2" y="f114"/>
                                      </a:lnTo>
                                      <a:cubicBezTo>
                                        <a:pt x="f2" y="f115"/>
                                        <a:pt x="f13" y="f116"/>
                                        <a:pt x="f109" y="f117"/>
                                      </a:cubicBezTo>
                                      <a:cubicBezTo>
                                        <a:pt x="f107" y="f118"/>
                                        <a:pt x="f106" y="f2"/>
                                        <a:pt x="f5" y="f2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noFill/>
                                <a:ln w="6601" cap="flat">
                                  <a:solidFill>
                                    <a:srgbClr val="ED7C30"/>
                                  </a:solidFill>
                                  <a:prstDash val="solid"/>
                                  <a:round/>
                                </a:ln>
                              </wps:spPr>
                              <wps:bodyPr lIns="0" tIns="0" rIns="0" bIns="0"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AABDC0C" id="Group 34838" o:spid="_x0000_s1026" style="width:115.6pt;height:12.9pt;mso-position-horizontal-relative:char;mso-position-vertical-relative:line" coordsize="14681,16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">
                      <v:shape id="Shape 113" o:spid="_x0000_s1027" style="position:absolute;left:368;top:327;width:227;height:556;visibility:visible;mso-wrap-style:square;v-text-anchor:top" coordsize="22733,556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" path="m3302,l16002,r6731,481l22733,7036,15494,6604r-8890,l6604,49022r9525,l22733,47934r,6633l17018,55499v-254,127,-381,127,-508,127l3302,55626c1397,55626,,54102,,52324l,3302c,1524,1397,,3302,xe" fillcolor="#ed7c30" stroked="f">
                        <v:path arrowok="t" o:connecttype="custom" o:connectlocs="11366,0;22731,27811;11366,55622;0,27811" o:connectangles="270,0,90,180" textboxrect="0,0,22733,55626"/>
                      </v:shape>
                      <v:shape id="Shape 114" o:spid="_x0000_s1028" style="position:absolute;left:74;top:100;width:521;height:1517;visibility:visible;mso-wrap-style:square;v-text-anchor:top" coordsize="52070,1517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" path="m13208,l47244,r4826,247l52070,6858,47244,6603r-33782,l10287,7112,8382,8382,7112,10414r-508,3683l6604,143256r127,381l7493,144145r3683,762l17780,145161r6858,-254l28321,144145r889,-635l29337,143256r,-45593c29337,95885,30734,94361,32639,94361r11811,l52070,93917r,6638l44831,100964r-8890,l35941,143764v,381,-127,762,-254,1143l35052,146939v-254,635,-762,1270,-1397,1650l31242,150114v-381,126,-762,254,-1143,381l25654,151384v-127,,-254,,-508,l18034,151764r-7366,-380c10541,151384,10287,151384,10160,151384r-4572,-889c5207,150368,4826,150240,4572,149987l2159,148589v-635,-380,-1143,-1015,-1397,-1777l127,144780c,144526,,144145,,143764l,13843v,-128,,-254,,-508l635,8763c762,8382,889,7874,1143,7493l3175,4190v254,-380,635,-762,1143,-1015l7366,1270c7747,1015,8255,889,8636,762l12700,126v127,,381,-126,508,-126xe" fillcolor="#ed7c30" stroked="f">
                        <v:path arrowok="t" o:connecttype="custom" o:connectlocs="26033,0;52065,75881;26033,151762;0,75881" o:connectangles="270,0,90,180" textboxrect="0,0,52070,151764"/>
                      </v:shape>
                      <v:shape id="Shape 115" o:spid="_x0000_s1029" style="position:absolute;left:1573;top:908;width:169;height:473;visibility:visible;mso-wrap-style:square;v-text-anchor:top" coordsize="16891,473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" path="m3302,l16891,r,6604l6604,6604r,34163l16891,40767r,6604l3302,47371c1524,47371,,45847,,44069l,3302c,1524,1524,,3302,xe" fillcolor="#ed7c30" stroked="f">
                        <v:path arrowok="t" o:connecttype="custom" o:connectlocs="8444,0;16888,23688;8444,47375;0,23688" o:connectangles="270,0,90,180" textboxrect="0,0,16891,47371"/>
                      </v:shape>
                      <v:shape id="Shape 116" o:spid="_x0000_s1030" style="position:absolute;left:595;top:332;width:227;height:541;visibility:visible;mso-wrap-style:square;v-text-anchor:top" coordsize="22733,540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" path="m,l2159,154v254,,635,,889,127l11303,3329v254,127,635,254,889,509l15875,6886v127,127,381,380,508,634l19431,11712v127,253,254,507,381,762l21844,18062v127,253,127,507,127,889l22733,25808v,255,,508,-127,762l21082,36984v,381,-127,762,-381,1143l16129,46255v-254,382,-635,762,-1016,1144l7366,52605v-381,254,-889,508,-1397,508l,54086,,47453r4191,-690l10795,42318r3810,-6985l16129,26063r-635,-6097l13716,15140,11303,11584,8509,9299,1270,6631,,6556,,xe" fillcolor="#ed7c30" stroked="f">
                        <v:path arrowok="t" o:connecttype="custom" o:connectlocs="11366,0;22731,27043;11366,54086;0,27043" o:connectangles="270,0,90,180" textboxrect="0,0,22733,54086"/>
                      </v:shape>
                      <v:shape id="Shape 117" o:spid="_x0000_s1031" style="position:absolute;left:1573;top:331;width:169;height:418;visibility:visible;mso-wrap-style:square;v-text-anchor:top" coordsize="16891,417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" path="m3302,l16891,r,6603l6604,6603r,28575l16891,35178r,6605l3302,41783c1524,41783,,40386,,38481l,3301c,1397,1524,,3302,xe" fillcolor="#ed7c30" stroked="f">
                        <v:path arrowok="t" o:connecttype="custom" o:connectlocs="8444,0;16888,20889;8444,41778;0,20889" o:connectangles="270,0,90,180" textboxrect="0,0,16891,41783"/>
                      </v:shape>
                      <v:shape id="Shape 118" o:spid="_x0000_s1032" style="position:absolute;left:595;top:102;width:534;height:1003;visibility:visible;mso-wrap-style:square;v-text-anchor:top" coordsize="53340,1003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" path="m,l5080,260,16510,1911v254,,508,128,635,128l30226,6865v381,127,635,253,1016,507l42545,16135v254,255,635,508,762,889l50546,29470v127,254,254,509,254,762l52705,37853v,126,,380,127,507l53340,46742v,127,,381,,509l52451,58680v,254,-127,509,-127,636l49530,69476v-127,127,-254,380,-381,634l44577,78746v-127,255,-254,382,-508,635l37719,86493v-127,254,-381,381,-635,509l29083,92717v-254,126,-381,253,-635,253l18669,97161v-127,,-381,128,-508,128l6604,99829v-127,,-254,,-381,126l,100307,,93670r5461,-318l16383,90939r9144,-3937l33020,81794r5842,-6603l43180,67317r2667,-9399l46736,46996r-508,-7874l44577,32265,37973,20961,27559,12833,15240,8389,4826,6865,,6610,,xe" fillcolor="#ed7c30" stroked="f">
                        <v:path arrowok="t" o:connecttype="custom" o:connectlocs="26668,0;53336,50155;26668,100309;0,50155" o:connectangles="270,0,90,180" textboxrect="0,0,53340,100307"/>
                      </v:shape>
                      <v:shape id="Shape 119" o:spid="_x0000_s1033" style="position:absolute;left:1281;top:100;width:461;height:1511;visibility:visible;mso-wrap-style:square;v-text-anchor:top" coordsize="46101,151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" path="m11938,l46101,r,6603l12573,6603,7874,8255,7112,9651r-508,3175l6604,138302r508,3303l7874,142875r4699,1651l46101,144526r,6604l11938,151130v-381,,-762,-128,-1016,-254l4699,148717v-762,-254,-1270,-635,-1651,-1270l1143,144526v-254,-381,-508,-762,-508,-1270l,139064v,-253,,-380,,-507l,12573v,-127,,-254,,-381l635,7874v,-381,254,-889,508,-1271l3048,3683c3429,3175,3937,2667,4699,2413l10922,253c11176,126,11557,,11938,xe" fillcolor="#ed7c30" stroked="f">
                        <v:path arrowok="t" o:connecttype="custom" o:connectlocs="23052,0;46104,75566;23052,151132;0,75566" o:connectangles="270,0,90,180" textboxrect="0,0,46101,151130"/>
                      </v:shape>
                      <v:shape id="Shape 120" o:spid="_x0000_s1034" style="position:absolute;left:1742;top:1315;width:461;height:296;visibility:visible;mso-wrap-style:square;v-text-anchor:top" coordsize="46101,29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" path="m,l38481,v254,,635,,1016,126l41275,762v635,253,1270,635,1651,1143l44323,3937v254,381,508,762,508,1143l45720,8636v,126,127,381,127,508l46101,14605r-254,5715c45847,20574,45720,20700,45720,20955r-889,3556c44831,24892,44577,25273,44323,25653r-1397,1906c42545,28194,41910,28575,41275,28828r-1778,509c39116,29463,38735,29590,38481,29590l,29590,,22987r37846,l38227,22860r381,-509l39243,19685r254,-4699l39243,9778,38608,7238r-381,-507l37846,6603,,6603,,xe" fillcolor="#ed7c30" stroked="f">
                        <v:path arrowok="t" o:connecttype="custom" o:connectlocs="23052,0;46104,14795;23052,29589;0,14795" o:connectangles="270,0,90,180" textboxrect="0,0,46101,29590"/>
                      </v:shape>
                      <v:shape id="Shape 121" o:spid="_x0000_s1035" style="position:absolute;left:1742;top:683;width:377;height:291;visibility:visible;mso-wrap-style:square;v-text-anchor:top" coordsize="37719,290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" path="m,l30099,v254,,635,127,1016,254l32893,762v635,254,1270,635,1651,1270l35941,3937v254,254,508,762,508,1143l37338,8509v,254,127,381,127,635l37719,14478r-254,5715c37465,20320,37338,20574,37338,20701r-889,3429c36449,24638,36195,25019,35941,25400r-1397,1778c34163,27813,33528,28194,32893,28322r-1905,634c30734,29083,30353,29083,30099,29083l,29083,,22479r29591,l29972,22352r254,-380l30861,19431r254,-4699l30861,9779,30226,7239r-381,-508l29464,6604,,6604,,xe" fillcolor="#ed7c30" stroked="f">
                        <v:path arrowok="t" o:connecttype="custom" o:connectlocs="18860,0;37719,14544;18860,29087;0,14544" o:connectangles="270,0,90,180" textboxrect="0,0,37719,29083"/>
                      </v:shape>
                      <v:shape id="Shape 122" o:spid="_x0000_s1036" style="position:absolute;left:2686;top:325;width:232;height:476;visibility:visible;mso-wrap-style:square;v-text-anchor:top" coordsize="23241,47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" path="m3302,l16637,r6604,305l23241,6841,16256,6604r-9652,l6604,41022r11684,l23241,40314r,6643l18288,47625r-14986,c1397,47625,,46101,,44323l,3302c,1524,1397,,3302,xe" fillcolor="#ed7c30" stroked="f">
                        <v:path arrowok="t" o:connecttype="custom" o:connectlocs="11622,0;23244,23811;11622,47621;0,23811" o:connectangles="270,0,90,180" textboxrect="0,0,23241,47625"/>
                      </v:shape>
                      <v:shape id="Shape 123" o:spid="_x0000_s1037" style="position:absolute;left:2392;top:100;width:526;height:1517;visibility:visible;mso-wrap-style:square;v-text-anchor:top" coordsize="52578,1517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" path="m11938,l49403,r3175,86l52578,6691r-3175,-88l12573,6603,7874,8255,7112,9651r-508,3175l6604,143256r127,381l7493,144145r3683,762l17780,145161r6858,-254l28321,144145r889,-635l29337,143256r,-54483c29337,86868,30734,85471,32639,85471r9144,c41910,85471,42164,85471,42291,85471r8255,1524c51054,86995,51562,87249,51943,87502r635,441l52578,95947,48768,93345,41529,92075r-5588,l35941,143764v,381,-127,762,-254,1143l35052,146939v-254,635,-762,1270,-1397,1650l31242,150114v-381,126,-762,254,-1143,381l25654,151384v-127,,-254,,-508,l18034,151764r-7366,-380c10541,151384,10287,151384,10160,151384r-4572,-889c5207,150368,4826,150240,4572,149987l2159,148589v-635,-380,-1143,-1015,-1397,-1777l127,144780c,144526,,144145,,143764l,12573v,-127,,-254,,-381l635,7874v,-381,254,-889,508,-1271l3048,3683c3429,3175,3937,2667,4699,2413l10922,253c11176,126,11557,,11938,xe" fillcolor="#ed7c30" stroked="f">
                        <v:path arrowok="t" o:connecttype="custom" o:connectlocs="26289,0;52578,75881;26289,151762;0,75881" o:connectangles="270,0,90,180" textboxrect="0,0,52578,151764"/>
                      </v:shape>
                      <v:shape id="Shape 124" o:spid="_x0000_s1038" style="position:absolute;left:1742;top:100;width:455;height:297;visibility:visible;mso-wrap-style:square;v-text-anchor:top" coordsize="45466,297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" path="m,l37973,v381,,635,126,1016,253l40767,762v635,253,1270,635,1778,1270l43815,4064v254,254,381,635,508,1016l45212,8636v,253,,508,,635l45466,14859r-254,5588c45212,20701,45212,20827,45212,21082r-889,3429c44196,24892,44069,25273,43815,25653r-1270,1906c42037,28194,41529,28575,40894,28828r-1905,636c38735,29590,38354,29718,37973,29718l,29718,,23114r37465,l37719,22987r254,-509l38608,19812r254,-4699l38608,9906,37973,7239r-254,-508l37465,6603,,6603,,xe" fillcolor="#ed7c30" stroked="f">
                        <v:path arrowok="t" o:connecttype="custom" o:connectlocs="22732,0;45463,14859;22732,29718;0,14859" o:connectangles="270,0,90,180" textboxrect="0,0,45466,29718"/>
                      </v:shape>
                      <v:shape id="Shape 125" o:spid="_x0000_s1039" style="position:absolute;left:3606;top:1215;width:505;height:422;visibility:visible;mso-wrap-style:square;v-text-anchor:top" coordsize="50482,421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" path="m6604,254c7366,,8128,,8890,381r4318,1778l20701,6223r10033,3937l44323,11811r6159,-815l50482,17655r-5778,760c44450,18542,44196,18542,43815,18415l29464,16637v-254,,-508,-127,-762,-254l18161,12319v-254,,-381,-127,-508,-127l10668,8255,7620,6985r-254,254l6858,10160r-254,5334l6731,19685r381,2794l8636,25527r3683,2667l20066,31496r10795,2921l44196,35560r6286,-466l50482,41733r-6032,431c44196,42164,44069,42164,43942,42164l29972,40894v-127,,-381,,-508,-127l18161,37846v-254,,-381,-127,-508,-127l9398,34036v-127,,-381,-127,-508,-254l4064,30353v-381,-254,-762,-762,-1016,-1143l1016,25019c762,24638,762,24257,635,24003l254,20574,,15748,254,9652v,-127,,-254,,-381l1016,5461v127,-508,254,-889,508,-1270l2794,2159c3302,1524,3937,1016,4572,889l6604,254xe" fillcolor="#ed7c30" stroked="f">
                        <v:path arrowok="t" o:connecttype="custom" o:connectlocs="25242,0;50484,21081;25242,42162;0,21081" o:connectangles="270,0,90,180" textboxrect="0,0,50482,42164"/>
                      </v:shape>
                      <v:shape id="Shape 126" o:spid="_x0000_s1040" style="position:absolute;left:2918;top:328;width:234;height:466;visibility:visible;mso-wrap-style:square;v-text-anchor:top" coordsize="23368,466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" path="m,l1651,76,6731,965v254,127,508,127,762,254l13843,3886v381,254,635,508,1016,762l19050,8839v381,254,508,635,762,1017l22225,15316v127,254,254,635,254,890l23241,22809v127,381,127,635,,1016l21717,32334v-127,381,-254,889,-635,1270l16383,40208v-254,381,-635,635,-1016,889l7493,45415v-381,127,-762,254,-1143,381l,46652,,40009r4826,-690l11557,35636r3810,-5207l16637,23063r-635,-5588l13970,13031,10668,9728,5207,7442,508,6553,,6536,,xe" fillcolor="#ed7c30" stroked="f">
                        <v:path arrowok="t" o:connecttype="custom" o:connectlocs="11686,0;23372,23326;11686,46652;0,23326" o:connectangles="270,0,90,180" textboxrect="0,0,23368,46652"/>
                      </v:shape>
                      <v:shape id="Shape 127" o:spid="_x0000_s1041" style="position:absolute;left:3929;top:309;width:182;height:392;visibility:visible;mso-wrap-style:square;v-text-anchor:top" coordsize="18224,39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" path="m18224,r,6680l15113,7109,10287,9649,7620,13459r-889,4826l7112,21714r1524,2794l14859,30096r3365,1727l18224,39211,11430,35684v-254,-127,-381,-253,-635,-381l3810,29081v-381,-382,-635,-636,-762,-1017l1016,24254c889,23873,762,23492,762,23238l,18666v,-381,,-634,127,-1016l1270,11427v127,-381,254,-889,508,-1270l5334,5204v381,-381,762,-762,1143,-1016l12446,1013v381,-254,762,-381,1143,-381l18224,xe" fillcolor="#ed7c30" stroked="f">
                        <v:path arrowok="t" o:connecttype="custom" o:connectlocs="9112,0;18223,19605;9112,39209;0,19605" o:connectangles="270,0,90,180" textboxrect="0,0,18224,39211"/>
                      </v:shape>
                      <v:shape id="Shape 128" o:spid="_x0000_s1042" style="position:absolute;left:2918;top:101;width:612;height:1517;visibility:visible;mso-wrap-style:square;v-text-anchor:top" coordsize="61214,1516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" path="m,l6223,168r6858,635c13335,803,13589,803,13716,930l29464,5121v254,127,635,254,889,381l42164,13376v381,254,762,635,1016,1016l50546,25822v254,381,381,635,381,1016l52959,33950v,127,,381,,635l53594,42586v127,254,127,508,,762l51816,56556v-127,381,-127,762,-381,1016l46101,68240v-254,381,-508,762,-762,1016l36576,77384v-254,254,-635,381,-889,508l29210,80940r1016,508c30353,81702,30607,81829,30734,81956r5461,5461c36322,87544,36449,87671,36576,87925r4699,7239l45847,104816r12192,28575l60452,139741v,127,,381,127,508l61087,143297v127,508,127,889,,1270l60579,146726v-127,762,-635,1524,-1397,2032l57150,150155v-508,254,-889,381,-1397,508l50927,151425r-9271,254l33909,151425v-127,,-254,,-508,l29083,150536v-508,,-889,-254,-1270,-508l25527,148504v-508,-381,-889,-762,-1143,-1270l23241,144948,10287,112436,5842,103165,1397,96815,,95861,,87857r5588,3878c5969,91862,6223,92243,6477,92497r4953,7112c11557,99736,11684,99863,11684,100117r4699,9906l29210,142027r762,1524l30988,144186r3429,635l41402,145075r8382,-127l54102,144186r381,-254l54483,143805r-381,-2159l52070,135931,39878,107610,35814,98847,31242,91862,26416,86909,20574,83353v-1016,-635,-1651,-1778,-1524,-3048c19177,79162,19812,78019,20955,77511l32385,72177r8001,-7366l45339,55159,46990,42840r-508,-7493l44704,28997,37973,18583,27178,11344,12319,7280,6096,6772,,6605,,xe" fillcolor="#ed7c30" stroked="f">
                        <v:path arrowok="t" o:connecttype="custom" o:connectlocs="30605,0;61209,75840;30605,151680;0,75840" o:connectangles="270,0,90,180" textboxrect="0,0,61214,151679"/>
                      </v:shape>
                      <v:shape id="Shape 129" o:spid="_x0000_s1043" style="position:absolute;left:3630;top:77;width:481;height:960;visibility:visible;mso-wrap-style:square;v-text-anchor:top" coordsize="48070,959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" path="m48070,r,6606l42799,6977,33909,8755r-7747,3048l19685,15994r-5334,5334l10160,27932,7620,35679r-889,9017l7239,52570r1905,6350l15494,69207r9144,7620l35433,82669r11430,5207l48070,88503r,7457l43815,93718,32766,88638,21209,82542v-127,-127,-381,-254,-508,-381l10922,74033v-254,-254,-508,-508,-762,-889l3175,61968v-127,-254,-254,-508,-254,-889l889,53967c762,53840,762,53586,762,53332l127,44950c,44823,,44569,127,44442r889,-9779c1016,34409,1143,34155,1143,33901l4064,25392v127,-254,254,-508,381,-635l8890,17518v127,-254,381,-381,508,-635l15240,11041v127,-127,381,-254,635,-381l22987,6088v127,-127,381,-254,508,-254l31750,2532v254,,381,-127,508,-127l41402,500,48070,xe" fillcolor="#ed7c30" stroked="f">
                        <v:path arrowok="t" o:connecttype="custom" o:connectlocs="24035,0;48070,47979;24035,95957;0,47979" o:connectangles="270,0,90,180" textboxrect="0,0,48070,95960"/>
                      </v:shape>
                      <v:shape id="Shape 130" o:spid="_x0000_s1044" style="position:absolute;left:4111;top:962;width:200;height:429;visibility:visible;mso-wrap-style:square;v-text-anchor:top" coordsize="20003,429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" path="m,l8573,4453v254,127,507,254,635,508l16193,11184v254,254,508,635,762,889l18986,16010v128,255,255,635,255,1016l20003,21598v,381,,762,-127,1143l18352,30361v-128,508,-254,1016,-635,1397l13145,37600v-254,381,-635,635,-1016,890l4890,42172v-381,127,-635,254,-1016,254l,42936,,36277r2477,-328l8446,32901r3556,-4572l13272,21979r-381,-3429l11367,15629,5143,10168,,7457,,xe" fillcolor="#ed7c30" stroked="f">
                        <v:path arrowok="t" o:connecttype="custom" o:connectlocs="10004,0;20007,21470;10004,42940;0,21470" o:connectangles="270,0,90,180" textboxrect="0,0,20003,42936"/>
                      </v:shape>
                      <v:shape id="Shape 131" o:spid="_x0000_s1045" style="position:absolute;left:5066;top:908;width:168;height:473;visibility:visible;mso-wrap-style:square;v-text-anchor:top" coordsize="16891,473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" path="m3302,l16891,r,6604l6604,6604r,34163l16891,40767r,6604l3302,47371c1524,47371,,45847,,44069l,3302c,1524,1524,,3302,xe" fillcolor="#ed7c30" stroked="f">
                        <v:path arrowok="t" o:connecttype="custom" o:connectlocs="8444,0;16888,23688;8444,47375;0,23688" o:connectangles="270,0,90,180" textboxrect="0,0,16891,47371"/>
                      </v:shape>
                      <v:shape id="Shape 132" o:spid="_x0000_s1046" style="position:absolute;left:4111;top:628;width:505;height:1004;visibility:visible;mso-wrap-style:square;v-text-anchor:top" coordsize="50483,1004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" path="m,l6286,3226,17463,8179r11557,6223c29274,14402,29401,14529,29655,14784r9906,8127c39815,23038,40068,23419,40196,23673r7112,11176c47435,35103,47561,35358,47689,35611r2032,7112c49721,42850,49721,43104,49721,43359r762,8127c50483,51613,50483,51867,50483,51994l49340,62662v,254,,509,-127,762l46038,72822v-127,127,-254,381,-381,636l40704,81331v-127,254,-255,381,-508,635l33718,88316v-126,255,-380,381,-507,508l25336,93904v-126,,-381,127,-507,255l15685,97714v-127,127,-381,127,-508,254l5143,100127v-253,,-380,,-507,l,100458,,93819r4001,-296l13526,91491r8509,-3429l29401,83490r5969,-5969l39942,70283r2921,-8637l43879,51740r-636,-7619l41466,37897,34989,27610,25718,19990,14796,14148,3239,9068,,7388,,xe" fillcolor="#ed7c30" stroked="f">
                        <v:path arrowok="t" o:connecttype="custom" o:connectlocs="25242,0;50484,50228;25242,100455;0,50228" o:connectangles="270,0,90,180" textboxrect="0,0,50483,100458"/>
                      </v:shape>
                      <v:shape id="Shape 133" o:spid="_x0000_s1047" style="position:absolute;left:5066;top:331;width:168;height:418;visibility:visible;mso-wrap-style:square;v-text-anchor:top" coordsize="16891,417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" path="m3302,l16891,r,6603l6604,6603r,28575l16891,35178r,6605l3302,41783c1524,41783,,40386,,38481l,3301c,1397,1524,,3302,xe" fillcolor="#ed7c30" stroked="f">
                        <v:path arrowok="t" o:connecttype="custom" o:connectlocs="8444,0;16888,20889;8444,41778;0,20889" o:connectangles="270,0,90,180" textboxrect="0,0,16891,41783"/>
                      </v:shape>
                      <v:shape id="Shape 134" o:spid="_x0000_s1048" style="position:absolute;left:4773;top:100;width:461;height:1511;visibility:visible;mso-wrap-style:square;v-text-anchor:top" coordsize="46101,151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" path="m11938,l46101,r,6603l12573,6603,7874,8255,7112,9651r-508,3175l6604,138302r508,3303l7874,142875r4699,1651l46101,144526r,6604l11938,151130v-381,,-762,-128,-1016,-254l4699,148717v-762,-254,-1270,-635,-1651,-1270l1143,144526v-254,-381,-508,-762,-508,-1270l,139064v,-253,,-380,,-507l,12573v,-127,,-254,,-381l635,7874v,-381,254,-889,508,-1271l3048,3683c3429,3175,3937,2667,4699,2413l10922,253c11176,126,11557,,11938,xe" fillcolor="#ed7c30" stroked="f">
                        <v:path arrowok="t" o:connecttype="custom" o:connectlocs="23052,0;46104,75566;23052,151132;0,75566" o:connectangles="270,0,90,180" textboxrect="0,0,46101,151130"/>
                      </v:shape>
                      <v:shape id="Shape 135" o:spid="_x0000_s1049" style="position:absolute;left:4111;top:74;width:421;height:394;visibility:visible;mso-wrap-style:square;v-text-anchor:top" coordsize="42101,393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" path="m3493,v127,,381,,508,l14288,762,24321,3048v127,,253,,508,127l32703,6223v254,,381,127,508,254l37783,9271v381,127,635,381,889,762l40196,11938v253,254,381,635,508,1016l41466,14986v,254,127,381,127,635l41974,18796r127,5207l41974,29718r-635,4064c41211,34163,41211,34417,40958,34798r-1143,2159c39434,37592,38799,38227,38036,38481r-2031,635c35370,39370,34480,39370,33718,39116l29909,37592,22924,34036,14668,30988,4255,29591,,30178,,23498r3747,-511c4001,22860,4382,22860,4636,22987r11303,1524c16193,24511,16320,24511,16574,24638r9398,3556l32322,31369r2413,1016l34861,32131r509,-2667l35497,24130r-127,-4445l34989,16764r-381,-1270l33846,14605,30036,12192,22670,9398,13780,7366,3747,6604,,6868,,262,3493,xe" fillcolor="#ed7c30" stroked="f">
                        <v:path arrowok="t" o:connecttype="custom" o:connectlocs="21049,0;42098,19687;21049,39374;0,19687" o:connectangles="270,0,90,180" textboxrect="0,0,42101,39370"/>
                      </v:shape>
                      <v:shape id="Shape 136" o:spid="_x0000_s1050" style="position:absolute;left:5234;top:1315;width:461;height:296;visibility:visible;mso-wrap-style:square;v-text-anchor:top" coordsize="46101,29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" path="m,l38481,v254,,634,,1016,126l41275,762v635,253,1270,635,1651,1143l44323,3937v253,381,508,762,508,1143l45720,8636v,126,127,381,127,508l46101,14605r-254,5715c45847,20574,45720,20700,45720,20955r-889,3556c44831,24892,44576,25273,44323,25653r-1397,1906c42545,28194,41910,28575,41275,28828r-1778,509c39115,29463,38735,29590,38481,29590l,29590,,22987r37846,l38226,22860r382,-509l39243,19685r254,-4699l39243,9778,38608,7238r-382,-507l37846,6603,,6603,,xe" fillcolor="#ed7c30" stroked="f">
                        <v:path arrowok="t" o:connecttype="custom" o:connectlocs="23052,0;46104,14795;23052,29589;0,14795" o:connectangles="270,0,90,180" textboxrect="0,0,46101,29590"/>
                      </v:shape>
                      <v:shape id="Shape 137" o:spid="_x0000_s1051" style="position:absolute;left:5234;top:683;width:378;height:291;visibility:visible;mso-wrap-style:square;v-text-anchor:top" coordsize="37719,290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" path="m,l30099,v253,,635,127,1015,254l32893,762v634,254,1270,635,1651,1270l35940,3937v255,254,509,762,509,1143l37338,8509v,254,126,381,126,635l37719,14478r-255,5715c37464,20320,37338,20574,37338,20701r-889,3429c36449,24638,36195,25019,35940,25400r-1396,1778c34163,27813,33527,28194,32893,28322r-1905,634c30734,29083,30352,29083,30099,29083l,29083,,22479r29590,l29972,22352r254,-380l30861,19431r253,-4699l30861,9779,30226,7239r-381,-508l29464,6604,,6604,,xe" fillcolor="#ed7c30" stroked="f">
                        <v:path arrowok="t" o:connecttype="custom" o:connectlocs="18860,0;37719,14544;18860,29087;0,14544" o:connectangles="270,0,90,180" textboxrect="0,0,37719,29083"/>
                      </v:shape>
                      <v:shape id="Shape 138" o:spid="_x0000_s1052" style="position:absolute;left:5234;top:100;width:455;height:297;visibility:visible;mso-wrap-style:square;v-text-anchor:top" coordsize="45465,297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" path="m,l37973,v380,,635,126,1016,253l40767,762v634,253,1270,635,1778,1270l43814,4064v255,254,382,635,509,1016l45212,8636v,253,,381,,635l45465,14859r-253,5588c45212,20701,45212,20827,45212,21082r-889,3429c44196,24892,44069,25273,43814,25653r-1269,1906c42037,28194,41528,28575,40894,28828r-1905,636c38735,29590,38353,29718,37973,29718l,29718,,23114r37464,l37719,22987r254,-509l38608,19812r254,-4699l38608,9906,37973,7239r-254,-508l37464,6603,,6603,,xe" fillcolor="#ed7c30" stroked="f">
                        <v:path arrowok="t" o:connecttype="custom" o:connectlocs="22732,0;45463,14859;22732,29718;0,14859" o:connectangles="270,0,90,180" textboxrect="0,0,45465,29718"/>
                      </v:shape>
                      <v:shape id="Shape 139" o:spid="_x0000_s1053" style="position:absolute;left:5754;top:94;width:682;height:1524;visibility:visible;mso-wrap-style:square;v-text-anchor:top" coordsize="68200,152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" path="m18542,r8128,254c26924,254,27051,254,27178,254r4445,762c32131,1143,32639,1398,33147,1651r2159,1778c35687,3683,36068,4191,36322,4700r1143,2793l68200,104920r,17519l66422,121159,31369,10033,30607,8128r-889,-635l26289,6858,18669,6604r-5334,127l9779,6858,7112,7748r-381,889l8128,13843,51054,141732r635,1905l52324,144273r1398,634l56515,145415r5207,382l68200,145797r,6603l61722,152400r-5588,-381l52070,151385v-254,-128,-508,-128,-762,-255l48895,149987v-381,-253,-762,-508,-1016,-762l46482,147575v-381,-255,-508,-636,-635,-1016l44831,144145,1778,16002,127,9399c,8763,,8128,254,7620l1270,4064c1651,3049,2413,2160,3429,1905l8255,508c8509,381,8763,381,9017,254l13081,127,18542,xe" fillcolor="#ed7c30" stroked="f">
                        <v:path arrowok="t" o:connecttype="custom" o:connectlocs="34098,0;68195,76202;34098,152403;0,76202" o:connectangles="270,0,90,180" textboxrect="0,0,68200,152400"/>
                      </v:shape>
                      <v:shape id="Shape 140" o:spid="_x0000_s1054" style="position:absolute;left:7542;top:908;width:169;height:473;visibility:visible;mso-wrap-style:square;v-text-anchor:top" coordsize="16890,473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" path="m3302,l16890,r,6604l6604,6604r,34163l16890,40767r,6604l3302,47371c1524,47371,,45847,,44069l,3302c,1524,1524,,3302,xe" fillcolor="#ed7c30" stroked="f">
                        <v:path arrowok="t" o:connecttype="custom" o:connectlocs="8444,0;16888,23688;8444,47375;0,23688" o:connectangles="270,0,90,180" textboxrect="0,0,16890,47371"/>
                      </v:shape>
                      <v:shape id="Shape 141" o:spid="_x0000_s1055" style="position:absolute;left:7542;top:331;width:169;height:418;visibility:visible;mso-wrap-style:square;v-text-anchor:top" coordsize="16890,417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" path="m3302,l16890,r,6603l6604,6603r,28575l16890,35178r,6605l3302,41783c1524,41783,,40386,,38481l,3301c,1397,1524,,3302,xe" fillcolor="#ed7c30" stroked="f">
                        <v:path arrowok="t" o:connecttype="custom" o:connectlocs="8444,0;16888,20889;8444,41778;0,20889" o:connectangles="270,0,90,180" textboxrect="0,0,16890,41783"/>
                      </v:shape>
                      <v:shape id="Shape 142" o:spid="_x0000_s1056" style="position:absolute;left:7250;top:100;width:461;height:1511;visibility:visible;mso-wrap-style:square;v-text-anchor:top" coordsize="46100,151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" path="m11938,l46100,r,6603l12573,6603,7874,8255,7112,9651r-509,3175l6603,138302r509,3303l7874,142875r4699,1651l46100,144526r,6604l11938,151130v-381,,-762,-128,-1016,-254l4699,148717v-762,-254,-1271,-635,-1651,-1270l1143,144526v-254,-381,-508,-762,-508,-1270l,139064v,-253,,-380,,-507l,12573v,-127,,-254,,-381l635,7874v,-381,254,-889,508,-1271l3048,3683c3428,3175,3937,2667,4699,2413l10922,253c11176,126,11557,,11938,xe" fillcolor="#ed7c30" stroked="f">
                        <v:path arrowok="t" o:connecttype="custom" o:connectlocs="23052,0;46104,75566;23052,151132;0,75566" o:connectangles="270,0,90,180" textboxrect="0,0,46100,151130"/>
                      </v:shape>
                      <v:shape id="Shape 143" o:spid="_x0000_s1057" style="position:absolute;left:6436;top:94;width:682;height:1524;visibility:visible;mso-wrap-style:square;v-text-anchor:top" coordsize="68198,152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" path="m52197,r8254,381c60833,381,61213,508,61595,636r3810,1651c66421,2667,67183,3556,67436,4700r636,3555c68198,8763,68198,9272,68072,9779r-1778,6223l23113,144400r-1524,3428c21335,148337,20827,148844,20320,149225r-2922,1778c17018,151257,16636,151385,16128,151385r-5460,762l1270,152400r-1270,l,145797r1143,l9778,145669r4699,-634l16001,144018r889,-1778l59944,14225,61468,8763,61213,7620,59562,6986,52323,6604r-7874,254l40767,7493r-890,762l39115,10287,4698,121159v-508,1396,-1777,2285,-3175,2285l1397,123444,,122439,,104920r1397,4428l32893,8382,34035,5207v127,-634,509,-1143,1016,-1524l37337,1905v382,-380,889,-635,1397,-762l43434,254v126,,380,,508,l52197,xe" fillcolor="#ed7c30" stroked="f">
                        <v:path arrowok="t" o:connecttype="custom" o:connectlocs="34098,0;68195,76202;34098,152403;0,76202" o:connectangles="270,0,90,180" textboxrect="0,0,68198,152400"/>
                      </v:shape>
                      <v:shape id="Shape 144" o:spid="_x0000_s1058" style="position:absolute;left:7711;top:1315;width:461;height:296;visibility:visible;mso-wrap-style:square;v-text-anchor:top" coordsize="46102,29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" path="m,l38481,v255,,635,,1017,126l41276,762v635,253,1269,635,1651,1143l44324,3937v253,381,507,762,507,1143l45720,8636v,126,128,381,128,508l46102,14605r-254,5715c45848,20574,45720,20700,45720,20955r-889,3556c44831,24892,44577,25273,44324,25653r-1397,1906c42545,28194,41911,28575,41276,28828r-1778,509c39116,29463,38736,29590,38481,29590l,29590,,22987r37847,l38227,22860r381,-509l39243,19685r255,-4699l39243,9778,38608,7238r-381,-507l37847,6603,,6603,,xe" fillcolor="#ed7c30" stroked="f">
                        <v:path arrowok="t" o:connecttype="custom" o:connectlocs="23052,0;46104,14795;23052,29589;0,14795" o:connectangles="270,0,90,180" textboxrect="0,0,46102,29590"/>
                      </v:shape>
                      <v:shape id="Shape 145" o:spid="_x0000_s1059" style="position:absolute;left:7711;top:683;width:377;height:291;visibility:visible;mso-wrap-style:square;v-text-anchor:top" coordsize="37719,290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" path="m,l30100,v253,,635,127,1015,254l32893,762v635,254,1271,635,1651,1270l35941,3937v254,254,509,762,509,1143l37339,8509v,254,126,381,126,635l37719,14478r-254,5715c37465,20320,37339,20574,37339,20701r-889,3429c36450,24638,36195,25019,35941,25400r-1397,1778c34164,27813,33528,28194,32893,28322r-1904,634c30735,29083,30353,29083,30100,29083l,29083,,22479r29591,l29973,22352r254,-380l30862,19431r253,-4699l30862,9779,30227,7239r-382,-508l29465,6604,,6604,,xe" fillcolor="#ed7c30" stroked="f">
                        <v:path arrowok="t" o:connecttype="custom" o:connectlocs="18860,0;37719,14544;18860,29087;0,14544" o:connectangles="270,0,90,180" textboxrect="0,0,37719,29083"/>
                      </v:shape>
                      <v:shape id="Shape 146" o:spid="_x0000_s1060" style="position:absolute;left:8655;top:325;width:232;height:476;visibility:visible;mso-wrap-style:square;v-text-anchor:top" coordsize="23240,47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" path="m3302,l16637,r6603,305l23240,6841,16256,6604r-9653,l6603,41022r11685,l23240,40314r,6643l18288,47625r-14986,c1397,47625,,46101,,44323l,3302c,1524,1397,,3302,xe" fillcolor="#ed7c30" stroked="f">
                        <v:path arrowok="t" o:connecttype="custom" o:connectlocs="11622,0;23244,23811;11622,47621;0,23811" o:connectangles="270,0,90,180" textboxrect="0,0,23240,47625"/>
                      </v:shape>
                      <v:shape id="Shape 147" o:spid="_x0000_s1061" style="position:absolute;left:8361;top:100;width:526;height:1517;visibility:visible;mso-wrap-style:square;v-text-anchor:top" coordsize="52577,1517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" path="m11938,l49402,r3175,86l52577,6691r-3175,-88l12573,6603,7874,8255,7112,9651r-509,3175l6603,143256r128,381l7493,144145r3683,762l17780,145161r6858,-254l28321,144145r889,-635l29337,143256r,-54483c29337,86868,30734,85471,32639,85471r9144,c41910,85471,42164,85471,42290,85471r8256,1524c51053,86995,51562,87249,51943,87502r634,441l52577,95947,48768,93345,41528,92075r-5588,l35940,143764v,381,-126,762,-253,1143l35052,146939v-254,635,-762,1270,-1397,1650l31242,150114v-381,126,-762,254,-1143,381l25653,151384v-126,,-253,,-507,l18034,151764r-7366,-380c10540,151384,10287,151384,10160,151384r-4572,-889c5207,150368,4826,150240,4572,149987l2159,148589v-635,-380,-1144,-1015,-1397,-1777l127,144780c,144526,,144145,,143764l,12573v,-127,,-254,,-381l635,7874v,-381,254,-889,508,-1271l3048,3683c3428,3175,3937,2667,4699,2413l10922,253c11176,126,11557,,11938,xe" fillcolor="#ed7c30" stroked="f">
                        <v:path arrowok="t" o:connecttype="custom" o:connectlocs="26289,0;52578,75881;26289,151762;0,75881" o:connectangles="270,0,90,180" textboxrect="0,0,52577,151764"/>
                      </v:shape>
                      <v:shape id="Shape 148" o:spid="_x0000_s1062" style="position:absolute;left:7711;top:100;width:455;height:297;visibility:visible;mso-wrap-style:square;v-text-anchor:top" coordsize="45466,297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" path="m,l37974,v380,,634,126,1016,253l40767,762v635,253,1271,635,1778,1270l43815,4064v254,254,382,635,509,1016l45213,8636v,253,,381,,635l45466,14859r-253,5588c45213,20701,45213,20827,45213,21082r-889,3429c44197,24892,44069,25273,43815,25653r-1270,1906c42038,28194,41529,28575,40894,28828r-1904,636c38736,29590,38354,29718,37974,29718l,29718,,23114r37465,l37719,22987r255,-509l38608,19812r255,-4699l38608,9906,37974,7239r-255,-508l37465,6603,,6603,,xe" fillcolor="#ed7c30" stroked="f">
                        <v:path arrowok="t" o:connecttype="custom" o:connectlocs="22732,0;45463,14859;22732,29718;0,14859" o:connectangles="270,0,90,180" textboxrect="0,0,45466,29718"/>
                      </v:shape>
                      <v:shape id="Shape 149" o:spid="_x0000_s1063" style="position:absolute;left:9975;top:377;width:240;height:679;visibility:visible;mso-wrap-style:square;v-text-anchor:top" coordsize="24003,679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" path="m23876,r127,l24003,13589,8128,61340r15875,l24003,67945r-20447,c2413,67945,1398,67437,762,66548,254,65659,,64643,381,63627l20828,2159c21210,889,22479,,23876,xe" fillcolor="#ed7c30" stroked="f">
                        <v:path arrowok="t" o:connecttype="custom" o:connectlocs="12002,0;24003,33975;12002,67949;0,33975" o:connectangles="270,0,90,180" textboxrect="0,0,24003,67945"/>
                      </v:shape>
                      <v:shape id="Shape 150" o:spid="_x0000_s1064" style="position:absolute;left:8887;top:328;width:234;height:466;visibility:visible;mso-wrap-style:square;v-text-anchor:top" coordsize="23368,466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" path="m,l1651,76,6731,965v255,127,508,127,762,254l13843,3886v382,254,635,508,1017,762l19050,8839v381,254,508,635,763,1017l22225,15316v127,254,254,635,254,890l23241,22809v127,381,127,635,,1016l21717,32334v-127,381,-254,889,-635,1270l16383,40208v-254,381,-634,635,-1016,889l7493,45415v-380,127,-762,254,-1143,381l,46652,,40009r4826,-690l11557,35636r3810,-5207l16638,23063r-636,-5588l13970,13031,10668,9728,5207,7442,508,6553,,6536,,xe" fillcolor="#ed7c30" stroked="f">
                        <v:path arrowok="t" o:connecttype="custom" o:connectlocs="11686,0;23372,23326;11686,46652;0,23326" o:connectangles="270,0,90,180" textboxrect="0,0,23368,46652"/>
                      </v:shape>
                      <v:shape id="Shape 151" o:spid="_x0000_s1065" style="position:absolute;left:8887;top:101;width:612;height:1517;visibility:visible;mso-wrap-style:square;v-text-anchor:top" coordsize="61214,1516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" path="m,l6224,168r6857,635c13336,803,13589,803,13716,930l29464,5121v254,127,636,254,889,381l42164,13376v381,254,762,635,1016,1016l50547,25822v253,381,380,635,380,1016l52960,33950v,127,,381,,635l53594,42586v128,254,128,508,,762l51816,56556v-127,381,-127,762,-380,1016l46101,68240v-253,381,-508,762,-762,1016l36576,77384v-253,254,-635,381,-888,508l29211,80940r1015,508c30353,81702,30607,81829,30735,81956r5460,5461c36323,87544,36450,87671,36576,87925r4699,7239l45848,104816r12191,28575l60452,139741v,127,,381,127,508l61088,143297v126,508,126,889,,1270l60579,146726v-127,762,-635,1524,-1397,2032l57150,150155v-508,254,-888,381,-1397,508l50927,151425r-9271,254l33910,151425v-128,,-255,,-509,l29083,150536v-508,,-889,-254,-1270,-508l25527,148504v-508,-381,-889,-762,-1142,-1270l23241,144948,10288,112436,5842,103165,1398,96815,,95861,,87857r5588,3878c5969,91862,6224,92243,6477,92497r4953,7112c11557,99736,11685,99863,11685,100117r4698,9906l29211,142027r762,1524l30988,144186r3429,635l41402,145075r8383,-127l54102,144186r381,-254l54483,143805r-381,-2159l52070,135931,39878,107610,35814,98847,31242,91862,26416,86909,20575,83353v-1017,-635,-1651,-1778,-1525,-3048c19177,79162,19813,78019,20955,77511l32386,72177r8001,-7366l45339,55159,46990,42840r-508,-7493l44704,28997,37974,18583,27178,11344,12319,7280,6097,6772,,6605,,xe" fillcolor="#ed7c30" stroked="f">
                        <v:path arrowok="t" o:connecttype="custom" o:connectlocs="30605,0;61209,75840;30605,151680;0,75840" o:connectangles="270,0,90,180" textboxrect="0,0,61214,151679"/>
                      </v:shape>
                      <v:shape id="Shape 152" o:spid="_x0000_s1066" style="position:absolute;left:9533;top:94;width:682;height:1524;visibility:visible;mso-wrap-style:square;v-text-anchor:top" coordsize="68199,1523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" path="m68199,r,6603l59944,6725r-4826,762l53721,8376r-1016,1778l8255,138169r-1524,5461l6985,144774r1905,761l16129,145790r7493,-255l27178,144901r1143,-762l28956,142742r9144,-28322c38481,113151,39751,112134,41275,112134r26924,l68199,118739r-24638,l35179,144774r-1270,2920c33655,148203,33274,148710,32766,149092r-2286,1651c30099,150996,29591,151251,29083,151251r-4572,889c24384,152140,24257,152140,24130,152140r-7874,253l8001,152013v-381,,-762,,-1016,-128l2921,150234c1905,149854,1143,148965,889,147821l127,144266c,143757,,143122,254,142615r1651,-6223l46482,7994,48260,4566v254,-509,635,-1016,1143,-1271l52197,1518v381,-254,889,-509,1270,-509l58928,247,68199,xe" fillcolor="#ed7c30" stroked="f">
                        <v:path arrowok="t" o:connecttype="custom" o:connectlocs="34098,0;68195,76197;34098,152393;0,76197" o:connectangles="270,0,90,180" textboxrect="0,0,68199,152393"/>
                      </v:shape>
                      <v:shape id="Shape 153" o:spid="_x0000_s1067" style="position:absolute;left:10215;top:377;width:239;height:679;visibility:visible;mso-wrap-style:square;v-text-anchor:top" coordsize="23876,679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" path="m,c1397,,2667,889,3175,2159l23622,63627v254,1016,127,2032,-508,2921c22479,67437,21463,67945,20447,67945l,67945,,61340r15875,l,13589,,xe" fillcolor="#ed7c30" stroked="f">
                        <v:path arrowok="t" o:connecttype="custom" o:connectlocs="11937,0;23874,33975;11937,67949;0,33975" o:connectangles="270,0,90,180" textboxrect="0,0,23876,67945"/>
                      </v:shape>
                      <v:shape id="Shape 154" o:spid="_x0000_s1068" style="position:absolute;left:11060;top:100;width:628;height:1517;visibility:visible;mso-wrap-style:square;v-text-anchor:top" coordsize="62802,1517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" path="m13843,l29590,r7494,762c37465,889,37846,889,38100,1143r5207,2285c43688,3683,44069,3937,44323,4190r4317,4699c48895,9017,49022,9271,49149,9525r4064,7239l62802,34775r,14028l47498,20065,43561,13081,40005,9271,35814,7365,29590,6603r-15493,l10922,7239,8636,8509,7112,10540r-509,3557l6603,143256r128,508l7239,144145r3048,762l16128,145161r6350,-254l25653,144145r636,-508l26415,143128r,-74929l26162,51815,25527,35814v,-1016,254,-1778,888,-2540c27051,32639,27940,32258,28828,32258r255,c30352,32258,31623,33147,32131,34289r5715,13462l44069,60578,62802,95794r,13918l38353,63753,32765,52577r255,15495l33020,143637v,381,,635,-127,1015l32258,146685v-255,635,-635,1270,-1270,1651l28956,149860v-381,254,-762,380,-1270,508l23622,151384v-127,,-382,,-508,l16510,151764r-6858,-380c9525,151384,9271,151384,9144,151384l5080,150368v-508,-128,-890,-254,-1270,-508l1777,148336v-507,-509,-888,-1016,-1142,-1778l127,144526c,144272,,144018,,143637l,13843v,-128,,-381,,-508l762,8763c889,8255,1015,7747,1270,7365l3683,4064v254,-381,635,-763,1016,-889l8127,1143c8509,1015,8890,762,9271,762l13335,126v127,,380,-126,508,-126xe" fillcolor="#ed7c30" stroked="f">
                        <v:path arrowok="t" o:connecttype="custom" o:connectlocs="31400,0;62800,75881;31400,151762;0,75881" o:connectangles="270,0,90,180" textboxrect="0,0,62802,151764"/>
                      </v:shape>
                      <v:shape id="Shape 155" o:spid="_x0000_s1069" style="position:absolute;left:10215;top:94;width:714;height:1524;visibility:visible;mso-wrap-style:square;v-text-anchor:top" coordsize="71374,152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" path="m254,l6350,127r4572,127l17399,1016v381,,889,127,1270,382l21717,3302v635,254,1016,762,1270,1398l24638,8001,69469,136399r1778,6603c71374,143511,71374,144145,71247,144653r-889,3557c70104,149225,69215,150114,68199,150495r-4445,1524c63500,152019,63246,152147,62865,152147r-8636,253l49022,152400r-3810,-126l40005,151512v-508,,-889,-127,-1270,-382l36449,149734v-635,-382,-1016,-890,-1270,-1397l34036,145924,24892,118745,,118745r,-6604l27305,112141v1397,,2667,1016,3048,2286l40005,143129r635,1397l41529,145035r3937,634l49149,145797r4953,l62230,145542r2159,-762l64643,143891r-1397,-5334l18669,10923,17526,8510,15875,7493,10795,6858,6223,6731,381,6604,,6610,,7,254,xe" fillcolor="#ed7c30" stroked="f">
                        <v:path arrowok="t" o:connecttype="custom" o:connectlocs="35689,0;71378,76202;35689,152403;0,76202" o:connectangles="270,0,90,180" textboxrect="0,0,71374,152400"/>
                      </v:shape>
                      <v:shape id="Shape 156" o:spid="_x0000_s1070" style="position:absolute;left:12800;top:355;width:249;height:1002;visibility:visible;mso-wrap-style:square;v-text-anchor:top" coordsize="24955,100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" path="m24955,r,7250l20320,10410r-4699,5208l11811,22348,8889,30349,7112,40001,6603,50543r635,11556l9144,71497r2920,8001l16001,85721r4699,4700l24955,92879r,7309l24130,99946v-255,-127,-508,-254,-635,-382l17018,95882v-128,-127,-381,-254,-635,-509l11049,90167v-127,-255,-381,-382,-509,-635l6223,82673v,-127,-127,-380,-254,-635l2794,73530v,-127,-127,-255,-127,-509l635,62481,,50161,635,38732,2539,28953v,-255,,-382,128,-508l5587,19809v127,-127,255,-381,255,-509l10033,12061v127,-253,254,-380,507,-507l15748,5711v127,-127,380,-380,508,-507l22606,885v127,-126,381,-253,634,-253l24955,xe" fillcolor="#ed7c30" stroked="f">
                        <v:path arrowok="t" o:connecttype="custom" o:connectlocs="12477,0;24953,50095;12477,100190;0,50095" o:connectangles="270,0,90,180" textboxrect="0,0,24955,100188"/>
                      </v:shape>
                      <v:shape id="Shape 157" o:spid="_x0000_s1071" style="position:absolute;left:11688;top:96;width:628;height:1518;visibility:visible;mso-wrap-style:square;v-text-anchor:top" coordsize="62801,1517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" path="m46545,r6731,254c53403,254,53657,254,53911,381r3937,889c58229,1397,58738,1651,59118,1905r1905,1651c61658,3937,62039,4572,62166,5207r635,2032c62801,7493,62801,7747,62801,8128r,129794c62801,138176,62801,138303,62801,138557r-888,4572c61785,143637,61658,144018,61404,144399r-2413,3302c58610,148209,58229,148463,57848,148717r-3556,2032c53911,150876,53530,151003,53149,151003r-4191,635c48831,151638,48704,151765,48451,151765r-12447,l28892,150876v-381,,-889,-127,-1270,-381l22415,147701v-381,-254,-635,-508,-889,-762l16827,141351v-126,-254,-254,-381,-381,-508l11493,131699,,110094,,96175r17208,32349l22161,137287r3937,4953l30289,144399r5715,762l48323,145161r3303,-508l54039,143256r1524,-2159l56197,137541r,-129032l56070,8001r-507,-381l52641,6858,46926,6604r-6350,254l37401,7620r-888,508l36385,8636r,67183l36513,91948r507,16256c37147,109093,36766,109982,36131,110617v-635,635,-1397,1016,-2413,1016c32321,111633,31178,110871,30670,109728r-4064,-8890l22289,91821,17589,82550,12764,73152,,49184,,35157,18605,70104r4826,9398l28130,88773r1905,3937l30035,92075,29781,75946r,-67818c29781,7747,29908,7366,30035,7112r635,-2032c30924,4318,31305,3810,31940,3429l34099,1778v381,-254,762,-381,1143,-508l39433,381v127,-127,381,-127,508,-127l46545,xe" fillcolor="#ed7c30" stroked="f">
                        <v:path arrowok="t" o:connecttype="custom" o:connectlocs="31400,0;62800,75881;31400,151762;0,75881" o:connectangles="270,0,90,180" textboxrect="0,0,62801,151765"/>
                      </v:shape>
                      <v:shape id="Shape 158" o:spid="_x0000_s1072" style="position:absolute;left:12482;top:89;width:567;height:1536;visibility:visible;mso-wrap-style:square;v-text-anchor:top" coordsize="56705,1536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" path="m56705,r,6683l56642,6689,44323,10245,33527,16087r-9143,8001l17018,34375,11430,46948,7874,61680,6603,78317,7747,95081r3175,14224l16128,121116r6985,9652l31750,138261r10413,5334l54228,146770r2477,210l56705,153647r-3366,-273c53086,153374,52959,153374,52705,153247l40132,149818v-255,,-508,-127,-762,-254l28321,143849v-127,-127,-382,-254,-635,-381l18414,135467v-127,-127,-253,-381,-507,-508l10540,124672v-127,-127,-253,-381,-380,-635l4825,111591v-126,-127,-253,-381,-253,-635l1270,96224v-127,-127,-127,-254,-127,-508l,78825,1270,60918v,-127,,-381,127,-508l5080,45043v,-127,,-381,127,-508l11175,31327v,-127,127,-381,255,-508l19303,19897v128,-127,255,-381,509,-508l29463,10880v255,-127,382,-381,636,-508l41528,4276v255,-127,509,-254,635,-254l55118,212c55372,85,55625,85,55752,85l56705,xe" fillcolor="#ed7c30" stroked="f">
                        <v:path arrowok="t" o:connecttype="custom" o:connectlocs="28351,0;56701,76823;28351,153646;0,76823" o:connectangles="270,0,90,180" textboxrect="0,0,56705,153647"/>
                      </v:shape>
                      <v:shape id="Shape 159" o:spid="_x0000_s1073" style="position:absolute;left:13049;top:1201;width:567;height:433;visibility:visible;mso-wrap-style:square;v-text-anchor:top" coordsize="56706,433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" path="m50482,254r1778,381c53022,889,53784,1397,54293,2159r1015,1778c55563,4318,55690,4699,55817,5080r635,3683c56452,9017,56579,9144,56579,9271r127,6477l56579,20701r-509,3683c55944,24638,55944,24892,55817,25019r-889,2413c54801,27813,54673,28067,54546,28321r-1904,2286c52515,30861,52260,31115,52007,31369r-4826,3175c47054,34671,46927,34798,46672,34925r-8508,3810c37909,38862,37782,38862,37656,38989l25971,42037v-126,,-380,,-507,l11367,43307v-254,,-382,,-635,l,42437,,35770r10985,933l24574,35560,35623,32639r8129,-3683l47816,26162r1142,-1524l49594,23114r380,-2667l50102,15875,49974,9779,49467,7112r-2160,889l40577,12065v-128,127,-255,127,-382,254l30417,16383v-254,127,-635,127,-889,127l16066,18415v-255,,-509,,-762,l7176,17653v-255,,-508,,-635,-127l,15609,,8300r1460,844l8065,11176r7492,635l28257,10033,37402,6223,43879,2413,48323,381c48958,127,49720,,50482,254xe" fillcolor="#ed7c30" stroked="f">
                        <v:path arrowok="t" o:connecttype="custom" o:connectlocs="28351,0;56701,21653;28351,43305;0,21653" o:connectangles="270,0,90,180" textboxrect="0,0,56706,43307"/>
                      </v:shape>
                      <v:shape id="Shape 160" o:spid="_x0000_s1074" style="position:absolute;left:13049;top:77;width:564;height:439;visibility:visible;mso-wrap-style:square;v-text-anchor:top" coordsize="56324,439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" path="m13271,v255,,382,,636,l25464,1015v254,,381,,507,128l36385,3683v128,127,255,127,509,254l45403,7620v127,127,380,254,507,380l51245,11557v253,254,508,380,635,635l54039,14732v254,254,381,635,507,1016l55435,18287v128,255,128,382,128,636l56070,22606r254,5588l56070,34162v,127,,382,,509l55182,38481v,381,-127,762,-381,1016l53404,41656v-382,634,-889,1143,-1651,1396l49974,43687v-761,255,-1651,255,-2540,-126l43244,41656v-127,-128,-254,-128,-381,-255l36385,37211,27369,33147,14795,31242r-7365,889l953,34417,,35066,,27816,5524,25781v255,-128,508,-128,762,-255l14415,24637v380,,634,,889,127l28766,26670v254,,635,127,889,254l39307,31242v126,127,381,127,508,254l46292,35687r2413,1143l48832,36575r635,-2920l49720,28448r-126,-4953l49085,20193r-634,-1779l47181,16763,42482,13588,34481,10033,24702,7620,13653,6603,,7868,,1185,13271,xe" fillcolor="#ed7c30" stroked="f">
                        <v:path arrowok="t" o:connecttype="custom" o:connectlocs="28164,0;56327,21973;28164,43946;0,21973" o:connectangles="270,0,90,180" textboxrect="0,0,56324,43942"/>
                      </v:shape>
                      <v:shape id="Shape 161" o:spid="_x0000_s1075" style="position:absolute;left:9903;top:302;width:409;height:613;visibility:visible;mso-wrap-style:square;v-text-anchor:top" coordsize="40894,613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" path="m20448,l,61341r40894,l20448,xe" filled="f" strokecolor="#ed7c30" strokeweight=".18336mm">
                        <v:path arrowok="t" o:connecttype="custom" o:connectlocs="20446,0;40891,30669;20446,61337;0,30669" o:connectangles="270,0,90,180" textboxrect="0,0,40894,61341"/>
                      </v:shape>
                      <v:shape id="Shape 162" o:spid="_x0000_s1076" style="position:absolute;left:293;top:252;width:388;height:490;visibility:visible;mso-wrap-style:square;v-text-anchor:top" coordsize="38862,490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" path="m,l,49023r13208,c17907,49023,21844,48387,25019,47117v3048,-1269,5715,-3048,7747,-5334c34671,39498,36195,36830,37338,33655v1016,-3175,1524,-6604,1524,-10287c38862,18288,37973,14098,36195,10795,34417,7620,32131,5207,29591,3556,26924,2032,24257,1016,21336,636,18542,254,15621,,12573,l,xe" filled="f" strokecolor="#ed7c30" strokeweight=".18336mm">
                        <v:path arrowok="t" o:connecttype="custom" o:connectlocs="19431,0;38862,24510;19431,49020;0,24510" o:connectangles="270,0,90,180" textboxrect="0,0,38862,49023"/>
                      </v:shape>
                      <v:shape id="Shape 163" o:spid="_x0000_s1077" style="position:absolute;left:8580;top:250;width:400;height:410;visibility:visible;mso-wrap-style:square;v-text-anchor:top" coordsize="40005,410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" path="m,l,41021r14986,c19177,41021,22733,40513,25908,39497v3175,-1016,5715,-2413,7874,-4191c35814,33401,37338,31242,38354,28702v1143,-2540,1651,-5334,1651,-8509c40005,15494,38862,11430,36703,8255,34544,4953,30988,2667,26162,1270,24638,889,22987,635,21082,381,19177,127,16510,,13208,l,xe" filled="f" strokecolor="#ed7c30" strokeweight=".18336mm">
                        <v:path arrowok="t" o:connecttype="custom" o:connectlocs="20003,0;40005,20510;20003,41019;0,20510" o:connectangles="270,0,90,180" textboxrect="0,0,40005,41021"/>
                      </v:shape>
                      <v:shape id="Shape 164" o:spid="_x0000_s1078" style="position:absolute;left:2611;top:250;width:400;height:410;visibility:visible;mso-wrap-style:square;v-text-anchor:top" coordsize="40005,410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" path="m,l,41021r14986,c19177,41021,22733,40513,25908,39497v3175,-1016,5715,-2413,7874,-4191c35814,33401,37338,31242,38354,28702v1143,-2540,1651,-5334,1651,-8509c40005,15494,38862,11430,36703,8255,34544,4953,30988,2667,26162,1270,24638,889,22987,635,21082,381,19177,127,16510,,13208,l,xe" filled="f" strokecolor="#ed7c30" strokeweight=".18336mm">
                        <v:path arrowok="t" o:connecttype="custom" o:connectlocs="20003,0;40005,20510;20003,41019;0,20510" o:connectangles="270,0,90,180" textboxrect="0,0,40005,41021"/>
                      </v:shape>
                      <v:shape id="Shape 165" o:spid="_x0000_s1079" style="position:absolute;left:8286;top:26;width:1072;height:1451;visibility:visible;mso-wrap-style:square;v-text-anchor:top" coordsize="107188,145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" path="m8636,l46101,v3810,,6858,,9398,127c57912,381,60198,508,62103,762v5842,762,11049,2159,15748,4191c82550,6985,86487,9652,89662,12827v3302,3302,5715,7112,7493,11557c98806,28829,99695,33909,99695,39624v,4826,-635,9271,-1905,13208c96647,56769,94742,60325,92456,63500v-2413,3048,-5334,5842,-8890,8128c80137,73914,76073,75819,71628,77216v2159,1016,4191,2286,6096,3810c79629,82423,81407,84328,83059,86360v1650,2159,3301,4572,4825,7366c89281,96393,90805,99441,92202,102870r12192,28448c105410,134112,106172,136271,106553,137541v381,1270,635,2286,635,3048c107188,141478,107061,142113,106680,142621v-254,635,-1016,1016,-2159,1397c103505,144399,101854,144653,99695,144907v-2159,127,-5080,127,-8890,127c87757,145034,85217,145034,83312,144907v-1778,-254,-3302,-508,-4318,-889c77851,143637,77089,143129,76709,142494v-509,-635,-890,-1397,-1144,-2286l62611,107950v-1524,-3683,-3048,-6985,-4572,-9779c56515,95377,54864,92964,53086,91059,51181,89154,49149,87757,46736,86741v-2413,-889,-5080,-1397,-8255,-1397l29337,85344r,54991c29337,141097,29083,141732,28575,142367v-381,635,-1270,1143,-2413,1524c25146,144272,23622,144526,21717,144780v-1778,127,-4191,254,-7112,254c11811,145034,9398,144907,7493,144780v-1905,-254,-3429,-508,-4445,-889c1905,143510,1143,143002,635,142367,254,141732,,141097,,140335l,9271c,5969,889,3556,2540,2159,4191,635,6223,,8636,xe" filled="f" strokecolor="#ed7c30" strokeweight=".18336mm">
                        <v:path arrowok="t" o:connecttype="custom" o:connectlocs="53593,0;107185,72516;53593,145032;0,72516" o:connectangles="270,0,90,180" textboxrect="0,0,107188,145034"/>
                      </v:shape>
                      <v:shape id="Shape 166" o:spid="_x0000_s1080" style="position:absolute;left:7175;top:26;width:856;height:1444;visibility:visible;mso-wrap-style:square;v-text-anchor:top" coordsize="85598,1443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" path="m8636,l80772,v762,,1270,127,1778,508c83059,889,83566,1524,83947,2413v381,1016,635,2159,762,3683c84963,7493,85090,9398,85090,11557v,2159,-127,3810,-381,5334c84582,18288,84328,19558,83947,20447v-381,889,-888,1524,-1397,1905c82042,22733,81534,22987,80772,22987r-51562,l29210,58166r43688,c73534,58166,74168,58420,74676,58801v635,508,1016,1143,1397,1905c76454,61595,76709,62738,76962,64262v127,1397,254,3175,254,5207c77216,71628,77089,73406,76962,74803v-253,1524,-508,2667,-889,3429c75692,79121,75311,79756,74676,80137v-508,381,-1142,508,-1778,508l29210,80645r,40767l81280,121412v635,,1270,254,1779,635c83693,122428,84074,123063,84455,123952v381,889,635,2032,889,3556c85471,128905,85598,130683,85598,132842v,2159,-127,4064,-254,5461c85090,139827,84836,140970,84455,141859v-381,889,-762,1524,-1396,1905c82550,144145,81915,144399,81280,144399r-72644,c6223,144399,4191,143637,2540,142240,889,140716,,138430,,135128l,9271c,5969,889,3556,2540,2159,4191,635,6223,,8636,xe" filled="f" strokecolor="#ed7c30" strokeweight=".18336mm">
                        <v:path arrowok="t" o:connecttype="custom" o:connectlocs="42798,0;85596,72201;42798,144402;0,72201" o:connectangles="270,0,90,180" textboxrect="0,0,85598,144399"/>
                      </v:shape>
                      <v:shape id="Shape 167" o:spid="_x0000_s1081" style="position:absolute;left:4699;top:26;width:855;height:1444;visibility:visible;mso-wrap-style:square;v-text-anchor:top" coordsize="85598,1443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" path="m8636,l80772,v762,,1270,127,1778,508c83059,889,83566,1524,83947,2413v381,1016,635,2159,762,3683c84963,7493,85090,9398,85090,11557v,2159,-127,3810,-381,5334c84582,18288,84328,19558,83947,20447v-381,889,-888,1524,-1397,1905c82042,22733,81534,22987,80772,22987r-51562,l29210,58166r43688,c73534,58166,74168,58420,74676,58801v635,508,1016,1143,1397,1905c76454,61595,76709,62738,76962,64262v127,1397,254,3175,254,5207c77216,71628,77089,73406,76962,74803v-253,1524,-508,2667,-889,3429c75692,79121,75311,79756,74676,80137v-508,381,-1142,508,-1778,508l29210,80645r,40767l81280,121412v635,,1270,254,1779,635c83693,122428,84074,123063,84455,123952v381,889,635,2032,889,3556c85471,128905,85598,130683,85598,132842v,2159,-127,4064,-254,5461c85090,139827,84836,140970,84455,141859v-381,889,-762,1524,-1396,1905c82550,144145,81915,144399,81280,144399r-72644,c6223,144399,4191,143637,2540,142240,889,140716,,138430,,135128l,9271c,5969,889,3556,2540,2159,4191,635,6223,,8636,xe" filled="f" strokecolor="#ed7c30" strokeweight=".18336mm">
                        <v:path arrowok="t" o:connecttype="custom" o:connectlocs="42798,0;85596,72201;42798,144402;0,72201" o:connectangles="270,0,90,180" textboxrect="0,0,85598,144399"/>
                      </v:shape>
                      <v:shape id="Shape 168" o:spid="_x0000_s1082" style="position:absolute;left:2317;top:26;width:1072;height:1451;visibility:visible;mso-wrap-style:square;v-text-anchor:top" coordsize="107188,145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" path="m8636,l46101,v3810,,6858,,9398,127c57912,381,60198,508,62103,762v5842,762,11049,2159,15748,4191c82550,6985,86487,9652,89662,12827v3302,3302,5715,7112,7493,11557c98806,28829,99695,33909,99695,39624v,4826,-635,9271,-1905,13208c96647,56769,94742,60325,92456,63500v-2413,3048,-5334,5842,-8890,8128c80137,73914,76073,75819,71628,77216v2159,1016,4191,2286,6096,3810c79629,82423,81407,84328,83058,86360v1651,2159,3302,4572,4826,7366c89281,96393,90805,99441,92202,102870r12192,28448c105410,134112,106172,136271,106553,137541v381,1270,635,2286,635,3048c107188,141478,107061,142113,106680,142621v-254,635,-1016,1016,-2159,1397c103505,144399,101854,144653,99695,144907v-2159,127,-5080,127,-8890,127c87757,145034,85217,145034,83312,144907v-1778,-254,-3302,-508,-4318,-889c77851,143637,77089,143129,76708,142494v-508,-635,-889,-1397,-1143,-2286l62611,107950v-1524,-3683,-3048,-6985,-4572,-9779c56515,95377,54864,92964,53086,91059,51181,89154,49149,87757,46736,86741v-2413,-889,-5080,-1397,-8255,-1397l29337,85344r,54991c29337,141097,29083,141732,28575,142367v-381,635,-1270,1143,-2413,1524c25146,144272,23622,144526,21717,144780v-1778,127,-4191,254,-7112,254c11811,145034,9398,144907,7493,144780v-1905,-254,-3429,-508,-4445,-889c1905,143510,1143,143002,635,142367,254,141732,,141097,,140335l,9271c,5969,889,3556,2540,2159,4191,635,6223,,8636,xe" filled="f" strokecolor="#ed7c30" strokeweight=".18336mm">
                        <v:path arrowok="t" o:connecttype="custom" o:connectlocs="53593,0;107185,72516;53593,145032;0,72516" o:connectangles="270,0,90,180" textboxrect="0,0,107188,145034"/>
                      </v:shape>
                      <v:shape id="Shape 169" o:spid="_x0000_s1083" style="position:absolute;left:1206;top:26;width:856;height:1444;visibility:visible;mso-wrap-style:square;v-text-anchor:top" coordsize="85598,1443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" path="m8636,l80772,v762,,1270,127,1778,508c83058,889,83566,1524,83947,2413v381,1016,635,2159,762,3683c84963,7493,85090,9398,85090,11557v,2159,-127,3810,-381,5334c84582,18288,84328,19558,83947,20447v-381,889,-889,1524,-1397,1905c82042,22733,81534,22987,80772,22987r-51562,l29210,58166r43688,c73533,58166,74168,58420,74676,58801v635,508,1016,1143,1397,1905c76454,61595,76708,62738,76962,64262v127,1397,254,3175,254,5207c77216,71628,77089,73406,76962,74803v-254,1524,-508,2667,-889,3429c75692,79121,75311,79756,74676,80137v-508,381,-1143,508,-1778,508l29210,80645r,40767l81280,121412v635,,1270,254,1778,635c83693,122428,84074,123063,84455,123952v381,889,635,2032,889,3556c85471,128905,85598,130683,85598,132842v,2159,-127,4064,-254,5461c85090,139827,84836,140970,84455,141859v-381,889,-762,1524,-1397,1905c82550,144145,81915,144399,81280,144399r-72644,c6223,144399,4191,143637,2540,142240,889,140716,,138430,,135128l,9271c,5969,889,3556,2540,2159,4191,635,6223,,8636,xe" filled="f" strokecolor="#ed7c30" strokeweight=".18336mm">
                        <v:path arrowok="t" o:connecttype="custom" o:connectlocs="42798,0;85596,72201;42798,144402;0,72201" o:connectangles="270,0,90,180" textboxrect="0,0,85598,144399"/>
                      </v:shape>
                      <v:shape id="Shape 170" o:spid="_x0000_s1084" style="position:absolute;top:26;width:989;height:1451;visibility:visible;mso-wrap-style:square;v-text-anchor:top" coordsize="98933,145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" path="m9906,l43942,v3429,,6731,127,9779,381c56769,635,60579,1143,64897,2032v4318,889,8636,2413,13081,4699c82423,9017,86106,11938,89281,15494v3175,3556,5461,7747,7112,12446c98044,32639,98933,37973,98933,43815v,8128,-1270,15367,-3810,21590c92583,71628,88900,76835,84074,81153v-4826,4318,-10795,7493,-17780,9779c59182,93218,50927,94234,41402,94234r-12065,l29337,140335v,762,-254,1397,-762,2032c28194,143002,27305,143510,26162,143891v-1016,381,-2540,635,-4445,889c19939,144907,17526,145034,14605,145034v-2794,,-5207,-127,-7112,-254c5588,144526,4064,144272,3048,143891v-1143,-381,-1905,-889,-2413,-1524c254,141732,,141097,,140335l,10414c,6985,889,4318,2667,2540,4572,889,6985,,9906,xe" filled="f" strokecolor="#ed7c30" strokeweight=".18336mm">
                        <v:path arrowok="t" o:connecttype="custom" o:connectlocs="49464,0;98928,72516;49464,145032;0,72516" o:connectangles="270,0,90,180" textboxrect="0,0,98933,145034"/>
                      </v:shape>
                      <v:shape id="Shape 171" o:spid="_x0000_s1085" style="position:absolute;left:10985;top:21;width:1191;height:1456;visibility:visible;mso-wrap-style:square;v-text-anchor:top" coordsize="119126,1455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" path="m106299,v2540,,4572,126,6350,253c114300,508,115697,762,116586,1270v889,380,1524,889,1905,1524c118872,3428,119126,4063,119126,4825r,129795c119126,136398,118745,137922,118237,139192v-635,1396,-1397,2540,-2413,3429c114809,143510,113665,144145,112268,144525v-1397,382,-2794,636,-4191,636l95504,145161v-2540,,-4826,-254,-6731,-762c86868,143890,85090,142875,83566,141477v-1651,-1396,-3175,-3175,-4699,-5588c77470,133603,75692,130556,73914,126873l37973,59309c35814,55245,33782,50926,31623,46227,29464,41656,27432,37084,25781,32765r-254,c25908,38100,26035,43434,26162,48768v254,5333,254,10795,254,16382l26416,140715v,762,-127,1524,-635,2033c25400,143383,24765,143890,23749,144272v-1016,380,-2413,762,-4064,1016c17907,145414,15748,145542,13081,145542v-2667,,-4826,-128,-6477,-254c4826,145034,3556,144652,2540,144272v-889,-382,-1651,-889,-2032,-1524c127,142239,,141477,,140715l,10922c,7493,1016,4825,3048,3048,5080,1397,7620,508,10541,508r15748,c29210,508,31496,762,33528,1143v1905,507,3556,1396,5080,2413c40132,4699,41656,6223,42926,8255v1397,1905,2794,4318,4191,7239l75184,68325v1651,3175,3302,6350,4953,9399c81661,80899,83185,83947,84709,86995v1525,3175,2921,6095,4318,9143c90424,99060,91821,102108,93218,105028r127,c93091,99822,92964,94361,92837,88773v-127,-5715,-253,-11049,-253,-16256l92584,4825v,-762,253,-1397,761,-2031c93726,2159,94488,1650,95504,1270,96520,762,97917,508,99695,253,101346,126,103632,,106299,xe" filled="f" strokecolor="#ed7c30" strokeweight=".18336mm">
                        <v:path arrowok="t" o:connecttype="custom" o:connectlocs="59564,0;119128,72773;59564,145545;0,72773" o:connectangles="270,0,90,180" textboxrect="0,0,119126,145542"/>
                      </v:shape>
                      <v:shape id="Shape 172" o:spid="_x0000_s1086" style="position:absolute;left:9457;top:19;width:1334;height:1457;visibility:visible;mso-wrap-style:square;v-text-anchor:top" coordsize="133350,1457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" path="m65405,v4445,,7873,127,10541,254c78486,381,80518,635,82042,1016v1397,381,2413,1016,3047,1778c85725,3683,86233,4826,86740,6223r44705,128016c132334,136906,132842,139065,133096,140589v254,1524,-127,2667,-889,3556c131318,144907,129921,145415,127762,145542v-2032,254,-4953,254,-8510,254c115443,145796,112522,145796,110363,145669v-2160,-127,-3811,-381,-4826,-635c104394,144653,103632,144145,103124,143637v-381,-635,-762,-1397,-1143,-2413l92328,112268r-54228,l28956,140462v-381,1016,-762,1905,-1143,2667c27305,143764,26543,144399,25400,144780v-1016,381,-2540,635,-4573,889c18796,145796,16256,145796,13081,145796v-3430,,-6096,-127,-8001,-254c3048,145288,1777,144780,1015,143891,253,143002,,141859,253,140208v255,-1524,762,-3556,1652,-6223l46482,5842v381,-1270,889,-2286,1524,-3048c48640,2032,49530,1397,50800,1016,52197,635,53975,381,56261,254,58547,127,61595,,65405,xe" filled="f" strokecolor="#ed7c30" strokeweight=".18336mm">
                        <v:path arrowok="t" o:connecttype="custom" o:connectlocs="66673,0;133346,72896;66673,145791;0,72896" o:connectangles="270,0,90,180" textboxrect="0,0,133350,145796"/>
                      </v:shape>
                      <v:shape id="Shape 173" o:spid="_x0000_s1087" style="position:absolute;left:5678;top:19;width:1301;height:1457;visibility:visible;mso-wrap-style:square;v-text-anchor:top" coordsize="130175,1457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" path="m15494,v3302,,6096,127,8001,254c25400,381,26924,635,27940,1016v1016,381,1778,1016,2159,1778c30480,3429,30861,4445,31242,5461l66421,116967r127,l101092,6096v254,-1270,635,-2286,1016,-3048c102616,2286,103378,1651,104394,1143v1143,-381,2667,-762,4699,-889c111125,127,113792,,117348,v3429,,6096,127,8001,381c127253,635,128524,1143,129286,2032v635,889,889,2032,635,3556c129667,7239,129032,9271,128143,11938l85090,140081v-381,1270,-889,2286,-1397,3048c83058,143891,82042,144526,80772,144907v-1397,381,-3175,635,-5461,762c72898,145796,69977,145796,66167,145796v-2921,,-5461,,-7620,c56515,145796,54610,145669,53213,145542v-1524,-254,-2794,-381,-3683,-762c48641,144526,47878,144145,47244,143764v-635,-508,-1143,-1016,-1524,-1651c45339,141478,45085,140716,44831,139700l1778,11684c889,9017,381,6858,253,5334,,3683,381,2540,1270,1778,2286,1016,3810,508,6096,381,8255,127,11430,,15494,xe" filled="f" strokecolor="#ed7c30" strokeweight=".18336mm">
                        <v:path arrowok="t" o:connecttype="custom" o:connectlocs="65087,0;130173,72896;65087,145791;0,72896" o:connectangles="270,0,90,180" textboxrect="0,0,130175,145796"/>
                      </v:shape>
                      <v:shape id="Shape 174" o:spid="_x0000_s1088" style="position:absolute;left:12407;top:2;width:1070;height:1491;visibility:visible;mso-wrap-style:square;v-text-anchor:top" coordsize="106934,1490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" path="m67056,v3937,,7874,381,11557,1016c82296,1651,85852,2540,88900,3683v3175,1016,6096,2286,8636,3683c100076,8763,101854,10033,102743,11049v1016,1016,1778,1778,2159,2540c105283,14224,105537,15113,105791,16129v254,1016,381,2286,508,3683c106426,21209,106426,22987,106426,25019v,2286,-127,4191,-254,5715c106045,32258,105791,33528,105410,34544v-381,889,-762,1651,-1270,2159c103505,37084,102997,37338,102362,37338v-1143,,-2540,-635,-4318,-2032c96393,34036,94107,32639,91440,30988,88646,29464,85471,27940,81661,26670,77978,25400,73406,24638,68199,24638v-5715,,-10795,1270,-15240,3556c48387,30607,44577,33909,41402,38227v-3175,4445,-5588,9652,-7239,15875c32512,60198,31750,67183,31750,74930v,8509,889,15875,2667,22098c36068,103124,38608,108331,41910,112268v3175,4064,7112,7112,11684,9017c58166,123317,63246,124206,69088,124206v5207,,9652,-508,13462,-1778c86360,121158,89535,119888,92329,118364v2667,-1524,4953,-2794,6731,-4064c100711,113157,102108,112522,103124,112522v762,,1270,127,1778,508c105283,113284,105664,113919,106045,114808v254,889,508,2159,635,3683c106807,120142,106934,122301,106934,124968v,1778,-127,3429,-254,4699c106553,130937,106426,132080,106172,132969v-127,1016,-508,1778,-889,2413c104902,136144,104394,136906,103505,137668v-762,889,-2413,2032,-4699,3302c96393,142367,93599,143637,90170,144907v-3429,1143,-7239,2159,-11557,3048c74168,148717,69469,149098,64516,149098v-9906,,-18923,-1524,-26797,-4572c29718,141478,22987,137033,17399,130937,11811,124841,7493,117221,4572,108204,1524,99060,,88519,,76454,,64262,1651,53340,4953,43815,8255,34290,12827,26289,18669,19812,24638,13335,31623,8382,39878,5080,48133,1651,57150,,67056,xe" filled="f" strokecolor="#ed7c30" strokeweight=".18336mm">
                        <v:path arrowok="t" o:connecttype="custom" o:connectlocs="53465,0;106929,74551;53465,149102;0,74551" o:connectangles="270,0,90,180" textboxrect="0,0,106934,149098"/>
                      </v:shape>
                      <v:shape id="Shape 175" o:spid="_x0000_s1089" style="position:absolute;left:3531;width:944;height:1496;visibility:visible;mso-wrap-style:square;v-text-anchor:top" coordsize="94361,1496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" path="m50927,v3429,,6858,381,10287,889c64643,1398,67818,2032,70866,2922v2921,888,5588,1904,7874,3047c81026,7112,82550,8001,83312,8763v762,762,1270,1397,1524,1905c85090,11176,85344,11811,85471,12700v254,889,381,1905,381,3302c85979,17273,85979,18923,85979,20828v,2159,,3937,-127,5461c85725,27813,85471,28956,85217,29973v-254,1015,-635,1650,-1016,2158c83693,32512,83058,32766,82169,32766v-762,,-2032,-508,-3937,-1524c76454,30099,74295,29083,71755,27813,69088,26543,66040,25400,62611,24511,59182,23495,55499,22987,51435,22987v-3302,,-5969,381,-8382,1143c40640,24892,38608,26035,37084,27305v-1651,1397,-2794,3048,-3556,4953c32639,34290,32258,36323,32258,38481v,3175,889,5969,2667,8255c36703,49149,38989,51181,41910,53086v3048,1778,6350,3429,10033,5080c55626,59817,59436,61468,63373,63247v3810,1777,7620,3809,11303,6095c78486,71628,81788,74295,84709,77470v2794,3175,5207,6858,6985,11177c93472,92964,94361,97917,94361,103760v,7619,-1397,14224,-4191,19938c87249,129413,83439,134239,78613,138049v-4826,3811,-10414,6731,-16891,8636c55245,148717,48260,149606,40894,149606v-4953,,-9652,-381,-13843,-1143c22733,147574,18923,146559,15621,145415v-3175,-1142,-5969,-2286,-8128,-3555c5334,140589,3683,139447,2667,138430v-889,-889,-1651,-2286,-2032,-4191c254,132461,,129794,,126365v,-2286,127,-4191,254,-5715c381,118999,635,117729,1016,116840v254,-1016,762,-1651,1270,-2031c2921,114300,3556,114173,4318,114173v1016,,2540,636,4318,1778c10541,117222,13081,118618,16002,120015v2921,1524,6477,2921,10668,4064c30861,125349,35560,125985,41021,125985v3556,,6731,-382,9652,-1271c53467,123825,55880,122682,57785,121031v2032,-1524,3556,-3429,4572,-5715c63373,112903,63881,110363,63881,107569v,-3302,-889,-6096,-2667,-8382c59436,96774,57150,94742,54229,92837,51435,91060,48133,89281,44450,87757,40767,86106,37084,84455,33147,82677,29337,80899,25527,78867,21971,76581,18288,74295,14986,71628,12192,68453,9271,65278,6985,61468,5207,57150,3429,52832,2540,47752,2540,41656v,-6858,1270,-12954,3810,-18161c8890,18161,12319,13843,16764,10414,21082,6985,26162,4318,32131,2667,38100,889,44323,,50927,xe" filled="f" strokecolor="#ed7c30" strokeweight=".18336mm">
                        <v:path arrowok="t" o:connecttype="custom" o:connectlocs="47178,0;94356,74802;47178,149604;0,74802" o:connectangles="270,0,90,180" textboxrect="0,0,94361,149606"/>
                      </v:shape>
                      <v:shape id="Shape 176" o:spid="_x0000_s1090" style="position:absolute;left:14051;top:908;width:169;height:473;visibility:visible;mso-wrap-style:square;v-text-anchor:top" coordsize="16890,473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" path="m3302,l16890,r,6604l6604,6604r,34163l16890,40767r,6604l3302,47371c1524,47371,,45847,,44069l,3302c,1524,1524,,3302,xe" fillcolor="#ed7c30" stroked="f">
                        <v:path arrowok="t" o:connecttype="custom" o:connectlocs="8444,0;16888,23688;8444,47375;0,23688" o:connectangles="270,0,90,180" textboxrect="0,0,16890,47371"/>
                      </v:shape>
                      <v:shape id="Shape 177" o:spid="_x0000_s1091" style="position:absolute;left:14051;top:331;width:169;height:418;visibility:visible;mso-wrap-style:square;v-text-anchor:top" coordsize="16890,417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" path="m3302,l16890,r,6603l6604,6603r,28575l16890,35178r,6605l3302,41783c1524,41783,,40386,,38481l,3301c,1397,1524,,3302,xe" fillcolor="#ed7c30" stroked="f">
                        <v:path arrowok="t" o:connecttype="custom" o:connectlocs="8444,0;16888,20889;8444,41778;0,20889" o:connectangles="270,0,90,180" textboxrect="0,0,16890,41783"/>
                      </v:shape>
                      <v:shape id="Shape 178" o:spid="_x0000_s1092" style="position:absolute;left:13759;top:100;width:461;height:1511;visibility:visible;mso-wrap-style:square;v-text-anchor:top" coordsize="46100,151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" path="m11938,l46100,r,6603l12573,6603,7874,8255,7112,9651r-509,3175l6603,138302r509,3303l7874,142875r4699,1651l46100,144526r,6604l11938,151130v-381,,-762,-128,-1016,-254l4699,148717v-762,-254,-1271,-635,-1651,-1270l1143,144526v-254,-381,-508,-762,-508,-1270l,139064v,-253,,-380,,-507l,12573v,-127,,-254,,-381l635,7874v,-381,254,-889,508,-1271l3048,3683c3428,3175,3937,2667,4699,2413l10922,253c11176,126,11557,,11938,xe" fillcolor="#ed7c30" stroked="f">
                        <v:path arrowok="t" o:connecttype="custom" o:connectlocs="23052,0;46104,75566;23052,151132;0,75566" o:connectangles="270,0,90,180" textboxrect="0,0,46100,151130"/>
                      </v:shape>
                      <v:shape id="Shape 179" o:spid="_x0000_s1093" style="position:absolute;left:14220;top:1315;width:461;height:296;visibility:visible;mso-wrap-style:square;v-text-anchor:top" coordsize="46102,29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" path="m,l38481,v255,,635,,1017,126l41276,762v635,253,1269,635,1651,1143l44324,3937v253,381,507,762,507,1143l45720,8636v,126,128,381,128,508l46102,14605r-254,5715c45848,20574,45720,20700,45720,20955r-889,3556c44831,24892,44577,25273,44324,25653r-1397,1906c42545,28194,41911,28575,41276,28828r-1778,509c39116,29463,38736,29590,38481,29590l,29590,,22987r37847,l38227,22860r381,-509l39243,19685r255,-4699l39243,9778,38608,7238r-381,-507l37847,6603,,6603,,xe" fillcolor="#ed7c30" stroked="f">
                        <v:path arrowok="t" o:connecttype="custom" o:connectlocs="23052,0;46104,14795;23052,29589;0,14795" o:connectangles="270,0,90,180" textboxrect="0,0,46102,29590"/>
                      </v:shape>
                      <v:shape id="Shape 180" o:spid="_x0000_s1094" style="position:absolute;left:14220;top:683;width:377;height:291;visibility:visible;mso-wrap-style:square;v-text-anchor:top" coordsize="37719,290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" path="m,l30100,v253,,635,127,1015,254l32893,762v635,254,1271,635,1651,1270l35941,3937v254,254,509,762,509,1143l37339,8509v,254,126,381,126,635l37719,14478r-254,5715c37465,20320,37339,20574,37339,20701r-889,3429c36450,24638,36195,25019,35941,25400r-1397,1778c34164,27813,33528,28194,32893,28322r-1904,634c30735,29083,30353,29083,30100,29083l,29083,,22479r29591,l29973,22352r254,-380l30862,19431r253,-4699l30862,9779,30227,7239r-382,-508l29465,6604,,6604,,xe" fillcolor="#ed7c30" stroked="f">
                        <v:path arrowok="t" o:connecttype="custom" o:connectlocs="18860,0;37719,14544;18860,29087;0,14544" o:connectangles="270,0,90,180" textboxrect="0,0,37719,29083"/>
                      </v:shape>
                      <v:shape id="Shape 181" o:spid="_x0000_s1095" style="position:absolute;left:14220;top:100;width:454;height:297;visibility:visible;mso-wrap-style:square;v-text-anchor:top" coordsize="45466,297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" path="m,l37974,v380,,634,126,1016,253l40767,762v635,253,1271,635,1778,1270l43815,4064v254,254,382,635,509,1016l45213,8636v,253,,381,,635l45466,14859r-253,5588c45213,20701,45213,20827,45213,21082r-889,3429c44197,24892,44069,25273,43815,25653r-1270,1906c42038,28194,41529,28575,40894,28828r-1904,636c38736,29590,38354,29718,37974,29718l,29718,,23114r37465,l37719,22987r255,-509l38608,19812r255,-4699l38608,9906,37974,7239r-255,-508l37465,6603,,6603,,xe" fillcolor="#ed7c30" stroked="f">
                        <v:path arrowok="t" o:connecttype="custom" o:connectlocs="22732,0;45463,14859;22732,29718;0,14859" o:connectangles="270,0,90,180" textboxrect="0,0,45466,29718"/>
                      </v:shape>
                      <v:shape id="Shape 182" o:spid="_x0000_s1096" style="position:absolute;left:13684;top:26;width:856;height:1444;visibility:visible;mso-wrap-style:square;v-text-anchor:top" coordsize="85598,1443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" path="m8636,l80772,v762,,1270,127,1778,508c83059,889,83566,1524,83947,2413v381,1016,635,2159,762,3683c84963,7493,85090,9398,85090,11557v,2159,-127,3810,-381,5334c84582,18288,84328,19558,83947,20447v-381,889,-888,1524,-1397,1905c82042,22733,81534,22987,80772,22987r-51562,l29210,58166r43688,c73534,58166,74168,58420,74676,58801v635,508,1016,1143,1397,1905c76454,61595,76709,62738,76962,64262v127,1397,254,3175,254,5207c77216,71628,77089,73406,76962,74803v-253,1524,-508,2667,-889,3429c75692,79121,75311,79756,74676,80137v-508,381,-1142,508,-1778,508l29210,80645r,40767l81280,121412v635,,1270,254,1779,635c83693,122428,84074,123063,84455,123952v381,889,635,2032,889,3556c85471,128905,85598,130683,85598,132842v,2159,-127,4064,-254,5461c85090,139827,84836,140970,84455,141859v-381,889,-762,1524,-1396,1905c82550,144145,81915,144399,81280,144399r-72644,c6223,144399,4191,143637,2540,142240,889,140716,,138430,,135128l,9271c,5969,889,3556,2540,2159,4191,635,6223,,8636,xe" filled="f" strokecolor="#ed7c30" strokeweight=".18336mm">
                        <v:path arrowok="t" o:connecttype="custom" o:connectlocs="42798,0;85596,72201;42798,144402;0,72201" o:connectangles="270,0,90,180" textboxrect="0,0,85598,144399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7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35" w:type="dxa"/>
              <w:left w:w="105" w:type="dxa"/>
              <w:bottom w:w="0" w:type="dxa"/>
              <w:right w:w="77" w:type="dxa"/>
            </w:tcMar>
          </w:tcPr>
          <w:p w14:paraId="4554DFED" w14:textId="77777777" w:rsidR="004E5F51" w:rsidRDefault="0098455A">
            <w:pPr>
              <w:spacing w:after="0"/>
              <w:ind w:left="59"/>
              <w:jc w:val="center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42348EEA" wp14:editId="755B844A">
                      <wp:extent cx="1109083" cy="163191"/>
                      <wp:effectExtent l="0" t="0" r="14867" b="8259"/>
                      <wp:docPr id="178" name="Group 3484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09083" cy="163191"/>
                                <a:chOff x="0" y="0"/>
                                <a:chExt cx="1109083" cy="163191"/>
                              </a:xfrm>
                            </wpg:grpSpPr>
                            <wps:wsp>
                              <wps:cNvPr id="179" name="Shape 183"/>
                              <wps:cNvSpPr/>
                              <wps:spPr>
                                <a:xfrm>
                                  <a:off x="39246" y="35304"/>
                                  <a:ext cx="24953" cy="100190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24955"/>
                                    <a:gd name="f4" fmla="val 100188"/>
                                    <a:gd name="f5" fmla="val 7250"/>
                                    <a:gd name="f6" fmla="val 20320"/>
                                    <a:gd name="f7" fmla="val 10410"/>
                                    <a:gd name="f8" fmla="val 15621"/>
                                    <a:gd name="f9" fmla="val 15618"/>
                                    <a:gd name="f10" fmla="val 11811"/>
                                    <a:gd name="f11" fmla="val 22348"/>
                                    <a:gd name="f12" fmla="val 8889"/>
                                    <a:gd name="f13" fmla="val 30349"/>
                                    <a:gd name="f14" fmla="val 7112"/>
                                    <a:gd name="f15" fmla="val 40001"/>
                                    <a:gd name="f16" fmla="val 6603"/>
                                    <a:gd name="f17" fmla="val 50543"/>
                                    <a:gd name="f18" fmla="val 7238"/>
                                    <a:gd name="f19" fmla="val 62099"/>
                                    <a:gd name="f20" fmla="val 9144"/>
                                    <a:gd name="f21" fmla="val 71497"/>
                                    <a:gd name="f22" fmla="val 12064"/>
                                    <a:gd name="f23" fmla="val 79498"/>
                                    <a:gd name="f24" fmla="val 16001"/>
                                    <a:gd name="f25" fmla="val 85721"/>
                                    <a:gd name="f26" fmla="val 20700"/>
                                    <a:gd name="f27" fmla="val 90421"/>
                                    <a:gd name="f28" fmla="val 92879"/>
                                    <a:gd name="f29" fmla="val 24130"/>
                                    <a:gd name="f30" fmla="val 99946"/>
                                    <a:gd name="f31" fmla="val 23875"/>
                                    <a:gd name="f32" fmla="val 99819"/>
                                    <a:gd name="f33" fmla="val 23622"/>
                                    <a:gd name="f34" fmla="val 99692"/>
                                    <a:gd name="f35" fmla="val 23495"/>
                                    <a:gd name="f36" fmla="val 99564"/>
                                    <a:gd name="f37" fmla="val 17018"/>
                                    <a:gd name="f38" fmla="val 95882"/>
                                    <a:gd name="f39" fmla="val 16890"/>
                                    <a:gd name="f40" fmla="val 95755"/>
                                    <a:gd name="f41" fmla="val 16637"/>
                                    <a:gd name="f42" fmla="val 95628"/>
                                    <a:gd name="f43" fmla="val 16383"/>
                                    <a:gd name="f44" fmla="val 95373"/>
                                    <a:gd name="f45" fmla="val 11049"/>
                                    <a:gd name="f46" fmla="val 90167"/>
                                    <a:gd name="f47" fmla="val 10922"/>
                                    <a:gd name="f48" fmla="val 89912"/>
                                    <a:gd name="f49" fmla="val 10668"/>
                                    <a:gd name="f50" fmla="val 89785"/>
                                    <a:gd name="f51" fmla="val 10540"/>
                                    <a:gd name="f52" fmla="val 89532"/>
                                    <a:gd name="f53" fmla="val 6223"/>
                                    <a:gd name="f54" fmla="val 82673"/>
                                    <a:gd name="f55" fmla="val 82546"/>
                                    <a:gd name="f56" fmla="val 6096"/>
                                    <a:gd name="f57" fmla="val 82293"/>
                                    <a:gd name="f58" fmla="val 5969"/>
                                    <a:gd name="f59" fmla="val 82038"/>
                                    <a:gd name="f60" fmla="val 2794"/>
                                    <a:gd name="f61" fmla="val 73530"/>
                                    <a:gd name="f62" fmla="val 73403"/>
                                    <a:gd name="f63" fmla="val 2667"/>
                                    <a:gd name="f64" fmla="val 73275"/>
                                    <a:gd name="f65" fmla="val 73021"/>
                                    <a:gd name="f66" fmla="val 635"/>
                                    <a:gd name="f67" fmla="val 62481"/>
                                    <a:gd name="f68" fmla="val 50161"/>
                                    <a:gd name="f69" fmla="val 38732"/>
                                    <a:gd name="f70" fmla="val 2539"/>
                                    <a:gd name="f71" fmla="val 28953"/>
                                    <a:gd name="f72" fmla="val 28698"/>
                                    <a:gd name="f73" fmla="val 28571"/>
                                    <a:gd name="f74" fmla="val 28445"/>
                                    <a:gd name="f75" fmla="val 5587"/>
                                    <a:gd name="f76" fmla="val 19809"/>
                                    <a:gd name="f77" fmla="val 5714"/>
                                    <a:gd name="f78" fmla="val 19682"/>
                                    <a:gd name="f79" fmla="val 5842"/>
                                    <a:gd name="f80" fmla="val 19428"/>
                                    <a:gd name="f81" fmla="val 19300"/>
                                    <a:gd name="f82" fmla="val 10033"/>
                                    <a:gd name="f83" fmla="val 12061"/>
                                    <a:gd name="f84" fmla="val 10160"/>
                                    <a:gd name="f85" fmla="val 11808"/>
                                    <a:gd name="f86" fmla="val 10287"/>
                                    <a:gd name="f87" fmla="val 11681"/>
                                    <a:gd name="f88" fmla="val 11554"/>
                                    <a:gd name="f89" fmla="val 15748"/>
                                    <a:gd name="f90" fmla="val 5711"/>
                                    <a:gd name="f91" fmla="val 15875"/>
                                    <a:gd name="f92" fmla="val 5584"/>
                                    <a:gd name="f93" fmla="val 16128"/>
                                    <a:gd name="f94" fmla="val 5331"/>
                                    <a:gd name="f95" fmla="val 16256"/>
                                    <a:gd name="f96" fmla="val 5204"/>
                                    <a:gd name="f97" fmla="val 22606"/>
                                    <a:gd name="f98" fmla="val 885"/>
                                    <a:gd name="f99" fmla="val 22733"/>
                                    <a:gd name="f100" fmla="val 759"/>
                                    <a:gd name="f101" fmla="val 22987"/>
                                    <a:gd name="f102" fmla="val 632"/>
                                    <a:gd name="f103" fmla="val 23240"/>
                                    <a:gd name="f104" fmla="*/ f0 1 24955"/>
                                    <a:gd name="f105" fmla="*/ f1 1 100188"/>
                                    <a:gd name="f106" fmla="+- f4 0 f2"/>
                                    <a:gd name="f107" fmla="+- f3 0 f2"/>
                                    <a:gd name="f108" fmla="*/ f107 1 24955"/>
                                    <a:gd name="f109" fmla="*/ f106 1 100188"/>
                                    <a:gd name="f110" fmla="*/ 0 1 f108"/>
                                    <a:gd name="f111" fmla="*/ 24955 1 f108"/>
                                    <a:gd name="f112" fmla="*/ 0 1 f109"/>
                                    <a:gd name="f113" fmla="*/ 100188 1 f109"/>
                                    <a:gd name="f114" fmla="*/ f110 f104 1"/>
                                    <a:gd name="f115" fmla="*/ f111 f104 1"/>
                                    <a:gd name="f116" fmla="*/ f113 f105 1"/>
                                    <a:gd name="f117" fmla="*/ f112 f105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114" t="f117" r="f115" b="f116"/>
                                  <a:pathLst>
                                    <a:path w="24955" h="100188">
                                      <a:moveTo>
                                        <a:pt x="f3" y="f2"/>
                                      </a:moveTo>
                                      <a:lnTo>
                                        <a:pt x="f3" y="f5"/>
                                      </a:lnTo>
                                      <a:lnTo>
                                        <a:pt x="f6" y="f7"/>
                                      </a:lnTo>
                                      <a:lnTo>
                                        <a:pt x="f8" y="f9"/>
                                      </a:lnTo>
                                      <a:lnTo>
                                        <a:pt x="f10" y="f11"/>
                                      </a:lnTo>
                                      <a:lnTo>
                                        <a:pt x="f12" y="f13"/>
                                      </a:lnTo>
                                      <a:lnTo>
                                        <a:pt x="f14" y="f15"/>
                                      </a:lnTo>
                                      <a:lnTo>
                                        <a:pt x="f16" y="f17"/>
                                      </a:lnTo>
                                      <a:lnTo>
                                        <a:pt x="f18" y="f19"/>
                                      </a:lnTo>
                                      <a:lnTo>
                                        <a:pt x="f20" y="f21"/>
                                      </a:lnTo>
                                      <a:lnTo>
                                        <a:pt x="f22" y="f23"/>
                                      </a:lnTo>
                                      <a:lnTo>
                                        <a:pt x="f24" y="f25"/>
                                      </a:lnTo>
                                      <a:lnTo>
                                        <a:pt x="f26" y="f27"/>
                                      </a:lnTo>
                                      <a:lnTo>
                                        <a:pt x="f3" y="f28"/>
                                      </a:lnTo>
                                      <a:lnTo>
                                        <a:pt x="f3" y="f4"/>
                                      </a:lnTo>
                                      <a:lnTo>
                                        <a:pt x="f29" y="f30"/>
                                      </a:lnTo>
                                      <a:cubicBezTo>
                                        <a:pt x="f31" y="f32"/>
                                        <a:pt x="f33" y="f34"/>
                                        <a:pt x="f35" y="f36"/>
                                      </a:cubicBezTo>
                                      <a:lnTo>
                                        <a:pt x="f37" y="f38"/>
                                      </a:lnTo>
                                      <a:cubicBezTo>
                                        <a:pt x="f39" y="f40"/>
                                        <a:pt x="f41" y="f42"/>
                                        <a:pt x="f43" y="f44"/>
                                      </a:cubicBezTo>
                                      <a:lnTo>
                                        <a:pt x="f45" y="f46"/>
                                      </a:lnTo>
                                      <a:cubicBezTo>
                                        <a:pt x="f47" y="f48"/>
                                        <a:pt x="f49" y="f50"/>
                                        <a:pt x="f51" y="f52"/>
                                      </a:cubicBezTo>
                                      <a:lnTo>
                                        <a:pt x="f53" y="f54"/>
                                      </a:lnTo>
                                      <a:cubicBezTo>
                                        <a:pt x="f53" y="f55"/>
                                        <a:pt x="f56" y="f57"/>
                                        <a:pt x="f58" y="f59"/>
                                      </a:cubicBezTo>
                                      <a:lnTo>
                                        <a:pt x="f60" y="f61"/>
                                      </a:lnTo>
                                      <a:cubicBezTo>
                                        <a:pt x="f60" y="f62"/>
                                        <a:pt x="f63" y="f64"/>
                                        <a:pt x="f63" y="f65"/>
                                      </a:cubicBezTo>
                                      <a:lnTo>
                                        <a:pt x="f66" y="f67"/>
                                      </a:lnTo>
                                      <a:lnTo>
                                        <a:pt x="f2" y="f68"/>
                                      </a:lnTo>
                                      <a:lnTo>
                                        <a:pt x="f66" y="f69"/>
                                      </a:lnTo>
                                      <a:lnTo>
                                        <a:pt x="f70" y="f71"/>
                                      </a:lnTo>
                                      <a:cubicBezTo>
                                        <a:pt x="f70" y="f72"/>
                                        <a:pt x="f70" y="f73"/>
                                        <a:pt x="f63" y="f74"/>
                                      </a:cubicBezTo>
                                      <a:lnTo>
                                        <a:pt x="f75" y="f76"/>
                                      </a:lnTo>
                                      <a:cubicBezTo>
                                        <a:pt x="f77" y="f78"/>
                                        <a:pt x="f79" y="f80"/>
                                        <a:pt x="f79" y="f81"/>
                                      </a:cubicBezTo>
                                      <a:lnTo>
                                        <a:pt x="f82" y="f83"/>
                                      </a:lnTo>
                                      <a:cubicBezTo>
                                        <a:pt x="f84" y="f85"/>
                                        <a:pt x="f86" y="f87"/>
                                        <a:pt x="f51" y="f88"/>
                                      </a:cubicBezTo>
                                      <a:lnTo>
                                        <a:pt x="f89" y="f90"/>
                                      </a:lnTo>
                                      <a:cubicBezTo>
                                        <a:pt x="f91" y="f92"/>
                                        <a:pt x="f93" y="f94"/>
                                        <a:pt x="f95" y="f96"/>
                                      </a:cubicBezTo>
                                      <a:lnTo>
                                        <a:pt x="f97" y="f98"/>
                                      </a:lnTo>
                                      <a:cubicBezTo>
                                        <a:pt x="f99" y="f100"/>
                                        <a:pt x="f101" y="f102"/>
                                        <a:pt x="f103" y="f102"/>
                                      </a:cubicBezTo>
                                      <a:lnTo>
                                        <a:pt x="f3" y="f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7C30"/>
                                </a:solidFill>
                                <a:ln cap="flat">
                                  <a:noFill/>
                                  <a:prstDash val="solid"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180" name="Shape 184"/>
                              <wps:cNvSpPr/>
                              <wps:spPr>
                                <a:xfrm>
                                  <a:off x="7488" y="8677"/>
                                  <a:ext cx="56701" cy="153646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56705"/>
                                    <a:gd name="f4" fmla="val 153647"/>
                                    <a:gd name="f5" fmla="val 6683"/>
                                    <a:gd name="f6" fmla="val 56642"/>
                                    <a:gd name="f7" fmla="val 6689"/>
                                    <a:gd name="f8" fmla="val 44323"/>
                                    <a:gd name="f9" fmla="val 10245"/>
                                    <a:gd name="f10" fmla="val 33527"/>
                                    <a:gd name="f11" fmla="val 16087"/>
                                    <a:gd name="f12" fmla="val 24384"/>
                                    <a:gd name="f13" fmla="val 24088"/>
                                    <a:gd name="f14" fmla="val 17018"/>
                                    <a:gd name="f15" fmla="val 34375"/>
                                    <a:gd name="f16" fmla="val 11430"/>
                                    <a:gd name="f17" fmla="val 46948"/>
                                    <a:gd name="f18" fmla="val 7874"/>
                                    <a:gd name="f19" fmla="val 61680"/>
                                    <a:gd name="f20" fmla="val 6603"/>
                                    <a:gd name="f21" fmla="val 78317"/>
                                    <a:gd name="f22" fmla="val 7747"/>
                                    <a:gd name="f23" fmla="val 95081"/>
                                    <a:gd name="f24" fmla="val 10922"/>
                                    <a:gd name="f25" fmla="val 109305"/>
                                    <a:gd name="f26" fmla="val 16128"/>
                                    <a:gd name="f27" fmla="val 121116"/>
                                    <a:gd name="f28" fmla="val 23113"/>
                                    <a:gd name="f29" fmla="val 130768"/>
                                    <a:gd name="f30" fmla="val 31750"/>
                                    <a:gd name="f31" fmla="val 138261"/>
                                    <a:gd name="f32" fmla="val 42163"/>
                                    <a:gd name="f33" fmla="val 143595"/>
                                    <a:gd name="f34" fmla="val 54228"/>
                                    <a:gd name="f35" fmla="val 146770"/>
                                    <a:gd name="f36" fmla="val 146980"/>
                                    <a:gd name="f37" fmla="val 53339"/>
                                    <a:gd name="f38" fmla="val 153374"/>
                                    <a:gd name="f39" fmla="val 53086"/>
                                    <a:gd name="f40" fmla="val 52959"/>
                                    <a:gd name="f41" fmla="val 52705"/>
                                    <a:gd name="f42" fmla="val 153247"/>
                                    <a:gd name="f43" fmla="val 40132"/>
                                    <a:gd name="f44" fmla="val 149818"/>
                                    <a:gd name="f45" fmla="val 39877"/>
                                    <a:gd name="f46" fmla="val 39624"/>
                                    <a:gd name="f47" fmla="val 149691"/>
                                    <a:gd name="f48" fmla="val 39370"/>
                                    <a:gd name="f49" fmla="val 149564"/>
                                    <a:gd name="f50" fmla="val 28321"/>
                                    <a:gd name="f51" fmla="val 143849"/>
                                    <a:gd name="f52" fmla="val 28194"/>
                                    <a:gd name="f53" fmla="val 143722"/>
                                    <a:gd name="f54" fmla="val 27939"/>
                                    <a:gd name="f55" fmla="val 27686"/>
                                    <a:gd name="f56" fmla="val 143468"/>
                                    <a:gd name="f57" fmla="val 18414"/>
                                    <a:gd name="f58" fmla="val 135467"/>
                                    <a:gd name="f59" fmla="val 18287"/>
                                    <a:gd name="f60" fmla="val 135340"/>
                                    <a:gd name="f61" fmla="val 18161"/>
                                    <a:gd name="f62" fmla="val 135086"/>
                                    <a:gd name="f63" fmla="val 17907"/>
                                    <a:gd name="f64" fmla="val 134959"/>
                                    <a:gd name="f65" fmla="val 10540"/>
                                    <a:gd name="f66" fmla="val 124672"/>
                                    <a:gd name="f67" fmla="val 10413"/>
                                    <a:gd name="f68" fmla="val 124545"/>
                                    <a:gd name="f69" fmla="val 10287"/>
                                    <a:gd name="f70" fmla="val 124291"/>
                                    <a:gd name="f71" fmla="val 10160"/>
                                    <a:gd name="f72" fmla="val 124037"/>
                                    <a:gd name="f73" fmla="val 4825"/>
                                    <a:gd name="f74" fmla="val 111591"/>
                                    <a:gd name="f75" fmla="val 4699"/>
                                    <a:gd name="f76" fmla="val 111464"/>
                                    <a:gd name="f77" fmla="val 4572"/>
                                    <a:gd name="f78" fmla="val 111210"/>
                                    <a:gd name="f79" fmla="val 110956"/>
                                    <a:gd name="f80" fmla="val 1270"/>
                                    <a:gd name="f81" fmla="val 96224"/>
                                    <a:gd name="f82" fmla="val 1143"/>
                                    <a:gd name="f83" fmla="val 96097"/>
                                    <a:gd name="f84" fmla="val 95970"/>
                                    <a:gd name="f85" fmla="val 95716"/>
                                    <a:gd name="f86" fmla="val 78825"/>
                                    <a:gd name="f87" fmla="val 60918"/>
                                    <a:gd name="f88" fmla="val 60791"/>
                                    <a:gd name="f89" fmla="val 60537"/>
                                    <a:gd name="f90" fmla="val 1397"/>
                                    <a:gd name="f91" fmla="val 60410"/>
                                    <a:gd name="f92" fmla="val 5080"/>
                                    <a:gd name="f93" fmla="val 45043"/>
                                    <a:gd name="f94" fmla="val 44916"/>
                                    <a:gd name="f95" fmla="val 44662"/>
                                    <a:gd name="f96" fmla="val 5207"/>
                                    <a:gd name="f97" fmla="val 44535"/>
                                    <a:gd name="f98" fmla="val 11175"/>
                                    <a:gd name="f99" fmla="val 31327"/>
                                    <a:gd name="f100" fmla="val 31200"/>
                                    <a:gd name="f101" fmla="val 11302"/>
                                    <a:gd name="f102" fmla="val 30946"/>
                                    <a:gd name="f103" fmla="val 30819"/>
                                    <a:gd name="f104" fmla="val 19303"/>
                                    <a:gd name="f105" fmla="val 19897"/>
                                    <a:gd name="f106" fmla="val 19431"/>
                                    <a:gd name="f107" fmla="val 19770"/>
                                    <a:gd name="f108" fmla="val 19558"/>
                                    <a:gd name="f109" fmla="val 19516"/>
                                    <a:gd name="f110" fmla="val 19812"/>
                                    <a:gd name="f111" fmla="val 19389"/>
                                    <a:gd name="f112" fmla="val 29463"/>
                                    <a:gd name="f113" fmla="val 10880"/>
                                    <a:gd name="f114" fmla="val 29718"/>
                                    <a:gd name="f115" fmla="val 10753"/>
                                    <a:gd name="f116" fmla="val 29845"/>
                                    <a:gd name="f117" fmla="val 10499"/>
                                    <a:gd name="f118" fmla="val 30099"/>
                                    <a:gd name="f119" fmla="val 10372"/>
                                    <a:gd name="f120" fmla="val 41528"/>
                                    <a:gd name="f121" fmla="val 4276"/>
                                    <a:gd name="f122" fmla="val 41783"/>
                                    <a:gd name="f123" fmla="val 4149"/>
                                    <a:gd name="f124" fmla="val 42037"/>
                                    <a:gd name="f125" fmla="val 4022"/>
                                    <a:gd name="f126" fmla="val 55118"/>
                                    <a:gd name="f127" fmla="val 212"/>
                                    <a:gd name="f128" fmla="val 55372"/>
                                    <a:gd name="f129" fmla="val 85"/>
                                    <a:gd name="f130" fmla="val 55625"/>
                                    <a:gd name="f131" fmla="val 55752"/>
                                    <a:gd name="f132" fmla="*/ f0 1 56705"/>
                                    <a:gd name="f133" fmla="*/ f1 1 153647"/>
                                    <a:gd name="f134" fmla="+- f4 0 f2"/>
                                    <a:gd name="f135" fmla="+- f3 0 f2"/>
                                    <a:gd name="f136" fmla="*/ f135 1 56705"/>
                                    <a:gd name="f137" fmla="*/ f134 1 153647"/>
                                    <a:gd name="f138" fmla="*/ 0 1 f136"/>
                                    <a:gd name="f139" fmla="*/ 56705 1 f136"/>
                                    <a:gd name="f140" fmla="*/ 0 1 f137"/>
                                    <a:gd name="f141" fmla="*/ 153647 1 f137"/>
                                    <a:gd name="f142" fmla="*/ f138 f132 1"/>
                                    <a:gd name="f143" fmla="*/ f139 f132 1"/>
                                    <a:gd name="f144" fmla="*/ f141 f133 1"/>
                                    <a:gd name="f145" fmla="*/ f140 f133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142" t="f145" r="f143" b="f144"/>
                                  <a:pathLst>
                                    <a:path w="56705" h="153647">
                                      <a:moveTo>
                                        <a:pt x="f3" y="f2"/>
                                      </a:moveTo>
                                      <a:lnTo>
                                        <a:pt x="f3" y="f5"/>
                                      </a:lnTo>
                                      <a:lnTo>
                                        <a:pt x="f6" y="f7"/>
                                      </a:lnTo>
                                      <a:lnTo>
                                        <a:pt x="f8" y="f9"/>
                                      </a:lnTo>
                                      <a:lnTo>
                                        <a:pt x="f10" y="f11"/>
                                      </a:lnTo>
                                      <a:lnTo>
                                        <a:pt x="f12" y="f13"/>
                                      </a:lnTo>
                                      <a:lnTo>
                                        <a:pt x="f14" y="f15"/>
                                      </a:lnTo>
                                      <a:lnTo>
                                        <a:pt x="f16" y="f17"/>
                                      </a:lnTo>
                                      <a:lnTo>
                                        <a:pt x="f18" y="f19"/>
                                      </a:lnTo>
                                      <a:lnTo>
                                        <a:pt x="f20" y="f21"/>
                                      </a:lnTo>
                                      <a:lnTo>
                                        <a:pt x="f22" y="f23"/>
                                      </a:lnTo>
                                      <a:lnTo>
                                        <a:pt x="f24" y="f25"/>
                                      </a:lnTo>
                                      <a:lnTo>
                                        <a:pt x="f26" y="f27"/>
                                      </a:lnTo>
                                      <a:lnTo>
                                        <a:pt x="f28" y="f29"/>
                                      </a:lnTo>
                                      <a:lnTo>
                                        <a:pt x="f30" y="f31"/>
                                      </a:lnTo>
                                      <a:lnTo>
                                        <a:pt x="f32" y="f33"/>
                                      </a:lnTo>
                                      <a:lnTo>
                                        <a:pt x="f34" y="f35"/>
                                      </a:lnTo>
                                      <a:lnTo>
                                        <a:pt x="f3" y="f36"/>
                                      </a:lnTo>
                                      <a:lnTo>
                                        <a:pt x="f3" y="f4"/>
                                      </a:lnTo>
                                      <a:lnTo>
                                        <a:pt x="f37" y="f38"/>
                                      </a:lnTo>
                                      <a:cubicBezTo>
                                        <a:pt x="f39" y="f38"/>
                                        <a:pt x="f40" y="f38"/>
                                        <a:pt x="f41" y="f42"/>
                                      </a:cubicBezTo>
                                      <a:lnTo>
                                        <a:pt x="f43" y="f44"/>
                                      </a:lnTo>
                                      <a:cubicBezTo>
                                        <a:pt x="f45" y="f44"/>
                                        <a:pt x="f46" y="f47"/>
                                        <a:pt x="f48" y="f49"/>
                                      </a:cubicBezTo>
                                      <a:lnTo>
                                        <a:pt x="f50" y="f51"/>
                                      </a:lnTo>
                                      <a:cubicBezTo>
                                        <a:pt x="f52" y="f53"/>
                                        <a:pt x="f54" y="f33"/>
                                        <a:pt x="f55" y="f56"/>
                                      </a:cubicBezTo>
                                      <a:lnTo>
                                        <a:pt x="f57" y="f58"/>
                                      </a:lnTo>
                                      <a:cubicBezTo>
                                        <a:pt x="f59" y="f60"/>
                                        <a:pt x="f61" y="f62"/>
                                        <a:pt x="f63" y="f64"/>
                                      </a:cubicBezTo>
                                      <a:lnTo>
                                        <a:pt x="f65" y="f66"/>
                                      </a:lnTo>
                                      <a:cubicBezTo>
                                        <a:pt x="f67" y="f68"/>
                                        <a:pt x="f69" y="f70"/>
                                        <a:pt x="f71" y="f72"/>
                                      </a:cubicBezTo>
                                      <a:lnTo>
                                        <a:pt x="f73" y="f74"/>
                                      </a:lnTo>
                                      <a:cubicBezTo>
                                        <a:pt x="f75" y="f76"/>
                                        <a:pt x="f77" y="f78"/>
                                        <a:pt x="f77" y="f79"/>
                                      </a:cubicBezTo>
                                      <a:lnTo>
                                        <a:pt x="f80" y="f81"/>
                                      </a:lnTo>
                                      <a:cubicBezTo>
                                        <a:pt x="f82" y="f83"/>
                                        <a:pt x="f82" y="f84"/>
                                        <a:pt x="f82" y="f85"/>
                                      </a:cubicBezTo>
                                      <a:lnTo>
                                        <a:pt x="f2" y="f86"/>
                                      </a:lnTo>
                                      <a:lnTo>
                                        <a:pt x="f80" y="f87"/>
                                      </a:lnTo>
                                      <a:cubicBezTo>
                                        <a:pt x="f80" y="f88"/>
                                        <a:pt x="f80" y="f89"/>
                                        <a:pt x="f90" y="f91"/>
                                      </a:cubicBezTo>
                                      <a:lnTo>
                                        <a:pt x="f92" y="f93"/>
                                      </a:lnTo>
                                      <a:cubicBezTo>
                                        <a:pt x="f92" y="f94"/>
                                        <a:pt x="f92" y="f95"/>
                                        <a:pt x="f96" y="f97"/>
                                      </a:cubicBezTo>
                                      <a:lnTo>
                                        <a:pt x="f98" y="f99"/>
                                      </a:lnTo>
                                      <a:cubicBezTo>
                                        <a:pt x="f98" y="f100"/>
                                        <a:pt x="f101" y="f102"/>
                                        <a:pt x="f16" y="f103"/>
                                      </a:cubicBezTo>
                                      <a:lnTo>
                                        <a:pt x="f104" y="f105"/>
                                      </a:lnTo>
                                      <a:cubicBezTo>
                                        <a:pt x="f106" y="f107"/>
                                        <a:pt x="f108" y="f109"/>
                                        <a:pt x="f110" y="f111"/>
                                      </a:cubicBezTo>
                                      <a:lnTo>
                                        <a:pt x="f112" y="f113"/>
                                      </a:lnTo>
                                      <a:cubicBezTo>
                                        <a:pt x="f114" y="f115"/>
                                        <a:pt x="f116" y="f117"/>
                                        <a:pt x="f118" y="f119"/>
                                      </a:cubicBezTo>
                                      <a:lnTo>
                                        <a:pt x="f120" y="f121"/>
                                      </a:lnTo>
                                      <a:cubicBezTo>
                                        <a:pt x="f122" y="f123"/>
                                        <a:pt x="f124" y="f125"/>
                                        <a:pt x="f32" y="f125"/>
                                      </a:cubicBezTo>
                                      <a:lnTo>
                                        <a:pt x="f126" y="f127"/>
                                      </a:lnTo>
                                      <a:cubicBezTo>
                                        <a:pt x="f128" y="f129"/>
                                        <a:pt x="f130" y="f129"/>
                                        <a:pt x="f131" y="f129"/>
                                      </a:cubicBezTo>
                                      <a:lnTo>
                                        <a:pt x="f3" y="f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7C30"/>
                                </a:solidFill>
                                <a:ln cap="flat">
                                  <a:noFill/>
                                  <a:prstDash val="solid"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181" name="Shape 185"/>
                              <wps:cNvSpPr/>
                              <wps:spPr>
                                <a:xfrm>
                                  <a:off x="64200" y="119886"/>
                                  <a:ext cx="56701" cy="43305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56706"/>
                                    <a:gd name="f4" fmla="val 43307"/>
                                    <a:gd name="f5" fmla="val 50482"/>
                                    <a:gd name="f6" fmla="val 254"/>
                                    <a:gd name="f7" fmla="val 52260"/>
                                    <a:gd name="f8" fmla="val 635"/>
                                    <a:gd name="f9" fmla="val 53022"/>
                                    <a:gd name="f10" fmla="val 889"/>
                                    <a:gd name="f11" fmla="val 53784"/>
                                    <a:gd name="f12" fmla="val 1397"/>
                                    <a:gd name="f13" fmla="val 54293"/>
                                    <a:gd name="f14" fmla="val 2159"/>
                                    <a:gd name="f15" fmla="val 55308"/>
                                    <a:gd name="f16" fmla="val 3937"/>
                                    <a:gd name="f17" fmla="val 55563"/>
                                    <a:gd name="f18" fmla="val 4318"/>
                                    <a:gd name="f19" fmla="val 55690"/>
                                    <a:gd name="f20" fmla="val 4699"/>
                                    <a:gd name="f21" fmla="val 55817"/>
                                    <a:gd name="f22" fmla="val 5080"/>
                                    <a:gd name="f23" fmla="val 56452"/>
                                    <a:gd name="f24" fmla="val 8763"/>
                                    <a:gd name="f25" fmla="val 9017"/>
                                    <a:gd name="f26" fmla="val 56579"/>
                                    <a:gd name="f27" fmla="val 9144"/>
                                    <a:gd name="f28" fmla="val 9271"/>
                                    <a:gd name="f29" fmla="val 15748"/>
                                    <a:gd name="f30" fmla="val 20701"/>
                                    <a:gd name="f31" fmla="val 56070"/>
                                    <a:gd name="f32" fmla="val 24384"/>
                                    <a:gd name="f33" fmla="val 55944"/>
                                    <a:gd name="f34" fmla="val 24638"/>
                                    <a:gd name="f35" fmla="val 24892"/>
                                    <a:gd name="f36" fmla="val 25019"/>
                                    <a:gd name="f37" fmla="val 54928"/>
                                    <a:gd name="f38" fmla="val 27432"/>
                                    <a:gd name="f39" fmla="val 54801"/>
                                    <a:gd name="f40" fmla="val 27813"/>
                                    <a:gd name="f41" fmla="val 54673"/>
                                    <a:gd name="f42" fmla="val 28067"/>
                                    <a:gd name="f43" fmla="val 54546"/>
                                    <a:gd name="f44" fmla="val 28321"/>
                                    <a:gd name="f45" fmla="val 52642"/>
                                    <a:gd name="f46" fmla="val 30607"/>
                                    <a:gd name="f47" fmla="val 52515"/>
                                    <a:gd name="f48" fmla="val 30861"/>
                                    <a:gd name="f49" fmla="val 31115"/>
                                    <a:gd name="f50" fmla="val 52007"/>
                                    <a:gd name="f51" fmla="val 31369"/>
                                    <a:gd name="f52" fmla="val 47181"/>
                                    <a:gd name="f53" fmla="val 34544"/>
                                    <a:gd name="f54" fmla="val 47054"/>
                                    <a:gd name="f55" fmla="val 34671"/>
                                    <a:gd name="f56" fmla="val 46927"/>
                                    <a:gd name="f57" fmla="val 34798"/>
                                    <a:gd name="f58" fmla="val 46672"/>
                                    <a:gd name="f59" fmla="val 34925"/>
                                    <a:gd name="f60" fmla="val 38164"/>
                                    <a:gd name="f61" fmla="val 38735"/>
                                    <a:gd name="f62" fmla="val 37909"/>
                                    <a:gd name="f63" fmla="val 38862"/>
                                    <a:gd name="f64" fmla="val 37782"/>
                                    <a:gd name="f65" fmla="val 37656"/>
                                    <a:gd name="f66" fmla="val 38989"/>
                                    <a:gd name="f67" fmla="val 25971"/>
                                    <a:gd name="f68" fmla="val 42037"/>
                                    <a:gd name="f69" fmla="val 25845"/>
                                    <a:gd name="f70" fmla="val 25591"/>
                                    <a:gd name="f71" fmla="val 25464"/>
                                    <a:gd name="f72" fmla="val 11367"/>
                                    <a:gd name="f73" fmla="val 11113"/>
                                    <a:gd name="f74" fmla="val 10985"/>
                                    <a:gd name="f75" fmla="val 10732"/>
                                    <a:gd name="f76" fmla="val 42437"/>
                                    <a:gd name="f77" fmla="val 35770"/>
                                    <a:gd name="f78" fmla="val 36703"/>
                                    <a:gd name="f79" fmla="val 24574"/>
                                    <a:gd name="f80" fmla="val 35560"/>
                                    <a:gd name="f81" fmla="val 35623"/>
                                    <a:gd name="f82" fmla="val 32639"/>
                                    <a:gd name="f83" fmla="val 43752"/>
                                    <a:gd name="f84" fmla="val 28956"/>
                                    <a:gd name="f85" fmla="val 47816"/>
                                    <a:gd name="f86" fmla="val 26162"/>
                                    <a:gd name="f87" fmla="val 48958"/>
                                    <a:gd name="f88" fmla="val 49594"/>
                                    <a:gd name="f89" fmla="val 23114"/>
                                    <a:gd name="f90" fmla="val 49974"/>
                                    <a:gd name="f91" fmla="val 20447"/>
                                    <a:gd name="f92" fmla="val 50102"/>
                                    <a:gd name="f93" fmla="val 15875"/>
                                    <a:gd name="f94" fmla="val 9779"/>
                                    <a:gd name="f95" fmla="val 49467"/>
                                    <a:gd name="f96" fmla="val 7112"/>
                                    <a:gd name="f97" fmla="val 47307"/>
                                    <a:gd name="f98" fmla="val 8001"/>
                                    <a:gd name="f99" fmla="val 40577"/>
                                    <a:gd name="f100" fmla="val 12065"/>
                                    <a:gd name="f101" fmla="val 40449"/>
                                    <a:gd name="f102" fmla="val 12192"/>
                                    <a:gd name="f103" fmla="val 40322"/>
                                    <a:gd name="f104" fmla="val 40195"/>
                                    <a:gd name="f105" fmla="val 12319"/>
                                    <a:gd name="f106" fmla="val 30417"/>
                                    <a:gd name="f107" fmla="val 16383"/>
                                    <a:gd name="f108" fmla="val 30163"/>
                                    <a:gd name="f109" fmla="val 16510"/>
                                    <a:gd name="f110" fmla="val 29782"/>
                                    <a:gd name="f111" fmla="val 29528"/>
                                    <a:gd name="f112" fmla="val 16066"/>
                                    <a:gd name="f113" fmla="val 18415"/>
                                    <a:gd name="f114" fmla="val 15811"/>
                                    <a:gd name="f115" fmla="val 15557"/>
                                    <a:gd name="f116" fmla="val 15304"/>
                                    <a:gd name="f117" fmla="val 7176"/>
                                    <a:gd name="f118" fmla="val 17653"/>
                                    <a:gd name="f119" fmla="val 6921"/>
                                    <a:gd name="f120" fmla="val 6668"/>
                                    <a:gd name="f121" fmla="val 6541"/>
                                    <a:gd name="f122" fmla="val 17526"/>
                                    <a:gd name="f123" fmla="val 15609"/>
                                    <a:gd name="f124" fmla="val 8300"/>
                                    <a:gd name="f125" fmla="val 1460"/>
                                    <a:gd name="f126" fmla="val 8065"/>
                                    <a:gd name="f127" fmla="val 11176"/>
                                    <a:gd name="f128" fmla="val 11811"/>
                                    <a:gd name="f129" fmla="val 28257"/>
                                    <a:gd name="f130" fmla="val 10033"/>
                                    <a:gd name="f131" fmla="val 37402"/>
                                    <a:gd name="f132" fmla="val 6223"/>
                                    <a:gd name="f133" fmla="val 43879"/>
                                    <a:gd name="f134" fmla="val 2413"/>
                                    <a:gd name="f135" fmla="val 48323"/>
                                    <a:gd name="f136" fmla="val 381"/>
                                    <a:gd name="f137" fmla="val 127"/>
                                    <a:gd name="f138" fmla="val 49720"/>
                                    <a:gd name="f139" fmla="*/ f0 1 56706"/>
                                    <a:gd name="f140" fmla="*/ f1 1 43307"/>
                                    <a:gd name="f141" fmla="+- f4 0 f2"/>
                                    <a:gd name="f142" fmla="+- f3 0 f2"/>
                                    <a:gd name="f143" fmla="*/ f142 1 56706"/>
                                    <a:gd name="f144" fmla="*/ f141 1 43307"/>
                                    <a:gd name="f145" fmla="*/ 0 1 f143"/>
                                    <a:gd name="f146" fmla="*/ 56706 1 f143"/>
                                    <a:gd name="f147" fmla="*/ 0 1 f144"/>
                                    <a:gd name="f148" fmla="*/ 43307 1 f144"/>
                                    <a:gd name="f149" fmla="*/ f145 f139 1"/>
                                    <a:gd name="f150" fmla="*/ f146 f139 1"/>
                                    <a:gd name="f151" fmla="*/ f148 f140 1"/>
                                    <a:gd name="f152" fmla="*/ f147 f140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149" t="f152" r="f150" b="f151"/>
                                  <a:pathLst>
                                    <a:path w="56706" h="43307">
                                      <a:moveTo>
                                        <a:pt x="f5" y="f6"/>
                                      </a:moveTo>
                                      <a:lnTo>
                                        <a:pt x="f7" y="f8"/>
                                      </a:lnTo>
                                      <a:cubicBezTo>
                                        <a:pt x="f9" y="f10"/>
                                        <a:pt x="f11" y="f12"/>
                                        <a:pt x="f13" y="f14"/>
                                      </a:cubicBezTo>
                                      <a:lnTo>
                                        <a:pt x="f15" y="f16"/>
                                      </a:lnTo>
                                      <a:cubicBezTo>
                                        <a:pt x="f17" y="f18"/>
                                        <a:pt x="f19" y="f20"/>
                                        <a:pt x="f21" y="f22"/>
                                      </a:cubicBezTo>
                                      <a:lnTo>
                                        <a:pt x="f23" y="f24"/>
                                      </a:lnTo>
                                      <a:cubicBezTo>
                                        <a:pt x="f23" y="f25"/>
                                        <a:pt x="f26" y="f27"/>
                                        <a:pt x="f26" y="f28"/>
                                      </a:cubicBezTo>
                                      <a:lnTo>
                                        <a:pt x="f3" y="f29"/>
                                      </a:lnTo>
                                      <a:lnTo>
                                        <a:pt x="f26" y="f30"/>
                                      </a:lnTo>
                                      <a:lnTo>
                                        <a:pt x="f31" y="f32"/>
                                      </a:lnTo>
                                      <a:cubicBezTo>
                                        <a:pt x="f33" y="f34"/>
                                        <a:pt x="f33" y="f35"/>
                                        <a:pt x="f21" y="f36"/>
                                      </a:cubicBezTo>
                                      <a:lnTo>
                                        <a:pt x="f37" y="f38"/>
                                      </a:lnTo>
                                      <a:cubicBezTo>
                                        <a:pt x="f39" y="f40"/>
                                        <a:pt x="f41" y="f42"/>
                                        <a:pt x="f43" y="f44"/>
                                      </a:cubicBezTo>
                                      <a:lnTo>
                                        <a:pt x="f45" y="f46"/>
                                      </a:lnTo>
                                      <a:cubicBezTo>
                                        <a:pt x="f47" y="f48"/>
                                        <a:pt x="f7" y="f49"/>
                                        <a:pt x="f50" y="f51"/>
                                      </a:cubicBezTo>
                                      <a:lnTo>
                                        <a:pt x="f52" y="f53"/>
                                      </a:lnTo>
                                      <a:cubicBezTo>
                                        <a:pt x="f54" y="f55"/>
                                        <a:pt x="f56" y="f57"/>
                                        <a:pt x="f58" y="f59"/>
                                      </a:cubicBezTo>
                                      <a:lnTo>
                                        <a:pt x="f60" y="f61"/>
                                      </a:lnTo>
                                      <a:cubicBezTo>
                                        <a:pt x="f62" y="f63"/>
                                        <a:pt x="f64" y="f63"/>
                                        <a:pt x="f65" y="f66"/>
                                      </a:cubicBezTo>
                                      <a:lnTo>
                                        <a:pt x="f67" y="f68"/>
                                      </a:lnTo>
                                      <a:cubicBezTo>
                                        <a:pt x="f69" y="f68"/>
                                        <a:pt x="f70" y="f68"/>
                                        <a:pt x="f71" y="f68"/>
                                      </a:cubicBezTo>
                                      <a:lnTo>
                                        <a:pt x="f72" y="f4"/>
                                      </a:lnTo>
                                      <a:cubicBezTo>
                                        <a:pt x="f73" y="f4"/>
                                        <a:pt x="f74" y="f4"/>
                                        <a:pt x="f75" y="f4"/>
                                      </a:cubicBezTo>
                                      <a:lnTo>
                                        <a:pt x="f2" y="f76"/>
                                      </a:lnTo>
                                      <a:lnTo>
                                        <a:pt x="f2" y="f77"/>
                                      </a:lnTo>
                                      <a:lnTo>
                                        <a:pt x="f74" y="f78"/>
                                      </a:lnTo>
                                      <a:lnTo>
                                        <a:pt x="f79" y="f80"/>
                                      </a:lnTo>
                                      <a:lnTo>
                                        <a:pt x="f81" y="f82"/>
                                      </a:lnTo>
                                      <a:lnTo>
                                        <a:pt x="f83" y="f84"/>
                                      </a:lnTo>
                                      <a:lnTo>
                                        <a:pt x="f85" y="f86"/>
                                      </a:lnTo>
                                      <a:lnTo>
                                        <a:pt x="f87" y="f34"/>
                                      </a:lnTo>
                                      <a:lnTo>
                                        <a:pt x="f88" y="f89"/>
                                      </a:lnTo>
                                      <a:lnTo>
                                        <a:pt x="f90" y="f91"/>
                                      </a:lnTo>
                                      <a:lnTo>
                                        <a:pt x="f92" y="f93"/>
                                      </a:lnTo>
                                      <a:lnTo>
                                        <a:pt x="f90" y="f94"/>
                                      </a:lnTo>
                                      <a:lnTo>
                                        <a:pt x="f95" y="f96"/>
                                      </a:lnTo>
                                      <a:lnTo>
                                        <a:pt x="f97" y="f98"/>
                                      </a:lnTo>
                                      <a:lnTo>
                                        <a:pt x="f99" y="f100"/>
                                      </a:lnTo>
                                      <a:cubicBezTo>
                                        <a:pt x="f101" y="f102"/>
                                        <a:pt x="f103" y="f102"/>
                                        <a:pt x="f104" y="f105"/>
                                      </a:cubicBezTo>
                                      <a:lnTo>
                                        <a:pt x="f106" y="f107"/>
                                      </a:lnTo>
                                      <a:cubicBezTo>
                                        <a:pt x="f108" y="f109"/>
                                        <a:pt x="f110" y="f109"/>
                                        <a:pt x="f111" y="f109"/>
                                      </a:cubicBezTo>
                                      <a:lnTo>
                                        <a:pt x="f112" y="f113"/>
                                      </a:lnTo>
                                      <a:cubicBezTo>
                                        <a:pt x="f114" y="f113"/>
                                        <a:pt x="f115" y="f113"/>
                                        <a:pt x="f116" y="f113"/>
                                      </a:cubicBezTo>
                                      <a:lnTo>
                                        <a:pt x="f117" y="f118"/>
                                      </a:lnTo>
                                      <a:cubicBezTo>
                                        <a:pt x="f119" y="f118"/>
                                        <a:pt x="f120" y="f118"/>
                                        <a:pt x="f121" y="f122"/>
                                      </a:cubicBezTo>
                                      <a:lnTo>
                                        <a:pt x="f2" y="f123"/>
                                      </a:lnTo>
                                      <a:lnTo>
                                        <a:pt x="f2" y="f124"/>
                                      </a:lnTo>
                                      <a:lnTo>
                                        <a:pt x="f125" y="f27"/>
                                      </a:lnTo>
                                      <a:lnTo>
                                        <a:pt x="f126" y="f127"/>
                                      </a:lnTo>
                                      <a:lnTo>
                                        <a:pt x="f115" y="f128"/>
                                      </a:lnTo>
                                      <a:lnTo>
                                        <a:pt x="f129" y="f130"/>
                                      </a:lnTo>
                                      <a:lnTo>
                                        <a:pt x="f131" y="f132"/>
                                      </a:lnTo>
                                      <a:lnTo>
                                        <a:pt x="f133" y="f134"/>
                                      </a:lnTo>
                                      <a:lnTo>
                                        <a:pt x="f135" y="f136"/>
                                      </a:lnTo>
                                      <a:cubicBezTo>
                                        <a:pt x="f87" y="f137"/>
                                        <a:pt x="f138" y="f2"/>
                                        <a:pt x="f5" y="f6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7C30"/>
                                </a:solidFill>
                                <a:ln cap="flat">
                                  <a:noFill/>
                                  <a:prstDash val="solid"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182" name="Shape 186"/>
                              <wps:cNvSpPr/>
                              <wps:spPr>
                                <a:xfrm>
                                  <a:off x="164463" y="32260"/>
                                  <a:ext cx="23244" cy="47621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23240"/>
                                    <a:gd name="f4" fmla="val 47625"/>
                                    <a:gd name="f5" fmla="val 3302"/>
                                    <a:gd name="f6" fmla="val 16637"/>
                                    <a:gd name="f7" fmla="val 305"/>
                                    <a:gd name="f8" fmla="val 6841"/>
                                    <a:gd name="f9" fmla="val 16256"/>
                                    <a:gd name="f10" fmla="val 6604"/>
                                    <a:gd name="f11" fmla="val 6603"/>
                                    <a:gd name="f12" fmla="val 41022"/>
                                    <a:gd name="f13" fmla="val 18288"/>
                                    <a:gd name="f14" fmla="val 40314"/>
                                    <a:gd name="f15" fmla="val 46957"/>
                                    <a:gd name="f16" fmla="val 1397"/>
                                    <a:gd name="f17" fmla="val 46101"/>
                                    <a:gd name="f18" fmla="val 44323"/>
                                    <a:gd name="f19" fmla="val 1524"/>
                                    <a:gd name="f20" fmla="*/ f0 1 23240"/>
                                    <a:gd name="f21" fmla="*/ f1 1 47625"/>
                                    <a:gd name="f22" fmla="+- f4 0 f2"/>
                                    <a:gd name="f23" fmla="+- f3 0 f2"/>
                                    <a:gd name="f24" fmla="*/ f23 1 23240"/>
                                    <a:gd name="f25" fmla="*/ f22 1 47625"/>
                                    <a:gd name="f26" fmla="*/ 0 1 f24"/>
                                    <a:gd name="f27" fmla="*/ 23240 1 f24"/>
                                    <a:gd name="f28" fmla="*/ 0 1 f25"/>
                                    <a:gd name="f29" fmla="*/ 47625 1 f25"/>
                                    <a:gd name="f30" fmla="*/ f26 f20 1"/>
                                    <a:gd name="f31" fmla="*/ f27 f20 1"/>
                                    <a:gd name="f32" fmla="*/ f29 f21 1"/>
                                    <a:gd name="f33" fmla="*/ f28 f21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30" t="f33" r="f31" b="f32"/>
                                  <a:pathLst>
                                    <a:path w="23240" h="47625">
                                      <a:moveTo>
                                        <a:pt x="f5" y="f2"/>
                                      </a:moveTo>
                                      <a:lnTo>
                                        <a:pt x="f6" y="f2"/>
                                      </a:lnTo>
                                      <a:lnTo>
                                        <a:pt x="f3" y="f7"/>
                                      </a:lnTo>
                                      <a:lnTo>
                                        <a:pt x="f3" y="f8"/>
                                      </a:lnTo>
                                      <a:lnTo>
                                        <a:pt x="f9" y="f10"/>
                                      </a:lnTo>
                                      <a:lnTo>
                                        <a:pt x="f11" y="f10"/>
                                      </a:lnTo>
                                      <a:lnTo>
                                        <a:pt x="f11" y="f12"/>
                                      </a:lnTo>
                                      <a:lnTo>
                                        <a:pt x="f13" y="f12"/>
                                      </a:lnTo>
                                      <a:lnTo>
                                        <a:pt x="f3" y="f14"/>
                                      </a:lnTo>
                                      <a:lnTo>
                                        <a:pt x="f3" y="f15"/>
                                      </a:lnTo>
                                      <a:lnTo>
                                        <a:pt x="f13" y="f4"/>
                                      </a:lnTo>
                                      <a:lnTo>
                                        <a:pt x="f5" y="f4"/>
                                      </a:lnTo>
                                      <a:cubicBezTo>
                                        <a:pt x="f16" y="f4"/>
                                        <a:pt x="f2" y="f17"/>
                                        <a:pt x="f2" y="f18"/>
                                      </a:cubicBezTo>
                                      <a:lnTo>
                                        <a:pt x="f2" y="f5"/>
                                      </a:lnTo>
                                      <a:cubicBezTo>
                                        <a:pt x="f2" y="f19"/>
                                        <a:pt x="f16" y="f2"/>
                                        <a:pt x="f5" y="f2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7C30"/>
                                </a:solidFill>
                                <a:ln cap="flat">
                                  <a:noFill/>
                                  <a:prstDash val="solid"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183" name="Shape 187"/>
                              <wps:cNvSpPr/>
                              <wps:spPr>
                                <a:xfrm>
                                  <a:off x="135130" y="9774"/>
                                  <a:ext cx="52578" cy="151762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52577"/>
                                    <a:gd name="f4" fmla="val 151764"/>
                                    <a:gd name="f5" fmla="val 11938"/>
                                    <a:gd name="f6" fmla="val 49402"/>
                                    <a:gd name="f7" fmla="val 86"/>
                                    <a:gd name="f8" fmla="val 6691"/>
                                    <a:gd name="f9" fmla="val 6603"/>
                                    <a:gd name="f10" fmla="val 12573"/>
                                    <a:gd name="f11" fmla="val 7874"/>
                                    <a:gd name="f12" fmla="val 8255"/>
                                    <a:gd name="f13" fmla="val 7112"/>
                                    <a:gd name="f14" fmla="val 9651"/>
                                    <a:gd name="f15" fmla="val 12826"/>
                                    <a:gd name="f16" fmla="val 143256"/>
                                    <a:gd name="f17" fmla="val 6731"/>
                                    <a:gd name="f18" fmla="val 143637"/>
                                    <a:gd name="f19" fmla="val 7493"/>
                                    <a:gd name="f20" fmla="val 144145"/>
                                    <a:gd name="f21" fmla="val 11176"/>
                                    <a:gd name="f22" fmla="val 144907"/>
                                    <a:gd name="f23" fmla="val 17780"/>
                                    <a:gd name="f24" fmla="val 145161"/>
                                    <a:gd name="f25" fmla="val 24638"/>
                                    <a:gd name="f26" fmla="val 28321"/>
                                    <a:gd name="f27" fmla="val 29210"/>
                                    <a:gd name="f28" fmla="val 143510"/>
                                    <a:gd name="f29" fmla="val 29337"/>
                                    <a:gd name="f30" fmla="val 88773"/>
                                    <a:gd name="f31" fmla="val 86868"/>
                                    <a:gd name="f32" fmla="val 30734"/>
                                    <a:gd name="f33" fmla="val 85471"/>
                                    <a:gd name="f34" fmla="val 32639"/>
                                    <a:gd name="f35" fmla="val 41783"/>
                                    <a:gd name="f36" fmla="val 41910"/>
                                    <a:gd name="f37" fmla="val 42164"/>
                                    <a:gd name="f38" fmla="val 42290"/>
                                    <a:gd name="f39" fmla="val 50546"/>
                                    <a:gd name="f40" fmla="val 86995"/>
                                    <a:gd name="f41" fmla="val 51053"/>
                                    <a:gd name="f42" fmla="val 51562"/>
                                    <a:gd name="f43" fmla="val 87249"/>
                                    <a:gd name="f44" fmla="val 51943"/>
                                    <a:gd name="f45" fmla="val 87502"/>
                                    <a:gd name="f46" fmla="val 87943"/>
                                    <a:gd name="f47" fmla="val 95947"/>
                                    <a:gd name="f48" fmla="val 48768"/>
                                    <a:gd name="f49" fmla="val 93345"/>
                                    <a:gd name="f50" fmla="val 41528"/>
                                    <a:gd name="f51" fmla="val 92075"/>
                                    <a:gd name="f52" fmla="val 35940"/>
                                    <a:gd name="f53" fmla="val 143764"/>
                                    <a:gd name="f54" fmla="val 35814"/>
                                    <a:gd name="f55" fmla="val 144526"/>
                                    <a:gd name="f56" fmla="val 35687"/>
                                    <a:gd name="f57" fmla="val 35052"/>
                                    <a:gd name="f58" fmla="val 146939"/>
                                    <a:gd name="f59" fmla="val 34798"/>
                                    <a:gd name="f60" fmla="val 147574"/>
                                    <a:gd name="f61" fmla="val 34290"/>
                                    <a:gd name="f62" fmla="val 148209"/>
                                    <a:gd name="f63" fmla="val 33655"/>
                                    <a:gd name="f64" fmla="val 148589"/>
                                    <a:gd name="f65" fmla="val 31242"/>
                                    <a:gd name="f66" fmla="val 150114"/>
                                    <a:gd name="f67" fmla="val 30861"/>
                                    <a:gd name="f68" fmla="val 150240"/>
                                    <a:gd name="f69" fmla="val 30480"/>
                                    <a:gd name="f70" fmla="val 150368"/>
                                    <a:gd name="f71" fmla="val 30099"/>
                                    <a:gd name="f72" fmla="val 150495"/>
                                    <a:gd name="f73" fmla="val 25653"/>
                                    <a:gd name="f74" fmla="val 151384"/>
                                    <a:gd name="f75" fmla="val 25527"/>
                                    <a:gd name="f76" fmla="val 25400"/>
                                    <a:gd name="f77" fmla="val 25146"/>
                                    <a:gd name="f78" fmla="val 18034"/>
                                    <a:gd name="f79" fmla="val 10668"/>
                                    <a:gd name="f80" fmla="val 10540"/>
                                    <a:gd name="f81" fmla="val 10287"/>
                                    <a:gd name="f82" fmla="val 10160"/>
                                    <a:gd name="f83" fmla="val 5588"/>
                                    <a:gd name="f84" fmla="val 5207"/>
                                    <a:gd name="f85" fmla="val 4826"/>
                                    <a:gd name="f86" fmla="val 4572"/>
                                    <a:gd name="f87" fmla="val 149987"/>
                                    <a:gd name="f88" fmla="val 2159"/>
                                    <a:gd name="f89" fmla="val 1524"/>
                                    <a:gd name="f90" fmla="val 1015"/>
                                    <a:gd name="f91" fmla="val 762"/>
                                    <a:gd name="f92" fmla="val 146812"/>
                                    <a:gd name="f93" fmla="val 127"/>
                                    <a:gd name="f94" fmla="val 144780"/>
                                    <a:gd name="f95" fmla="val 12446"/>
                                    <a:gd name="f96" fmla="val 12319"/>
                                    <a:gd name="f97" fmla="val 12192"/>
                                    <a:gd name="f98" fmla="val 635"/>
                                    <a:gd name="f99" fmla="val 889"/>
                                    <a:gd name="f100" fmla="val 6985"/>
                                    <a:gd name="f101" fmla="val 1143"/>
                                    <a:gd name="f102" fmla="val 3048"/>
                                    <a:gd name="f103" fmla="val 3683"/>
                                    <a:gd name="f104" fmla="val 3428"/>
                                    <a:gd name="f105" fmla="val 3175"/>
                                    <a:gd name="f106" fmla="val 3937"/>
                                    <a:gd name="f107" fmla="val 2667"/>
                                    <a:gd name="f108" fmla="val 4699"/>
                                    <a:gd name="f109" fmla="val 2413"/>
                                    <a:gd name="f110" fmla="val 10922"/>
                                    <a:gd name="f111" fmla="val 253"/>
                                    <a:gd name="f112" fmla="val 126"/>
                                    <a:gd name="f113" fmla="val 11557"/>
                                    <a:gd name="f114" fmla="*/ f0 1 52577"/>
                                    <a:gd name="f115" fmla="*/ f1 1 151764"/>
                                    <a:gd name="f116" fmla="+- f4 0 f2"/>
                                    <a:gd name="f117" fmla="+- f3 0 f2"/>
                                    <a:gd name="f118" fmla="*/ f117 1 52577"/>
                                    <a:gd name="f119" fmla="*/ f116 1 151764"/>
                                    <a:gd name="f120" fmla="*/ 0 1 f118"/>
                                    <a:gd name="f121" fmla="*/ 52577 1 f118"/>
                                    <a:gd name="f122" fmla="*/ 0 1 f119"/>
                                    <a:gd name="f123" fmla="*/ 151764 1 f119"/>
                                    <a:gd name="f124" fmla="*/ f120 f114 1"/>
                                    <a:gd name="f125" fmla="*/ f121 f114 1"/>
                                    <a:gd name="f126" fmla="*/ f123 f115 1"/>
                                    <a:gd name="f127" fmla="*/ f122 f115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124" t="f127" r="f125" b="f126"/>
                                  <a:pathLst>
                                    <a:path w="52577" h="151764">
                                      <a:moveTo>
                                        <a:pt x="f5" y="f2"/>
                                      </a:moveTo>
                                      <a:lnTo>
                                        <a:pt x="f6" y="f2"/>
                                      </a:lnTo>
                                      <a:lnTo>
                                        <a:pt x="f3" y="f7"/>
                                      </a:lnTo>
                                      <a:lnTo>
                                        <a:pt x="f3" y="f8"/>
                                      </a:lnTo>
                                      <a:lnTo>
                                        <a:pt x="f6" y="f9"/>
                                      </a:lnTo>
                                      <a:lnTo>
                                        <a:pt x="f10" y="f9"/>
                                      </a:lnTo>
                                      <a:lnTo>
                                        <a:pt x="f11" y="f12"/>
                                      </a:lnTo>
                                      <a:lnTo>
                                        <a:pt x="f13" y="f14"/>
                                      </a:lnTo>
                                      <a:lnTo>
                                        <a:pt x="f9" y="f15"/>
                                      </a:lnTo>
                                      <a:lnTo>
                                        <a:pt x="f9" y="f16"/>
                                      </a:lnTo>
                                      <a:lnTo>
                                        <a:pt x="f17" y="f18"/>
                                      </a:lnTo>
                                      <a:lnTo>
                                        <a:pt x="f19" y="f20"/>
                                      </a:lnTo>
                                      <a:lnTo>
                                        <a:pt x="f21" y="f22"/>
                                      </a:lnTo>
                                      <a:lnTo>
                                        <a:pt x="f23" y="f24"/>
                                      </a:lnTo>
                                      <a:lnTo>
                                        <a:pt x="f25" y="f22"/>
                                      </a:lnTo>
                                      <a:lnTo>
                                        <a:pt x="f26" y="f20"/>
                                      </a:lnTo>
                                      <a:lnTo>
                                        <a:pt x="f27" y="f28"/>
                                      </a:lnTo>
                                      <a:lnTo>
                                        <a:pt x="f29" y="f16"/>
                                      </a:lnTo>
                                      <a:lnTo>
                                        <a:pt x="f29" y="f30"/>
                                      </a:lnTo>
                                      <a:cubicBezTo>
                                        <a:pt x="f29" y="f31"/>
                                        <a:pt x="f32" y="f33"/>
                                        <a:pt x="f34" y="f33"/>
                                      </a:cubicBezTo>
                                      <a:lnTo>
                                        <a:pt x="f35" y="f33"/>
                                      </a:lnTo>
                                      <a:cubicBezTo>
                                        <a:pt x="f36" y="f33"/>
                                        <a:pt x="f37" y="f33"/>
                                        <a:pt x="f38" y="f33"/>
                                      </a:cubicBezTo>
                                      <a:lnTo>
                                        <a:pt x="f39" y="f40"/>
                                      </a:lnTo>
                                      <a:cubicBezTo>
                                        <a:pt x="f41" y="f40"/>
                                        <a:pt x="f42" y="f43"/>
                                        <a:pt x="f44" y="f45"/>
                                      </a:cubicBezTo>
                                      <a:lnTo>
                                        <a:pt x="f3" y="f46"/>
                                      </a:lnTo>
                                      <a:lnTo>
                                        <a:pt x="f3" y="f47"/>
                                      </a:lnTo>
                                      <a:lnTo>
                                        <a:pt x="f48" y="f49"/>
                                      </a:lnTo>
                                      <a:lnTo>
                                        <a:pt x="f50" y="f51"/>
                                      </a:lnTo>
                                      <a:lnTo>
                                        <a:pt x="f52" y="f51"/>
                                      </a:lnTo>
                                      <a:lnTo>
                                        <a:pt x="f52" y="f53"/>
                                      </a:lnTo>
                                      <a:cubicBezTo>
                                        <a:pt x="f52" y="f20"/>
                                        <a:pt x="f54" y="f55"/>
                                        <a:pt x="f56" y="f22"/>
                                      </a:cubicBezTo>
                                      <a:lnTo>
                                        <a:pt x="f57" y="f58"/>
                                      </a:lnTo>
                                      <a:cubicBezTo>
                                        <a:pt x="f59" y="f60"/>
                                        <a:pt x="f61" y="f62"/>
                                        <a:pt x="f63" y="f64"/>
                                      </a:cubicBezTo>
                                      <a:lnTo>
                                        <a:pt x="f65" y="f66"/>
                                      </a:lnTo>
                                      <a:cubicBezTo>
                                        <a:pt x="f67" y="f68"/>
                                        <a:pt x="f69" y="f70"/>
                                        <a:pt x="f71" y="f72"/>
                                      </a:cubicBezTo>
                                      <a:lnTo>
                                        <a:pt x="f73" y="f74"/>
                                      </a:lnTo>
                                      <a:cubicBezTo>
                                        <a:pt x="f75" y="f74"/>
                                        <a:pt x="f76" y="f74"/>
                                        <a:pt x="f77" y="f74"/>
                                      </a:cubicBezTo>
                                      <a:lnTo>
                                        <a:pt x="f78" y="f4"/>
                                      </a:lnTo>
                                      <a:lnTo>
                                        <a:pt x="f79" y="f74"/>
                                      </a:lnTo>
                                      <a:cubicBezTo>
                                        <a:pt x="f80" y="f74"/>
                                        <a:pt x="f81" y="f74"/>
                                        <a:pt x="f82" y="f74"/>
                                      </a:cubicBezTo>
                                      <a:lnTo>
                                        <a:pt x="f83" y="f72"/>
                                      </a:lnTo>
                                      <a:cubicBezTo>
                                        <a:pt x="f84" y="f70"/>
                                        <a:pt x="f85" y="f68"/>
                                        <a:pt x="f86" y="f87"/>
                                      </a:cubicBezTo>
                                      <a:lnTo>
                                        <a:pt x="f88" y="f64"/>
                                      </a:lnTo>
                                      <a:cubicBezTo>
                                        <a:pt x="f89" y="f62"/>
                                        <a:pt x="f90" y="f60"/>
                                        <a:pt x="f91" y="f92"/>
                                      </a:cubicBezTo>
                                      <a:lnTo>
                                        <a:pt x="f93" y="f94"/>
                                      </a:lnTo>
                                      <a:cubicBezTo>
                                        <a:pt x="f2" y="f55"/>
                                        <a:pt x="f2" y="f20"/>
                                        <a:pt x="f2" y="f53"/>
                                      </a:cubicBezTo>
                                      <a:lnTo>
                                        <a:pt x="f2" y="f10"/>
                                      </a:lnTo>
                                      <a:cubicBezTo>
                                        <a:pt x="f2" y="f95"/>
                                        <a:pt x="f2" y="f96"/>
                                        <a:pt x="f2" y="f97"/>
                                      </a:cubicBezTo>
                                      <a:lnTo>
                                        <a:pt x="f98" y="f11"/>
                                      </a:lnTo>
                                      <a:cubicBezTo>
                                        <a:pt x="f98" y="f19"/>
                                        <a:pt x="f99" y="f100"/>
                                        <a:pt x="f101" y="f9"/>
                                      </a:cubicBezTo>
                                      <a:lnTo>
                                        <a:pt x="f102" y="f103"/>
                                      </a:lnTo>
                                      <a:cubicBezTo>
                                        <a:pt x="f104" y="f105"/>
                                        <a:pt x="f106" y="f107"/>
                                        <a:pt x="f108" y="f109"/>
                                      </a:cubicBezTo>
                                      <a:lnTo>
                                        <a:pt x="f110" y="f111"/>
                                      </a:lnTo>
                                      <a:cubicBezTo>
                                        <a:pt x="f21" y="f112"/>
                                        <a:pt x="f113" y="f2"/>
                                        <a:pt x="f5" y="f2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7C30"/>
                                </a:solidFill>
                                <a:ln cap="flat">
                                  <a:noFill/>
                                  <a:prstDash val="solid"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184" name="Shape 188"/>
                              <wps:cNvSpPr/>
                              <wps:spPr>
                                <a:xfrm>
                                  <a:off x="64200" y="7488"/>
                                  <a:ext cx="56327" cy="43946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56324"/>
                                    <a:gd name="f4" fmla="val 43942"/>
                                    <a:gd name="f5" fmla="val 13271"/>
                                    <a:gd name="f6" fmla="val 13526"/>
                                    <a:gd name="f7" fmla="val 13653"/>
                                    <a:gd name="f8" fmla="val 13907"/>
                                    <a:gd name="f9" fmla="val 25464"/>
                                    <a:gd name="f10" fmla="val 1015"/>
                                    <a:gd name="f11" fmla="val 25718"/>
                                    <a:gd name="f12" fmla="val 25845"/>
                                    <a:gd name="f13" fmla="val 25971"/>
                                    <a:gd name="f14" fmla="val 1143"/>
                                    <a:gd name="f15" fmla="val 36385"/>
                                    <a:gd name="f16" fmla="val 3683"/>
                                    <a:gd name="f17" fmla="val 36513"/>
                                    <a:gd name="f18" fmla="val 3810"/>
                                    <a:gd name="f19" fmla="val 36640"/>
                                    <a:gd name="f20" fmla="val 36894"/>
                                    <a:gd name="f21" fmla="val 3937"/>
                                    <a:gd name="f22" fmla="val 45403"/>
                                    <a:gd name="f23" fmla="val 7620"/>
                                    <a:gd name="f24" fmla="val 45530"/>
                                    <a:gd name="f25" fmla="val 7747"/>
                                    <a:gd name="f26" fmla="val 45783"/>
                                    <a:gd name="f27" fmla="val 7874"/>
                                    <a:gd name="f28" fmla="val 45910"/>
                                    <a:gd name="f29" fmla="val 8000"/>
                                    <a:gd name="f30" fmla="val 51245"/>
                                    <a:gd name="f31" fmla="val 11557"/>
                                    <a:gd name="f32" fmla="val 51498"/>
                                    <a:gd name="f33" fmla="val 11811"/>
                                    <a:gd name="f34" fmla="val 51753"/>
                                    <a:gd name="f35" fmla="val 11937"/>
                                    <a:gd name="f36" fmla="val 51880"/>
                                    <a:gd name="f37" fmla="val 12192"/>
                                    <a:gd name="f38" fmla="val 54039"/>
                                    <a:gd name="f39" fmla="val 14732"/>
                                    <a:gd name="f40" fmla="val 54293"/>
                                    <a:gd name="f41" fmla="val 14986"/>
                                    <a:gd name="f42" fmla="val 54420"/>
                                    <a:gd name="f43" fmla="val 15367"/>
                                    <a:gd name="f44" fmla="val 54546"/>
                                    <a:gd name="f45" fmla="val 15748"/>
                                    <a:gd name="f46" fmla="val 55435"/>
                                    <a:gd name="f47" fmla="val 18287"/>
                                    <a:gd name="f48" fmla="val 55563"/>
                                    <a:gd name="f49" fmla="val 18542"/>
                                    <a:gd name="f50" fmla="val 18669"/>
                                    <a:gd name="f51" fmla="val 18923"/>
                                    <a:gd name="f52" fmla="val 56070"/>
                                    <a:gd name="f53" fmla="val 22606"/>
                                    <a:gd name="f54" fmla="val 28194"/>
                                    <a:gd name="f55" fmla="val 34162"/>
                                    <a:gd name="f56" fmla="val 34289"/>
                                    <a:gd name="f57" fmla="val 34544"/>
                                    <a:gd name="f58" fmla="val 34671"/>
                                    <a:gd name="f59" fmla="val 55182"/>
                                    <a:gd name="f60" fmla="val 38481"/>
                                    <a:gd name="f61" fmla="val 38862"/>
                                    <a:gd name="f62" fmla="val 55055"/>
                                    <a:gd name="f63" fmla="val 39243"/>
                                    <a:gd name="f64" fmla="val 54801"/>
                                    <a:gd name="f65" fmla="val 39497"/>
                                    <a:gd name="f66" fmla="val 53404"/>
                                    <a:gd name="f67" fmla="val 41656"/>
                                    <a:gd name="f68" fmla="val 53022"/>
                                    <a:gd name="f69" fmla="val 42290"/>
                                    <a:gd name="f70" fmla="val 52515"/>
                                    <a:gd name="f71" fmla="val 42799"/>
                                    <a:gd name="f72" fmla="val 43052"/>
                                    <a:gd name="f73" fmla="val 49974"/>
                                    <a:gd name="f74" fmla="val 43687"/>
                                    <a:gd name="f75" fmla="val 49213"/>
                                    <a:gd name="f76" fmla="val 48323"/>
                                    <a:gd name="f77" fmla="val 47434"/>
                                    <a:gd name="f78" fmla="val 43561"/>
                                    <a:gd name="f79" fmla="val 43244"/>
                                    <a:gd name="f80" fmla="val 43117"/>
                                    <a:gd name="f81" fmla="val 41528"/>
                                    <a:gd name="f82" fmla="val 42990"/>
                                    <a:gd name="f83" fmla="val 42863"/>
                                    <a:gd name="f84" fmla="val 41401"/>
                                    <a:gd name="f85" fmla="val 37211"/>
                                    <a:gd name="f86" fmla="val 27369"/>
                                    <a:gd name="f87" fmla="val 33147"/>
                                    <a:gd name="f88" fmla="val 14795"/>
                                    <a:gd name="f89" fmla="val 31242"/>
                                    <a:gd name="f90" fmla="val 7430"/>
                                    <a:gd name="f91" fmla="val 32131"/>
                                    <a:gd name="f92" fmla="val 953"/>
                                    <a:gd name="f93" fmla="val 34417"/>
                                    <a:gd name="f94" fmla="val 35066"/>
                                    <a:gd name="f95" fmla="val 27816"/>
                                    <a:gd name="f96" fmla="val 5524"/>
                                    <a:gd name="f97" fmla="val 25781"/>
                                    <a:gd name="f98" fmla="val 5779"/>
                                    <a:gd name="f99" fmla="val 25653"/>
                                    <a:gd name="f100" fmla="val 6032"/>
                                    <a:gd name="f101" fmla="val 6286"/>
                                    <a:gd name="f102" fmla="val 25526"/>
                                    <a:gd name="f103" fmla="val 14415"/>
                                    <a:gd name="f104" fmla="val 24637"/>
                                    <a:gd name="f105" fmla="val 15049"/>
                                    <a:gd name="f106" fmla="val 15304"/>
                                    <a:gd name="f107" fmla="val 24764"/>
                                    <a:gd name="f108" fmla="val 28766"/>
                                    <a:gd name="f109" fmla="val 26670"/>
                                    <a:gd name="f110" fmla="val 29020"/>
                                    <a:gd name="f111" fmla="val 29401"/>
                                    <a:gd name="f112" fmla="val 26797"/>
                                    <a:gd name="f113" fmla="val 29655"/>
                                    <a:gd name="f114" fmla="val 26924"/>
                                    <a:gd name="f115" fmla="val 39307"/>
                                    <a:gd name="f116" fmla="val 39433"/>
                                    <a:gd name="f117" fmla="val 31369"/>
                                    <a:gd name="f118" fmla="val 39688"/>
                                    <a:gd name="f119" fmla="val 39815"/>
                                    <a:gd name="f120" fmla="val 31496"/>
                                    <a:gd name="f121" fmla="val 46292"/>
                                    <a:gd name="f122" fmla="val 35687"/>
                                    <a:gd name="f123" fmla="val 48705"/>
                                    <a:gd name="f124" fmla="val 36830"/>
                                    <a:gd name="f125" fmla="val 48832"/>
                                    <a:gd name="f126" fmla="val 36575"/>
                                    <a:gd name="f127" fmla="val 49467"/>
                                    <a:gd name="f128" fmla="val 33655"/>
                                    <a:gd name="f129" fmla="val 49720"/>
                                    <a:gd name="f130" fmla="val 28448"/>
                                    <a:gd name="f131" fmla="val 49594"/>
                                    <a:gd name="f132" fmla="val 23495"/>
                                    <a:gd name="f133" fmla="val 49085"/>
                                    <a:gd name="f134" fmla="val 20193"/>
                                    <a:gd name="f135" fmla="val 48451"/>
                                    <a:gd name="f136" fmla="val 18414"/>
                                    <a:gd name="f137" fmla="val 47181"/>
                                    <a:gd name="f138" fmla="val 16763"/>
                                    <a:gd name="f139" fmla="val 42482"/>
                                    <a:gd name="f140" fmla="val 13588"/>
                                    <a:gd name="f141" fmla="val 34481"/>
                                    <a:gd name="f142" fmla="val 10033"/>
                                    <a:gd name="f143" fmla="val 24702"/>
                                    <a:gd name="f144" fmla="val 6603"/>
                                    <a:gd name="f145" fmla="val 7868"/>
                                    <a:gd name="f146" fmla="val 1185"/>
                                    <a:gd name="f147" fmla="*/ f0 1 56324"/>
                                    <a:gd name="f148" fmla="*/ f1 1 43942"/>
                                    <a:gd name="f149" fmla="+- f4 0 f2"/>
                                    <a:gd name="f150" fmla="+- f3 0 f2"/>
                                    <a:gd name="f151" fmla="*/ f150 1 56324"/>
                                    <a:gd name="f152" fmla="*/ f149 1 43942"/>
                                    <a:gd name="f153" fmla="*/ 0 1 f151"/>
                                    <a:gd name="f154" fmla="*/ 56324 1 f151"/>
                                    <a:gd name="f155" fmla="*/ 0 1 f152"/>
                                    <a:gd name="f156" fmla="*/ 43942 1 f152"/>
                                    <a:gd name="f157" fmla="*/ f153 f147 1"/>
                                    <a:gd name="f158" fmla="*/ f154 f147 1"/>
                                    <a:gd name="f159" fmla="*/ f156 f148 1"/>
                                    <a:gd name="f160" fmla="*/ f155 f148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157" t="f160" r="f158" b="f159"/>
                                  <a:pathLst>
                                    <a:path w="56324" h="43942">
                                      <a:moveTo>
                                        <a:pt x="f5" y="f2"/>
                                      </a:moveTo>
                                      <a:cubicBezTo>
                                        <a:pt x="f6" y="f2"/>
                                        <a:pt x="f7" y="f2"/>
                                        <a:pt x="f8" y="f2"/>
                                      </a:cubicBezTo>
                                      <a:lnTo>
                                        <a:pt x="f9" y="f10"/>
                                      </a:lnTo>
                                      <a:cubicBezTo>
                                        <a:pt x="f11" y="f10"/>
                                        <a:pt x="f12" y="f10"/>
                                        <a:pt x="f13" y="f14"/>
                                      </a:cubicBezTo>
                                      <a:lnTo>
                                        <a:pt x="f15" y="f16"/>
                                      </a:lnTo>
                                      <a:cubicBezTo>
                                        <a:pt x="f17" y="f18"/>
                                        <a:pt x="f19" y="f18"/>
                                        <a:pt x="f20" y="f21"/>
                                      </a:cubicBezTo>
                                      <a:lnTo>
                                        <a:pt x="f22" y="f23"/>
                                      </a:lnTo>
                                      <a:cubicBezTo>
                                        <a:pt x="f24" y="f25"/>
                                        <a:pt x="f26" y="f27"/>
                                        <a:pt x="f28" y="f29"/>
                                      </a:cubicBezTo>
                                      <a:lnTo>
                                        <a:pt x="f30" y="f31"/>
                                      </a:lnTo>
                                      <a:cubicBezTo>
                                        <a:pt x="f32" y="f33"/>
                                        <a:pt x="f34" y="f35"/>
                                        <a:pt x="f36" y="f37"/>
                                      </a:cubicBezTo>
                                      <a:lnTo>
                                        <a:pt x="f38" y="f39"/>
                                      </a:lnTo>
                                      <a:cubicBezTo>
                                        <a:pt x="f40" y="f41"/>
                                        <a:pt x="f42" y="f43"/>
                                        <a:pt x="f44" y="f45"/>
                                      </a:cubicBezTo>
                                      <a:lnTo>
                                        <a:pt x="f46" y="f47"/>
                                      </a:lnTo>
                                      <a:cubicBezTo>
                                        <a:pt x="f48" y="f49"/>
                                        <a:pt x="f48" y="f50"/>
                                        <a:pt x="f48" y="f51"/>
                                      </a:cubicBezTo>
                                      <a:lnTo>
                                        <a:pt x="f52" y="f53"/>
                                      </a:lnTo>
                                      <a:lnTo>
                                        <a:pt x="f3" y="f54"/>
                                      </a:lnTo>
                                      <a:lnTo>
                                        <a:pt x="f52" y="f55"/>
                                      </a:lnTo>
                                      <a:cubicBezTo>
                                        <a:pt x="f52" y="f56"/>
                                        <a:pt x="f52" y="f57"/>
                                        <a:pt x="f52" y="f58"/>
                                      </a:cubicBezTo>
                                      <a:lnTo>
                                        <a:pt x="f59" y="f60"/>
                                      </a:lnTo>
                                      <a:cubicBezTo>
                                        <a:pt x="f59" y="f61"/>
                                        <a:pt x="f62" y="f63"/>
                                        <a:pt x="f64" y="f65"/>
                                      </a:cubicBezTo>
                                      <a:lnTo>
                                        <a:pt x="f66" y="f67"/>
                                      </a:lnTo>
                                      <a:cubicBezTo>
                                        <a:pt x="f68" y="f69"/>
                                        <a:pt x="f70" y="f71"/>
                                        <a:pt x="f34" y="f72"/>
                                      </a:cubicBezTo>
                                      <a:lnTo>
                                        <a:pt x="f73" y="f74"/>
                                      </a:lnTo>
                                      <a:cubicBezTo>
                                        <a:pt x="f75" y="f4"/>
                                        <a:pt x="f76" y="f4"/>
                                        <a:pt x="f77" y="f78"/>
                                      </a:cubicBezTo>
                                      <a:lnTo>
                                        <a:pt x="f79" y="f67"/>
                                      </a:lnTo>
                                      <a:cubicBezTo>
                                        <a:pt x="f80" y="f81"/>
                                        <a:pt x="f82" y="f81"/>
                                        <a:pt x="f83" y="f84"/>
                                      </a:cubicBezTo>
                                      <a:lnTo>
                                        <a:pt x="f15" y="f85"/>
                                      </a:lnTo>
                                      <a:lnTo>
                                        <a:pt x="f86" y="f87"/>
                                      </a:lnTo>
                                      <a:lnTo>
                                        <a:pt x="f88" y="f89"/>
                                      </a:lnTo>
                                      <a:lnTo>
                                        <a:pt x="f90" y="f91"/>
                                      </a:lnTo>
                                      <a:lnTo>
                                        <a:pt x="f92" y="f93"/>
                                      </a:lnTo>
                                      <a:lnTo>
                                        <a:pt x="f2" y="f94"/>
                                      </a:lnTo>
                                      <a:lnTo>
                                        <a:pt x="f2" y="f95"/>
                                      </a:lnTo>
                                      <a:lnTo>
                                        <a:pt x="f96" y="f97"/>
                                      </a:lnTo>
                                      <a:cubicBezTo>
                                        <a:pt x="f98" y="f99"/>
                                        <a:pt x="f100" y="f99"/>
                                        <a:pt x="f101" y="f102"/>
                                      </a:cubicBezTo>
                                      <a:lnTo>
                                        <a:pt x="f103" y="f104"/>
                                      </a:lnTo>
                                      <a:cubicBezTo>
                                        <a:pt x="f88" y="f104"/>
                                        <a:pt x="f105" y="f104"/>
                                        <a:pt x="f106" y="f107"/>
                                      </a:cubicBezTo>
                                      <a:lnTo>
                                        <a:pt x="f108" y="f109"/>
                                      </a:lnTo>
                                      <a:cubicBezTo>
                                        <a:pt x="f110" y="f109"/>
                                        <a:pt x="f111" y="f112"/>
                                        <a:pt x="f113" y="f114"/>
                                      </a:cubicBezTo>
                                      <a:lnTo>
                                        <a:pt x="f115" y="f89"/>
                                      </a:lnTo>
                                      <a:cubicBezTo>
                                        <a:pt x="f116" y="f117"/>
                                        <a:pt x="f118" y="f117"/>
                                        <a:pt x="f119" y="f120"/>
                                      </a:cubicBezTo>
                                      <a:lnTo>
                                        <a:pt x="f121" y="f122"/>
                                      </a:lnTo>
                                      <a:lnTo>
                                        <a:pt x="f123" y="f124"/>
                                      </a:lnTo>
                                      <a:lnTo>
                                        <a:pt x="f125" y="f126"/>
                                      </a:lnTo>
                                      <a:lnTo>
                                        <a:pt x="f127" y="f128"/>
                                      </a:lnTo>
                                      <a:lnTo>
                                        <a:pt x="f129" y="f130"/>
                                      </a:lnTo>
                                      <a:lnTo>
                                        <a:pt x="f131" y="f132"/>
                                      </a:lnTo>
                                      <a:lnTo>
                                        <a:pt x="f133" y="f134"/>
                                      </a:lnTo>
                                      <a:lnTo>
                                        <a:pt x="f135" y="f136"/>
                                      </a:lnTo>
                                      <a:lnTo>
                                        <a:pt x="f137" y="f138"/>
                                      </a:lnTo>
                                      <a:lnTo>
                                        <a:pt x="f139" y="f140"/>
                                      </a:lnTo>
                                      <a:lnTo>
                                        <a:pt x="f141" y="f142"/>
                                      </a:lnTo>
                                      <a:lnTo>
                                        <a:pt x="f143" y="f23"/>
                                      </a:lnTo>
                                      <a:lnTo>
                                        <a:pt x="f7" y="f144"/>
                                      </a:lnTo>
                                      <a:lnTo>
                                        <a:pt x="f2" y="f145"/>
                                      </a:lnTo>
                                      <a:lnTo>
                                        <a:pt x="f2" y="f146"/>
                                      </a:lnTo>
                                      <a:lnTo>
                                        <a:pt x="f5" y="f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7C30"/>
                                </a:solidFill>
                                <a:ln cap="flat">
                                  <a:noFill/>
                                  <a:prstDash val="solid"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185" name="Shape 189"/>
                              <wps:cNvSpPr/>
                              <wps:spPr>
                                <a:xfrm>
                                  <a:off x="294509" y="90553"/>
                                  <a:ext cx="16888" cy="47375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16890"/>
                                    <a:gd name="f4" fmla="val 47371"/>
                                    <a:gd name="f5" fmla="val 3302"/>
                                    <a:gd name="f6" fmla="val 6604"/>
                                    <a:gd name="f7" fmla="val 40767"/>
                                    <a:gd name="f8" fmla="val 1524"/>
                                    <a:gd name="f9" fmla="val 45847"/>
                                    <a:gd name="f10" fmla="val 44069"/>
                                    <a:gd name="f11" fmla="*/ f0 1 16890"/>
                                    <a:gd name="f12" fmla="*/ f1 1 47371"/>
                                    <a:gd name="f13" fmla="+- f4 0 f2"/>
                                    <a:gd name="f14" fmla="+- f3 0 f2"/>
                                    <a:gd name="f15" fmla="*/ f14 1 16890"/>
                                    <a:gd name="f16" fmla="*/ f13 1 47371"/>
                                    <a:gd name="f17" fmla="*/ 0 1 f15"/>
                                    <a:gd name="f18" fmla="*/ 16890 1 f15"/>
                                    <a:gd name="f19" fmla="*/ 0 1 f16"/>
                                    <a:gd name="f20" fmla="*/ 47371 1 f16"/>
                                    <a:gd name="f21" fmla="*/ f17 f11 1"/>
                                    <a:gd name="f22" fmla="*/ f18 f11 1"/>
                                    <a:gd name="f23" fmla="*/ f20 f12 1"/>
                                    <a:gd name="f24" fmla="*/ f19 f12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21" t="f24" r="f22" b="f23"/>
                                  <a:pathLst>
                                    <a:path w="16890" h="47371">
                                      <a:moveTo>
                                        <a:pt x="f5" y="f2"/>
                                      </a:moveTo>
                                      <a:lnTo>
                                        <a:pt x="f3" y="f2"/>
                                      </a:lnTo>
                                      <a:lnTo>
                                        <a:pt x="f3" y="f6"/>
                                      </a:lnTo>
                                      <a:lnTo>
                                        <a:pt x="f6" y="f6"/>
                                      </a:lnTo>
                                      <a:lnTo>
                                        <a:pt x="f6" y="f7"/>
                                      </a:lnTo>
                                      <a:lnTo>
                                        <a:pt x="f3" y="f7"/>
                                      </a:lnTo>
                                      <a:lnTo>
                                        <a:pt x="f3" y="f4"/>
                                      </a:lnTo>
                                      <a:lnTo>
                                        <a:pt x="f5" y="f4"/>
                                      </a:lnTo>
                                      <a:cubicBezTo>
                                        <a:pt x="f8" y="f4"/>
                                        <a:pt x="f2" y="f9"/>
                                        <a:pt x="f2" y="f10"/>
                                      </a:cubicBezTo>
                                      <a:lnTo>
                                        <a:pt x="f2" y="f5"/>
                                      </a:lnTo>
                                      <a:cubicBezTo>
                                        <a:pt x="f2" y="f8"/>
                                        <a:pt x="f8" y="f2"/>
                                        <a:pt x="f5" y="f2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7C30"/>
                                </a:solidFill>
                                <a:ln cap="flat">
                                  <a:noFill/>
                                  <a:prstDash val="solid"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186" name="Shape 190"/>
                              <wps:cNvSpPr/>
                              <wps:spPr>
                                <a:xfrm>
                                  <a:off x="294509" y="32890"/>
                                  <a:ext cx="16888" cy="41778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16890"/>
                                    <a:gd name="f4" fmla="val 41783"/>
                                    <a:gd name="f5" fmla="val 3302"/>
                                    <a:gd name="f6" fmla="val 6603"/>
                                    <a:gd name="f7" fmla="val 6604"/>
                                    <a:gd name="f8" fmla="val 35178"/>
                                    <a:gd name="f9" fmla="val 1524"/>
                                    <a:gd name="f10" fmla="val 40386"/>
                                    <a:gd name="f11" fmla="val 38481"/>
                                    <a:gd name="f12" fmla="val 3301"/>
                                    <a:gd name="f13" fmla="val 1397"/>
                                    <a:gd name="f14" fmla="*/ f0 1 16890"/>
                                    <a:gd name="f15" fmla="*/ f1 1 41783"/>
                                    <a:gd name="f16" fmla="+- f4 0 f2"/>
                                    <a:gd name="f17" fmla="+- f3 0 f2"/>
                                    <a:gd name="f18" fmla="*/ f17 1 16890"/>
                                    <a:gd name="f19" fmla="*/ f16 1 41783"/>
                                    <a:gd name="f20" fmla="*/ 0 1 f18"/>
                                    <a:gd name="f21" fmla="*/ 16890 1 f18"/>
                                    <a:gd name="f22" fmla="*/ 0 1 f19"/>
                                    <a:gd name="f23" fmla="*/ 41783 1 f19"/>
                                    <a:gd name="f24" fmla="*/ f20 f14 1"/>
                                    <a:gd name="f25" fmla="*/ f21 f14 1"/>
                                    <a:gd name="f26" fmla="*/ f23 f15 1"/>
                                    <a:gd name="f27" fmla="*/ f22 f15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24" t="f27" r="f25" b="f26"/>
                                  <a:pathLst>
                                    <a:path w="16890" h="41783">
                                      <a:moveTo>
                                        <a:pt x="f5" y="f2"/>
                                      </a:moveTo>
                                      <a:lnTo>
                                        <a:pt x="f3" y="f2"/>
                                      </a:lnTo>
                                      <a:lnTo>
                                        <a:pt x="f3" y="f6"/>
                                      </a:lnTo>
                                      <a:lnTo>
                                        <a:pt x="f7" y="f6"/>
                                      </a:lnTo>
                                      <a:lnTo>
                                        <a:pt x="f7" y="f8"/>
                                      </a:lnTo>
                                      <a:lnTo>
                                        <a:pt x="f3" y="f8"/>
                                      </a:lnTo>
                                      <a:lnTo>
                                        <a:pt x="f3" y="f4"/>
                                      </a:lnTo>
                                      <a:lnTo>
                                        <a:pt x="f5" y="f4"/>
                                      </a:lnTo>
                                      <a:cubicBezTo>
                                        <a:pt x="f9" y="f4"/>
                                        <a:pt x="f2" y="f10"/>
                                        <a:pt x="f2" y="f11"/>
                                      </a:cubicBezTo>
                                      <a:lnTo>
                                        <a:pt x="f2" y="f12"/>
                                      </a:lnTo>
                                      <a:cubicBezTo>
                                        <a:pt x="f2" y="f13"/>
                                        <a:pt x="f9" y="f2"/>
                                        <a:pt x="f5" y="f2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7C30"/>
                                </a:solidFill>
                                <a:ln cap="flat">
                                  <a:noFill/>
                                  <a:prstDash val="solid"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187" name="Shape 191"/>
                              <wps:cNvSpPr/>
                              <wps:spPr>
                                <a:xfrm>
                                  <a:off x="187708" y="32561"/>
                                  <a:ext cx="23372" cy="46652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23368"/>
                                    <a:gd name="f4" fmla="val 46652"/>
                                    <a:gd name="f5" fmla="val 1651"/>
                                    <a:gd name="f6" fmla="val 76"/>
                                    <a:gd name="f7" fmla="val 6731"/>
                                    <a:gd name="f8" fmla="val 965"/>
                                    <a:gd name="f9" fmla="val 6986"/>
                                    <a:gd name="f10" fmla="val 1092"/>
                                    <a:gd name="f11" fmla="val 7239"/>
                                    <a:gd name="f12" fmla="val 7493"/>
                                    <a:gd name="f13" fmla="val 1219"/>
                                    <a:gd name="f14" fmla="val 13843"/>
                                    <a:gd name="f15" fmla="val 3886"/>
                                    <a:gd name="f16" fmla="val 14225"/>
                                    <a:gd name="f17" fmla="val 4140"/>
                                    <a:gd name="f18" fmla="val 14478"/>
                                    <a:gd name="f19" fmla="val 4394"/>
                                    <a:gd name="f20" fmla="val 14860"/>
                                    <a:gd name="f21" fmla="val 4648"/>
                                    <a:gd name="f22" fmla="val 19050"/>
                                    <a:gd name="f23" fmla="val 8839"/>
                                    <a:gd name="f24" fmla="val 19431"/>
                                    <a:gd name="f25" fmla="val 9093"/>
                                    <a:gd name="f26" fmla="val 19558"/>
                                    <a:gd name="f27" fmla="val 9474"/>
                                    <a:gd name="f28" fmla="val 19813"/>
                                    <a:gd name="f29" fmla="val 9856"/>
                                    <a:gd name="f30" fmla="val 22225"/>
                                    <a:gd name="f31" fmla="val 15316"/>
                                    <a:gd name="f32" fmla="val 22352"/>
                                    <a:gd name="f33" fmla="val 15570"/>
                                    <a:gd name="f34" fmla="val 22479"/>
                                    <a:gd name="f35" fmla="val 15951"/>
                                    <a:gd name="f36" fmla="val 16206"/>
                                    <a:gd name="f37" fmla="val 23241"/>
                                    <a:gd name="f38" fmla="val 22809"/>
                                    <a:gd name="f39" fmla="val 23190"/>
                                    <a:gd name="f40" fmla="val 23444"/>
                                    <a:gd name="f41" fmla="val 23825"/>
                                    <a:gd name="f42" fmla="val 21717"/>
                                    <a:gd name="f43" fmla="val 32334"/>
                                    <a:gd name="f44" fmla="val 21590"/>
                                    <a:gd name="f45" fmla="val 32715"/>
                                    <a:gd name="f46" fmla="val 21463"/>
                                    <a:gd name="f47" fmla="val 33223"/>
                                    <a:gd name="f48" fmla="val 21082"/>
                                    <a:gd name="f49" fmla="val 33604"/>
                                    <a:gd name="f50" fmla="val 16383"/>
                                    <a:gd name="f51" fmla="val 40208"/>
                                    <a:gd name="f52" fmla="val 16129"/>
                                    <a:gd name="f53" fmla="val 40589"/>
                                    <a:gd name="f54" fmla="val 15749"/>
                                    <a:gd name="f55" fmla="val 40843"/>
                                    <a:gd name="f56" fmla="val 15367"/>
                                    <a:gd name="f57" fmla="val 41097"/>
                                    <a:gd name="f58" fmla="val 45415"/>
                                    <a:gd name="f59" fmla="val 7113"/>
                                    <a:gd name="f60" fmla="val 45542"/>
                                    <a:gd name="f61" fmla="val 45669"/>
                                    <a:gd name="f62" fmla="val 6350"/>
                                    <a:gd name="f63" fmla="val 45796"/>
                                    <a:gd name="f64" fmla="val 40009"/>
                                    <a:gd name="f65" fmla="val 4826"/>
                                    <a:gd name="f66" fmla="val 39319"/>
                                    <a:gd name="f67" fmla="val 11557"/>
                                    <a:gd name="f68" fmla="val 35636"/>
                                    <a:gd name="f69" fmla="val 30429"/>
                                    <a:gd name="f70" fmla="val 16638"/>
                                    <a:gd name="f71" fmla="val 23063"/>
                                    <a:gd name="f72" fmla="val 16002"/>
                                    <a:gd name="f73" fmla="val 17475"/>
                                    <a:gd name="f74" fmla="val 13970"/>
                                    <a:gd name="f75" fmla="val 13031"/>
                                    <a:gd name="f76" fmla="val 10668"/>
                                    <a:gd name="f77" fmla="val 9728"/>
                                    <a:gd name="f78" fmla="val 5207"/>
                                    <a:gd name="f79" fmla="val 7442"/>
                                    <a:gd name="f80" fmla="val 508"/>
                                    <a:gd name="f81" fmla="val 6553"/>
                                    <a:gd name="f82" fmla="val 6536"/>
                                    <a:gd name="f83" fmla="*/ f0 1 23368"/>
                                    <a:gd name="f84" fmla="*/ f1 1 46652"/>
                                    <a:gd name="f85" fmla="+- f4 0 f2"/>
                                    <a:gd name="f86" fmla="+- f3 0 f2"/>
                                    <a:gd name="f87" fmla="*/ f86 1 23368"/>
                                    <a:gd name="f88" fmla="*/ f85 1 46652"/>
                                    <a:gd name="f89" fmla="*/ 0 1 f87"/>
                                    <a:gd name="f90" fmla="*/ 23368 1 f87"/>
                                    <a:gd name="f91" fmla="*/ 0 1 f88"/>
                                    <a:gd name="f92" fmla="*/ 46652 1 f88"/>
                                    <a:gd name="f93" fmla="*/ f89 f83 1"/>
                                    <a:gd name="f94" fmla="*/ f90 f83 1"/>
                                    <a:gd name="f95" fmla="*/ f92 f84 1"/>
                                    <a:gd name="f96" fmla="*/ f91 f84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93" t="f96" r="f94" b="f95"/>
                                  <a:pathLst>
                                    <a:path w="23368" h="46652">
                                      <a:moveTo>
                                        <a:pt x="f2" y="f2"/>
                                      </a:moveTo>
                                      <a:lnTo>
                                        <a:pt x="f5" y="f6"/>
                                      </a:lnTo>
                                      <a:lnTo>
                                        <a:pt x="f7" y="f8"/>
                                      </a:lnTo>
                                      <a:cubicBezTo>
                                        <a:pt x="f9" y="f10"/>
                                        <a:pt x="f11" y="f10"/>
                                        <a:pt x="f12" y="f13"/>
                                      </a:cubicBezTo>
                                      <a:lnTo>
                                        <a:pt x="f14" y="f15"/>
                                      </a:lnTo>
                                      <a:cubicBezTo>
                                        <a:pt x="f16" y="f17"/>
                                        <a:pt x="f18" y="f19"/>
                                        <a:pt x="f20" y="f21"/>
                                      </a:cubicBezTo>
                                      <a:lnTo>
                                        <a:pt x="f22" y="f23"/>
                                      </a:lnTo>
                                      <a:cubicBezTo>
                                        <a:pt x="f24" y="f25"/>
                                        <a:pt x="f26" y="f27"/>
                                        <a:pt x="f28" y="f29"/>
                                      </a:cubicBezTo>
                                      <a:lnTo>
                                        <a:pt x="f30" y="f31"/>
                                      </a:lnTo>
                                      <a:cubicBezTo>
                                        <a:pt x="f32" y="f33"/>
                                        <a:pt x="f34" y="f35"/>
                                        <a:pt x="f34" y="f36"/>
                                      </a:cubicBezTo>
                                      <a:lnTo>
                                        <a:pt x="f37" y="f38"/>
                                      </a:lnTo>
                                      <a:cubicBezTo>
                                        <a:pt x="f3" y="f39"/>
                                        <a:pt x="f3" y="f40"/>
                                        <a:pt x="f37" y="f41"/>
                                      </a:cubicBezTo>
                                      <a:lnTo>
                                        <a:pt x="f42" y="f43"/>
                                      </a:lnTo>
                                      <a:cubicBezTo>
                                        <a:pt x="f44" y="f45"/>
                                        <a:pt x="f46" y="f47"/>
                                        <a:pt x="f48" y="f49"/>
                                      </a:cubicBezTo>
                                      <a:lnTo>
                                        <a:pt x="f50" y="f51"/>
                                      </a:lnTo>
                                      <a:cubicBezTo>
                                        <a:pt x="f52" y="f53"/>
                                        <a:pt x="f54" y="f55"/>
                                        <a:pt x="f56" y="f57"/>
                                      </a:cubicBezTo>
                                      <a:lnTo>
                                        <a:pt x="f12" y="f58"/>
                                      </a:lnTo>
                                      <a:cubicBezTo>
                                        <a:pt x="f59" y="f60"/>
                                        <a:pt x="f7" y="f61"/>
                                        <a:pt x="f62" y="f63"/>
                                      </a:cubicBezTo>
                                      <a:lnTo>
                                        <a:pt x="f2" y="f4"/>
                                      </a:lnTo>
                                      <a:lnTo>
                                        <a:pt x="f2" y="f64"/>
                                      </a:lnTo>
                                      <a:lnTo>
                                        <a:pt x="f65" y="f66"/>
                                      </a:lnTo>
                                      <a:lnTo>
                                        <a:pt x="f67" y="f68"/>
                                      </a:lnTo>
                                      <a:lnTo>
                                        <a:pt x="f56" y="f69"/>
                                      </a:lnTo>
                                      <a:lnTo>
                                        <a:pt x="f70" y="f71"/>
                                      </a:lnTo>
                                      <a:lnTo>
                                        <a:pt x="f72" y="f73"/>
                                      </a:lnTo>
                                      <a:lnTo>
                                        <a:pt x="f74" y="f75"/>
                                      </a:lnTo>
                                      <a:lnTo>
                                        <a:pt x="f76" y="f77"/>
                                      </a:lnTo>
                                      <a:lnTo>
                                        <a:pt x="f78" y="f79"/>
                                      </a:lnTo>
                                      <a:lnTo>
                                        <a:pt x="f80" y="f81"/>
                                      </a:lnTo>
                                      <a:lnTo>
                                        <a:pt x="f2" y="f82"/>
                                      </a:lnTo>
                                      <a:lnTo>
                                        <a:pt x="f2" y="f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7C30"/>
                                </a:solidFill>
                                <a:ln cap="flat">
                                  <a:noFill/>
                                  <a:prstDash val="solid"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188" name="Shape 192"/>
                              <wps:cNvSpPr/>
                              <wps:spPr>
                                <a:xfrm>
                                  <a:off x="187708" y="9866"/>
                                  <a:ext cx="61209" cy="151680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61214"/>
                                    <a:gd name="f4" fmla="val 151679"/>
                                    <a:gd name="f5" fmla="val 6224"/>
                                    <a:gd name="f6" fmla="val 168"/>
                                    <a:gd name="f7" fmla="val 13081"/>
                                    <a:gd name="f8" fmla="val 803"/>
                                    <a:gd name="f9" fmla="val 13336"/>
                                    <a:gd name="f10" fmla="val 13589"/>
                                    <a:gd name="f11" fmla="val 13716"/>
                                    <a:gd name="f12" fmla="val 930"/>
                                    <a:gd name="f13" fmla="val 29464"/>
                                    <a:gd name="f14" fmla="val 5121"/>
                                    <a:gd name="f15" fmla="val 29718"/>
                                    <a:gd name="f16" fmla="val 5248"/>
                                    <a:gd name="f17" fmla="val 30100"/>
                                    <a:gd name="f18" fmla="val 5375"/>
                                    <a:gd name="f19" fmla="val 30353"/>
                                    <a:gd name="f20" fmla="val 5502"/>
                                    <a:gd name="f21" fmla="val 42164"/>
                                    <a:gd name="f22" fmla="val 13376"/>
                                    <a:gd name="f23" fmla="val 42545"/>
                                    <a:gd name="f24" fmla="val 13630"/>
                                    <a:gd name="f25" fmla="val 42926"/>
                                    <a:gd name="f26" fmla="val 14011"/>
                                    <a:gd name="f27" fmla="val 43180"/>
                                    <a:gd name="f28" fmla="val 14392"/>
                                    <a:gd name="f29" fmla="val 50547"/>
                                    <a:gd name="f30" fmla="val 25822"/>
                                    <a:gd name="f31" fmla="val 50800"/>
                                    <a:gd name="f32" fmla="val 26203"/>
                                    <a:gd name="f33" fmla="val 50927"/>
                                    <a:gd name="f34" fmla="val 26457"/>
                                    <a:gd name="f35" fmla="val 26838"/>
                                    <a:gd name="f36" fmla="val 52960"/>
                                    <a:gd name="f37" fmla="val 33950"/>
                                    <a:gd name="f38" fmla="val 34077"/>
                                    <a:gd name="f39" fmla="val 34331"/>
                                    <a:gd name="f40" fmla="val 34585"/>
                                    <a:gd name="f41" fmla="val 53594"/>
                                    <a:gd name="f42" fmla="val 42586"/>
                                    <a:gd name="f43" fmla="val 53722"/>
                                    <a:gd name="f44" fmla="val 42840"/>
                                    <a:gd name="f45" fmla="val 43094"/>
                                    <a:gd name="f46" fmla="val 43348"/>
                                    <a:gd name="f47" fmla="val 51816"/>
                                    <a:gd name="f48" fmla="val 56556"/>
                                    <a:gd name="f49" fmla="val 51689"/>
                                    <a:gd name="f50" fmla="val 56937"/>
                                    <a:gd name="f51" fmla="val 57318"/>
                                    <a:gd name="f52" fmla="val 51436"/>
                                    <a:gd name="f53" fmla="val 57572"/>
                                    <a:gd name="f54" fmla="val 46101"/>
                                    <a:gd name="f55" fmla="val 68240"/>
                                    <a:gd name="f56" fmla="val 45848"/>
                                    <a:gd name="f57" fmla="val 68621"/>
                                    <a:gd name="f58" fmla="val 45593"/>
                                    <a:gd name="f59" fmla="val 69002"/>
                                    <a:gd name="f60" fmla="val 45339"/>
                                    <a:gd name="f61" fmla="val 69256"/>
                                    <a:gd name="f62" fmla="val 36576"/>
                                    <a:gd name="f63" fmla="val 77384"/>
                                    <a:gd name="f64" fmla="val 36323"/>
                                    <a:gd name="f65" fmla="val 77638"/>
                                    <a:gd name="f66" fmla="val 35941"/>
                                    <a:gd name="f67" fmla="val 77765"/>
                                    <a:gd name="f68" fmla="val 35688"/>
                                    <a:gd name="f69" fmla="val 77892"/>
                                    <a:gd name="f70" fmla="val 29211"/>
                                    <a:gd name="f71" fmla="val 80940"/>
                                    <a:gd name="f72" fmla="val 30226"/>
                                    <a:gd name="f73" fmla="val 81448"/>
                                    <a:gd name="f74" fmla="val 81702"/>
                                    <a:gd name="f75" fmla="val 30607"/>
                                    <a:gd name="f76" fmla="val 81829"/>
                                    <a:gd name="f77" fmla="val 30735"/>
                                    <a:gd name="f78" fmla="val 81956"/>
                                    <a:gd name="f79" fmla="val 36195"/>
                                    <a:gd name="f80" fmla="val 87417"/>
                                    <a:gd name="f81" fmla="val 87544"/>
                                    <a:gd name="f82" fmla="val 36450"/>
                                    <a:gd name="f83" fmla="val 87671"/>
                                    <a:gd name="f84" fmla="val 87925"/>
                                    <a:gd name="f85" fmla="val 41275"/>
                                    <a:gd name="f86" fmla="val 95164"/>
                                    <a:gd name="f87" fmla="val 104816"/>
                                    <a:gd name="f88" fmla="val 58039"/>
                                    <a:gd name="f89" fmla="val 133391"/>
                                    <a:gd name="f90" fmla="val 60452"/>
                                    <a:gd name="f91" fmla="val 139741"/>
                                    <a:gd name="f92" fmla="val 139868"/>
                                    <a:gd name="f93" fmla="val 140122"/>
                                    <a:gd name="f94" fmla="val 60579"/>
                                    <a:gd name="f95" fmla="val 140249"/>
                                    <a:gd name="f96" fmla="val 61088"/>
                                    <a:gd name="f97" fmla="val 143297"/>
                                    <a:gd name="f98" fmla="val 143805"/>
                                    <a:gd name="f99" fmla="val 144186"/>
                                    <a:gd name="f100" fmla="val 144567"/>
                                    <a:gd name="f101" fmla="val 146726"/>
                                    <a:gd name="f102" fmla="val 147488"/>
                                    <a:gd name="f103" fmla="val 59944"/>
                                    <a:gd name="f104" fmla="val 148250"/>
                                    <a:gd name="f105" fmla="val 59182"/>
                                    <a:gd name="f106" fmla="val 148758"/>
                                    <a:gd name="f107" fmla="val 57150"/>
                                    <a:gd name="f108" fmla="val 150155"/>
                                    <a:gd name="f109" fmla="val 56642"/>
                                    <a:gd name="f110" fmla="val 150409"/>
                                    <a:gd name="f111" fmla="val 56262"/>
                                    <a:gd name="f112" fmla="val 150536"/>
                                    <a:gd name="f113" fmla="val 55753"/>
                                    <a:gd name="f114" fmla="val 150663"/>
                                    <a:gd name="f115" fmla="val 151425"/>
                                    <a:gd name="f116" fmla="val 41656"/>
                                    <a:gd name="f117" fmla="val 33910"/>
                                    <a:gd name="f118" fmla="val 33782"/>
                                    <a:gd name="f119" fmla="val 33655"/>
                                    <a:gd name="f120" fmla="val 33401"/>
                                    <a:gd name="f121" fmla="val 29083"/>
                                    <a:gd name="f122" fmla="val 28575"/>
                                    <a:gd name="f123" fmla="val 28194"/>
                                    <a:gd name="f124" fmla="val 150282"/>
                                    <a:gd name="f125" fmla="val 27813"/>
                                    <a:gd name="f126" fmla="val 150028"/>
                                    <a:gd name="f127" fmla="val 25527"/>
                                    <a:gd name="f128" fmla="val 148504"/>
                                    <a:gd name="f129" fmla="val 25019"/>
                                    <a:gd name="f130" fmla="val 148123"/>
                                    <a:gd name="f131" fmla="val 24638"/>
                                    <a:gd name="f132" fmla="val 147742"/>
                                    <a:gd name="f133" fmla="val 24385"/>
                                    <a:gd name="f134" fmla="val 147234"/>
                                    <a:gd name="f135" fmla="val 23241"/>
                                    <a:gd name="f136" fmla="val 144948"/>
                                    <a:gd name="f137" fmla="val 10288"/>
                                    <a:gd name="f138" fmla="val 112436"/>
                                    <a:gd name="f139" fmla="val 5842"/>
                                    <a:gd name="f140" fmla="val 103165"/>
                                    <a:gd name="f141" fmla="val 1398"/>
                                    <a:gd name="f142" fmla="val 96815"/>
                                    <a:gd name="f143" fmla="val 95861"/>
                                    <a:gd name="f144" fmla="val 87857"/>
                                    <a:gd name="f145" fmla="val 5588"/>
                                    <a:gd name="f146" fmla="val 91735"/>
                                    <a:gd name="f147" fmla="val 5969"/>
                                    <a:gd name="f148" fmla="val 91862"/>
                                    <a:gd name="f149" fmla="val 92243"/>
                                    <a:gd name="f150" fmla="val 6477"/>
                                    <a:gd name="f151" fmla="val 92497"/>
                                    <a:gd name="f152" fmla="val 11430"/>
                                    <a:gd name="f153" fmla="val 99609"/>
                                    <a:gd name="f154" fmla="val 11557"/>
                                    <a:gd name="f155" fmla="val 99736"/>
                                    <a:gd name="f156" fmla="val 11685"/>
                                    <a:gd name="f157" fmla="val 99863"/>
                                    <a:gd name="f158" fmla="val 100117"/>
                                    <a:gd name="f159" fmla="val 16383"/>
                                    <a:gd name="f160" fmla="val 110023"/>
                                    <a:gd name="f161" fmla="val 142027"/>
                                    <a:gd name="f162" fmla="val 29973"/>
                                    <a:gd name="f163" fmla="val 143551"/>
                                    <a:gd name="f164" fmla="val 30988"/>
                                    <a:gd name="f165" fmla="val 34417"/>
                                    <a:gd name="f166" fmla="val 144821"/>
                                    <a:gd name="f167" fmla="val 41402"/>
                                    <a:gd name="f168" fmla="val 145075"/>
                                    <a:gd name="f169" fmla="val 49785"/>
                                    <a:gd name="f170" fmla="val 54102"/>
                                    <a:gd name="f171" fmla="val 54483"/>
                                    <a:gd name="f172" fmla="val 143932"/>
                                    <a:gd name="f173" fmla="val 141646"/>
                                    <a:gd name="f174" fmla="val 52070"/>
                                    <a:gd name="f175" fmla="val 135931"/>
                                    <a:gd name="f176" fmla="val 39878"/>
                                    <a:gd name="f177" fmla="val 107610"/>
                                    <a:gd name="f178" fmla="val 35814"/>
                                    <a:gd name="f179" fmla="val 98847"/>
                                    <a:gd name="f180" fmla="val 31242"/>
                                    <a:gd name="f181" fmla="val 26416"/>
                                    <a:gd name="f182" fmla="val 86909"/>
                                    <a:gd name="f183" fmla="val 20575"/>
                                    <a:gd name="f184" fmla="val 83353"/>
                                    <a:gd name="f185" fmla="val 19558"/>
                                    <a:gd name="f186" fmla="val 82718"/>
                                    <a:gd name="f187" fmla="val 18924"/>
                                    <a:gd name="f188" fmla="val 81575"/>
                                    <a:gd name="f189" fmla="val 19050"/>
                                    <a:gd name="f190" fmla="val 80305"/>
                                    <a:gd name="f191" fmla="val 19177"/>
                                    <a:gd name="f192" fmla="val 79162"/>
                                    <a:gd name="f193" fmla="val 19813"/>
                                    <a:gd name="f194" fmla="val 78019"/>
                                    <a:gd name="f195" fmla="val 20955"/>
                                    <a:gd name="f196" fmla="val 77511"/>
                                    <a:gd name="f197" fmla="val 32386"/>
                                    <a:gd name="f198" fmla="val 72177"/>
                                    <a:gd name="f199" fmla="val 40387"/>
                                    <a:gd name="f200" fmla="val 64811"/>
                                    <a:gd name="f201" fmla="val 55159"/>
                                    <a:gd name="f202" fmla="val 46990"/>
                                    <a:gd name="f203" fmla="val 46482"/>
                                    <a:gd name="f204" fmla="val 35347"/>
                                    <a:gd name="f205" fmla="val 44704"/>
                                    <a:gd name="f206" fmla="val 28997"/>
                                    <a:gd name="f207" fmla="val 37974"/>
                                    <a:gd name="f208" fmla="val 18583"/>
                                    <a:gd name="f209" fmla="val 27178"/>
                                    <a:gd name="f210" fmla="val 11344"/>
                                    <a:gd name="f211" fmla="val 12319"/>
                                    <a:gd name="f212" fmla="val 7280"/>
                                    <a:gd name="f213" fmla="val 6097"/>
                                    <a:gd name="f214" fmla="val 6772"/>
                                    <a:gd name="f215" fmla="val 6605"/>
                                    <a:gd name="f216" fmla="*/ f0 1 61214"/>
                                    <a:gd name="f217" fmla="*/ f1 1 151679"/>
                                    <a:gd name="f218" fmla="+- f4 0 f2"/>
                                    <a:gd name="f219" fmla="+- f3 0 f2"/>
                                    <a:gd name="f220" fmla="*/ f219 1 61214"/>
                                    <a:gd name="f221" fmla="*/ f218 1 151679"/>
                                    <a:gd name="f222" fmla="*/ 0 1 f220"/>
                                    <a:gd name="f223" fmla="*/ 61214 1 f220"/>
                                    <a:gd name="f224" fmla="*/ 0 1 f221"/>
                                    <a:gd name="f225" fmla="*/ 151679 1 f221"/>
                                    <a:gd name="f226" fmla="*/ f222 f216 1"/>
                                    <a:gd name="f227" fmla="*/ f223 f216 1"/>
                                    <a:gd name="f228" fmla="*/ f225 f217 1"/>
                                    <a:gd name="f229" fmla="*/ f224 f217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226" t="f229" r="f227" b="f228"/>
                                  <a:pathLst>
                                    <a:path w="61214" h="151679">
                                      <a:moveTo>
                                        <a:pt x="f2" y="f2"/>
                                      </a:moveTo>
                                      <a:lnTo>
                                        <a:pt x="f5" y="f6"/>
                                      </a:lnTo>
                                      <a:lnTo>
                                        <a:pt x="f7" y="f8"/>
                                      </a:lnTo>
                                      <a:cubicBezTo>
                                        <a:pt x="f9" y="f8"/>
                                        <a:pt x="f10" y="f8"/>
                                        <a:pt x="f11" y="f12"/>
                                      </a:cubicBezTo>
                                      <a:lnTo>
                                        <a:pt x="f13" y="f14"/>
                                      </a:lnTo>
                                      <a:cubicBezTo>
                                        <a:pt x="f15" y="f16"/>
                                        <a:pt x="f17" y="f18"/>
                                        <a:pt x="f19" y="f20"/>
                                      </a:cubicBezTo>
                                      <a:lnTo>
                                        <a:pt x="f21" y="f22"/>
                                      </a:lnTo>
                                      <a:cubicBezTo>
                                        <a:pt x="f23" y="f24"/>
                                        <a:pt x="f25" y="f26"/>
                                        <a:pt x="f27" y="f28"/>
                                      </a:cubicBezTo>
                                      <a:lnTo>
                                        <a:pt x="f29" y="f30"/>
                                      </a:lnTo>
                                      <a:cubicBezTo>
                                        <a:pt x="f31" y="f32"/>
                                        <a:pt x="f33" y="f34"/>
                                        <a:pt x="f33" y="f35"/>
                                      </a:cubicBezTo>
                                      <a:lnTo>
                                        <a:pt x="f36" y="f37"/>
                                      </a:lnTo>
                                      <a:cubicBezTo>
                                        <a:pt x="f36" y="f38"/>
                                        <a:pt x="f36" y="f39"/>
                                        <a:pt x="f36" y="f40"/>
                                      </a:cubicBezTo>
                                      <a:lnTo>
                                        <a:pt x="f41" y="f42"/>
                                      </a:lnTo>
                                      <a:cubicBezTo>
                                        <a:pt x="f43" y="f44"/>
                                        <a:pt x="f43" y="f45"/>
                                        <a:pt x="f41" y="f46"/>
                                      </a:cubicBezTo>
                                      <a:lnTo>
                                        <a:pt x="f47" y="f48"/>
                                      </a:lnTo>
                                      <a:cubicBezTo>
                                        <a:pt x="f49" y="f50"/>
                                        <a:pt x="f49" y="f51"/>
                                        <a:pt x="f52" y="f53"/>
                                      </a:cubicBezTo>
                                      <a:lnTo>
                                        <a:pt x="f54" y="f55"/>
                                      </a:lnTo>
                                      <a:cubicBezTo>
                                        <a:pt x="f56" y="f57"/>
                                        <a:pt x="f58" y="f59"/>
                                        <a:pt x="f60" y="f61"/>
                                      </a:cubicBezTo>
                                      <a:lnTo>
                                        <a:pt x="f62" y="f63"/>
                                      </a:lnTo>
                                      <a:cubicBezTo>
                                        <a:pt x="f64" y="f65"/>
                                        <a:pt x="f66" y="f67"/>
                                        <a:pt x="f68" y="f69"/>
                                      </a:cubicBezTo>
                                      <a:lnTo>
                                        <a:pt x="f70" y="f71"/>
                                      </a:lnTo>
                                      <a:lnTo>
                                        <a:pt x="f72" y="f73"/>
                                      </a:lnTo>
                                      <a:cubicBezTo>
                                        <a:pt x="f19" y="f74"/>
                                        <a:pt x="f75" y="f76"/>
                                        <a:pt x="f77" y="f78"/>
                                      </a:cubicBezTo>
                                      <a:lnTo>
                                        <a:pt x="f79" y="f80"/>
                                      </a:lnTo>
                                      <a:cubicBezTo>
                                        <a:pt x="f64" y="f81"/>
                                        <a:pt x="f82" y="f83"/>
                                        <a:pt x="f62" y="f84"/>
                                      </a:cubicBezTo>
                                      <a:lnTo>
                                        <a:pt x="f85" y="f86"/>
                                      </a:lnTo>
                                      <a:lnTo>
                                        <a:pt x="f56" y="f87"/>
                                      </a:lnTo>
                                      <a:lnTo>
                                        <a:pt x="f88" y="f89"/>
                                      </a:lnTo>
                                      <a:lnTo>
                                        <a:pt x="f90" y="f91"/>
                                      </a:lnTo>
                                      <a:cubicBezTo>
                                        <a:pt x="f90" y="f92"/>
                                        <a:pt x="f90" y="f93"/>
                                        <a:pt x="f94" y="f95"/>
                                      </a:cubicBezTo>
                                      <a:lnTo>
                                        <a:pt x="f96" y="f97"/>
                                      </a:lnTo>
                                      <a:cubicBezTo>
                                        <a:pt x="f3" y="f98"/>
                                        <a:pt x="f3" y="f99"/>
                                        <a:pt x="f96" y="f100"/>
                                      </a:cubicBezTo>
                                      <a:lnTo>
                                        <a:pt x="f94" y="f101"/>
                                      </a:lnTo>
                                      <a:cubicBezTo>
                                        <a:pt x="f90" y="f102"/>
                                        <a:pt x="f103" y="f104"/>
                                        <a:pt x="f105" y="f106"/>
                                      </a:cubicBezTo>
                                      <a:lnTo>
                                        <a:pt x="f107" y="f108"/>
                                      </a:lnTo>
                                      <a:cubicBezTo>
                                        <a:pt x="f109" y="f110"/>
                                        <a:pt x="f111" y="f112"/>
                                        <a:pt x="f113" y="f114"/>
                                      </a:cubicBezTo>
                                      <a:lnTo>
                                        <a:pt x="f33" y="f115"/>
                                      </a:lnTo>
                                      <a:lnTo>
                                        <a:pt x="f116" y="f4"/>
                                      </a:lnTo>
                                      <a:lnTo>
                                        <a:pt x="f117" y="f115"/>
                                      </a:lnTo>
                                      <a:cubicBezTo>
                                        <a:pt x="f118" y="f115"/>
                                        <a:pt x="f119" y="f115"/>
                                        <a:pt x="f120" y="f115"/>
                                      </a:cubicBezTo>
                                      <a:lnTo>
                                        <a:pt x="f121" y="f112"/>
                                      </a:lnTo>
                                      <a:cubicBezTo>
                                        <a:pt x="f122" y="f112"/>
                                        <a:pt x="f123" y="f124"/>
                                        <a:pt x="f125" y="f126"/>
                                      </a:cubicBezTo>
                                      <a:lnTo>
                                        <a:pt x="f127" y="f128"/>
                                      </a:lnTo>
                                      <a:cubicBezTo>
                                        <a:pt x="f129" y="f130"/>
                                        <a:pt x="f131" y="f132"/>
                                        <a:pt x="f133" y="f134"/>
                                      </a:cubicBezTo>
                                      <a:lnTo>
                                        <a:pt x="f135" y="f136"/>
                                      </a:lnTo>
                                      <a:lnTo>
                                        <a:pt x="f137" y="f138"/>
                                      </a:lnTo>
                                      <a:lnTo>
                                        <a:pt x="f139" y="f140"/>
                                      </a:lnTo>
                                      <a:lnTo>
                                        <a:pt x="f141" y="f142"/>
                                      </a:lnTo>
                                      <a:lnTo>
                                        <a:pt x="f2" y="f143"/>
                                      </a:lnTo>
                                      <a:lnTo>
                                        <a:pt x="f2" y="f144"/>
                                      </a:lnTo>
                                      <a:lnTo>
                                        <a:pt x="f145" y="f146"/>
                                      </a:lnTo>
                                      <a:cubicBezTo>
                                        <a:pt x="f147" y="f148"/>
                                        <a:pt x="f5" y="f149"/>
                                        <a:pt x="f150" y="f151"/>
                                      </a:cubicBezTo>
                                      <a:lnTo>
                                        <a:pt x="f152" y="f153"/>
                                      </a:lnTo>
                                      <a:cubicBezTo>
                                        <a:pt x="f154" y="f155"/>
                                        <a:pt x="f156" y="f157"/>
                                        <a:pt x="f156" y="f158"/>
                                      </a:cubicBezTo>
                                      <a:lnTo>
                                        <a:pt x="f159" y="f160"/>
                                      </a:lnTo>
                                      <a:lnTo>
                                        <a:pt x="f70" y="f161"/>
                                      </a:lnTo>
                                      <a:lnTo>
                                        <a:pt x="f162" y="f163"/>
                                      </a:lnTo>
                                      <a:lnTo>
                                        <a:pt x="f164" y="f99"/>
                                      </a:lnTo>
                                      <a:lnTo>
                                        <a:pt x="f165" y="f166"/>
                                      </a:lnTo>
                                      <a:lnTo>
                                        <a:pt x="f167" y="f168"/>
                                      </a:lnTo>
                                      <a:lnTo>
                                        <a:pt x="f169" y="f136"/>
                                      </a:lnTo>
                                      <a:lnTo>
                                        <a:pt x="f170" y="f99"/>
                                      </a:lnTo>
                                      <a:lnTo>
                                        <a:pt x="f171" y="f172"/>
                                      </a:lnTo>
                                      <a:lnTo>
                                        <a:pt x="f171" y="f98"/>
                                      </a:lnTo>
                                      <a:lnTo>
                                        <a:pt x="f170" y="f173"/>
                                      </a:lnTo>
                                      <a:lnTo>
                                        <a:pt x="f174" y="f175"/>
                                      </a:lnTo>
                                      <a:lnTo>
                                        <a:pt x="f176" y="f177"/>
                                      </a:lnTo>
                                      <a:lnTo>
                                        <a:pt x="f178" y="f179"/>
                                      </a:lnTo>
                                      <a:lnTo>
                                        <a:pt x="f180" y="f148"/>
                                      </a:lnTo>
                                      <a:lnTo>
                                        <a:pt x="f181" y="f182"/>
                                      </a:lnTo>
                                      <a:lnTo>
                                        <a:pt x="f183" y="f184"/>
                                      </a:lnTo>
                                      <a:cubicBezTo>
                                        <a:pt x="f185" y="f186"/>
                                        <a:pt x="f187" y="f188"/>
                                        <a:pt x="f189" y="f190"/>
                                      </a:cubicBezTo>
                                      <a:cubicBezTo>
                                        <a:pt x="f191" y="f192"/>
                                        <a:pt x="f193" y="f194"/>
                                        <a:pt x="f195" y="f196"/>
                                      </a:cubicBezTo>
                                      <a:lnTo>
                                        <a:pt x="f197" y="f198"/>
                                      </a:lnTo>
                                      <a:lnTo>
                                        <a:pt x="f199" y="f200"/>
                                      </a:lnTo>
                                      <a:lnTo>
                                        <a:pt x="f60" y="f201"/>
                                      </a:lnTo>
                                      <a:lnTo>
                                        <a:pt x="f202" y="f44"/>
                                      </a:lnTo>
                                      <a:lnTo>
                                        <a:pt x="f203" y="f204"/>
                                      </a:lnTo>
                                      <a:lnTo>
                                        <a:pt x="f205" y="f206"/>
                                      </a:lnTo>
                                      <a:lnTo>
                                        <a:pt x="f207" y="f208"/>
                                      </a:lnTo>
                                      <a:lnTo>
                                        <a:pt x="f209" y="f210"/>
                                      </a:lnTo>
                                      <a:lnTo>
                                        <a:pt x="f211" y="f212"/>
                                      </a:lnTo>
                                      <a:lnTo>
                                        <a:pt x="f213" y="f214"/>
                                      </a:lnTo>
                                      <a:lnTo>
                                        <a:pt x="f2" y="f215"/>
                                      </a:lnTo>
                                      <a:lnTo>
                                        <a:pt x="f2" y="f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7C30"/>
                                </a:solidFill>
                                <a:ln cap="flat">
                                  <a:noFill/>
                                  <a:prstDash val="solid"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189" name="Shape 193"/>
                              <wps:cNvSpPr/>
                              <wps:spPr>
                                <a:xfrm>
                                  <a:off x="265304" y="9774"/>
                                  <a:ext cx="46104" cy="151132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46100"/>
                                    <a:gd name="f4" fmla="val 151130"/>
                                    <a:gd name="f5" fmla="val 11938"/>
                                    <a:gd name="f6" fmla="val 6603"/>
                                    <a:gd name="f7" fmla="val 12573"/>
                                    <a:gd name="f8" fmla="val 7874"/>
                                    <a:gd name="f9" fmla="val 8255"/>
                                    <a:gd name="f10" fmla="val 7112"/>
                                    <a:gd name="f11" fmla="val 9651"/>
                                    <a:gd name="f12" fmla="val 12826"/>
                                    <a:gd name="f13" fmla="val 138302"/>
                                    <a:gd name="f14" fmla="val 141605"/>
                                    <a:gd name="f15" fmla="val 142875"/>
                                    <a:gd name="f16" fmla="val 144526"/>
                                    <a:gd name="f17" fmla="val 11557"/>
                                    <a:gd name="f18" fmla="val 11176"/>
                                    <a:gd name="f19" fmla="val 151002"/>
                                    <a:gd name="f20" fmla="val 10922"/>
                                    <a:gd name="f21" fmla="val 150876"/>
                                    <a:gd name="f22" fmla="val 4699"/>
                                    <a:gd name="f23" fmla="val 148717"/>
                                    <a:gd name="f24" fmla="val 3937"/>
                                    <a:gd name="f25" fmla="val 148463"/>
                                    <a:gd name="f26" fmla="val 3428"/>
                                    <a:gd name="f27" fmla="val 148082"/>
                                    <a:gd name="f28" fmla="val 3048"/>
                                    <a:gd name="f29" fmla="val 147447"/>
                                    <a:gd name="f30" fmla="val 1143"/>
                                    <a:gd name="f31" fmla="val 889"/>
                                    <a:gd name="f32" fmla="val 144145"/>
                                    <a:gd name="f33" fmla="val 635"/>
                                    <a:gd name="f34" fmla="val 143764"/>
                                    <a:gd name="f35" fmla="val 143256"/>
                                    <a:gd name="f36" fmla="val 139064"/>
                                    <a:gd name="f37" fmla="val 138811"/>
                                    <a:gd name="f38" fmla="val 138684"/>
                                    <a:gd name="f39" fmla="val 138557"/>
                                    <a:gd name="f40" fmla="val 12446"/>
                                    <a:gd name="f41" fmla="val 12319"/>
                                    <a:gd name="f42" fmla="val 12192"/>
                                    <a:gd name="f43" fmla="val 7493"/>
                                    <a:gd name="f44" fmla="val 6985"/>
                                    <a:gd name="f45" fmla="val 3683"/>
                                    <a:gd name="f46" fmla="val 3175"/>
                                    <a:gd name="f47" fmla="val 2667"/>
                                    <a:gd name="f48" fmla="val 2413"/>
                                    <a:gd name="f49" fmla="val 253"/>
                                    <a:gd name="f50" fmla="val 126"/>
                                    <a:gd name="f51" fmla="*/ f0 1 46100"/>
                                    <a:gd name="f52" fmla="*/ f1 1 151130"/>
                                    <a:gd name="f53" fmla="+- f4 0 f2"/>
                                    <a:gd name="f54" fmla="+- f3 0 f2"/>
                                    <a:gd name="f55" fmla="*/ f54 1 46100"/>
                                    <a:gd name="f56" fmla="*/ f53 1 151130"/>
                                    <a:gd name="f57" fmla="*/ 0 1 f55"/>
                                    <a:gd name="f58" fmla="*/ 46100 1 f55"/>
                                    <a:gd name="f59" fmla="*/ 0 1 f56"/>
                                    <a:gd name="f60" fmla="*/ 151130 1 f56"/>
                                    <a:gd name="f61" fmla="*/ f57 f51 1"/>
                                    <a:gd name="f62" fmla="*/ f58 f51 1"/>
                                    <a:gd name="f63" fmla="*/ f60 f52 1"/>
                                    <a:gd name="f64" fmla="*/ f59 f52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61" t="f64" r="f62" b="f63"/>
                                  <a:pathLst>
                                    <a:path w="46100" h="151130">
                                      <a:moveTo>
                                        <a:pt x="f5" y="f2"/>
                                      </a:moveTo>
                                      <a:lnTo>
                                        <a:pt x="f3" y="f2"/>
                                      </a:lnTo>
                                      <a:lnTo>
                                        <a:pt x="f3" y="f6"/>
                                      </a:lnTo>
                                      <a:lnTo>
                                        <a:pt x="f7" y="f6"/>
                                      </a:lnTo>
                                      <a:lnTo>
                                        <a:pt x="f8" y="f9"/>
                                      </a:lnTo>
                                      <a:lnTo>
                                        <a:pt x="f10" y="f11"/>
                                      </a:lnTo>
                                      <a:lnTo>
                                        <a:pt x="f6" y="f12"/>
                                      </a:lnTo>
                                      <a:lnTo>
                                        <a:pt x="f6" y="f13"/>
                                      </a:lnTo>
                                      <a:lnTo>
                                        <a:pt x="f10" y="f14"/>
                                      </a:lnTo>
                                      <a:lnTo>
                                        <a:pt x="f8" y="f15"/>
                                      </a:lnTo>
                                      <a:lnTo>
                                        <a:pt x="f7" y="f16"/>
                                      </a:lnTo>
                                      <a:lnTo>
                                        <a:pt x="f3" y="f16"/>
                                      </a:lnTo>
                                      <a:lnTo>
                                        <a:pt x="f3" y="f4"/>
                                      </a:lnTo>
                                      <a:lnTo>
                                        <a:pt x="f5" y="f4"/>
                                      </a:lnTo>
                                      <a:cubicBezTo>
                                        <a:pt x="f17" y="f4"/>
                                        <a:pt x="f18" y="f19"/>
                                        <a:pt x="f20" y="f21"/>
                                      </a:cubicBezTo>
                                      <a:lnTo>
                                        <a:pt x="f22" y="f23"/>
                                      </a:lnTo>
                                      <a:cubicBezTo>
                                        <a:pt x="f24" y="f25"/>
                                        <a:pt x="f26" y="f27"/>
                                        <a:pt x="f28" y="f29"/>
                                      </a:cubicBezTo>
                                      <a:lnTo>
                                        <a:pt x="f30" y="f16"/>
                                      </a:lnTo>
                                      <a:cubicBezTo>
                                        <a:pt x="f31" y="f32"/>
                                        <a:pt x="f33" y="f34"/>
                                        <a:pt x="f33" y="f35"/>
                                      </a:cubicBezTo>
                                      <a:lnTo>
                                        <a:pt x="f2" y="f36"/>
                                      </a:lnTo>
                                      <a:cubicBezTo>
                                        <a:pt x="f2" y="f37"/>
                                        <a:pt x="f2" y="f38"/>
                                        <a:pt x="f2" y="f39"/>
                                      </a:cubicBezTo>
                                      <a:lnTo>
                                        <a:pt x="f2" y="f7"/>
                                      </a:lnTo>
                                      <a:cubicBezTo>
                                        <a:pt x="f2" y="f40"/>
                                        <a:pt x="f2" y="f41"/>
                                        <a:pt x="f2" y="f42"/>
                                      </a:cubicBezTo>
                                      <a:lnTo>
                                        <a:pt x="f33" y="f8"/>
                                      </a:lnTo>
                                      <a:cubicBezTo>
                                        <a:pt x="f33" y="f43"/>
                                        <a:pt x="f31" y="f44"/>
                                        <a:pt x="f30" y="f6"/>
                                      </a:cubicBezTo>
                                      <a:lnTo>
                                        <a:pt x="f28" y="f45"/>
                                      </a:lnTo>
                                      <a:cubicBezTo>
                                        <a:pt x="f26" y="f46"/>
                                        <a:pt x="f24" y="f47"/>
                                        <a:pt x="f22" y="f48"/>
                                      </a:cubicBezTo>
                                      <a:lnTo>
                                        <a:pt x="f20" y="f49"/>
                                      </a:lnTo>
                                      <a:cubicBezTo>
                                        <a:pt x="f18" y="f50"/>
                                        <a:pt x="f17" y="f2"/>
                                        <a:pt x="f5" y="f2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7C30"/>
                                </a:solidFill>
                                <a:ln cap="flat">
                                  <a:noFill/>
                                  <a:prstDash val="solid"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190" name="Shape 194"/>
                              <wps:cNvSpPr/>
                              <wps:spPr>
                                <a:xfrm>
                                  <a:off x="311398" y="131316"/>
                                  <a:ext cx="46104" cy="29589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46102"/>
                                    <a:gd name="f4" fmla="val 29590"/>
                                    <a:gd name="f5" fmla="val 38481"/>
                                    <a:gd name="f6" fmla="val 38736"/>
                                    <a:gd name="f7" fmla="val 39116"/>
                                    <a:gd name="f8" fmla="val 39498"/>
                                    <a:gd name="f9" fmla="val 126"/>
                                    <a:gd name="f10" fmla="val 41276"/>
                                    <a:gd name="f11" fmla="val 762"/>
                                    <a:gd name="f12" fmla="val 41911"/>
                                    <a:gd name="f13" fmla="val 1015"/>
                                    <a:gd name="f14" fmla="val 42545"/>
                                    <a:gd name="f15" fmla="val 1397"/>
                                    <a:gd name="f16" fmla="val 42927"/>
                                    <a:gd name="f17" fmla="val 1905"/>
                                    <a:gd name="f18" fmla="val 44324"/>
                                    <a:gd name="f19" fmla="val 3937"/>
                                    <a:gd name="f20" fmla="val 44577"/>
                                    <a:gd name="f21" fmla="val 4318"/>
                                    <a:gd name="f22" fmla="val 44831"/>
                                    <a:gd name="f23" fmla="val 4699"/>
                                    <a:gd name="f24" fmla="val 5080"/>
                                    <a:gd name="f25" fmla="val 45720"/>
                                    <a:gd name="f26" fmla="val 8636"/>
                                    <a:gd name="f27" fmla="val 8762"/>
                                    <a:gd name="f28" fmla="val 45848"/>
                                    <a:gd name="f29" fmla="val 9017"/>
                                    <a:gd name="f30" fmla="val 9144"/>
                                    <a:gd name="f31" fmla="val 14605"/>
                                    <a:gd name="f32" fmla="val 20320"/>
                                    <a:gd name="f33" fmla="val 20574"/>
                                    <a:gd name="f34" fmla="val 20700"/>
                                    <a:gd name="f35" fmla="val 20955"/>
                                    <a:gd name="f36" fmla="val 24511"/>
                                    <a:gd name="f37" fmla="val 24892"/>
                                    <a:gd name="f38" fmla="val 25273"/>
                                    <a:gd name="f39" fmla="val 25653"/>
                                    <a:gd name="f40" fmla="val 27559"/>
                                    <a:gd name="f41" fmla="val 28194"/>
                                    <a:gd name="f42" fmla="val 28575"/>
                                    <a:gd name="f43" fmla="val 28828"/>
                                    <a:gd name="f44" fmla="val 29337"/>
                                    <a:gd name="f45" fmla="val 29463"/>
                                    <a:gd name="f46" fmla="val 22987"/>
                                    <a:gd name="f47" fmla="val 37847"/>
                                    <a:gd name="f48" fmla="val 38227"/>
                                    <a:gd name="f49" fmla="val 22860"/>
                                    <a:gd name="f50" fmla="val 38608"/>
                                    <a:gd name="f51" fmla="val 22351"/>
                                    <a:gd name="f52" fmla="val 39243"/>
                                    <a:gd name="f53" fmla="val 19685"/>
                                    <a:gd name="f54" fmla="val 14986"/>
                                    <a:gd name="f55" fmla="val 9778"/>
                                    <a:gd name="f56" fmla="val 7238"/>
                                    <a:gd name="f57" fmla="val 6731"/>
                                    <a:gd name="f58" fmla="val 6603"/>
                                    <a:gd name="f59" fmla="*/ f0 1 46102"/>
                                    <a:gd name="f60" fmla="*/ f1 1 29590"/>
                                    <a:gd name="f61" fmla="+- f4 0 f2"/>
                                    <a:gd name="f62" fmla="+- f3 0 f2"/>
                                    <a:gd name="f63" fmla="*/ f62 1 46102"/>
                                    <a:gd name="f64" fmla="*/ f61 1 29590"/>
                                    <a:gd name="f65" fmla="*/ 0 1 f63"/>
                                    <a:gd name="f66" fmla="*/ 46102 1 f63"/>
                                    <a:gd name="f67" fmla="*/ 0 1 f64"/>
                                    <a:gd name="f68" fmla="*/ 29590 1 f64"/>
                                    <a:gd name="f69" fmla="*/ f65 f59 1"/>
                                    <a:gd name="f70" fmla="*/ f66 f59 1"/>
                                    <a:gd name="f71" fmla="*/ f68 f60 1"/>
                                    <a:gd name="f72" fmla="*/ f67 f60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69" t="f72" r="f70" b="f71"/>
                                  <a:pathLst>
                                    <a:path w="46102" h="29590">
                                      <a:moveTo>
                                        <a:pt x="f2" y="f2"/>
                                      </a:moveTo>
                                      <a:lnTo>
                                        <a:pt x="f5" y="f2"/>
                                      </a:lnTo>
                                      <a:cubicBezTo>
                                        <a:pt x="f6" y="f2"/>
                                        <a:pt x="f7" y="f2"/>
                                        <a:pt x="f8" y="f9"/>
                                      </a:cubicBezTo>
                                      <a:lnTo>
                                        <a:pt x="f10" y="f11"/>
                                      </a:lnTo>
                                      <a:cubicBezTo>
                                        <a:pt x="f12" y="f13"/>
                                        <a:pt x="f14" y="f15"/>
                                        <a:pt x="f16" y="f17"/>
                                      </a:cubicBezTo>
                                      <a:lnTo>
                                        <a:pt x="f18" y="f19"/>
                                      </a:lnTo>
                                      <a:cubicBezTo>
                                        <a:pt x="f20" y="f21"/>
                                        <a:pt x="f22" y="f23"/>
                                        <a:pt x="f22" y="f24"/>
                                      </a:cubicBezTo>
                                      <a:lnTo>
                                        <a:pt x="f25" y="f26"/>
                                      </a:lnTo>
                                      <a:cubicBezTo>
                                        <a:pt x="f25" y="f27"/>
                                        <a:pt x="f28" y="f29"/>
                                        <a:pt x="f28" y="f30"/>
                                      </a:cubicBezTo>
                                      <a:lnTo>
                                        <a:pt x="f3" y="f31"/>
                                      </a:lnTo>
                                      <a:lnTo>
                                        <a:pt x="f28" y="f32"/>
                                      </a:lnTo>
                                      <a:cubicBezTo>
                                        <a:pt x="f28" y="f33"/>
                                        <a:pt x="f25" y="f34"/>
                                        <a:pt x="f25" y="f35"/>
                                      </a:cubicBezTo>
                                      <a:lnTo>
                                        <a:pt x="f22" y="f36"/>
                                      </a:lnTo>
                                      <a:cubicBezTo>
                                        <a:pt x="f22" y="f37"/>
                                        <a:pt x="f20" y="f38"/>
                                        <a:pt x="f18" y="f39"/>
                                      </a:cubicBezTo>
                                      <a:lnTo>
                                        <a:pt x="f16" y="f40"/>
                                      </a:lnTo>
                                      <a:cubicBezTo>
                                        <a:pt x="f14" y="f41"/>
                                        <a:pt x="f12" y="f42"/>
                                        <a:pt x="f10" y="f43"/>
                                      </a:cubicBezTo>
                                      <a:lnTo>
                                        <a:pt x="f8" y="f44"/>
                                      </a:lnTo>
                                      <a:cubicBezTo>
                                        <a:pt x="f7" y="f45"/>
                                        <a:pt x="f6" y="f4"/>
                                        <a:pt x="f5" y="f4"/>
                                      </a:cubicBezTo>
                                      <a:lnTo>
                                        <a:pt x="f2" y="f4"/>
                                      </a:lnTo>
                                      <a:lnTo>
                                        <a:pt x="f2" y="f46"/>
                                      </a:lnTo>
                                      <a:lnTo>
                                        <a:pt x="f47" y="f46"/>
                                      </a:lnTo>
                                      <a:lnTo>
                                        <a:pt x="f48" y="f49"/>
                                      </a:lnTo>
                                      <a:lnTo>
                                        <a:pt x="f50" y="f51"/>
                                      </a:lnTo>
                                      <a:lnTo>
                                        <a:pt x="f52" y="f53"/>
                                      </a:lnTo>
                                      <a:lnTo>
                                        <a:pt x="f8" y="f54"/>
                                      </a:lnTo>
                                      <a:lnTo>
                                        <a:pt x="f52" y="f55"/>
                                      </a:lnTo>
                                      <a:lnTo>
                                        <a:pt x="f50" y="f56"/>
                                      </a:lnTo>
                                      <a:lnTo>
                                        <a:pt x="f48" y="f57"/>
                                      </a:lnTo>
                                      <a:lnTo>
                                        <a:pt x="f47" y="f58"/>
                                      </a:lnTo>
                                      <a:lnTo>
                                        <a:pt x="f2" y="f58"/>
                                      </a:lnTo>
                                      <a:lnTo>
                                        <a:pt x="f2" y="f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7C30"/>
                                </a:solidFill>
                                <a:ln cap="flat">
                                  <a:noFill/>
                                  <a:prstDash val="solid"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191" name="Shape 195"/>
                              <wps:cNvSpPr/>
                              <wps:spPr>
                                <a:xfrm>
                                  <a:off x="311398" y="68067"/>
                                  <a:ext cx="37719" cy="29087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37719"/>
                                    <a:gd name="f4" fmla="val 29083"/>
                                    <a:gd name="f5" fmla="val 30100"/>
                                    <a:gd name="f6" fmla="val 30353"/>
                                    <a:gd name="f7" fmla="val 30735"/>
                                    <a:gd name="f8" fmla="val 127"/>
                                    <a:gd name="f9" fmla="val 31115"/>
                                    <a:gd name="f10" fmla="val 254"/>
                                    <a:gd name="f11" fmla="val 32893"/>
                                    <a:gd name="f12" fmla="val 762"/>
                                    <a:gd name="f13" fmla="val 33528"/>
                                    <a:gd name="f14" fmla="val 1016"/>
                                    <a:gd name="f15" fmla="val 34164"/>
                                    <a:gd name="f16" fmla="val 1397"/>
                                    <a:gd name="f17" fmla="val 34544"/>
                                    <a:gd name="f18" fmla="val 2032"/>
                                    <a:gd name="f19" fmla="val 35941"/>
                                    <a:gd name="f20" fmla="val 3937"/>
                                    <a:gd name="f21" fmla="val 36195"/>
                                    <a:gd name="f22" fmla="val 4191"/>
                                    <a:gd name="f23" fmla="val 36450"/>
                                    <a:gd name="f24" fmla="val 4699"/>
                                    <a:gd name="f25" fmla="val 5080"/>
                                    <a:gd name="f26" fmla="val 37339"/>
                                    <a:gd name="f27" fmla="val 8509"/>
                                    <a:gd name="f28" fmla="val 8763"/>
                                    <a:gd name="f29" fmla="val 37465"/>
                                    <a:gd name="f30" fmla="val 8890"/>
                                    <a:gd name="f31" fmla="val 9144"/>
                                    <a:gd name="f32" fmla="val 14478"/>
                                    <a:gd name="f33" fmla="val 20193"/>
                                    <a:gd name="f34" fmla="val 20320"/>
                                    <a:gd name="f35" fmla="val 20574"/>
                                    <a:gd name="f36" fmla="val 20701"/>
                                    <a:gd name="f37" fmla="val 24130"/>
                                    <a:gd name="f38" fmla="val 24638"/>
                                    <a:gd name="f39" fmla="val 25019"/>
                                    <a:gd name="f40" fmla="val 25400"/>
                                    <a:gd name="f41" fmla="val 27178"/>
                                    <a:gd name="f42" fmla="val 27813"/>
                                    <a:gd name="f43" fmla="val 28194"/>
                                    <a:gd name="f44" fmla="val 28322"/>
                                    <a:gd name="f45" fmla="val 30989"/>
                                    <a:gd name="f46" fmla="val 28956"/>
                                    <a:gd name="f47" fmla="val 22479"/>
                                    <a:gd name="f48" fmla="val 29591"/>
                                    <a:gd name="f49" fmla="val 29973"/>
                                    <a:gd name="f50" fmla="val 22352"/>
                                    <a:gd name="f51" fmla="val 30227"/>
                                    <a:gd name="f52" fmla="val 21972"/>
                                    <a:gd name="f53" fmla="val 30862"/>
                                    <a:gd name="f54" fmla="val 19431"/>
                                    <a:gd name="f55" fmla="val 14732"/>
                                    <a:gd name="f56" fmla="val 9779"/>
                                    <a:gd name="f57" fmla="val 7239"/>
                                    <a:gd name="f58" fmla="val 29845"/>
                                    <a:gd name="f59" fmla="val 6731"/>
                                    <a:gd name="f60" fmla="val 29465"/>
                                    <a:gd name="f61" fmla="val 6604"/>
                                    <a:gd name="f62" fmla="*/ f0 1 37719"/>
                                    <a:gd name="f63" fmla="*/ f1 1 29083"/>
                                    <a:gd name="f64" fmla="+- f4 0 f2"/>
                                    <a:gd name="f65" fmla="+- f3 0 f2"/>
                                    <a:gd name="f66" fmla="*/ f65 1 37719"/>
                                    <a:gd name="f67" fmla="*/ f64 1 29083"/>
                                    <a:gd name="f68" fmla="*/ 0 1 f66"/>
                                    <a:gd name="f69" fmla="*/ 37719 1 f66"/>
                                    <a:gd name="f70" fmla="*/ 0 1 f67"/>
                                    <a:gd name="f71" fmla="*/ 29083 1 f67"/>
                                    <a:gd name="f72" fmla="*/ f68 f62 1"/>
                                    <a:gd name="f73" fmla="*/ f69 f62 1"/>
                                    <a:gd name="f74" fmla="*/ f71 f63 1"/>
                                    <a:gd name="f75" fmla="*/ f70 f63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72" t="f75" r="f73" b="f74"/>
                                  <a:pathLst>
                                    <a:path w="37719" h="29083">
                                      <a:moveTo>
                                        <a:pt x="f2" y="f2"/>
                                      </a:moveTo>
                                      <a:lnTo>
                                        <a:pt x="f5" y="f2"/>
                                      </a:lnTo>
                                      <a:cubicBezTo>
                                        <a:pt x="f6" y="f2"/>
                                        <a:pt x="f7" y="f8"/>
                                        <a:pt x="f9" y="f10"/>
                                      </a:cubicBezTo>
                                      <a:lnTo>
                                        <a:pt x="f11" y="f12"/>
                                      </a:lnTo>
                                      <a:cubicBezTo>
                                        <a:pt x="f13" y="f14"/>
                                        <a:pt x="f15" y="f16"/>
                                        <a:pt x="f17" y="f18"/>
                                      </a:cubicBezTo>
                                      <a:lnTo>
                                        <a:pt x="f19" y="f20"/>
                                      </a:lnTo>
                                      <a:cubicBezTo>
                                        <a:pt x="f21" y="f22"/>
                                        <a:pt x="f23" y="f24"/>
                                        <a:pt x="f23" y="f25"/>
                                      </a:cubicBezTo>
                                      <a:lnTo>
                                        <a:pt x="f26" y="f27"/>
                                      </a:lnTo>
                                      <a:cubicBezTo>
                                        <a:pt x="f26" y="f28"/>
                                        <a:pt x="f29" y="f30"/>
                                        <a:pt x="f29" y="f31"/>
                                      </a:cubicBezTo>
                                      <a:lnTo>
                                        <a:pt x="f3" y="f32"/>
                                      </a:lnTo>
                                      <a:lnTo>
                                        <a:pt x="f29" y="f33"/>
                                      </a:lnTo>
                                      <a:cubicBezTo>
                                        <a:pt x="f29" y="f34"/>
                                        <a:pt x="f26" y="f35"/>
                                        <a:pt x="f26" y="f36"/>
                                      </a:cubicBezTo>
                                      <a:lnTo>
                                        <a:pt x="f23" y="f37"/>
                                      </a:lnTo>
                                      <a:cubicBezTo>
                                        <a:pt x="f23" y="f38"/>
                                        <a:pt x="f21" y="f39"/>
                                        <a:pt x="f19" y="f40"/>
                                      </a:cubicBezTo>
                                      <a:lnTo>
                                        <a:pt x="f17" y="f41"/>
                                      </a:lnTo>
                                      <a:cubicBezTo>
                                        <a:pt x="f15" y="f42"/>
                                        <a:pt x="f13" y="f43"/>
                                        <a:pt x="f11" y="f44"/>
                                      </a:cubicBezTo>
                                      <a:lnTo>
                                        <a:pt x="f45" y="f46"/>
                                      </a:lnTo>
                                      <a:cubicBezTo>
                                        <a:pt x="f7" y="f4"/>
                                        <a:pt x="f6" y="f4"/>
                                        <a:pt x="f5" y="f4"/>
                                      </a:cubicBezTo>
                                      <a:lnTo>
                                        <a:pt x="f2" y="f4"/>
                                      </a:lnTo>
                                      <a:lnTo>
                                        <a:pt x="f2" y="f47"/>
                                      </a:lnTo>
                                      <a:lnTo>
                                        <a:pt x="f48" y="f47"/>
                                      </a:lnTo>
                                      <a:lnTo>
                                        <a:pt x="f49" y="f50"/>
                                      </a:lnTo>
                                      <a:lnTo>
                                        <a:pt x="f51" y="f52"/>
                                      </a:lnTo>
                                      <a:lnTo>
                                        <a:pt x="f53" y="f54"/>
                                      </a:lnTo>
                                      <a:lnTo>
                                        <a:pt x="f9" y="f55"/>
                                      </a:lnTo>
                                      <a:lnTo>
                                        <a:pt x="f53" y="f56"/>
                                      </a:lnTo>
                                      <a:lnTo>
                                        <a:pt x="f51" y="f57"/>
                                      </a:lnTo>
                                      <a:lnTo>
                                        <a:pt x="f58" y="f59"/>
                                      </a:lnTo>
                                      <a:lnTo>
                                        <a:pt x="f60" y="f61"/>
                                      </a:lnTo>
                                      <a:lnTo>
                                        <a:pt x="f2" y="f61"/>
                                      </a:lnTo>
                                      <a:lnTo>
                                        <a:pt x="f2" y="f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7C30"/>
                                </a:solidFill>
                                <a:ln cap="flat">
                                  <a:noFill/>
                                  <a:prstDash val="solid"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192" name="Shape 196"/>
                              <wps:cNvSpPr/>
                              <wps:spPr>
                                <a:xfrm>
                                  <a:off x="407666" y="37462"/>
                                  <a:ext cx="24003" cy="67949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24003"/>
                                    <a:gd name="f4" fmla="val 67945"/>
                                    <a:gd name="f5" fmla="val 23876"/>
                                    <a:gd name="f6" fmla="val 13589"/>
                                    <a:gd name="f7" fmla="val 8128"/>
                                    <a:gd name="f8" fmla="val 61340"/>
                                    <a:gd name="f9" fmla="val 3556"/>
                                    <a:gd name="f10" fmla="val 2413"/>
                                    <a:gd name="f11" fmla="val 1398"/>
                                    <a:gd name="f12" fmla="val 67437"/>
                                    <a:gd name="f13" fmla="val 762"/>
                                    <a:gd name="f14" fmla="val 66548"/>
                                    <a:gd name="f15" fmla="val 254"/>
                                    <a:gd name="f16" fmla="val 65659"/>
                                    <a:gd name="f17" fmla="val 64643"/>
                                    <a:gd name="f18" fmla="val 381"/>
                                    <a:gd name="f19" fmla="val 63627"/>
                                    <a:gd name="f20" fmla="val 20828"/>
                                    <a:gd name="f21" fmla="val 2159"/>
                                    <a:gd name="f22" fmla="val 21210"/>
                                    <a:gd name="f23" fmla="val 889"/>
                                    <a:gd name="f24" fmla="val 22479"/>
                                    <a:gd name="f25" fmla="*/ f0 1 24003"/>
                                    <a:gd name="f26" fmla="*/ f1 1 67945"/>
                                    <a:gd name="f27" fmla="+- f4 0 f2"/>
                                    <a:gd name="f28" fmla="+- f3 0 f2"/>
                                    <a:gd name="f29" fmla="*/ f28 1 24003"/>
                                    <a:gd name="f30" fmla="*/ f27 1 67945"/>
                                    <a:gd name="f31" fmla="*/ 0 1 f29"/>
                                    <a:gd name="f32" fmla="*/ 24003 1 f29"/>
                                    <a:gd name="f33" fmla="*/ 0 1 f30"/>
                                    <a:gd name="f34" fmla="*/ 67945 1 f30"/>
                                    <a:gd name="f35" fmla="*/ f31 f25 1"/>
                                    <a:gd name="f36" fmla="*/ f32 f25 1"/>
                                    <a:gd name="f37" fmla="*/ f34 f26 1"/>
                                    <a:gd name="f38" fmla="*/ f33 f26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35" t="f38" r="f36" b="f37"/>
                                  <a:pathLst>
                                    <a:path w="24003" h="67945">
                                      <a:moveTo>
                                        <a:pt x="f5" y="f2"/>
                                      </a:moveTo>
                                      <a:lnTo>
                                        <a:pt x="f3" y="f2"/>
                                      </a:lnTo>
                                      <a:lnTo>
                                        <a:pt x="f3" y="f6"/>
                                      </a:lnTo>
                                      <a:lnTo>
                                        <a:pt x="f7" y="f8"/>
                                      </a:lnTo>
                                      <a:lnTo>
                                        <a:pt x="f3" y="f8"/>
                                      </a:lnTo>
                                      <a:lnTo>
                                        <a:pt x="f3" y="f4"/>
                                      </a:lnTo>
                                      <a:lnTo>
                                        <a:pt x="f9" y="f4"/>
                                      </a:lnTo>
                                      <a:cubicBezTo>
                                        <a:pt x="f10" y="f4"/>
                                        <a:pt x="f11" y="f12"/>
                                        <a:pt x="f13" y="f14"/>
                                      </a:cubicBezTo>
                                      <a:cubicBezTo>
                                        <a:pt x="f15" y="f16"/>
                                        <a:pt x="f2" y="f17"/>
                                        <a:pt x="f18" y="f19"/>
                                      </a:cubicBezTo>
                                      <a:lnTo>
                                        <a:pt x="f20" y="f21"/>
                                      </a:lnTo>
                                      <a:cubicBezTo>
                                        <a:pt x="f22" y="f23"/>
                                        <a:pt x="f24" y="f2"/>
                                        <a:pt x="f5" y="f2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7C30"/>
                                </a:solidFill>
                                <a:ln cap="flat">
                                  <a:noFill/>
                                  <a:prstDash val="solid"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193" name="Shape 197"/>
                              <wps:cNvSpPr/>
                              <wps:spPr>
                                <a:xfrm>
                                  <a:off x="311398" y="9774"/>
                                  <a:ext cx="45463" cy="29718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45466"/>
                                    <a:gd name="f4" fmla="val 29718"/>
                                    <a:gd name="f5" fmla="val 37974"/>
                                    <a:gd name="f6" fmla="val 38354"/>
                                    <a:gd name="f7" fmla="val 38608"/>
                                    <a:gd name="f8" fmla="val 126"/>
                                    <a:gd name="f9" fmla="val 38990"/>
                                    <a:gd name="f10" fmla="val 253"/>
                                    <a:gd name="f11" fmla="val 40767"/>
                                    <a:gd name="f12" fmla="val 762"/>
                                    <a:gd name="f13" fmla="val 41402"/>
                                    <a:gd name="f14" fmla="val 1015"/>
                                    <a:gd name="f15" fmla="val 42038"/>
                                    <a:gd name="f16" fmla="val 1397"/>
                                    <a:gd name="f17" fmla="val 42545"/>
                                    <a:gd name="f18" fmla="val 2032"/>
                                    <a:gd name="f19" fmla="val 43815"/>
                                    <a:gd name="f20" fmla="val 4064"/>
                                    <a:gd name="f21" fmla="val 44069"/>
                                    <a:gd name="f22" fmla="val 4318"/>
                                    <a:gd name="f23" fmla="val 44197"/>
                                    <a:gd name="f24" fmla="val 4699"/>
                                    <a:gd name="f25" fmla="val 44324"/>
                                    <a:gd name="f26" fmla="val 5080"/>
                                    <a:gd name="f27" fmla="val 45213"/>
                                    <a:gd name="f28" fmla="val 8636"/>
                                    <a:gd name="f29" fmla="val 8889"/>
                                    <a:gd name="f30" fmla="val 9017"/>
                                    <a:gd name="f31" fmla="val 9271"/>
                                    <a:gd name="f32" fmla="val 14859"/>
                                    <a:gd name="f33" fmla="val 20447"/>
                                    <a:gd name="f34" fmla="val 20701"/>
                                    <a:gd name="f35" fmla="val 20827"/>
                                    <a:gd name="f36" fmla="val 21082"/>
                                    <a:gd name="f37" fmla="val 24511"/>
                                    <a:gd name="f38" fmla="val 24892"/>
                                    <a:gd name="f39" fmla="val 25273"/>
                                    <a:gd name="f40" fmla="val 25653"/>
                                    <a:gd name="f41" fmla="val 27559"/>
                                    <a:gd name="f42" fmla="val 28194"/>
                                    <a:gd name="f43" fmla="val 41529"/>
                                    <a:gd name="f44" fmla="val 28575"/>
                                    <a:gd name="f45" fmla="val 40894"/>
                                    <a:gd name="f46" fmla="val 28828"/>
                                    <a:gd name="f47" fmla="val 29464"/>
                                    <a:gd name="f48" fmla="val 38736"/>
                                    <a:gd name="f49" fmla="val 29590"/>
                                    <a:gd name="f50" fmla="val 23114"/>
                                    <a:gd name="f51" fmla="val 37465"/>
                                    <a:gd name="f52" fmla="val 37719"/>
                                    <a:gd name="f53" fmla="val 22987"/>
                                    <a:gd name="f54" fmla="val 22478"/>
                                    <a:gd name="f55" fmla="val 19812"/>
                                    <a:gd name="f56" fmla="val 38863"/>
                                    <a:gd name="f57" fmla="val 15113"/>
                                    <a:gd name="f58" fmla="val 9906"/>
                                    <a:gd name="f59" fmla="val 7239"/>
                                    <a:gd name="f60" fmla="val 6731"/>
                                    <a:gd name="f61" fmla="val 6603"/>
                                    <a:gd name="f62" fmla="*/ f0 1 45466"/>
                                    <a:gd name="f63" fmla="*/ f1 1 29718"/>
                                    <a:gd name="f64" fmla="+- f4 0 f2"/>
                                    <a:gd name="f65" fmla="+- f3 0 f2"/>
                                    <a:gd name="f66" fmla="*/ f65 1 45466"/>
                                    <a:gd name="f67" fmla="*/ f64 1 29718"/>
                                    <a:gd name="f68" fmla="*/ 0 1 f66"/>
                                    <a:gd name="f69" fmla="*/ 45466 1 f66"/>
                                    <a:gd name="f70" fmla="*/ 0 1 f67"/>
                                    <a:gd name="f71" fmla="*/ 29718 1 f67"/>
                                    <a:gd name="f72" fmla="*/ f68 f62 1"/>
                                    <a:gd name="f73" fmla="*/ f69 f62 1"/>
                                    <a:gd name="f74" fmla="*/ f71 f63 1"/>
                                    <a:gd name="f75" fmla="*/ f70 f63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72" t="f75" r="f73" b="f74"/>
                                  <a:pathLst>
                                    <a:path w="45466" h="29718">
                                      <a:moveTo>
                                        <a:pt x="f2" y="f2"/>
                                      </a:moveTo>
                                      <a:lnTo>
                                        <a:pt x="f5" y="f2"/>
                                      </a:lnTo>
                                      <a:cubicBezTo>
                                        <a:pt x="f6" y="f2"/>
                                        <a:pt x="f7" y="f8"/>
                                        <a:pt x="f9" y="f10"/>
                                      </a:cubicBezTo>
                                      <a:lnTo>
                                        <a:pt x="f11" y="f12"/>
                                      </a:lnTo>
                                      <a:cubicBezTo>
                                        <a:pt x="f13" y="f14"/>
                                        <a:pt x="f15" y="f16"/>
                                        <a:pt x="f17" y="f18"/>
                                      </a:cubicBezTo>
                                      <a:lnTo>
                                        <a:pt x="f19" y="f20"/>
                                      </a:lnTo>
                                      <a:cubicBezTo>
                                        <a:pt x="f21" y="f22"/>
                                        <a:pt x="f23" y="f24"/>
                                        <a:pt x="f25" y="f26"/>
                                      </a:cubicBezTo>
                                      <a:lnTo>
                                        <a:pt x="f27" y="f28"/>
                                      </a:lnTo>
                                      <a:cubicBezTo>
                                        <a:pt x="f27" y="f29"/>
                                        <a:pt x="f27" y="f30"/>
                                        <a:pt x="f27" y="f31"/>
                                      </a:cubicBezTo>
                                      <a:lnTo>
                                        <a:pt x="f3" y="f32"/>
                                      </a:lnTo>
                                      <a:lnTo>
                                        <a:pt x="f27" y="f33"/>
                                      </a:lnTo>
                                      <a:cubicBezTo>
                                        <a:pt x="f27" y="f34"/>
                                        <a:pt x="f27" y="f35"/>
                                        <a:pt x="f27" y="f36"/>
                                      </a:cubicBezTo>
                                      <a:lnTo>
                                        <a:pt x="f25" y="f37"/>
                                      </a:lnTo>
                                      <a:cubicBezTo>
                                        <a:pt x="f23" y="f38"/>
                                        <a:pt x="f21" y="f39"/>
                                        <a:pt x="f19" y="f40"/>
                                      </a:cubicBezTo>
                                      <a:lnTo>
                                        <a:pt x="f17" y="f41"/>
                                      </a:lnTo>
                                      <a:cubicBezTo>
                                        <a:pt x="f15" y="f42"/>
                                        <a:pt x="f43" y="f44"/>
                                        <a:pt x="f45" y="f46"/>
                                      </a:cubicBezTo>
                                      <a:lnTo>
                                        <a:pt x="f9" y="f47"/>
                                      </a:lnTo>
                                      <a:cubicBezTo>
                                        <a:pt x="f48" y="f49"/>
                                        <a:pt x="f6" y="f4"/>
                                        <a:pt x="f5" y="f4"/>
                                      </a:cubicBezTo>
                                      <a:lnTo>
                                        <a:pt x="f2" y="f4"/>
                                      </a:lnTo>
                                      <a:lnTo>
                                        <a:pt x="f2" y="f50"/>
                                      </a:lnTo>
                                      <a:lnTo>
                                        <a:pt x="f51" y="f50"/>
                                      </a:lnTo>
                                      <a:lnTo>
                                        <a:pt x="f52" y="f53"/>
                                      </a:lnTo>
                                      <a:lnTo>
                                        <a:pt x="f5" y="f54"/>
                                      </a:lnTo>
                                      <a:lnTo>
                                        <a:pt x="f7" y="f55"/>
                                      </a:lnTo>
                                      <a:lnTo>
                                        <a:pt x="f56" y="f57"/>
                                      </a:lnTo>
                                      <a:lnTo>
                                        <a:pt x="f7" y="f58"/>
                                      </a:lnTo>
                                      <a:lnTo>
                                        <a:pt x="f5" y="f59"/>
                                      </a:lnTo>
                                      <a:lnTo>
                                        <a:pt x="f52" y="f60"/>
                                      </a:lnTo>
                                      <a:lnTo>
                                        <a:pt x="f51" y="f61"/>
                                      </a:lnTo>
                                      <a:lnTo>
                                        <a:pt x="f2" y="f61"/>
                                      </a:lnTo>
                                      <a:lnTo>
                                        <a:pt x="f2" y="f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7C30"/>
                                </a:solidFill>
                                <a:ln cap="flat">
                                  <a:noFill/>
                                  <a:prstDash val="solid"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194" name="Shape 198"/>
                              <wps:cNvSpPr/>
                              <wps:spPr>
                                <a:xfrm>
                                  <a:off x="363474" y="9153"/>
                                  <a:ext cx="68195" cy="152393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68199"/>
                                    <a:gd name="f4" fmla="val 152393"/>
                                    <a:gd name="f5" fmla="val 6603"/>
                                    <a:gd name="f6" fmla="val 59944"/>
                                    <a:gd name="f7" fmla="val 6725"/>
                                    <a:gd name="f8" fmla="val 55118"/>
                                    <a:gd name="f9" fmla="val 7487"/>
                                    <a:gd name="f10" fmla="val 53721"/>
                                    <a:gd name="f11" fmla="val 8376"/>
                                    <a:gd name="f12" fmla="val 52705"/>
                                    <a:gd name="f13" fmla="val 10154"/>
                                    <a:gd name="f14" fmla="val 8255"/>
                                    <a:gd name="f15" fmla="val 138169"/>
                                    <a:gd name="f16" fmla="val 6731"/>
                                    <a:gd name="f17" fmla="val 143630"/>
                                    <a:gd name="f18" fmla="val 6985"/>
                                    <a:gd name="f19" fmla="val 144774"/>
                                    <a:gd name="f20" fmla="val 8890"/>
                                    <a:gd name="f21" fmla="val 145535"/>
                                    <a:gd name="f22" fmla="val 16129"/>
                                    <a:gd name="f23" fmla="val 145790"/>
                                    <a:gd name="f24" fmla="val 23622"/>
                                    <a:gd name="f25" fmla="val 27178"/>
                                    <a:gd name="f26" fmla="val 144901"/>
                                    <a:gd name="f27" fmla="val 28321"/>
                                    <a:gd name="f28" fmla="val 144139"/>
                                    <a:gd name="f29" fmla="val 28956"/>
                                    <a:gd name="f30" fmla="val 142742"/>
                                    <a:gd name="f31" fmla="val 38100"/>
                                    <a:gd name="f32" fmla="val 114420"/>
                                    <a:gd name="f33" fmla="val 38481"/>
                                    <a:gd name="f34" fmla="val 113151"/>
                                    <a:gd name="f35" fmla="val 39751"/>
                                    <a:gd name="f36" fmla="val 112134"/>
                                    <a:gd name="f37" fmla="val 41275"/>
                                    <a:gd name="f38" fmla="val 118739"/>
                                    <a:gd name="f39" fmla="val 43561"/>
                                    <a:gd name="f40" fmla="val 35179"/>
                                    <a:gd name="f41" fmla="val 33909"/>
                                    <a:gd name="f42" fmla="val 147694"/>
                                    <a:gd name="f43" fmla="val 33655"/>
                                    <a:gd name="f44" fmla="val 148203"/>
                                    <a:gd name="f45" fmla="val 33274"/>
                                    <a:gd name="f46" fmla="val 148710"/>
                                    <a:gd name="f47" fmla="val 32766"/>
                                    <a:gd name="f48" fmla="val 149092"/>
                                    <a:gd name="f49" fmla="val 30480"/>
                                    <a:gd name="f50" fmla="val 150743"/>
                                    <a:gd name="f51" fmla="val 30099"/>
                                    <a:gd name="f52" fmla="val 150996"/>
                                    <a:gd name="f53" fmla="val 29591"/>
                                    <a:gd name="f54" fmla="val 151251"/>
                                    <a:gd name="f55" fmla="val 29083"/>
                                    <a:gd name="f56" fmla="val 24511"/>
                                    <a:gd name="f57" fmla="val 152140"/>
                                    <a:gd name="f58" fmla="val 24384"/>
                                    <a:gd name="f59" fmla="val 24257"/>
                                    <a:gd name="f60" fmla="val 24130"/>
                                    <a:gd name="f61" fmla="val 16256"/>
                                    <a:gd name="f62" fmla="val 8001"/>
                                    <a:gd name="f63" fmla="val 152013"/>
                                    <a:gd name="f64" fmla="val 7620"/>
                                    <a:gd name="f65" fmla="val 7239"/>
                                    <a:gd name="f66" fmla="val 151885"/>
                                    <a:gd name="f67" fmla="val 2921"/>
                                    <a:gd name="f68" fmla="val 150234"/>
                                    <a:gd name="f69" fmla="val 1905"/>
                                    <a:gd name="f70" fmla="val 149854"/>
                                    <a:gd name="f71" fmla="val 1143"/>
                                    <a:gd name="f72" fmla="val 148965"/>
                                    <a:gd name="f73" fmla="val 889"/>
                                    <a:gd name="f74" fmla="val 147821"/>
                                    <a:gd name="f75" fmla="val 127"/>
                                    <a:gd name="f76" fmla="val 144266"/>
                                    <a:gd name="f77" fmla="val 143757"/>
                                    <a:gd name="f78" fmla="val 143122"/>
                                    <a:gd name="f79" fmla="val 254"/>
                                    <a:gd name="f80" fmla="val 142615"/>
                                    <a:gd name="f81" fmla="val 136392"/>
                                    <a:gd name="f82" fmla="val 46482"/>
                                    <a:gd name="f83" fmla="val 7994"/>
                                    <a:gd name="f84" fmla="val 48260"/>
                                    <a:gd name="f85" fmla="val 4566"/>
                                    <a:gd name="f86" fmla="val 48514"/>
                                    <a:gd name="f87" fmla="val 4057"/>
                                    <a:gd name="f88" fmla="val 48895"/>
                                    <a:gd name="f89" fmla="val 3550"/>
                                    <a:gd name="f90" fmla="val 49403"/>
                                    <a:gd name="f91" fmla="val 3295"/>
                                    <a:gd name="f92" fmla="val 52197"/>
                                    <a:gd name="f93" fmla="val 1518"/>
                                    <a:gd name="f94" fmla="val 52578"/>
                                    <a:gd name="f95" fmla="val 1264"/>
                                    <a:gd name="f96" fmla="val 53086"/>
                                    <a:gd name="f97" fmla="val 1009"/>
                                    <a:gd name="f98" fmla="val 53467"/>
                                    <a:gd name="f99" fmla="val 58928"/>
                                    <a:gd name="f100" fmla="val 247"/>
                                    <a:gd name="f101" fmla="*/ f0 1 68199"/>
                                    <a:gd name="f102" fmla="*/ f1 1 152393"/>
                                    <a:gd name="f103" fmla="+- f4 0 f2"/>
                                    <a:gd name="f104" fmla="+- f3 0 f2"/>
                                    <a:gd name="f105" fmla="*/ f104 1 68199"/>
                                    <a:gd name="f106" fmla="*/ f103 1 152393"/>
                                    <a:gd name="f107" fmla="*/ 0 1 f105"/>
                                    <a:gd name="f108" fmla="*/ 68199 1 f105"/>
                                    <a:gd name="f109" fmla="*/ 0 1 f106"/>
                                    <a:gd name="f110" fmla="*/ 152393 1 f106"/>
                                    <a:gd name="f111" fmla="*/ f107 f101 1"/>
                                    <a:gd name="f112" fmla="*/ f108 f101 1"/>
                                    <a:gd name="f113" fmla="*/ f110 f102 1"/>
                                    <a:gd name="f114" fmla="*/ f109 f102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111" t="f114" r="f112" b="f113"/>
                                  <a:pathLst>
                                    <a:path w="68199" h="152393">
                                      <a:moveTo>
                                        <a:pt x="f3" y="f2"/>
                                      </a:moveTo>
                                      <a:lnTo>
                                        <a:pt x="f3" y="f5"/>
                                      </a:lnTo>
                                      <a:lnTo>
                                        <a:pt x="f6" y="f7"/>
                                      </a:lnTo>
                                      <a:lnTo>
                                        <a:pt x="f8" y="f9"/>
                                      </a:lnTo>
                                      <a:lnTo>
                                        <a:pt x="f10" y="f11"/>
                                      </a:lnTo>
                                      <a:lnTo>
                                        <a:pt x="f12" y="f13"/>
                                      </a:lnTo>
                                      <a:lnTo>
                                        <a:pt x="f14" y="f15"/>
                                      </a:lnTo>
                                      <a:lnTo>
                                        <a:pt x="f16" y="f17"/>
                                      </a:lnTo>
                                      <a:lnTo>
                                        <a:pt x="f18" y="f19"/>
                                      </a:lnTo>
                                      <a:lnTo>
                                        <a:pt x="f20" y="f21"/>
                                      </a:lnTo>
                                      <a:lnTo>
                                        <a:pt x="f22" y="f23"/>
                                      </a:lnTo>
                                      <a:lnTo>
                                        <a:pt x="f24" y="f21"/>
                                      </a:lnTo>
                                      <a:lnTo>
                                        <a:pt x="f25" y="f26"/>
                                      </a:lnTo>
                                      <a:lnTo>
                                        <a:pt x="f27" y="f28"/>
                                      </a:lnTo>
                                      <a:lnTo>
                                        <a:pt x="f29" y="f30"/>
                                      </a:lnTo>
                                      <a:lnTo>
                                        <a:pt x="f31" y="f32"/>
                                      </a:lnTo>
                                      <a:cubicBezTo>
                                        <a:pt x="f33" y="f34"/>
                                        <a:pt x="f35" y="f36"/>
                                        <a:pt x="f37" y="f36"/>
                                      </a:cubicBezTo>
                                      <a:lnTo>
                                        <a:pt x="f3" y="f36"/>
                                      </a:lnTo>
                                      <a:lnTo>
                                        <a:pt x="f3" y="f38"/>
                                      </a:lnTo>
                                      <a:lnTo>
                                        <a:pt x="f39" y="f38"/>
                                      </a:lnTo>
                                      <a:lnTo>
                                        <a:pt x="f40" y="f19"/>
                                      </a:lnTo>
                                      <a:lnTo>
                                        <a:pt x="f41" y="f42"/>
                                      </a:lnTo>
                                      <a:cubicBezTo>
                                        <a:pt x="f43" y="f44"/>
                                        <a:pt x="f45" y="f46"/>
                                        <a:pt x="f47" y="f48"/>
                                      </a:cubicBezTo>
                                      <a:lnTo>
                                        <a:pt x="f49" y="f50"/>
                                      </a:lnTo>
                                      <a:cubicBezTo>
                                        <a:pt x="f51" y="f52"/>
                                        <a:pt x="f53" y="f54"/>
                                        <a:pt x="f55" y="f54"/>
                                      </a:cubicBezTo>
                                      <a:lnTo>
                                        <a:pt x="f56" y="f57"/>
                                      </a:lnTo>
                                      <a:cubicBezTo>
                                        <a:pt x="f58" y="f57"/>
                                        <a:pt x="f59" y="f57"/>
                                        <a:pt x="f60" y="f57"/>
                                      </a:cubicBezTo>
                                      <a:lnTo>
                                        <a:pt x="f61" y="f4"/>
                                      </a:lnTo>
                                      <a:lnTo>
                                        <a:pt x="f62" y="f63"/>
                                      </a:lnTo>
                                      <a:cubicBezTo>
                                        <a:pt x="f64" y="f63"/>
                                        <a:pt x="f65" y="f63"/>
                                        <a:pt x="f18" y="f66"/>
                                      </a:cubicBezTo>
                                      <a:lnTo>
                                        <a:pt x="f67" y="f68"/>
                                      </a:lnTo>
                                      <a:cubicBezTo>
                                        <a:pt x="f69" y="f70"/>
                                        <a:pt x="f71" y="f72"/>
                                        <a:pt x="f73" y="f74"/>
                                      </a:cubicBezTo>
                                      <a:lnTo>
                                        <a:pt x="f75" y="f76"/>
                                      </a:lnTo>
                                      <a:cubicBezTo>
                                        <a:pt x="f2" y="f77"/>
                                        <a:pt x="f2" y="f78"/>
                                        <a:pt x="f79" y="f80"/>
                                      </a:cubicBezTo>
                                      <a:lnTo>
                                        <a:pt x="f69" y="f81"/>
                                      </a:lnTo>
                                      <a:lnTo>
                                        <a:pt x="f82" y="f83"/>
                                      </a:lnTo>
                                      <a:lnTo>
                                        <a:pt x="f84" y="f85"/>
                                      </a:lnTo>
                                      <a:cubicBezTo>
                                        <a:pt x="f86" y="f87"/>
                                        <a:pt x="f88" y="f89"/>
                                        <a:pt x="f90" y="f91"/>
                                      </a:cubicBezTo>
                                      <a:lnTo>
                                        <a:pt x="f92" y="f93"/>
                                      </a:lnTo>
                                      <a:cubicBezTo>
                                        <a:pt x="f94" y="f95"/>
                                        <a:pt x="f96" y="f97"/>
                                        <a:pt x="f98" y="f97"/>
                                      </a:cubicBezTo>
                                      <a:lnTo>
                                        <a:pt x="f99" y="f100"/>
                                      </a:lnTo>
                                      <a:lnTo>
                                        <a:pt x="f3" y="f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7C30"/>
                                </a:solidFill>
                                <a:ln cap="flat">
                                  <a:noFill/>
                                  <a:prstDash val="solid"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195" name="Shape 199"/>
                              <wps:cNvSpPr/>
                              <wps:spPr>
                                <a:xfrm>
                                  <a:off x="431669" y="37462"/>
                                  <a:ext cx="23874" cy="67949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23876"/>
                                    <a:gd name="f4" fmla="val 67945"/>
                                    <a:gd name="f5" fmla="val 1397"/>
                                    <a:gd name="f6" fmla="val 2667"/>
                                    <a:gd name="f7" fmla="val 889"/>
                                    <a:gd name="f8" fmla="val 3175"/>
                                    <a:gd name="f9" fmla="val 2159"/>
                                    <a:gd name="f10" fmla="val 23622"/>
                                    <a:gd name="f11" fmla="val 63627"/>
                                    <a:gd name="f12" fmla="val 64643"/>
                                    <a:gd name="f13" fmla="val 23749"/>
                                    <a:gd name="f14" fmla="val 65659"/>
                                    <a:gd name="f15" fmla="val 23114"/>
                                    <a:gd name="f16" fmla="val 66548"/>
                                    <a:gd name="f17" fmla="val 22479"/>
                                    <a:gd name="f18" fmla="val 67437"/>
                                    <a:gd name="f19" fmla="val 21463"/>
                                    <a:gd name="f20" fmla="val 20447"/>
                                    <a:gd name="f21" fmla="val 61340"/>
                                    <a:gd name="f22" fmla="val 15875"/>
                                    <a:gd name="f23" fmla="val 13589"/>
                                    <a:gd name="f24" fmla="*/ f0 1 23876"/>
                                    <a:gd name="f25" fmla="*/ f1 1 67945"/>
                                    <a:gd name="f26" fmla="+- f4 0 f2"/>
                                    <a:gd name="f27" fmla="+- f3 0 f2"/>
                                    <a:gd name="f28" fmla="*/ f27 1 23876"/>
                                    <a:gd name="f29" fmla="*/ f26 1 67945"/>
                                    <a:gd name="f30" fmla="*/ 0 1 f28"/>
                                    <a:gd name="f31" fmla="*/ 23876 1 f28"/>
                                    <a:gd name="f32" fmla="*/ 0 1 f29"/>
                                    <a:gd name="f33" fmla="*/ 67945 1 f29"/>
                                    <a:gd name="f34" fmla="*/ f30 f24 1"/>
                                    <a:gd name="f35" fmla="*/ f31 f24 1"/>
                                    <a:gd name="f36" fmla="*/ f33 f25 1"/>
                                    <a:gd name="f37" fmla="*/ f32 f25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34" t="f37" r="f35" b="f36"/>
                                  <a:pathLst>
                                    <a:path w="23876" h="67945">
                                      <a:moveTo>
                                        <a:pt x="f2" y="f2"/>
                                      </a:moveTo>
                                      <a:cubicBezTo>
                                        <a:pt x="f5" y="f2"/>
                                        <a:pt x="f6" y="f7"/>
                                        <a:pt x="f8" y="f9"/>
                                      </a:cubicBezTo>
                                      <a:lnTo>
                                        <a:pt x="f10" y="f11"/>
                                      </a:lnTo>
                                      <a:cubicBezTo>
                                        <a:pt x="f3" y="f12"/>
                                        <a:pt x="f13" y="f14"/>
                                        <a:pt x="f15" y="f16"/>
                                      </a:cubicBezTo>
                                      <a:cubicBezTo>
                                        <a:pt x="f17" y="f18"/>
                                        <a:pt x="f19" y="f4"/>
                                        <a:pt x="f20" y="f4"/>
                                      </a:cubicBezTo>
                                      <a:lnTo>
                                        <a:pt x="f2" y="f4"/>
                                      </a:lnTo>
                                      <a:lnTo>
                                        <a:pt x="f2" y="f21"/>
                                      </a:lnTo>
                                      <a:lnTo>
                                        <a:pt x="f22" y="f21"/>
                                      </a:lnTo>
                                      <a:lnTo>
                                        <a:pt x="f2" y="f23"/>
                                      </a:lnTo>
                                      <a:lnTo>
                                        <a:pt x="f2" y="f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7C30"/>
                                </a:solidFill>
                                <a:ln cap="flat">
                                  <a:noFill/>
                                  <a:prstDash val="solid"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196" name="Shape 200"/>
                              <wps:cNvSpPr/>
                              <wps:spPr>
                                <a:xfrm>
                                  <a:off x="501648" y="9774"/>
                                  <a:ext cx="58549" cy="151753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58548"/>
                                    <a:gd name="f4" fmla="val 151752"/>
                                    <a:gd name="f5" fmla="val 7747"/>
                                    <a:gd name="f6" fmla="val 6603"/>
                                    <a:gd name="f7" fmla="val 8255"/>
                                    <a:gd name="f8" fmla="val 7874"/>
                                    <a:gd name="f9" fmla="val 6731"/>
                                    <a:gd name="f10" fmla="val 7493"/>
                                    <a:gd name="f11" fmla="val 7365"/>
                                    <a:gd name="f12" fmla="val 6858"/>
                                    <a:gd name="f13" fmla="val 10160"/>
                                    <a:gd name="f14" fmla="val 6604"/>
                                    <a:gd name="f15" fmla="val 15239"/>
                                    <a:gd name="f16" fmla="val 20447"/>
                                    <a:gd name="f17" fmla="val 23368"/>
                                    <a:gd name="f18" fmla="val 8001"/>
                                    <a:gd name="f19" fmla="val 24002"/>
                                    <a:gd name="f20" fmla="val 43815"/>
                                    <a:gd name="f21" fmla="val 45720"/>
                                    <a:gd name="f22" fmla="val 47117"/>
                                    <a:gd name="f23" fmla="val 25526"/>
                                    <a:gd name="f24" fmla="val 27305"/>
                                    <a:gd name="f25" fmla="val 143256"/>
                                    <a:gd name="f26" fmla="val 47244"/>
                                    <a:gd name="f27" fmla="val 143510"/>
                                    <a:gd name="f28" fmla="val 48260"/>
                                    <a:gd name="f29" fmla="val 144145"/>
                                    <a:gd name="f30" fmla="val 51943"/>
                                    <a:gd name="f31" fmla="val 144907"/>
                                    <a:gd name="f32" fmla="val 58420"/>
                                    <a:gd name="f33" fmla="val 145161"/>
                                    <a:gd name="f34" fmla="val 145156"/>
                                    <a:gd name="f35" fmla="val 51308"/>
                                    <a:gd name="f36" fmla="val 151384"/>
                                    <a:gd name="f37" fmla="val 51181"/>
                                    <a:gd name="f38" fmla="val 51054"/>
                                    <a:gd name="f39" fmla="val 50927"/>
                                    <a:gd name="f40" fmla="val 46355"/>
                                    <a:gd name="f41" fmla="val 150495"/>
                                    <a:gd name="f42" fmla="val 45974"/>
                                    <a:gd name="f43" fmla="val 150368"/>
                                    <a:gd name="f44" fmla="val 45593"/>
                                    <a:gd name="f45" fmla="val 150240"/>
                                    <a:gd name="f46" fmla="val 45339"/>
                                    <a:gd name="f47" fmla="val 150114"/>
                                    <a:gd name="f48" fmla="val 42926"/>
                                    <a:gd name="f49" fmla="val 148589"/>
                                    <a:gd name="f50" fmla="val 42291"/>
                                    <a:gd name="f51" fmla="val 148209"/>
                                    <a:gd name="f52" fmla="val 41783"/>
                                    <a:gd name="f53" fmla="val 147574"/>
                                    <a:gd name="f54" fmla="val 41529"/>
                                    <a:gd name="f55" fmla="val 146939"/>
                                    <a:gd name="f56" fmla="val 40767"/>
                                    <a:gd name="f57" fmla="val 40640"/>
                                    <a:gd name="f58" fmla="val 144526"/>
                                    <a:gd name="f59" fmla="val 40513"/>
                                    <a:gd name="f60" fmla="val 143764"/>
                                    <a:gd name="f61" fmla="val 30607"/>
                                    <a:gd name="f62" fmla="val 7366"/>
                                    <a:gd name="f63" fmla="val 6985"/>
                                    <a:gd name="f64" fmla="val 30480"/>
                                    <a:gd name="f65" fmla="val 4699"/>
                                    <a:gd name="f66" fmla="val 29845"/>
                                    <a:gd name="f67" fmla="val 4064"/>
                                    <a:gd name="f68" fmla="val 29590"/>
                                    <a:gd name="f69" fmla="val 3429"/>
                                    <a:gd name="f70" fmla="val 29083"/>
                                    <a:gd name="f71" fmla="val 3048"/>
                                    <a:gd name="f72" fmla="val 28448"/>
                                    <a:gd name="f73" fmla="val 1651"/>
                                    <a:gd name="f74" fmla="val 26415"/>
                                    <a:gd name="f75" fmla="val 1524"/>
                                    <a:gd name="f76" fmla="val 26035"/>
                                    <a:gd name="f77" fmla="val 1270"/>
                                    <a:gd name="f78" fmla="val 25781"/>
                                    <a:gd name="f79" fmla="val 25400"/>
                                    <a:gd name="f80" fmla="val 381"/>
                                    <a:gd name="f81" fmla="val 21717"/>
                                    <a:gd name="f82" fmla="val 21463"/>
                                    <a:gd name="f83" fmla="val 21336"/>
                                    <a:gd name="f84" fmla="val 21082"/>
                                    <a:gd name="f85" fmla="val 15621"/>
                                    <a:gd name="f86" fmla="val 9525"/>
                                    <a:gd name="f87" fmla="val 9398"/>
                                    <a:gd name="f88" fmla="val 9144"/>
                                    <a:gd name="f89" fmla="val 9017"/>
                                    <a:gd name="f90" fmla="val 5207"/>
                                    <a:gd name="f91" fmla="val 4826"/>
                                    <a:gd name="f92" fmla="val 4445"/>
                                    <a:gd name="f93" fmla="val 4190"/>
                                    <a:gd name="f94" fmla="val 2159"/>
                                    <a:gd name="f95" fmla="val 1015"/>
                                    <a:gd name="f96" fmla="val 889"/>
                                    <a:gd name="f97" fmla="val 253"/>
                                    <a:gd name="f98" fmla="val 126"/>
                                    <a:gd name="f99" fmla="*/ f0 1 58548"/>
                                    <a:gd name="f100" fmla="*/ f1 1 151752"/>
                                    <a:gd name="f101" fmla="+- f4 0 f2"/>
                                    <a:gd name="f102" fmla="+- f3 0 f2"/>
                                    <a:gd name="f103" fmla="*/ f102 1 58548"/>
                                    <a:gd name="f104" fmla="*/ f101 1 151752"/>
                                    <a:gd name="f105" fmla="*/ 0 1 f103"/>
                                    <a:gd name="f106" fmla="*/ 58548 1 f103"/>
                                    <a:gd name="f107" fmla="*/ 0 1 f104"/>
                                    <a:gd name="f108" fmla="*/ 151752 1 f104"/>
                                    <a:gd name="f109" fmla="*/ f105 f99 1"/>
                                    <a:gd name="f110" fmla="*/ f106 f99 1"/>
                                    <a:gd name="f111" fmla="*/ f108 f100 1"/>
                                    <a:gd name="f112" fmla="*/ f107 f100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109" t="f112" r="f110" b="f111"/>
                                  <a:pathLst>
                                    <a:path w="58548" h="151752">
                                      <a:moveTo>
                                        <a:pt x="f5" y="f2"/>
                                      </a:moveTo>
                                      <a:lnTo>
                                        <a:pt x="f3" y="f2"/>
                                      </a:lnTo>
                                      <a:lnTo>
                                        <a:pt x="f3" y="f6"/>
                                      </a:lnTo>
                                      <a:lnTo>
                                        <a:pt x="f7" y="f6"/>
                                      </a:lnTo>
                                      <a:lnTo>
                                        <a:pt x="f8" y="f9"/>
                                      </a:lnTo>
                                      <a:lnTo>
                                        <a:pt x="f10" y="f11"/>
                                      </a:lnTo>
                                      <a:lnTo>
                                        <a:pt x="f12" y="f13"/>
                                      </a:lnTo>
                                      <a:lnTo>
                                        <a:pt x="f14" y="f15"/>
                                      </a:lnTo>
                                      <a:lnTo>
                                        <a:pt x="f12" y="f16"/>
                                      </a:lnTo>
                                      <a:lnTo>
                                        <a:pt x="f10" y="f17"/>
                                      </a:lnTo>
                                      <a:lnTo>
                                        <a:pt x="f18" y="f19"/>
                                      </a:lnTo>
                                      <a:lnTo>
                                        <a:pt x="f20" y="f19"/>
                                      </a:lnTo>
                                      <a:cubicBezTo>
                                        <a:pt x="f21" y="f19"/>
                                        <a:pt x="f22" y="f23"/>
                                        <a:pt x="f22" y="f24"/>
                                      </a:cubicBezTo>
                                      <a:lnTo>
                                        <a:pt x="f22" y="f25"/>
                                      </a:lnTo>
                                      <a:lnTo>
                                        <a:pt x="f26" y="f27"/>
                                      </a:lnTo>
                                      <a:lnTo>
                                        <a:pt x="f28" y="f29"/>
                                      </a:lnTo>
                                      <a:lnTo>
                                        <a:pt x="f30" y="f31"/>
                                      </a:lnTo>
                                      <a:lnTo>
                                        <a:pt x="f32" y="f33"/>
                                      </a:lnTo>
                                      <a:lnTo>
                                        <a:pt x="f3" y="f34"/>
                                      </a:lnTo>
                                      <a:lnTo>
                                        <a:pt x="f3" y="f4"/>
                                      </a:lnTo>
                                      <a:lnTo>
                                        <a:pt x="f35" y="f36"/>
                                      </a:lnTo>
                                      <a:cubicBezTo>
                                        <a:pt x="f37" y="f36"/>
                                        <a:pt x="f38" y="f36"/>
                                        <a:pt x="f39" y="f36"/>
                                      </a:cubicBezTo>
                                      <a:lnTo>
                                        <a:pt x="f40" y="f41"/>
                                      </a:lnTo>
                                      <a:cubicBezTo>
                                        <a:pt x="f42" y="f43"/>
                                        <a:pt x="f44" y="f45"/>
                                        <a:pt x="f46" y="f47"/>
                                      </a:cubicBezTo>
                                      <a:lnTo>
                                        <a:pt x="f48" y="f49"/>
                                      </a:lnTo>
                                      <a:cubicBezTo>
                                        <a:pt x="f50" y="f51"/>
                                        <a:pt x="f52" y="f53"/>
                                        <a:pt x="f54" y="f55"/>
                                      </a:cubicBezTo>
                                      <a:lnTo>
                                        <a:pt x="f56" y="f31"/>
                                      </a:lnTo>
                                      <a:cubicBezTo>
                                        <a:pt x="f57" y="f58"/>
                                        <a:pt x="f59" y="f29"/>
                                        <a:pt x="f59" y="f60"/>
                                      </a:cubicBezTo>
                                      <a:lnTo>
                                        <a:pt x="f59" y="f61"/>
                                      </a:lnTo>
                                      <a:lnTo>
                                        <a:pt x="f5" y="f61"/>
                                      </a:lnTo>
                                      <a:cubicBezTo>
                                        <a:pt x="f62" y="f61"/>
                                        <a:pt x="f63" y="f61"/>
                                        <a:pt x="f14" y="f64"/>
                                      </a:cubicBezTo>
                                      <a:lnTo>
                                        <a:pt x="f65" y="f66"/>
                                      </a:lnTo>
                                      <a:cubicBezTo>
                                        <a:pt x="f67" y="f68"/>
                                        <a:pt x="f69" y="f70"/>
                                        <a:pt x="f71" y="f72"/>
                                      </a:cubicBezTo>
                                      <a:lnTo>
                                        <a:pt x="f73" y="f74"/>
                                      </a:lnTo>
                                      <a:cubicBezTo>
                                        <a:pt x="f75" y="f76"/>
                                        <a:pt x="f77" y="f78"/>
                                        <a:pt x="f77" y="f79"/>
                                      </a:cubicBezTo>
                                      <a:lnTo>
                                        <a:pt x="f80" y="f81"/>
                                      </a:lnTo>
                                      <a:cubicBezTo>
                                        <a:pt x="f80" y="f82"/>
                                        <a:pt x="f80" y="f83"/>
                                        <a:pt x="f80" y="f84"/>
                                      </a:cubicBezTo>
                                      <a:lnTo>
                                        <a:pt x="f2" y="f85"/>
                                      </a:lnTo>
                                      <a:lnTo>
                                        <a:pt x="f80" y="f86"/>
                                      </a:lnTo>
                                      <a:cubicBezTo>
                                        <a:pt x="f80" y="f87"/>
                                        <a:pt x="f80" y="f88"/>
                                        <a:pt x="f80" y="f89"/>
                                      </a:cubicBezTo>
                                      <a:lnTo>
                                        <a:pt x="f77" y="f90"/>
                                      </a:lnTo>
                                      <a:cubicBezTo>
                                        <a:pt x="f77" y="f91"/>
                                        <a:pt x="f75" y="f92"/>
                                        <a:pt x="f73" y="f93"/>
                                      </a:cubicBezTo>
                                      <a:lnTo>
                                        <a:pt x="f71" y="f94"/>
                                      </a:lnTo>
                                      <a:cubicBezTo>
                                        <a:pt x="f69" y="f75"/>
                                        <a:pt x="f67" y="f95"/>
                                        <a:pt x="f91" y="f96"/>
                                      </a:cubicBezTo>
                                      <a:lnTo>
                                        <a:pt x="f9" y="f97"/>
                                      </a:lnTo>
                                      <a:cubicBezTo>
                                        <a:pt x="f63" y="f98"/>
                                        <a:pt x="f62" y="f2"/>
                                        <a:pt x="f5" y="f2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7C30"/>
                                </a:solidFill>
                                <a:ln cap="flat">
                                  <a:noFill/>
                                  <a:prstDash val="solid"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197" name="Shape 201"/>
                              <wps:cNvSpPr/>
                              <wps:spPr>
                                <a:xfrm>
                                  <a:off x="431669" y="9144"/>
                                  <a:ext cx="71378" cy="152403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71374"/>
                                    <a:gd name="f4" fmla="val 152400"/>
                                    <a:gd name="f5" fmla="val 254"/>
                                    <a:gd name="f6" fmla="val 6350"/>
                                    <a:gd name="f7" fmla="val 127"/>
                                    <a:gd name="f8" fmla="val 10922"/>
                                    <a:gd name="f9" fmla="val 17399"/>
                                    <a:gd name="f10" fmla="val 1016"/>
                                    <a:gd name="f11" fmla="val 17780"/>
                                    <a:gd name="f12" fmla="val 18288"/>
                                    <a:gd name="f13" fmla="val 1143"/>
                                    <a:gd name="f14" fmla="val 18669"/>
                                    <a:gd name="f15" fmla="val 1398"/>
                                    <a:gd name="f16" fmla="val 21717"/>
                                    <a:gd name="f17" fmla="val 3302"/>
                                    <a:gd name="f18" fmla="val 22352"/>
                                    <a:gd name="f19" fmla="val 3556"/>
                                    <a:gd name="f20" fmla="val 22733"/>
                                    <a:gd name="f21" fmla="val 4064"/>
                                    <a:gd name="f22" fmla="val 22987"/>
                                    <a:gd name="f23" fmla="val 4700"/>
                                    <a:gd name="f24" fmla="val 24638"/>
                                    <a:gd name="f25" fmla="val 8001"/>
                                    <a:gd name="f26" fmla="val 69469"/>
                                    <a:gd name="f27" fmla="val 136399"/>
                                    <a:gd name="f28" fmla="val 71247"/>
                                    <a:gd name="f29" fmla="val 143002"/>
                                    <a:gd name="f30" fmla="val 143511"/>
                                    <a:gd name="f31" fmla="val 144145"/>
                                    <a:gd name="f32" fmla="val 144653"/>
                                    <a:gd name="f33" fmla="val 70358"/>
                                    <a:gd name="f34" fmla="val 148210"/>
                                    <a:gd name="f35" fmla="val 70104"/>
                                    <a:gd name="f36" fmla="val 149225"/>
                                    <a:gd name="f37" fmla="val 69215"/>
                                    <a:gd name="f38" fmla="val 150114"/>
                                    <a:gd name="f39" fmla="val 68199"/>
                                    <a:gd name="f40" fmla="val 150495"/>
                                    <a:gd name="f41" fmla="val 63754"/>
                                    <a:gd name="f42" fmla="val 152019"/>
                                    <a:gd name="f43" fmla="val 63500"/>
                                    <a:gd name="f44" fmla="val 63246"/>
                                    <a:gd name="f45" fmla="val 152147"/>
                                    <a:gd name="f46" fmla="val 62865"/>
                                    <a:gd name="f47" fmla="val 54229"/>
                                    <a:gd name="f48" fmla="val 49022"/>
                                    <a:gd name="f49" fmla="val 45212"/>
                                    <a:gd name="f50" fmla="val 152274"/>
                                    <a:gd name="f51" fmla="val 40005"/>
                                    <a:gd name="f52" fmla="val 151512"/>
                                    <a:gd name="f53" fmla="val 39497"/>
                                    <a:gd name="f54" fmla="val 39116"/>
                                    <a:gd name="f55" fmla="val 151385"/>
                                    <a:gd name="f56" fmla="val 38735"/>
                                    <a:gd name="f57" fmla="val 151130"/>
                                    <a:gd name="f58" fmla="val 36449"/>
                                    <a:gd name="f59" fmla="val 149734"/>
                                    <a:gd name="f60" fmla="val 35814"/>
                                    <a:gd name="f61" fmla="val 149352"/>
                                    <a:gd name="f62" fmla="val 35433"/>
                                    <a:gd name="f63" fmla="val 148844"/>
                                    <a:gd name="f64" fmla="val 35179"/>
                                    <a:gd name="f65" fmla="val 148337"/>
                                    <a:gd name="f66" fmla="val 34036"/>
                                    <a:gd name="f67" fmla="val 145924"/>
                                    <a:gd name="f68" fmla="val 24892"/>
                                    <a:gd name="f69" fmla="val 118745"/>
                                    <a:gd name="f70" fmla="val 112141"/>
                                    <a:gd name="f71" fmla="val 27305"/>
                                    <a:gd name="f72" fmla="val 28702"/>
                                    <a:gd name="f73" fmla="val 29972"/>
                                    <a:gd name="f74" fmla="val 113157"/>
                                    <a:gd name="f75" fmla="val 30353"/>
                                    <a:gd name="f76" fmla="val 114427"/>
                                    <a:gd name="f77" fmla="val 143129"/>
                                    <a:gd name="f78" fmla="val 40640"/>
                                    <a:gd name="f79" fmla="val 144526"/>
                                    <a:gd name="f80" fmla="val 41529"/>
                                    <a:gd name="f81" fmla="val 145035"/>
                                    <a:gd name="f82" fmla="val 45466"/>
                                    <a:gd name="f83" fmla="val 145669"/>
                                    <a:gd name="f84" fmla="val 49149"/>
                                    <a:gd name="f85" fmla="val 145797"/>
                                    <a:gd name="f86" fmla="val 54102"/>
                                    <a:gd name="f87" fmla="val 62230"/>
                                    <a:gd name="f88" fmla="val 145542"/>
                                    <a:gd name="f89" fmla="val 64389"/>
                                    <a:gd name="f90" fmla="val 144780"/>
                                    <a:gd name="f91" fmla="val 64643"/>
                                    <a:gd name="f92" fmla="val 143891"/>
                                    <a:gd name="f93" fmla="val 138557"/>
                                    <a:gd name="f94" fmla="val 10923"/>
                                    <a:gd name="f95" fmla="val 17526"/>
                                    <a:gd name="f96" fmla="val 8510"/>
                                    <a:gd name="f97" fmla="val 15875"/>
                                    <a:gd name="f98" fmla="val 7493"/>
                                    <a:gd name="f99" fmla="val 10795"/>
                                    <a:gd name="f100" fmla="val 6858"/>
                                    <a:gd name="f101" fmla="val 6223"/>
                                    <a:gd name="f102" fmla="val 6731"/>
                                    <a:gd name="f103" fmla="val 381"/>
                                    <a:gd name="f104" fmla="val 6604"/>
                                    <a:gd name="f105" fmla="val 6610"/>
                                    <a:gd name="f106" fmla="val 7"/>
                                    <a:gd name="f107" fmla="*/ f0 1 71374"/>
                                    <a:gd name="f108" fmla="*/ f1 1 152400"/>
                                    <a:gd name="f109" fmla="+- f4 0 f2"/>
                                    <a:gd name="f110" fmla="+- f3 0 f2"/>
                                    <a:gd name="f111" fmla="*/ f110 1 71374"/>
                                    <a:gd name="f112" fmla="*/ f109 1 152400"/>
                                    <a:gd name="f113" fmla="*/ 0 1 f111"/>
                                    <a:gd name="f114" fmla="*/ 71374 1 f111"/>
                                    <a:gd name="f115" fmla="*/ 0 1 f112"/>
                                    <a:gd name="f116" fmla="*/ 152400 1 f112"/>
                                    <a:gd name="f117" fmla="*/ f113 f107 1"/>
                                    <a:gd name="f118" fmla="*/ f114 f107 1"/>
                                    <a:gd name="f119" fmla="*/ f116 f108 1"/>
                                    <a:gd name="f120" fmla="*/ f115 f108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117" t="f120" r="f118" b="f119"/>
                                  <a:pathLst>
                                    <a:path w="71374" h="152400">
                                      <a:moveTo>
                                        <a:pt x="f5" y="f2"/>
                                      </a:moveTo>
                                      <a:lnTo>
                                        <a:pt x="f6" y="f7"/>
                                      </a:lnTo>
                                      <a:lnTo>
                                        <a:pt x="f8" y="f5"/>
                                      </a:lnTo>
                                      <a:lnTo>
                                        <a:pt x="f9" y="f10"/>
                                      </a:lnTo>
                                      <a:cubicBezTo>
                                        <a:pt x="f11" y="f10"/>
                                        <a:pt x="f12" y="f13"/>
                                        <a:pt x="f14" y="f15"/>
                                      </a:cubicBezTo>
                                      <a:lnTo>
                                        <a:pt x="f16" y="f17"/>
                                      </a:lnTo>
                                      <a:cubicBezTo>
                                        <a:pt x="f18" y="f19"/>
                                        <a:pt x="f20" y="f21"/>
                                        <a:pt x="f22" y="f23"/>
                                      </a:cubicBezTo>
                                      <a:lnTo>
                                        <a:pt x="f24" y="f25"/>
                                      </a:lnTo>
                                      <a:lnTo>
                                        <a:pt x="f26" y="f27"/>
                                      </a:lnTo>
                                      <a:lnTo>
                                        <a:pt x="f28" y="f29"/>
                                      </a:lnTo>
                                      <a:cubicBezTo>
                                        <a:pt x="f3" y="f30"/>
                                        <a:pt x="f3" y="f31"/>
                                        <a:pt x="f28" y="f32"/>
                                      </a:cubicBezTo>
                                      <a:lnTo>
                                        <a:pt x="f33" y="f34"/>
                                      </a:lnTo>
                                      <a:cubicBezTo>
                                        <a:pt x="f35" y="f36"/>
                                        <a:pt x="f37" y="f38"/>
                                        <a:pt x="f39" y="f40"/>
                                      </a:cubicBezTo>
                                      <a:lnTo>
                                        <a:pt x="f41" y="f42"/>
                                      </a:lnTo>
                                      <a:cubicBezTo>
                                        <a:pt x="f43" y="f42"/>
                                        <a:pt x="f44" y="f45"/>
                                        <a:pt x="f46" y="f45"/>
                                      </a:cubicBezTo>
                                      <a:lnTo>
                                        <a:pt x="f47" y="f4"/>
                                      </a:lnTo>
                                      <a:lnTo>
                                        <a:pt x="f48" y="f4"/>
                                      </a:lnTo>
                                      <a:lnTo>
                                        <a:pt x="f49" y="f50"/>
                                      </a:lnTo>
                                      <a:lnTo>
                                        <a:pt x="f51" y="f52"/>
                                      </a:lnTo>
                                      <a:cubicBezTo>
                                        <a:pt x="f53" y="f52"/>
                                        <a:pt x="f54" y="f55"/>
                                        <a:pt x="f56" y="f57"/>
                                      </a:cubicBezTo>
                                      <a:lnTo>
                                        <a:pt x="f58" y="f59"/>
                                      </a:lnTo>
                                      <a:cubicBezTo>
                                        <a:pt x="f60" y="f61"/>
                                        <a:pt x="f62" y="f63"/>
                                        <a:pt x="f64" y="f65"/>
                                      </a:cubicBezTo>
                                      <a:lnTo>
                                        <a:pt x="f66" y="f67"/>
                                      </a:lnTo>
                                      <a:lnTo>
                                        <a:pt x="f68" y="f69"/>
                                      </a:lnTo>
                                      <a:lnTo>
                                        <a:pt x="f2" y="f69"/>
                                      </a:lnTo>
                                      <a:lnTo>
                                        <a:pt x="f2" y="f70"/>
                                      </a:lnTo>
                                      <a:lnTo>
                                        <a:pt x="f71" y="f70"/>
                                      </a:lnTo>
                                      <a:cubicBezTo>
                                        <a:pt x="f72" y="f70"/>
                                        <a:pt x="f73" y="f74"/>
                                        <a:pt x="f75" y="f76"/>
                                      </a:cubicBezTo>
                                      <a:lnTo>
                                        <a:pt x="f51" y="f77"/>
                                      </a:lnTo>
                                      <a:lnTo>
                                        <a:pt x="f78" y="f79"/>
                                      </a:lnTo>
                                      <a:lnTo>
                                        <a:pt x="f80" y="f81"/>
                                      </a:lnTo>
                                      <a:lnTo>
                                        <a:pt x="f82" y="f83"/>
                                      </a:lnTo>
                                      <a:lnTo>
                                        <a:pt x="f84" y="f85"/>
                                      </a:lnTo>
                                      <a:lnTo>
                                        <a:pt x="f86" y="f85"/>
                                      </a:lnTo>
                                      <a:lnTo>
                                        <a:pt x="f87" y="f88"/>
                                      </a:lnTo>
                                      <a:lnTo>
                                        <a:pt x="f89" y="f90"/>
                                      </a:lnTo>
                                      <a:lnTo>
                                        <a:pt x="f91" y="f92"/>
                                      </a:lnTo>
                                      <a:lnTo>
                                        <a:pt x="f44" y="f93"/>
                                      </a:lnTo>
                                      <a:lnTo>
                                        <a:pt x="f14" y="f94"/>
                                      </a:lnTo>
                                      <a:lnTo>
                                        <a:pt x="f95" y="f96"/>
                                      </a:lnTo>
                                      <a:lnTo>
                                        <a:pt x="f97" y="f98"/>
                                      </a:lnTo>
                                      <a:lnTo>
                                        <a:pt x="f99" y="f100"/>
                                      </a:lnTo>
                                      <a:lnTo>
                                        <a:pt x="f101" y="f102"/>
                                      </a:lnTo>
                                      <a:lnTo>
                                        <a:pt x="f103" y="f104"/>
                                      </a:lnTo>
                                      <a:lnTo>
                                        <a:pt x="f2" y="f105"/>
                                      </a:lnTo>
                                      <a:lnTo>
                                        <a:pt x="f2" y="f106"/>
                                      </a:lnTo>
                                      <a:lnTo>
                                        <a:pt x="f5" y="f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7C30"/>
                                </a:solidFill>
                                <a:ln cap="flat">
                                  <a:noFill/>
                                  <a:prstDash val="solid"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198" name="Shape 202"/>
                              <wps:cNvSpPr/>
                              <wps:spPr>
                                <a:xfrm>
                                  <a:off x="560198" y="9774"/>
                                  <a:ext cx="58549" cy="151762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58546"/>
                                    <a:gd name="f4" fmla="val 151764"/>
                                    <a:gd name="f5" fmla="val 50926"/>
                                    <a:gd name="f6" fmla="val 51308"/>
                                    <a:gd name="f7" fmla="val 51688"/>
                                    <a:gd name="f8" fmla="val 126"/>
                                    <a:gd name="f9" fmla="val 51943"/>
                                    <a:gd name="f10" fmla="val 253"/>
                                    <a:gd name="f11" fmla="val 53847"/>
                                    <a:gd name="f12" fmla="val 889"/>
                                    <a:gd name="f13" fmla="val 54483"/>
                                    <a:gd name="f14" fmla="val 1015"/>
                                    <a:gd name="f15" fmla="val 55118"/>
                                    <a:gd name="f16" fmla="val 1524"/>
                                    <a:gd name="f17" fmla="val 55498"/>
                                    <a:gd name="f18" fmla="val 2032"/>
                                    <a:gd name="f19" fmla="val 56896"/>
                                    <a:gd name="f20" fmla="val 4064"/>
                                    <a:gd name="f21" fmla="val 57149"/>
                                    <a:gd name="f22" fmla="val 4445"/>
                                    <a:gd name="f23" fmla="val 57276"/>
                                    <a:gd name="f24" fmla="val 4826"/>
                                    <a:gd name="f25" fmla="val 57403"/>
                                    <a:gd name="f26" fmla="val 5207"/>
                                    <a:gd name="f27" fmla="val 58293"/>
                                    <a:gd name="f28" fmla="val 9017"/>
                                    <a:gd name="f29" fmla="val 9144"/>
                                    <a:gd name="f30" fmla="val 9398"/>
                                    <a:gd name="f31" fmla="val 9525"/>
                                    <a:gd name="f32" fmla="val 15239"/>
                                    <a:gd name="f33" fmla="val 21082"/>
                                    <a:gd name="f34" fmla="val 21336"/>
                                    <a:gd name="f35" fmla="val 21463"/>
                                    <a:gd name="f36" fmla="val 21717"/>
                                    <a:gd name="f37" fmla="val 25400"/>
                                    <a:gd name="f38" fmla="val 25781"/>
                                    <a:gd name="f39" fmla="val 26162"/>
                                    <a:gd name="f40" fmla="val 26415"/>
                                    <a:gd name="f41" fmla="val 28575"/>
                                    <a:gd name="f42" fmla="val 29083"/>
                                    <a:gd name="f43" fmla="val 54609"/>
                                    <a:gd name="f44" fmla="val 29590"/>
                                    <a:gd name="f45" fmla="val 53974"/>
                                    <a:gd name="f46" fmla="val 29845"/>
                                    <a:gd name="f47" fmla="val 52070"/>
                                    <a:gd name="f48" fmla="val 30480"/>
                                    <a:gd name="f49" fmla="val 30607"/>
                                    <a:gd name="f50" fmla="val 18033"/>
                                    <a:gd name="f51" fmla="val 143764"/>
                                    <a:gd name="f52" fmla="val 144145"/>
                                    <a:gd name="f53" fmla="val 144526"/>
                                    <a:gd name="f54" fmla="val 17907"/>
                                    <a:gd name="f55" fmla="val 144907"/>
                                    <a:gd name="f56" fmla="val 17145"/>
                                    <a:gd name="f57" fmla="val 146939"/>
                                    <a:gd name="f58" fmla="val 16890"/>
                                    <a:gd name="f59" fmla="val 147574"/>
                                    <a:gd name="f60" fmla="val 16383"/>
                                    <a:gd name="f61" fmla="val 148209"/>
                                    <a:gd name="f62" fmla="val 15747"/>
                                    <a:gd name="f63" fmla="val 148589"/>
                                    <a:gd name="f64" fmla="val 13334"/>
                                    <a:gd name="f65" fmla="val 150114"/>
                                    <a:gd name="f66" fmla="val 13081"/>
                                    <a:gd name="f67" fmla="val 150240"/>
                                    <a:gd name="f68" fmla="val 12699"/>
                                    <a:gd name="f69" fmla="val 150368"/>
                                    <a:gd name="f70" fmla="val 12319"/>
                                    <a:gd name="f71" fmla="val 150495"/>
                                    <a:gd name="f72" fmla="val 7746"/>
                                    <a:gd name="f73" fmla="val 151384"/>
                                    <a:gd name="f74" fmla="val 7620"/>
                                    <a:gd name="f75" fmla="val 7493"/>
                                    <a:gd name="f76" fmla="val 7238"/>
                                    <a:gd name="f77" fmla="val 151752"/>
                                    <a:gd name="f78" fmla="val 145156"/>
                                    <a:gd name="f79" fmla="val 6731"/>
                                    <a:gd name="f80" fmla="val 10413"/>
                                    <a:gd name="f81" fmla="val 11302"/>
                                    <a:gd name="f82" fmla="val 143510"/>
                                    <a:gd name="f83" fmla="val 11430"/>
                                    <a:gd name="f84" fmla="val 143256"/>
                                    <a:gd name="f85" fmla="val 27305"/>
                                    <a:gd name="f86" fmla="val 25526"/>
                                    <a:gd name="f87" fmla="val 12953"/>
                                    <a:gd name="f88" fmla="val 24002"/>
                                    <a:gd name="f89" fmla="val 14732"/>
                                    <a:gd name="f90" fmla="val 50672"/>
                                    <a:gd name="f91" fmla="val 51053"/>
                                    <a:gd name="f92" fmla="val 23240"/>
                                    <a:gd name="f93" fmla="val 20447"/>
                                    <a:gd name="f94" fmla="val 15621"/>
                                    <a:gd name="f95" fmla="val 10160"/>
                                    <a:gd name="f96" fmla="val 7365"/>
                                    <a:gd name="f97" fmla="val 50419"/>
                                    <a:gd name="f98" fmla="val 6603"/>
                                    <a:gd name="f99" fmla="*/ f0 1 58546"/>
                                    <a:gd name="f100" fmla="*/ f1 1 151764"/>
                                    <a:gd name="f101" fmla="+- f4 0 f2"/>
                                    <a:gd name="f102" fmla="+- f3 0 f2"/>
                                    <a:gd name="f103" fmla="*/ f102 1 58546"/>
                                    <a:gd name="f104" fmla="*/ f101 1 151764"/>
                                    <a:gd name="f105" fmla="*/ 0 1 f103"/>
                                    <a:gd name="f106" fmla="*/ 58546 1 f103"/>
                                    <a:gd name="f107" fmla="*/ 0 1 f104"/>
                                    <a:gd name="f108" fmla="*/ 151764 1 f104"/>
                                    <a:gd name="f109" fmla="*/ f105 f99 1"/>
                                    <a:gd name="f110" fmla="*/ f106 f99 1"/>
                                    <a:gd name="f111" fmla="*/ f108 f100 1"/>
                                    <a:gd name="f112" fmla="*/ f107 f100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109" t="f112" r="f110" b="f111"/>
                                  <a:pathLst>
                                    <a:path w="58546" h="151764">
                                      <a:moveTo>
                                        <a:pt x="f2" y="f2"/>
                                      </a:moveTo>
                                      <a:lnTo>
                                        <a:pt x="f5" y="f2"/>
                                      </a:lnTo>
                                      <a:cubicBezTo>
                                        <a:pt x="f6" y="f2"/>
                                        <a:pt x="f7" y="f8"/>
                                        <a:pt x="f9" y="f10"/>
                                      </a:cubicBezTo>
                                      <a:lnTo>
                                        <a:pt x="f11" y="f12"/>
                                      </a:lnTo>
                                      <a:cubicBezTo>
                                        <a:pt x="f13" y="f14"/>
                                        <a:pt x="f15" y="f16"/>
                                        <a:pt x="f17" y="f18"/>
                                      </a:cubicBezTo>
                                      <a:lnTo>
                                        <a:pt x="f19" y="f20"/>
                                      </a:lnTo>
                                      <a:cubicBezTo>
                                        <a:pt x="f21" y="f22"/>
                                        <a:pt x="f23" y="f24"/>
                                        <a:pt x="f25" y="f26"/>
                                      </a:cubicBezTo>
                                      <a:lnTo>
                                        <a:pt x="f27" y="f28"/>
                                      </a:lnTo>
                                      <a:cubicBezTo>
                                        <a:pt x="f27" y="f29"/>
                                        <a:pt x="f27" y="f30"/>
                                        <a:pt x="f27" y="f31"/>
                                      </a:cubicBezTo>
                                      <a:lnTo>
                                        <a:pt x="f3" y="f32"/>
                                      </a:lnTo>
                                      <a:lnTo>
                                        <a:pt x="f27" y="f33"/>
                                      </a:lnTo>
                                      <a:cubicBezTo>
                                        <a:pt x="f27" y="f34"/>
                                        <a:pt x="f27" y="f35"/>
                                        <a:pt x="f27" y="f36"/>
                                      </a:cubicBezTo>
                                      <a:lnTo>
                                        <a:pt x="f25" y="f37"/>
                                      </a:lnTo>
                                      <a:cubicBezTo>
                                        <a:pt x="f23" y="f38"/>
                                        <a:pt x="f21" y="f39"/>
                                        <a:pt x="f19" y="f40"/>
                                      </a:cubicBezTo>
                                      <a:lnTo>
                                        <a:pt x="f17" y="f41"/>
                                      </a:lnTo>
                                      <a:cubicBezTo>
                                        <a:pt x="f15" y="f42"/>
                                        <a:pt x="f43" y="f44"/>
                                        <a:pt x="f45" y="f46"/>
                                      </a:cubicBezTo>
                                      <a:lnTo>
                                        <a:pt x="f47" y="f48"/>
                                      </a:lnTo>
                                      <a:cubicBezTo>
                                        <a:pt x="f7" y="f49"/>
                                        <a:pt x="f6" y="f49"/>
                                        <a:pt x="f5" y="f49"/>
                                      </a:cubicBezTo>
                                      <a:lnTo>
                                        <a:pt x="f50" y="f49"/>
                                      </a:lnTo>
                                      <a:lnTo>
                                        <a:pt x="f50" y="f51"/>
                                      </a:lnTo>
                                      <a:cubicBezTo>
                                        <a:pt x="f50" y="f52"/>
                                        <a:pt x="f50" y="f53"/>
                                        <a:pt x="f54" y="f55"/>
                                      </a:cubicBezTo>
                                      <a:lnTo>
                                        <a:pt x="f56" y="f57"/>
                                      </a:lnTo>
                                      <a:cubicBezTo>
                                        <a:pt x="f58" y="f59"/>
                                        <a:pt x="f60" y="f61"/>
                                        <a:pt x="f62" y="f63"/>
                                      </a:cubicBezTo>
                                      <a:lnTo>
                                        <a:pt x="f64" y="f65"/>
                                      </a:lnTo>
                                      <a:cubicBezTo>
                                        <a:pt x="f66" y="f67"/>
                                        <a:pt x="f68" y="f69"/>
                                        <a:pt x="f70" y="f71"/>
                                      </a:cubicBezTo>
                                      <a:lnTo>
                                        <a:pt x="f72" y="f73"/>
                                      </a:lnTo>
                                      <a:cubicBezTo>
                                        <a:pt x="f74" y="f73"/>
                                        <a:pt x="f75" y="f73"/>
                                        <a:pt x="f76" y="f73"/>
                                      </a:cubicBezTo>
                                      <a:lnTo>
                                        <a:pt x="f10" y="f4"/>
                                      </a:lnTo>
                                      <a:lnTo>
                                        <a:pt x="f2" y="f77"/>
                                      </a:lnTo>
                                      <a:lnTo>
                                        <a:pt x="f2" y="f78"/>
                                      </a:lnTo>
                                      <a:lnTo>
                                        <a:pt x="f79" y="f55"/>
                                      </a:lnTo>
                                      <a:lnTo>
                                        <a:pt x="f80" y="f52"/>
                                      </a:lnTo>
                                      <a:lnTo>
                                        <a:pt x="f81" y="f82"/>
                                      </a:lnTo>
                                      <a:lnTo>
                                        <a:pt x="f83" y="f84"/>
                                      </a:lnTo>
                                      <a:lnTo>
                                        <a:pt x="f83" y="f85"/>
                                      </a:lnTo>
                                      <a:cubicBezTo>
                                        <a:pt x="f83" y="f86"/>
                                        <a:pt x="f87" y="f88"/>
                                        <a:pt x="f89" y="f88"/>
                                      </a:cubicBezTo>
                                      <a:lnTo>
                                        <a:pt x="f90" y="f88"/>
                                      </a:lnTo>
                                      <a:lnTo>
                                        <a:pt x="f91" y="f92"/>
                                      </a:lnTo>
                                      <a:lnTo>
                                        <a:pt x="f7" y="f93"/>
                                      </a:lnTo>
                                      <a:lnTo>
                                        <a:pt x="f9" y="f94"/>
                                      </a:lnTo>
                                      <a:lnTo>
                                        <a:pt x="f7" y="f95"/>
                                      </a:lnTo>
                                      <a:lnTo>
                                        <a:pt x="f91" y="f96"/>
                                      </a:lnTo>
                                      <a:lnTo>
                                        <a:pt x="f90" y="f79"/>
                                      </a:lnTo>
                                      <a:lnTo>
                                        <a:pt x="f97" y="f98"/>
                                      </a:lnTo>
                                      <a:lnTo>
                                        <a:pt x="f2" y="f98"/>
                                      </a:lnTo>
                                      <a:lnTo>
                                        <a:pt x="f2" y="f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7C30"/>
                                </a:solidFill>
                                <a:ln cap="flat">
                                  <a:noFill/>
                                  <a:prstDash val="solid"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199" name="Shape 203"/>
                              <wps:cNvSpPr/>
                              <wps:spPr>
                                <a:xfrm>
                                  <a:off x="630423" y="9144"/>
                                  <a:ext cx="18031" cy="152393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18034"/>
                                    <a:gd name="f4" fmla="val 152393"/>
                                    <a:gd name="f5" fmla="val 17780"/>
                                    <a:gd name="f6" fmla="val 13"/>
                                    <a:gd name="f7" fmla="val 6611"/>
                                    <a:gd name="f8" fmla="val 11302"/>
                                    <a:gd name="f9" fmla="val 6986"/>
                                    <a:gd name="f10" fmla="val 7620"/>
                                    <a:gd name="f11" fmla="val 7748"/>
                                    <a:gd name="f12" fmla="val 6731"/>
                                    <a:gd name="f13" fmla="val 8255"/>
                                    <a:gd name="f14" fmla="val 6603"/>
                                    <a:gd name="f15" fmla="val 8637"/>
                                    <a:gd name="f16" fmla="val 143891"/>
                                    <a:gd name="f17" fmla="val 144145"/>
                                    <a:gd name="f18" fmla="val 144780"/>
                                    <a:gd name="f19" fmla="val 145542"/>
                                    <a:gd name="f20" fmla="val 145797"/>
                                    <a:gd name="f21" fmla="val 145787"/>
                                    <a:gd name="f22" fmla="val 10795"/>
                                    <a:gd name="f23" fmla="val 152019"/>
                                    <a:gd name="f24" fmla="val 10540"/>
                                    <a:gd name="f25" fmla="val 10414"/>
                                    <a:gd name="f26" fmla="val 10287"/>
                                    <a:gd name="f27" fmla="val 5715"/>
                                    <a:gd name="f28" fmla="val 151130"/>
                                    <a:gd name="f29" fmla="val 5334"/>
                                    <a:gd name="f30" fmla="val 151003"/>
                                    <a:gd name="f31" fmla="val 4952"/>
                                    <a:gd name="f32" fmla="val 150876"/>
                                    <a:gd name="f33" fmla="val 4699"/>
                                    <a:gd name="f34" fmla="val 150750"/>
                                    <a:gd name="f35" fmla="val 2286"/>
                                    <a:gd name="f36" fmla="val 149225"/>
                                    <a:gd name="f37" fmla="val 1651"/>
                                    <a:gd name="f38" fmla="val 148844"/>
                                    <a:gd name="f39" fmla="val 1143"/>
                                    <a:gd name="f40" fmla="val 148210"/>
                                    <a:gd name="f41" fmla="val 889"/>
                                    <a:gd name="f42" fmla="val 147575"/>
                                    <a:gd name="f43" fmla="val 127"/>
                                    <a:gd name="f44" fmla="val 145162"/>
                                    <a:gd name="f45" fmla="val 144400"/>
                                    <a:gd name="f46" fmla="val 8001"/>
                                    <a:gd name="f47" fmla="val 7239"/>
                                    <a:gd name="f48" fmla="val 6858"/>
                                    <a:gd name="f49" fmla="val 4826"/>
                                    <a:gd name="f50" fmla="val 4191"/>
                                    <a:gd name="f51" fmla="val 3556"/>
                                    <a:gd name="f52" fmla="val 3175"/>
                                    <a:gd name="f53" fmla="val 5080"/>
                                    <a:gd name="f54" fmla="val 1525"/>
                                    <a:gd name="f55" fmla="val 5461"/>
                                    <a:gd name="f56" fmla="val 1398"/>
                                    <a:gd name="f57" fmla="val 5842"/>
                                    <a:gd name="f58" fmla="val 1270"/>
                                    <a:gd name="f59" fmla="val 381"/>
                                    <a:gd name="f60" fmla="val 10668"/>
                                    <a:gd name="f61" fmla="*/ f0 1 18034"/>
                                    <a:gd name="f62" fmla="*/ f1 1 152393"/>
                                    <a:gd name="f63" fmla="+- f4 0 f2"/>
                                    <a:gd name="f64" fmla="+- f3 0 f2"/>
                                    <a:gd name="f65" fmla="*/ f64 1 18034"/>
                                    <a:gd name="f66" fmla="*/ f63 1 152393"/>
                                    <a:gd name="f67" fmla="*/ 0 1 f65"/>
                                    <a:gd name="f68" fmla="*/ 18034 1 f65"/>
                                    <a:gd name="f69" fmla="*/ 0 1 f66"/>
                                    <a:gd name="f70" fmla="*/ 152393 1 f66"/>
                                    <a:gd name="f71" fmla="*/ f67 f61 1"/>
                                    <a:gd name="f72" fmla="*/ f68 f61 1"/>
                                    <a:gd name="f73" fmla="*/ f70 f62 1"/>
                                    <a:gd name="f74" fmla="*/ f69 f62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71" t="f74" r="f72" b="f73"/>
                                  <a:pathLst>
                                    <a:path w="18034" h="152393">
                                      <a:moveTo>
                                        <a:pt x="f5" y="f2"/>
                                      </a:moveTo>
                                      <a:lnTo>
                                        <a:pt x="f3" y="f6"/>
                                      </a:lnTo>
                                      <a:lnTo>
                                        <a:pt x="f3" y="f7"/>
                                      </a:lnTo>
                                      <a:lnTo>
                                        <a:pt x="f8" y="f9"/>
                                      </a:lnTo>
                                      <a:lnTo>
                                        <a:pt x="f10" y="f11"/>
                                      </a:lnTo>
                                      <a:lnTo>
                                        <a:pt x="f12" y="f13"/>
                                      </a:lnTo>
                                      <a:lnTo>
                                        <a:pt x="f14" y="f15"/>
                                      </a:lnTo>
                                      <a:lnTo>
                                        <a:pt x="f14" y="f16"/>
                                      </a:lnTo>
                                      <a:lnTo>
                                        <a:pt x="f12" y="f17"/>
                                      </a:lnTo>
                                      <a:lnTo>
                                        <a:pt x="f10" y="f18"/>
                                      </a:lnTo>
                                      <a:lnTo>
                                        <a:pt x="f8" y="f19"/>
                                      </a:lnTo>
                                      <a:lnTo>
                                        <a:pt x="f5" y="f20"/>
                                      </a:lnTo>
                                      <a:lnTo>
                                        <a:pt x="f3" y="f21"/>
                                      </a:lnTo>
                                      <a:lnTo>
                                        <a:pt x="f3" y="f4"/>
                                      </a:lnTo>
                                      <a:lnTo>
                                        <a:pt x="f22" y="f23"/>
                                      </a:lnTo>
                                      <a:cubicBezTo>
                                        <a:pt x="f24" y="f23"/>
                                        <a:pt x="f25" y="f23"/>
                                        <a:pt x="f26" y="f23"/>
                                      </a:cubicBezTo>
                                      <a:lnTo>
                                        <a:pt x="f27" y="f28"/>
                                      </a:lnTo>
                                      <a:cubicBezTo>
                                        <a:pt x="f29" y="f30"/>
                                        <a:pt x="f31" y="f32"/>
                                        <a:pt x="f33" y="f34"/>
                                      </a:cubicBezTo>
                                      <a:lnTo>
                                        <a:pt x="f35" y="f36"/>
                                      </a:lnTo>
                                      <a:cubicBezTo>
                                        <a:pt x="f37" y="f38"/>
                                        <a:pt x="f39" y="f40"/>
                                        <a:pt x="f41" y="f42"/>
                                      </a:cubicBezTo>
                                      <a:lnTo>
                                        <a:pt x="f43" y="f19"/>
                                      </a:lnTo>
                                      <a:cubicBezTo>
                                        <a:pt x="f2" y="f44"/>
                                        <a:pt x="f2" y="f18"/>
                                        <a:pt x="f2" y="f45"/>
                                      </a:cubicBezTo>
                                      <a:lnTo>
                                        <a:pt x="f2" y="f46"/>
                                      </a:lnTo>
                                      <a:cubicBezTo>
                                        <a:pt x="f2" y="f10"/>
                                        <a:pt x="f2" y="f47"/>
                                        <a:pt x="f43" y="f48"/>
                                      </a:cubicBezTo>
                                      <a:lnTo>
                                        <a:pt x="f41" y="f49"/>
                                      </a:lnTo>
                                      <a:cubicBezTo>
                                        <a:pt x="f39" y="f50"/>
                                        <a:pt x="f37" y="f51"/>
                                        <a:pt x="f35" y="f52"/>
                                      </a:cubicBezTo>
                                      <a:lnTo>
                                        <a:pt x="f49" y="f37"/>
                                      </a:lnTo>
                                      <a:cubicBezTo>
                                        <a:pt x="f53" y="f54"/>
                                        <a:pt x="f55" y="f56"/>
                                        <a:pt x="f57" y="f58"/>
                                      </a:cubicBezTo>
                                      <a:lnTo>
                                        <a:pt x="f26" y="f59"/>
                                      </a:lnTo>
                                      <a:cubicBezTo>
                                        <a:pt x="f24" y="f59"/>
                                        <a:pt x="f60" y="f59"/>
                                        <a:pt x="f22" y="f59"/>
                                      </a:cubicBezTo>
                                      <a:lnTo>
                                        <a:pt x="f5" y="f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7C30"/>
                                </a:solidFill>
                                <a:ln cap="flat">
                                  <a:noFill/>
                                  <a:prstDash val="solid"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200" name="Shape 204"/>
                              <wps:cNvSpPr/>
                              <wps:spPr>
                                <a:xfrm>
                                  <a:off x="648465" y="9153"/>
                                  <a:ext cx="18031" cy="152384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18034"/>
                                    <a:gd name="f4" fmla="val 152387"/>
                                    <a:gd name="f5" fmla="val 7239"/>
                                    <a:gd name="f6" fmla="val 368"/>
                                    <a:gd name="f7" fmla="val 7366"/>
                                    <a:gd name="f8" fmla="val 7620"/>
                                    <a:gd name="f9" fmla="val 7747"/>
                                    <a:gd name="f10" fmla="val 12192"/>
                                    <a:gd name="f11" fmla="val 1258"/>
                                    <a:gd name="f12" fmla="val 12573"/>
                                    <a:gd name="f13" fmla="val 1385"/>
                                    <a:gd name="f14" fmla="val 12954"/>
                                    <a:gd name="f15" fmla="val 1512"/>
                                    <a:gd name="f16" fmla="val 13335"/>
                                    <a:gd name="f17" fmla="val 1765"/>
                                    <a:gd name="f18" fmla="val 15621"/>
                                    <a:gd name="f19" fmla="val 3162"/>
                                    <a:gd name="f20" fmla="val 16383"/>
                                    <a:gd name="f21" fmla="val 3543"/>
                                    <a:gd name="f22" fmla="val 16764"/>
                                    <a:gd name="f23" fmla="val 4178"/>
                                    <a:gd name="f24" fmla="val 17018"/>
                                    <a:gd name="f25" fmla="val 4813"/>
                                    <a:gd name="f26" fmla="val 17780"/>
                                    <a:gd name="f27" fmla="val 6846"/>
                                    <a:gd name="f28" fmla="val 17907"/>
                                    <a:gd name="f29" fmla="val 7226"/>
                                    <a:gd name="f30" fmla="val 7608"/>
                                    <a:gd name="f31" fmla="val 7988"/>
                                    <a:gd name="f32" fmla="val 144387"/>
                                    <a:gd name="f33" fmla="val 144767"/>
                                    <a:gd name="f34" fmla="val 145149"/>
                                    <a:gd name="f35" fmla="val 145529"/>
                                    <a:gd name="f36" fmla="val 147562"/>
                                    <a:gd name="f37" fmla="val 148197"/>
                                    <a:gd name="f38" fmla="val 148831"/>
                                    <a:gd name="f39" fmla="val 149212"/>
                                    <a:gd name="f40" fmla="val 150737"/>
                                    <a:gd name="f41" fmla="val 150863"/>
                                    <a:gd name="f42" fmla="val 150990"/>
                                    <a:gd name="f43" fmla="val 151117"/>
                                    <a:gd name="f44" fmla="val 152006"/>
                                    <a:gd name="f45" fmla="val 127"/>
                                    <a:gd name="f46" fmla="val 152381"/>
                                    <a:gd name="f47" fmla="val 145774"/>
                                    <a:gd name="f48" fmla="val 6731"/>
                                    <a:gd name="f49" fmla="val 10414"/>
                                    <a:gd name="f50" fmla="val 11303"/>
                                    <a:gd name="f51" fmla="val 144133"/>
                                    <a:gd name="f52" fmla="val 11430"/>
                                    <a:gd name="f53" fmla="val 143878"/>
                                    <a:gd name="f54" fmla="val 8624"/>
                                    <a:gd name="f55" fmla="val 8242"/>
                                    <a:gd name="f56" fmla="val 6973"/>
                                    <a:gd name="f57" fmla="val 6591"/>
                                    <a:gd name="f58" fmla="val 6598"/>
                                    <a:gd name="f59" fmla="*/ f0 1 18034"/>
                                    <a:gd name="f60" fmla="*/ f1 1 152387"/>
                                    <a:gd name="f61" fmla="+- f4 0 f2"/>
                                    <a:gd name="f62" fmla="+- f3 0 f2"/>
                                    <a:gd name="f63" fmla="*/ f62 1 18034"/>
                                    <a:gd name="f64" fmla="*/ f61 1 152387"/>
                                    <a:gd name="f65" fmla="*/ 0 1 f63"/>
                                    <a:gd name="f66" fmla="*/ 18034 1 f63"/>
                                    <a:gd name="f67" fmla="*/ 0 1 f64"/>
                                    <a:gd name="f68" fmla="*/ 152387 1 f64"/>
                                    <a:gd name="f69" fmla="*/ f65 f59 1"/>
                                    <a:gd name="f70" fmla="*/ f66 f59 1"/>
                                    <a:gd name="f71" fmla="*/ f68 f60 1"/>
                                    <a:gd name="f72" fmla="*/ f67 f60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69" t="f72" r="f70" b="f71"/>
                                  <a:pathLst>
                                    <a:path w="18034" h="152387">
                                      <a:moveTo>
                                        <a:pt x="f2" y="f2"/>
                                      </a:moveTo>
                                      <a:lnTo>
                                        <a:pt x="f5" y="f6"/>
                                      </a:lnTo>
                                      <a:cubicBezTo>
                                        <a:pt x="f7" y="f6"/>
                                        <a:pt x="f8" y="f6"/>
                                        <a:pt x="f9" y="f6"/>
                                      </a:cubicBezTo>
                                      <a:lnTo>
                                        <a:pt x="f10" y="f11"/>
                                      </a:lnTo>
                                      <a:cubicBezTo>
                                        <a:pt x="f12" y="f13"/>
                                        <a:pt x="f14" y="f15"/>
                                        <a:pt x="f16" y="f17"/>
                                      </a:cubicBezTo>
                                      <a:lnTo>
                                        <a:pt x="f18" y="f19"/>
                                      </a:lnTo>
                                      <a:cubicBezTo>
                                        <a:pt x="f20" y="f21"/>
                                        <a:pt x="f22" y="f23"/>
                                        <a:pt x="f24" y="f25"/>
                                      </a:cubicBezTo>
                                      <a:lnTo>
                                        <a:pt x="f26" y="f27"/>
                                      </a:lnTo>
                                      <a:cubicBezTo>
                                        <a:pt x="f28" y="f29"/>
                                        <a:pt x="f3" y="f30"/>
                                        <a:pt x="f3" y="f31"/>
                                      </a:cubicBezTo>
                                      <a:lnTo>
                                        <a:pt x="f3" y="f32"/>
                                      </a:lnTo>
                                      <a:cubicBezTo>
                                        <a:pt x="f3" y="f33"/>
                                        <a:pt x="f28" y="f34"/>
                                        <a:pt x="f26" y="f35"/>
                                      </a:cubicBezTo>
                                      <a:lnTo>
                                        <a:pt x="f24" y="f36"/>
                                      </a:lnTo>
                                      <a:cubicBezTo>
                                        <a:pt x="f22" y="f37"/>
                                        <a:pt x="f20" y="f38"/>
                                        <a:pt x="f18" y="f39"/>
                                      </a:cubicBezTo>
                                      <a:lnTo>
                                        <a:pt x="f16" y="f40"/>
                                      </a:lnTo>
                                      <a:cubicBezTo>
                                        <a:pt x="f14" y="f41"/>
                                        <a:pt x="f12" y="f42"/>
                                        <a:pt x="f10" y="f43"/>
                                      </a:cubicBezTo>
                                      <a:lnTo>
                                        <a:pt x="f9" y="f44"/>
                                      </a:lnTo>
                                      <a:cubicBezTo>
                                        <a:pt x="f8" y="f44"/>
                                        <a:pt x="f7" y="f44"/>
                                        <a:pt x="f5" y="f44"/>
                                      </a:cubicBezTo>
                                      <a:lnTo>
                                        <a:pt x="f45" y="f4"/>
                                      </a:lnTo>
                                      <a:lnTo>
                                        <a:pt x="f2" y="f46"/>
                                      </a:lnTo>
                                      <a:lnTo>
                                        <a:pt x="f2" y="f47"/>
                                      </a:lnTo>
                                      <a:lnTo>
                                        <a:pt x="f48" y="f35"/>
                                      </a:lnTo>
                                      <a:lnTo>
                                        <a:pt x="f49" y="f33"/>
                                      </a:lnTo>
                                      <a:lnTo>
                                        <a:pt x="f50" y="f51"/>
                                      </a:lnTo>
                                      <a:lnTo>
                                        <a:pt x="f52" y="f53"/>
                                      </a:lnTo>
                                      <a:lnTo>
                                        <a:pt x="f52" y="f54"/>
                                      </a:lnTo>
                                      <a:lnTo>
                                        <a:pt x="f50" y="f55"/>
                                      </a:lnTo>
                                      <a:lnTo>
                                        <a:pt x="f49" y="f30"/>
                                      </a:lnTo>
                                      <a:lnTo>
                                        <a:pt x="f48" y="f56"/>
                                      </a:lnTo>
                                      <a:lnTo>
                                        <a:pt x="f45" y="f57"/>
                                      </a:lnTo>
                                      <a:lnTo>
                                        <a:pt x="f2" y="f58"/>
                                      </a:lnTo>
                                      <a:lnTo>
                                        <a:pt x="f2" y="f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7C30"/>
                                </a:solidFill>
                                <a:ln cap="flat">
                                  <a:noFill/>
                                  <a:prstDash val="solid"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201" name="Shape 205"/>
                              <wps:cNvSpPr/>
                              <wps:spPr>
                                <a:xfrm>
                                  <a:off x="677670" y="9144"/>
                                  <a:ext cx="68195" cy="152403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68200"/>
                                    <a:gd name="f4" fmla="val 152400"/>
                                    <a:gd name="f5" fmla="val 18542"/>
                                    <a:gd name="f6" fmla="val 26670"/>
                                    <a:gd name="f7" fmla="val 254"/>
                                    <a:gd name="f8" fmla="val 26924"/>
                                    <a:gd name="f9" fmla="val 27051"/>
                                    <a:gd name="f10" fmla="val 27178"/>
                                    <a:gd name="f11" fmla="val 31623"/>
                                    <a:gd name="f12" fmla="val 1016"/>
                                    <a:gd name="f13" fmla="val 32131"/>
                                    <a:gd name="f14" fmla="val 1143"/>
                                    <a:gd name="f15" fmla="val 32639"/>
                                    <a:gd name="f16" fmla="val 1398"/>
                                    <a:gd name="f17" fmla="val 33147"/>
                                    <a:gd name="f18" fmla="val 1651"/>
                                    <a:gd name="f19" fmla="val 35306"/>
                                    <a:gd name="f20" fmla="val 3429"/>
                                    <a:gd name="f21" fmla="val 35687"/>
                                    <a:gd name="f22" fmla="val 3683"/>
                                    <a:gd name="f23" fmla="val 36068"/>
                                    <a:gd name="f24" fmla="val 4191"/>
                                    <a:gd name="f25" fmla="val 36322"/>
                                    <a:gd name="f26" fmla="val 4700"/>
                                    <a:gd name="f27" fmla="val 37465"/>
                                    <a:gd name="f28" fmla="val 7493"/>
                                    <a:gd name="f29" fmla="val 104920"/>
                                    <a:gd name="f30" fmla="val 122439"/>
                                    <a:gd name="f31" fmla="val 66422"/>
                                    <a:gd name="f32" fmla="val 121159"/>
                                    <a:gd name="f33" fmla="val 31369"/>
                                    <a:gd name="f34" fmla="val 10033"/>
                                    <a:gd name="f35" fmla="val 30607"/>
                                    <a:gd name="f36" fmla="val 8128"/>
                                    <a:gd name="f37" fmla="val 29718"/>
                                    <a:gd name="f38" fmla="val 26289"/>
                                    <a:gd name="f39" fmla="val 6858"/>
                                    <a:gd name="f40" fmla="val 18669"/>
                                    <a:gd name="f41" fmla="val 6604"/>
                                    <a:gd name="f42" fmla="val 13335"/>
                                    <a:gd name="f43" fmla="val 6731"/>
                                    <a:gd name="f44" fmla="val 9779"/>
                                    <a:gd name="f45" fmla="val 7112"/>
                                    <a:gd name="f46" fmla="val 7748"/>
                                    <a:gd name="f47" fmla="val 8637"/>
                                    <a:gd name="f48" fmla="val 13843"/>
                                    <a:gd name="f49" fmla="val 51054"/>
                                    <a:gd name="f50" fmla="val 141732"/>
                                    <a:gd name="f51" fmla="val 51689"/>
                                    <a:gd name="f52" fmla="val 143637"/>
                                    <a:gd name="f53" fmla="val 52324"/>
                                    <a:gd name="f54" fmla="val 144273"/>
                                    <a:gd name="f55" fmla="val 53722"/>
                                    <a:gd name="f56" fmla="val 144907"/>
                                    <a:gd name="f57" fmla="val 56515"/>
                                    <a:gd name="f58" fmla="val 145415"/>
                                    <a:gd name="f59" fmla="val 61722"/>
                                    <a:gd name="f60" fmla="val 145797"/>
                                    <a:gd name="f61" fmla="val 56134"/>
                                    <a:gd name="f62" fmla="val 152019"/>
                                    <a:gd name="f63" fmla="val 52070"/>
                                    <a:gd name="f64" fmla="val 151385"/>
                                    <a:gd name="f65" fmla="val 51816"/>
                                    <a:gd name="f66" fmla="val 151257"/>
                                    <a:gd name="f67" fmla="val 51562"/>
                                    <a:gd name="f68" fmla="val 51308"/>
                                    <a:gd name="f69" fmla="val 151130"/>
                                    <a:gd name="f70" fmla="val 48895"/>
                                    <a:gd name="f71" fmla="val 149987"/>
                                    <a:gd name="f72" fmla="val 48514"/>
                                    <a:gd name="f73" fmla="val 149734"/>
                                    <a:gd name="f74" fmla="val 48133"/>
                                    <a:gd name="f75" fmla="val 149479"/>
                                    <a:gd name="f76" fmla="val 47879"/>
                                    <a:gd name="f77" fmla="val 149225"/>
                                    <a:gd name="f78" fmla="val 46482"/>
                                    <a:gd name="f79" fmla="val 147575"/>
                                    <a:gd name="f80" fmla="val 46101"/>
                                    <a:gd name="f81" fmla="val 147320"/>
                                    <a:gd name="f82" fmla="val 45974"/>
                                    <a:gd name="f83" fmla="val 146939"/>
                                    <a:gd name="f84" fmla="val 45847"/>
                                    <a:gd name="f85" fmla="val 146559"/>
                                    <a:gd name="f86" fmla="val 44831"/>
                                    <a:gd name="f87" fmla="val 144145"/>
                                    <a:gd name="f88" fmla="val 1778"/>
                                    <a:gd name="f89" fmla="val 16002"/>
                                    <a:gd name="f90" fmla="val 127"/>
                                    <a:gd name="f91" fmla="val 9399"/>
                                    <a:gd name="f92" fmla="val 8763"/>
                                    <a:gd name="f93" fmla="val 7620"/>
                                    <a:gd name="f94" fmla="val 1270"/>
                                    <a:gd name="f95" fmla="val 4064"/>
                                    <a:gd name="f96" fmla="val 3049"/>
                                    <a:gd name="f97" fmla="val 2413"/>
                                    <a:gd name="f98" fmla="val 2160"/>
                                    <a:gd name="f99" fmla="val 1905"/>
                                    <a:gd name="f100" fmla="val 8255"/>
                                    <a:gd name="f101" fmla="val 508"/>
                                    <a:gd name="f102" fmla="val 8509"/>
                                    <a:gd name="f103" fmla="val 381"/>
                                    <a:gd name="f104" fmla="val 9017"/>
                                    <a:gd name="f105" fmla="val 13081"/>
                                    <a:gd name="f106" fmla="*/ f0 1 68200"/>
                                    <a:gd name="f107" fmla="*/ f1 1 152400"/>
                                    <a:gd name="f108" fmla="+- f4 0 f2"/>
                                    <a:gd name="f109" fmla="+- f3 0 f2"/>
                                    <a:gd name="f110" fmla="*/ f109 1 68200"/>
                                    <a:gd name="f111" fmla="*/ f108 1 152400"/>
                                    <a:gd name="f112" fmla="*/ 0 1 f110"/>
                                    <a:gd name="f113" fmla="*/ 68200 1 f110"/>
                                    <a:gd name="f114" fmla="*/ 0 1 f111"/>
                                    <a:gd name="f115" fmla="*/ 152400 1 f111"/>
                                    <a:gd name="f116" fmla="*/ f112 f106 1"/>
                                    <a:gd name="f117" fmla="*/ f113 f106 1"/>
                                    <a:gd name="f118" fmla="*/ f115 f107 1"/>
                                    <a:gd name="f119" fmla="*/ f114 f107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116" t="f119" r="f117" b="f118"/>
                                  <a:pathLst>
                                    <a:path w="68200" h="152400">
                                      <a:moveTo>
                                        <a:pt x="f5" y="f2"/>
                                      </a:moveTo>
                                      <a:lnTo>
                                        <a:pt x="f6" y="f7"/>
                                      </a:lnTo>
                                      <a:cubicBezTo>
                                        <a:pt x="f8" y="f7"/>
                                        <a:pt x="f9" y="f7"/>
                                        <a:pt x="f10" y="f7"/>
                                      </a:cubicBezTo>
                                      <a:lnTo>
                                        <a:pt x="f11" y="f12"/>
                                      </a:lnTo>
                                      <a:cubicBezTo>
                                        <a:pt x="f13" y="f14"/>
                                        <a:pt x="f15" y="f16"/>
                                        <a:pt x="f17" y="f18"/>
                                      </a:cubicBezTo>
                                      <a:lnTo>
                                        <a:pt x="f19" y="f20"/>
                                      </a:lnTo>
                                      <a:cubicBezTo>
                                        <a:pt x="f21" y="f22"/>
                                        <a:pt x="f23" y="f24"/>
                                        <a:pt x="f25" y="f26"/>
                                      </a:cubicBezTo>
                                      <a:lnTo>
                                        <a:pt x="f27" y="f28"/>
                                      </a:lnTo>
                                      <a:lnTo>
                                        <a:pt x="f3" y="f29"/>
                                      </a:lnTo>
                                      <a:lnTo>
                                        <a:pt x="f3" y="f30"/>
                                      </a:lnTo>
                                      <a:lnTo>
                                        <a:pt x="f31" y="f32"/>
                                      </a:lnTo>
                                      <a:lnTo>
                                        <a:pt x="f33" y="f34"/>
                                      </a:lnTo>
                                      <a:lnTo>
                                        <a:pt x="f35" y="f36"/>
                                      </a:lnTo>
                                      <a:lnTo>
                                        <a:pt x="f37" y="f28"/>
                                      </a:lnTo>
                                      <a:lnTo>
                                        <a:pt x="f38" y="f39"/>
                                      </a:lnTo>
                                      <a:lnTo>
                                        <a:pt x="f40" y="f41"/>
                                      </a:lnTo>
                                      <a:lnTo>
                                        <a:pt x="f42" y="f43"/>
                                      </a:lnTo>
                                      <a:lnTo>
                                        <a:pt x="f44" y="f39"/>
                                      </a:lnTo>
                                      <a:lnTo>
                                        <a:pt x="f45" y="f46"/>
                                      </a:lnTo>
                                      <a:lnTo>
                                        <a:pt x="f43" y="f47"/>
                                      </a:lnTo>
                                      <a:lnTo>
                                        <a:pt x="f36" y="f48"/>
                                      </a:lnTo>
                                      <a:lnTo>
                                        <a:pt x="f49" y="f50"/>
                                      </a:lnTo>
                                      <a:lnTo>
                                        <a:pt x="f51" y="f52"/>
                                      </a:lnTo>
                                      <a:lnTo>
                                        <a:pt x="f53" y="f54"/>
                                      </a:lnTo>
                                      <a:lnTo>
                                        <a:pt x="f55" y="f56"/>
                                      </a:lnTo>
                                      <a:lnTo>
                                        <a:pt x="f57" y="f58"/>
                                      </a:lnTo>
                                      <a:lnTo>
                                        <a:pt x="f59" y="f60"/>
                                      </a:lnTo>
                                      <a:lnTo>
                                        <a:pt x="f3" y="f60"/>
                                      </a:lnTo>
                                      <a:lnTo>
                                        <a:pt x="f3" y="f4"/>
                                      </a:lnTo>
                                      <a:lnTo>
                                        <a:pt x="f59" y="f4"/>
                                      </a:lnTo>
                                      <a:lnTo>
                                        <a:pt x="f61" y="f62"/>
                                      </a:lnTo>
                                      <a:lnTo>
                                        <a:pt x="f63" y="f64"/>
                                      </a:lnTo>
                                      <a:cubicBezTo>
                                        <a:pt x="f65" y="f66"/>
                                        <a:pt x="f67" y="f66"/>
                                        <a:pt x="f68" y="f69"/>
                                      </a:cubicBezTo>
                                      <a:lnTo>
                                        <a:pt x="f70" y="f71"/>
                                      </a:lnTo>
                                      <a:cubicBezTo>
                                        <a:pt x="f72" y="f73"/>
                                        <a:pt x="f74" y="f75"/>
                                        <a:pt x="f76" y="f77"/>
                                      </a:cubicBezTo>
                                      <a:lnTo>
                                        <a:pt x="f78" y="f79"/>
                                      </a:lnTo>
                                      <a:cubicBezTo>
                                        <a:pt x="f80" y="f81"/>
                                        <a:pt x="f82" y="f83"/>
                                        <a:pt x="f84" y="f85"/>
                                      </a:cubicBezTo>
                                      <a:lnTo>
                                        <a:pt x="f86" y="f87"/>
                                      </a:lnTo>
                                      <a:lnTo>
                                        <a:pt x="f88" y="f89"/>
                                      </a:lnTo>
                                      <a:lnTo>
                                        <a:pt x="f90" y="f91"/>
                                      </a:lnTo>
                                      <a:cubicBezTo>
                                        <a:pt x="f2" y="f92"/>
                                        <a:pt x="f2" y="f36"/>
                                        <a:pt x="f7" y="f93"/>
                                      </a:cubicBezTo>
                                      <a:lnTo>
                                        <a:pt x="f94" y="f95"/>
                                      </a:lnTo>
                                      <a:cubicBezTo>
                                        <a:pt x="f18" y="f96"/>
                                        <a:pt x="f97" y="f98"/>
                                        <a:pt x="f20" y="f99"/>
                                      </a:cubicBezTo>
                                      <a:lnTo>
                                        <a:pt x="f100" y="f101"/>
                                      </a:lnTo>
                                      <a:cubicBezTo>
                                        <a:pt x="f102" y="f103"/>
                                        <a:pt x="f92" y="f103"/>
                                        <a:pt x="f104" y="f7"/>
                                      </a:cubicBezTo>
                                      <a:lnTo>
                                        <a:pt x="f105" y="f90"/>
                                      </a:lnTo>
                                      <a:lnTo>
                                        <a:pt x="f5" y="f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7C30"/>
                                </a:solidFill>
                                <a:ln cap="flat">
                                  <a:noFill/>
                                  <a:prstDash val="solid"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202" name="Shape 206"/>
                              <wps:cNvSpPr/>
                              <wps:spPr>
                                <a:xfrm>
                                  <a:off x="827275" y="9144"/>
                                  <a:ext cx="18031" cy="152393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18034"/>
                                    <a:gd name="f4" fmla="val 152393"/>
                                    <a:gd name="f5" fmla="val 17780"/>
                                    <a:gd name="f6" fmla="val 13"/>
                                    <a:gd name="f7" fmla="val 6611"/>
                                    <a:gd name="f8" fmla="val 11302"/>
                                    <a:gd name="f9" fmla="val 6986"/>
                                    <a:gd name="f10" fmla="val 7620"/>
                                    <a:gd name="f11" fmla="val 7748"/>
                                    <a:gd name="f12" fmla="val 6731"/>
                                    <a:gd name="f13" fmla="val 8255"/>
                                    <a:gd name="f14" fmla="val 6603"/>
                                    <a:gd name="f15" fmla="val 8637"/>
                                    <a:gd name="f16" fmla="val 143891"/>
                                    <a:gd name="f17" fmla="val 144145"/>
                                    <a:gd name="f18" fmla="val 144780"/>
                                    <a:gd name="f19" fmla="val 145542"/>
                                    <a:gd name="f20" fmla="val 145797"/>
                                    <a:gd name="f21" fmla="val 145787"/>
                                    <a:gd name="f22" fmla="val 10795"/>
                                    <a:gd name="f23" fmla="val 152019"/>
                                    <a:gd name="f24" fmla="val 10540"/>
                                    <a:gd name="f25" fmla="val 10414"/>
                                    <a:gd name="f26" fmla="val 10287"/>
                                    <a:gd name="f27" fmla="val 5715"/>
                                    <a:gd name="f28" fmla="val 151130"/>
                                    <a:gd name="f29" fmla="val 5334"/>
                                    <a:gd name="f30" fmla="val 151003"/>
                                    <a:gd name="f31" fmla="val 4952"/>
                                    <a:gd name="f32" fmla="val 150876"/>
                                    <a:gd name="f33" fmla="val 4699"/>
                                    <a:gd name="f34" fmla="val 150750"/>
                                    <a:gd name="f35" fmla="val 2286"/>
                                    <a:gd name="f36" fmla="val 149225"/>
                                    <a:gd name="f37" fmla="val 1651"/>
                                    <a:gd name="f38" fmla="val 148844"/>
                                    <a:gd name="f39" fmla="val 1143"/>
                                    <a:gd name="f40" fmla="val 148210"/>
                                    <a:gd name="f41" fmla="val 889"/>
                                    <a:gd name="f42" fmla="val 147575"/>
                                    <a:gd name="f43" fmla="val 127"/>
                                    <a:gd name="f44" fmla="val 145162"/>
                                    <a:gd name="f45" fmla="val 144400"/>
                                    <a:gd name="f46" fmla="val 8001"/>
                                    <a:gd name="f47" fmla="val 7239"/>
                                    <a:gd name="f48" fmla="val 6858"/>
                                    <a:gd name="f49" fmla="val 4826"/>
                                    <a:gd name="f50" fmla="val 4191"/>
                                    <a:gd name="f51" fmla="val 3556"/>
                                    <a:gd name="f52" fmla="val 3175"/>
                                    <a:gd name="f53" fmla="val 5080"/>
                                    <a:gd name="f54" fmla="val 1525"/>
                                    <a:gd name="f55" fmla="val 5461"/>
                                    <a:gd name="f56" fmla="val 1398"/>
                                    <a:gd name="f57" fmla="val 5842"/>
                                    <a:gd name="f58" fmla="val 1270"/>
                                    <a:gd name="f59" fmla="val 381"/>
                                    <a:gd name="f60" fmla="val 10668"/>
                                    <a:gd name="f61" fmla="*/ f0 1 18034"/>
                                    <a:gd name="f62" fmla="*/ f1 1 152393"/>
                                    <a:gd name="f63" fmla="+- f4 0 f2"/>
                                    <a:gd name="f64" fmla="+- f3 0 f2"/>
                                    <a:gd name="f65" fmla="*/ f64 1 18034"/>
                                    <a:gd name="f66" fmla="*/ f63 1 152393"/>
                                    <a:gd name="f67" fmla="*/ 0 1 f65"/>
                                    <a:gd name="f68" fmla="*/ 18034 1 f65"/>
                                    <a:gd name="f69" fmla="*/ 0 1 f66"/>
                                    <a:gd name="f70" fmla="*/ 152393 1 f66"/>
                                    <a:gd name="f71" fmla="*/ f67 f61 1"/>
                                    <a:gd name="f72" fmla="*/ f68 f61 1"/>
                                    <a:gd name="f73" fmla="*/ f70 f62 1"/>
                                    <a:gd name="f74" fmla="*/ f69 f62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71" t="f74" r="f72" b="f73"/>
                                  <a:pathLst>
                                    <a:path w="18034" h="152393">
                                      <a:moveTo>
                                        <a:pt x="f5" y="f2"/>
                                      </a:moveTo>
                                      <a:lnTo>
                                        <a:pt x="f3" y="f6"/>
                                      </a:lnTo>
                                      <a:lnTo>
                                        <a:pt x="f3" y="f7"/>
                                      </a:lnTo>
                                      <a:lnTo>
                                        <a:pt x="f8" y="f9"/>
                                      </a:lnTo>
                                      <a:lnTo>
                                        <a:pt x="f10" y="f11"/>
                                      </a:lnTo>
                                      <a:lnTo>
                                        <a:pt x="f12" y="f13"/>
                                      </a:lnTo>
                                      <a:lnTo>
                                        <a:pt x="f14" y="f15"/>
                                      </a:lnTo>
                                      <a:lnTo>
                                        <a:pt x="f14" y="f16"/>
                                      </a:lnTo>
                                      <a:lnTo>
                                        <a:pt x="f12" y="f17"/>
                                      </a:lnTo>
                                      <a:lnTo>
                                        <a:pt x="f10" y="f18"/>
                                      </a:lnTo>
                                      <a:lnTo>
                                        <a:pt x="f8" y="f19"/>
                                      </a:lnTo>
                                      <a:lnTo>
                                        <a:pt x="f5" y="f20"/>
                                      </a:lnTo>
                                      <a:lnTo>
                                        <a:pt x="f3" y="f21"/>
                                      </a:lnTo>
                                      <a:lnTo>
                                        <a:pt x="f3" y="f4"/>
                                      </a:lnTo>
                                      <a:lnTo>
                                        <a:pt x="f22" y="f23"/>
                                      </a:lnTo>
                                      <a:cubicBezTo>
                                        <a:pt x="f24" y="f23"/>
                                        <a:pt x="f25" y="f23"/>
                                        <a:pt x="f26" y="f23"/>
                                      </a:cubicBezTo>
                                      <a:lnTo>
                                        <a:pt x="f27" y="f28"/>
                                      </a:lnTo>
                                      <a:cubicBezTo>
                                        <a:pt x="f29" y="f30"/>
                                        <a:pt x="f31" y="f32"/>
                                        <a:pt x="f33" y="f34"/>
                                      </a:cubicBezTo>
                                      <a:lnTo>
                                        <a:pt x="f35" y="f36"/>
                                      </a:lnTo>
                                      <a:cubicBezTo>
                                        <a:pt x="f37" y="f38"/>
                                        <a:pt x="f39" y="f40"/>
                                        <a:pt x="f41" y="f42"/>
                                      </a:cubicBezTo>
                                      <a:lnTo>
                                        <a:pt x="f43" y="f19"/>
                                      </a:lnTo>
                                      <a:cubicBezTo>
                                        <a:pt x="f2" y="f44"/>
                                        <a:pt x="f2" y="f18"/>
                                        <a:pt x="f2" y="f45"/>
                                      </a:cubicBezTo>
                                      <a:lnTo>
                                        <a:pt x="f2" y="f46"/>
                                      </a:lnTo>
                                      <a:cubicBezTo>
                                        <a:pt x="f2" y="f10"/>
                                        <a:pt x="f2" y="f47"/>
                                        <a:pt x="f43" y="f48"/>
                                      </a:cubicBezTo>
                                      <a:lnTo>
                                        <a:pt x="f41" y="f49"/>
                                      </a:lnTo>
                                      <a:cubicBezTo>
                                        <a:pt x="f39" y="f50"/>
                                        <a:pt x="f37" y="f51"/>
                                        <a:pt x="f35" y="f52"/>
                                      </a:cubicBezTo>
                                      <a:lnTo>
                                        <a:pt x="f49" y="f37"/>
                                      </a:lnTo>
                                      <a:cubicBezTo>
                                        <a:pt x="f53" y="f54"/>
                                        <a:pt x="f55" y="f56"/>
                                        <a:pt x="f57" y="f58"/>
                                      </a:cubicBezTo>
                                      <a:lnTo>
                                        <a:pt x="f26" y="f59"/>
                                      </a:lnTo>
                                      <a:cubicBezTo>
                                        <a:pt x="f24" y="f59"/>
                                        <a:pt x="f60" y="f59"/>
                                        <a:pt x="f22" y="f59"/>
                                      </a:cubicBezTo>
                                      <a:lnTo>
                                        <a:pt x="f5" y="f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7C30"/>
                                </a:solidFill>
                                <a:ln cap="flat">
                                  <a:noFill/>
                                  <a:prstDash val="solid"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203" name="Shape 207"/>
                              <wps:cNvSpPr/>
                              <wps:spPr>
                                <a:xfrm>
                                  <a:off x="745876" y="9144"/>
                                  <a:ext cx="68195" cy="152403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68198"/>
                                    <a:gd name="f4" fmla="val 152400"/>
                                    <a:gd name="f5" fmla="val 52197"/>
                                    <a:gd name="f6" fmla="val 60451"/>
                                    <a:gd name="f7" fmla="val 381"/>
                                    <a:gd name="f8" fmla="val 60833"/>
                                    <a:gd name="f9" fmla="val 61213"/>
                                    <a:gd name="f10" fmla="val 508"/>
                                    <a:gd name="f11" fmla="val 61595"/>
                                    <a:gd name="f12" fmla="val 636"/>
                                    <a:gd name="f13" fmla="val 65405"/>
                                    <a:gd name="f14" fmla="val 2287"/>
                                    <a:gd name="f15" fmla="val 66421"/>
                                    <a:gd name="f16" fmla="val 2667"/>
                                    <a:gd name="f17" fmla="val 67183"/>
                                    <a:gd name="f18" fmla="val 3556"/>
                                    <a:gd name="f19" fmla="val 67436"/>
                                    <a:gd name="f20" fmla="val 4700"/>
                                    <a:gd name="f21" fmla="val 68072"/>
                                    <a:gd name="f22" fmla="val 8255"/>
                                    <a:gd name="f23" fmla="val 8763"/>
                                    <a:gd name="f24" fmla="val 9272"/>
                                    <a:gd name="f25" fmla="val 9779"/>
                                    <a:gd name="f26" fmla="val 66294"/>
                                    <a:gd name="f27" fmla="val 16002"/>
                                    <a:gd name="f28" fmla="val 23113"/>
                                    <a:gd name="f29" fmla="val 144400"/>
                                    <a:gd name="f30" fmla="val 21589"/>
                                    <a:gd name="f31" fmla="val 147828"/>
                                    <a:gd name="f32" fmla="val 21335"/>
                                    <a:gd name="f33" fmla="val 148337"/>
                                    <a:gd name="f34" fmla="val 20827"/>
                                    <a:gd name="f35" fmla="val 148844"/>
                                    <a:gd name="f36" fmla="val 20320"/>
                                    <a:gd name="f37" fmla="val 149225"/>
                                    <a:gd name="f38" fmla="val 17398"/>
                                    <a:gd name="f39" fmla="val 151003"/>
                                    <a:gd name="f40" fmla="val 17018"/>
                                    <a:gd name="f41" fmla="val 151257"/>
                                    <a:gd name="f42" fmla="val 16636"/>
                                    <a:gd name="f43" fmla="val 151385"/>
                                    <a:gd name="f44" fmla="val 16128"/>
                                    <a:gd name="f45" fmla="val 10668"/>
                                    <a:gd name="f46" fmla="val 152147"/>
                                    <a:gd name="f47" fmla="val 1270"/>
                                    <a:gd name="f48" fmla="val 145797"/>
                                    <a:gd name="f49" fmla="val 1143"/>
                                    <a:gd name="f50" fmla="val 9778"/>
                                    <a:gd name="f51" fmla="val 145669"/>
                                    <a:gd name="f52" fmla="val 14477"/>
                                    <a:gd name="f53" fmla="val 145035"/>
                                    <a:gd name="f54" fmla="val 16001"/>
                                    <a:gd name="f55" fmla="val 144018"/>
                                    <a:gd name="f56" fmla="val 16890"/>
                                    <a:gd name="f57" fmla="val 142240"/>
                                    <a:gd name="f58" fmla="val 59944"/>
                                    <a:gd name="f59" fmla="val 14225"/>
                                    <a:gd name="f60" fmla="val 61468"/>
                                    <a:gd name="f61" fmla="val 7620"/>
                                    <a:gd name="f62" fmla="val 59562"/>
                                    <a:gd name="f63" fmla="val 6986"/>
                                    <a:gd name="f64" fmla="val 52323"/>
                                    <a:gd name="f65" fmla="val 6604"/>
                                    <a:gd name="f66" fmla="val 44449"/>
                                    <a:gd name="f67" fmla="val 6858"/>
                                    <a:gd name="f68" fmla="val 40767"/>
                                    <a:gd name="f69" fmla="val 7493"/>
                                    <a:gd name="f70" fmla="val 39877"/>
                                    <a:gd name="f71" fmla="val 39115"/>
                                    <a:gd name="f72" fmla="val 10287"/>
                                    <a:gd name="f73" fmla="val 4698"/>
                                    <a:gd name="f74" fmla="val 121159"/>
                                    <a:gd name="f75" fmla="val 4190"/>
                                    <a:gd name="f76" fmla="val 122555"/>
                                    <a:gd name="f77" fmla="val 2921"/>
                                    <a:gd name="f78" fmla="val 123444"/>
                                    <a:gd name="f79" fmla="val 1523"/>
                                    <a:gd name="f80" fmla="val 1397"/>
                                    <a:gd name="f81" fmla="val 122439"/>
                                    <a:gd name="f82" fmla="val 104920"/>
                                    <a:gd name="f83" fmla="val 109348"/>
                                    <a:gd name="f84" fmla="val 32893"/>
                                    <a:gd name="f85" fmla="val 8382"/>
                                    <a:gd name="f86" fmla="val 34035"/>
                                    <a:gd name="f87" fmla="val 5207"/>
                                    <a:gd name="f88" fmla="val 34162"/>
                                    <a:gd name="f89" fmla="val 4573"/>
                                    <a:gd name="f90" fmla="val 34544"/>
                                    <a:gd name="f91" fmla="val 4064"/>
                                    <a:gd name="f92" fmla="val 35051"/>
                                    <a:gd name="f93" fmla="val 3683"/>
                                    <a:gd name="f94" fmla="val 37337"/>
                                    <a:gd name="f95" fmla="val 1905"/>
                                    <a:gd name="f96" fmla="val 37719"/>
                                    <a:gd name="f97" fmla="val 1525"/>
                                    <a:gd name="f98" fmla="val 38226"/>
                                    <a:gd name="f99" fmla="val 38734"/>
                                    <a:gd name="f100" fmla="val 43434"/>
                                    <a:gd name="f101" fmla="val 254"/>
                                    <a:gd name="f102" fmla="val 43560"/>
                                    <a:gd name="f103" fmla="val 43814"/>
                                    <a:gd name="f104" fmla="val 43942"/>
                                    <a:gd name="f105" fmla="*/ f0 1 68198"/>
                                    <a:gd name="f106" fmla="*/ f1 1 152400"/>
                                    <a:gd name="f107" fmla="+- f4 0 f2"/>
                                    <a:gd name="f108" fmla="+- f3 0 f2"/>
                                    <a:gd name="f109" fmla="*/ f108 1 68198"/>
                                    <a:gd name="f110" fmla="*/ f107 1 152400"/>
                                    <a:gd name="f111" fmla="*/ 0 1 f109"/>
                                    <a:gd name="f112" fmla="*/ 68198 1 f109"/>
                                    <a:gd name="f113" fmla="*/ 0 1 f110"/>
                                    <a:gd name="f114" fmla="*/ 152400 1 f110"/>
                                    <a:gd name="f115" fmla="*/ f111 f105 1"/>
                                    <a:gd name="f116" fmla="*/ f112 f105 1"/>
                                    <a:gd name="f117" fmla="*/ f114 f106 1"/>
                                    <a:gd name="f118" fmla="*/ f113 f106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115" t="f118" r="f116" b="f117"/>
                                  <a:pathLst>
                                    <a:path w="68198" h="152400">
                                      <a:moveTo>
                                        <a:pt x="f5" y="f2"/>
                                      </a:moveTo>
                                      <a:lnTo>
                                        <a:pt x="f6" y="f7"/>
                                      </a:lnTo>
                                      <a:cubicBezTo>
                                        <a:pt x="f8" y="f7"/>
                                        <a:pt x="f9" y="f10"/>
                                        <a:pt x="f11" y="f12"/>
                                      </a:cubicBezTo>
                                      <a:lnTo>
                                        <a:pt x="f13" y="f14"/>
                                      </a:lnTo>
                                      <a:cubicBezTo>
                                        <a:pt x="f15" y="f16"/>
                                        <a:pt x="f17" y="f18"/>
                                        <a:pt x="f19" y="f20"/>
                                      </a:cubicBezTo>
                                      <a:lnTo>
                                        <a:pt x="f21" y="f22"/>
                                      </a:lnTo>
                                      <a:cubicBezTo>
                                        <a:pt x="f3" y="f23"/>
                                        <a:pt x="f3" y="f24"/>
                                        <a:pt x="f21" y="f25"/>
                                      </a:cubicBezTo>
                                      <a:lnTo>
                                        <a:pt x="f26" y="f27"/>
                                      </a:lnTo>
                                      <a:lnTo>
                                        <a:pt x="f28" y="f29"/>
                                      </a:lnTo>
                                      <a:lnTo>
                                        <a:pt x="f30" y="f31"/>
                                      </a:lnTo>
                                      <a:cubicBezTo>
                                        <a:pt x="f32" y="f33"/>
                                        <a:pt x="f34" y="f35"/>
                                        <a:pt x="f36" y="f37"/>
                                      </a:cubicBezTo>
                                      <a:lnTo>
                                        <a:pt x="f38" y="f39"/>
                                      </a:lnTo>
                                      <a:cubicBezTo>
                                        <a:pt x="f40" y="f41"/>
                                        <a:pt x="f42" y="f43"/>
                                        <a:pt x="f44" y="f43"/>
                                      </a:cubicBezTo>
                                      <a:lnTo>
                                        <a:pt x="f45" y="f46"/>
                                      </a:lnTo>
                                      <a:lnTo>
                                        <a:pt x="f47" y="f4"/>
                                      </a:lnTo>
                                      <a:lnTo>
                                        <a:pt x="f2" y="f4"/>
                                      </a:lnTo>
                                      <a:lnTo>
                                        <a:pt x="f2" y="f48"/>
                                      </a:lnTo>
                                      <a:lnTo>
                                        <a:pt x="f49" y="f48"/>
                                      </a:lnTo>
                                      <a:lnTo>
                                        <a:pt x="f50" y="f51"/>
                                      </a:lnTo>
                                      <a:lnTo>
                                        <a:pt x="f52" y="f53"/>
                                      </a:lnTo>
                                      <a:lnTo>
                                        <a:pt x="f54" y="f55"/>
                                      </a:lnTo>
                                      <a:lnTo>
                                        <a:pt x="f56" y="f57"/>
                                      </a:lnTo>
                                      <a:lnTo>
                                        <a:pt x="f58" y="f59"/>
                                      </a:lnTo>
                                      <a:lnTo>
                                        <a:pt x="f60" y="f23"/>
                                      </a:lnTo>
                                      <a:lnTo>
                                        <a:pt x="f9" y="f61"/>
                                      </a:lnTo>
                                      <a:lnTo>
                                        <a:pt x="f62" y="f63"/>
                                      </a:lnTo>
                                      <a:lnTo>
                                        <a:pt x="f64" y="f65"/>
                                      </a:lnTo>
                                      <a:lnTo>
                                        <a:pt x="f66" y="f67"/>
                                      </a:lnTo>
                                      <a:lnTo>
                                        <a:pt x="f68" y="f69"/>
                                      </a:lnTo>
                                      <a:lnTo>
                                        <a:pt x="f70" y="f22"/>
                                      </a:lnTo>
                                      <a:lnTo>
                                        <a:pt x="f71" y="f72"/>
                                      </a:lnTo>
                                      <a:lnTo>
                                        <a:pt x="f73" y="f74"/>
                                      </a:lnTo>
                                      <a:cubicBezTo>
                                        <a:pt x="f75" y="f76"/>
                                        <a:pt x="f77" y="f78"/>
                                        <a:pt x="f79" y="f78"/>
                                      </a:cubicBezTo>
                                      <a:lnTo>
                                        <a:pt x="f80" y="f78"/>
                                      </a:lnTo>
                                      <a:lnTo>
                                        <a:pt x="f2" y="f81"/>
                                      </a:lnTo>
                                      <a:lnTo>
                                        <a:pt x="f2" y="f82"/>
                                      </a:lnTo>
                                      <a:lnTo>
                                        <a:pt x="f80" y="f83"/>
                                      </a:lnTo>
                                      <a:lnTo>
                                        <a:pt x="f84" y="f85"/>
                                      </a:lnTo>
                                      <a:lnTo>
                                        <a:pt x="f86" y="f87"/>
                                      </a:lnTo>
                                      <a:cubicBezTo>
                                        <a:pt x="f88" y="f89"/>
                                        <a:pt x="f90" y="f91"/>
                                        <a:pt x="f92" y="f93"/>
                                      </a:cubicBezTo>
                                      <a:lnTo>
                                        <a:pt x="f94" y="f95"/>
                                      </a:lnTo>
                                      <a:cubicBezTo>
                                        <a:pt x="f96" y="f97"/>
                                        <a:pt x="f98" y="f47"/>
                                        <a:pt x="f99" y="f49"/>
                                      </a:cubicBezTo>
                                      <a:lnTo>
                                        <a:pt x="f100" y="f101"/>
                                      </a:lnTo>
                                      <a:cubicBezTo>
                                        <a:pt x="f102" y="f101"/>
                                        <a:pt x="f103" y="f101"/>
                                        <a:pt x="f104" y="f101"/>
                                      </a:cubicBezTo>
                                      <a:lnTo>
                                        <a:pt x="f5" y="f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7C30"/>
                                </a:solidFill>
                                <a:ln cap="flat">
                                  <a:noFill/>
                                  <a:prstDash val="solid"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204" name="Shape 208"/>
                              <wps:cNvSpPr/>
                              <wps:spPr>
                                <a:xfrm>
                                  <a:off x="873123" y="9774"/>
                                  <a:ext cx="58549" cy="151753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58548"/>
                                    <a:gd name="f4" fmla="val 151752"/>
                                    <a:gd name="f5" fmla="val 7747"/>
                                    <a:gd name="f6" fmla="val 6603"/>
                                    <a:gd name="f7" fmla="val 8255"/>
                                    <a:gd name="f8" fmla="val 7874"/>
                                    <a:gd name="f9" fmla="val 6731"/>
                                    <a:gd name="f10" fmla="val 7493"/>
                                    <a:gd name="f11" fmla="val 7365"/>
                                    <a:gd name="f12" fmla="val 6858"/>
                                    <a:gd name="f13" fmla="val 10160"/>
                                    <a:gd name="f14" fmla="val 6604"/>
                                    <a:gd name="f15" fmla="val 15239"/>
                                    <a:gd name="f16" fmla="val 20447"/>
                                    <a:gd name="f17" fmla="val 23368"/>
                                    <a:gd name="f18" fmla="val 8001"/>
                                    <a:gd name="f19" fmla="val 24002"/>
                                    <a:gd name="f20" fmla="val 43815"/>
                                    <a:gd name="f21" fmla="val 45720"/>
                                    <a:gd name="f22" fmla="val 47117"/>
                                    <a:gd name="f23" fmla="val 25526"/>
                                    <a:gd name="f24" fmla="val 27305"/>
                                    <a:gd name="f25" fmla="val 143256"/>
                                    <a:gd name="f26" fmla="val 47244"/>
                                    <a:gd name="f27" fmla="val 143510"/>
                                    <a:gd name="f28" fmla="val 48260"/>
                                    <a:gd name="f29" fmla="val 144145"/>
                                    <a:gd name="f30" fmla="val 51943"/>
                                    <a:gd name="f31" fmla="val 144907"/>
                                    <a:gd name="f32" fmla="val 58420"/>
                                    <a:gd name="f33" fmla="val 145161"/>
                                    <a:gd name="f34" fmla="val 145156"/>
                                    <a:gd name="f35" fmla="val 51308"/>
                                    <a:gd name="f36" fmla="val 151384"/>
                                    <a:gd name="f37" fmla="val 51181"/>
                                    <a:gd name="f38" fmla="val 51054"/>
                                    <a:gd name="f39" fmla="val 50927"/>
                                    <a:gd name="f40" fmla="val 46355"/>
                                    <a:gd name="f41" fmla="val 150495"/>
                                    <a:gd name="f42" fmla="val 45974"/>
                                    <a:gd name="f43" fmla="val 150368"/>
                                    <a:gd name="f44" fmla="val 45593"/>
                                    <a:gd name="f45" fmla="val 150240"/>
                                    <a:gd name="f46" fmla="val 45339"/>
                                    <a:gd name="f47" fmla="val 150114"/>
                                    <a:gd name="f48" fmla="val 42926"/>
                                    <a:gd name="f49" fmla="val 148589"/>
                                    <a:gd name="f50" fmla="val 42291"/>
                                    <a:gd name="f51" fmla="val 148209"/>
                                    <a:gd name="f52" fmla="val 41783"/>
                                    <a:gd name="f53" fmla="val 147574"/>
                                    <a:gd name="f54" fmla="val 41529"/>
                                    <a:gd name="f55" fmla="val 146939"/>
                                    <a:gd name="f56" fmla="val 40767"/>
                                    <a:gd name="f57" fmla="val 40640"/>
                                    <a:gd name="f58" fmla="val 144526"/>
                                    <a:gd name="f59" fmla="val 40513"/>
                                    <a:gd name="f60" fmla="val 143764"/>
                                    <a:gd name="f61" fmla="val 30607"/>
                                    <a:gd name="f62" fmla="val 7366"/>
                                    <a:gd name="f63" fmla="val 6985"/>
                                    <a:gd name="f64" fmla="val 30480"/>
                                    <a:gd name="f65" fmla="val 4699"/>
                                    <a:gd name="f66" fmla="val 29845"/>
                                    <a:gd name="f67" fmla="val 4064"/>
                                    <a:gd name="f68" fmla="val 29590"/>
                                    <a:gd name="f69" fmla="val 3429"/>
                                    <a:gd name="f70" fmla="val 29083"/>
                                    <a:gd name="f71" fmla="val 3048"/>
                                    <a:gd name="f72" fmla="val 28448"/>
                                    <a:gd name="f73" fmla="val 1651"/>
                                    <a:gd name="f74" fmla="val 26415"/>
                                    <a:gd name="f75" fmla="val 1524"/>
                                    <a:gd name="f76" fmla="val 26035"/>
                                    <a:gd name="f77" fmla="val 1270"/>
                                    <a:gd name="f78" fmla="val 25781"/>
                                    <a:gd name="f79" fmla="val 25400"/>
                                    <a:gd name="f80" fmla="val 381"/>
                                    <a:gd name="f81" fmla="val 21717"/>
                                    <a:gd name="f82" fmla="val 21463"/>
                                    <a:gd name="f83" fmla="val 21336"/>
                                    <a:gd name="f84" fmla="val 21082"/>
                                    <a:gd name="f85" fmla="val 15621"/>
                                    <a:gd name="f86" fmla="val 9525"/>
                                    <a:gd name="f87" fmla="val 9398"/>
                                    <a:gd name="f88" fmla="val 9144"/>
                                    <a:gd name="f89" fmla="val 9017"/>
                                    <a:gd name="f90" fmla="val 5207"/>
                                    <a:gd name="f91" fmla="val 4826"/>
                                    <a:gd name="f92" fmla="val 4445"/>
                                    <a:gd name="f93" fmla="val 4190"/>
                                    <a:gd name="f94" fmla="val 2159"/>
                                    <a:gd name="f95" fmla="val 1015"/>
                                    <a:gd name="f96" fmla="val 889"/>
                                    <a:gd name="f97" fmla="val 253"/>
                                    <a:gd name="f98" fmla="val 126"/>
                                    <a:gd name="f99" fmla="*/ f0 1 58548"/>
                                    <a:gd name="f100" fmla="*/ f1 1 151752"/>
                                    <a:gd name="f101" fmla="+- f4 0 f2"/>
                                    <a:gd name="f102" fmla="+- f3 0 f2"/>
                                    <a:gd name="f103" fmla="*/ f102 1 58548"/>
                                    <a:gd name="f104" fmla="*/ f101 1 151752"/>
                                    <a:gd name="f105" fmla="*/ 0 1 f103"/>
                                    <a:gd name="f106" fmla="*/ 58548 1 f103"/>
                                    <a:gd name="f107" fmla="*/ 0 1 f104"/>
                                    <a:gd name="f108" fmla="*/ 151752 1 f104"/>
                                    <a:gd name="f109" fmla="*/ f105 f99 1"/>
                                    <a:gd name="f110" fmla="*/ f106 f99 1"/>
                                    <a:gd name="f111" fmla="*/ f108 f100 1"/>
                                    <a:gd name="f112" fmla="*/ f107 f100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109" t="f112" r="f110" b="f111"/>
                                  <a:pathLst>
                                    <a:path w="58548" h="151752">
                                      <a:moveTo>
                                        <a:pt x="f5" y="f2"/>
                                      </a:moveTo>
                                      <a:lnTo>
                                        <a:pt x="f3" y="f2"/>
                                      </a:lnTo>
                                      <a:lnTo>
                                        <a:pt x="f3" y="f6"/>
                                      </a:lnTo>
                                      <a:lnTo>
                                        <a:pt x="f7" y="f6"/>
                                      </a:lnTo>
                                      <a:lnTo>
                                        <a:pt x="f8" y="f9"/>
                                      </a:lnTo>
                                      <a:lnTo>
                                        <a:pt x="f10" y="f11"/>
                                      </a:lnTo>
                                      <a:lnTo>
                                        <a:pt x="f12" y="f13"/>
                                      </a:lnTo>
                                      <a:lnTo>
                                        <a:pt x="f14" y="f15"/>
                                      </a:lnTo>
                                      <a:lnTo>
                                        <a:pt x="f12" y="f16"/>
                                      </a:lnTo>
                                      <a:lnTo>
                                        <a:pt x="f10" y="f17"/>
                                      </a:lnTo>
                                      <a:lnTo>
                                        <a:pt x="f18" y="f19"/>
                                      </a:lnTo>
                                      <a:lnTo>
                                        <a:pt x="f20" y="f19"/>
                                      </a:lnTo>
                                      <a:cubicBezTo>
                                        <a:pt x="f21" y="f19"/>
                                        <a:pt x="f22" y="f23"/>
                                        <a:pt x="f22" y="f24"/>
                                      </a:cubicBezTo>
                                      <a:lnTo>
                                        <a:pt x="f22" y="f25"/>
                                      </a:lnTo>
                                      <a:lnTo>
                                        <a:pt x="f26" y="f27"/>
                                      </a:lnTo>
                                      <a:lnTo>
                                        <a:pt x="f28" y="f29"/>
                                      </a:lnTo>
                                      <a:lnTo>
                                        <a:pt x="f30" y="f31"/>
                                      </a:lnTo>
                                      <a:lnTo>
                                        <a:pt x="f32" y="f33"/>
                                      </a:lnTo>
                                      <a:lnTo>
                                        <a:pt x="f3" y="f34"/>
                                      </a:lnTo>
                                      <a:lnTo>
                                        <a:pt x="f3" y="f4"/>
                                      </a:lnTo>
                                      <a:lnTo>
                                        <a:pt x="f35" y="f36"/>
                                      </a:lnTo>
                                      <a:cubicBezTo>
                                        <a:pt x="f37" y="f36"/>
                                        <a:pt x="f38" y="f36"/>
                                        <a:pt x="f39" y="f36"/>
                                      </a:cubicBezTo>
                                      <a:lnTo>
                                        <a:pt x="f40" y="f41"/>
                                      </a:lnTo>
                                      <a:cubicBezTo>
                                        <a:pt x="f42" y="f43"/>
                                        <a:pt x="f44" y="f45"/>
                                        <a:pt x="f46" y="f47"/>
                                      </a:cubicBezTo>
                                      <a:lnTo>
                                        <a:pt x="f48" y="f49"/>
                                      </a:lnTo>
                                      <a:cubicBezTo>
                                        <a:pt x="f50" y="f51"/>
                                        <a:pt x="f52" y="f53"/>
                                        <a:pt x="f54" y="f55"/>
                                      </a:cubicBezTo>
                                      <a:lnTo>
                                        <a:pt x="f56" y="f31"/>
                                      </a:lnTo>
                                      <a:cubicBezTo>
                                        <a:pt x="f57" y="f58"/>
                                        <a:pt x="f59" y="f29"/>
                                        <a:pt x="f59" y="f60"/>
                                      </a:cubicBezTo>
                                      <a:lnTo>
                                        <a:pt x="f59" y="f61"/>
                                      </a:lnTo>
                                      <a:lnTo>
                                        <a:pt x="f5" y="f61"/>
                                      </a:lnTo>
                                      <a:cubicBezTo>
                                        <a:pt x="f62" y="f61"/>
                                        <a:pt x="f63" y="f61"/>
                                        <a:pt x="f14" y="f64"/>
                                      </a:cubicBezTo>
                                      <a:lnTo>
                                        <a:pt x="f65" y="f66"/>
                                      </a:lnTo>
                                      <a:cubicBezTo>
                                        <a:pt x="f67" y="f68"/>
                                        <a:pt x="f69" y="f70"/>
                                        <a:pt x="f71" y="f72"/>
                                      </a:cubicBezTo>
                                      <a:lnTo>
                                        <a:pt x="f73" y="f74"/>
                                      </a:lnTo>
                                      <a:cubicBezTo>
                                        <a:pt x="f75" y="f76"/>
                                        <a:pt x="f77" y="f78"/>
                                        <a:pt x="f77" y="f79"/>
                                      </a:cubicBezTo>
                                      <a:lnTo>
                                        <a:pt x="f80" y="f81"/>
                                      </a:lnTo>
                                      <a:cubicBezTo>
                                        <a:pt x="f80" y="f82"/>
                                        <a:pt x="f80" y="f83"/>
                                        <a:pt x="f80" y="f84"/>
                                      </a:cubicBezTo>
                                      <a:lnTo>
                                        <a:pt x="f2" y="f85"/>
                                      </a:lnTo>
                                      <a:lnTo>
                                        <a:pt x="f80" y="f86"/>
                                      </a:lnTo>
                                      <a:cubicBezTo>
                                        <a:pt x="f80" y="f87"/>
                                        <a:pt x="f80" y="f88"/>
                                        <a:pt x="f80" y="f89"/>
                                      </a:cubicBezTo>
                                      <a:lnTo>
                                        <a:pt x="f77" y="f90"/>
                                      </a:lnTo>
                                      <a:cubicBezTo>
                                        <a:pt x="f77" y="f91"/>
                                        <a:pt x="f75" y="f92"/>
                                        <a:pt x="f73" y="f93"/>
                                      </a:cubicBezTo>
                                      <a:lnTo>
                                        <a:pt x="f71" y="f94"/>
                                      </a:lnTo>
                                      <a:cubicBezTo>
                                        <a:pt x="f69" y="f75"/>
                                        <a:pt x="f67" y="f95"/>
                                        <a:pt x="f91" y="f96"/>
                                      </a:cubicBezTo>
                                      <a:lnTo>
                                        <a:pt x="f9" y="f97"/>
                                      </a:lnTo>
                                      <a:cubicBezTo>
                                        <a:pt x="f63" y="f98"/>
                                        <a:pt x="f62" y="f2"/>
                                        <a:pt x="f5" y="f2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7C30"/>
                                </a:solidFill>
                                <a:ln cap="flat">
                                  <a:noFill/>
                                  <a:prstDash val="solid"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205" name="Shape 209"/>
                              <wps:cNvSpPr/>
                              <wps:spPr>
                                <a:xfrm>
                                  <a:off x="845307" y="9153"/>
                                  <a:ext cx="18031" cy="152384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18034"/>
                                    <a:gd name="f4" fmla="val 152387"/>
                                    <a:gd name="f5" fmla="val 7239"/>
                                    <a:gd name="f6" fmla="val 368"/>
                                    <a:gd name="f7" fmla="val 7366"/>
                                    <a:gd name="f8" fmla="val 7620"/>
                                    <a:gd name="f9" fmla="val 7747"/>
                                    <a:gd name="f10" fmla="val 12192"/>
                                    <a:gd name="f11" fmla="val 1258"/>
                                    <a:gd name="f12" fmla="val 12573"/>
                                    <a:gd name="f13" fmla="val 1385"/>
                                    <a:gd name="f14" fmla="val 12954"/>
                                    <a:gd name="f15" fmla="val 1512"/>
                                    <a:gd name="f16" fmla="val 13335"/>
                                    <a:gd name="f17" fmla="val 1765"/>
                                    <a:gd name="f18" fmla="val 15621"/>
                                    <a:gd name="f19" fmla="val 3162"/>
                                    <a:gd name="f20" fmla="val 16383"/>
                                    <a:gd name="f21" fmla="val 3543"/>
                                    <a:gd name="f22" fmla="val 16764"/>
                                    <a:gd name="f23" fmla="val 4178"/>
                                    <a:gd name="f24" fmla="val 17018"/>
                                    <a:gd name="f25" fmla="val 4813"/>
                                    <a:gd name="f26" fmla="val 17780"/>
                                    <a:gd name="f27" fmla="val 6846"/>
                                    <a:gd name="f28" fmla="val 17907"/>
                                    <a:gd name="f29" fmla="val 7226"/>
                                    <a:gd name="f30" fmla="val 7608"/>
                                    <a:gd name="f31" fmla="val 7988"/>
                                    <a:gd name="f32" fmla="val 144387"/>
                                    <a:gd name="f33" fmla="val 144767"/>
                                    <a:gd name="f34" fmla="val 145149"/>
                                    <a:gd name="f35" fmla="val 145529"/>
                                    <a:gd name="f36" fmla="val 147562"/>
                                    <a:gd name="f37" fmla="val 148197"/>
                                    <a:gd name="f38" fmla="val 148831"/>
                                    <a:gd name="f39" fmla="val 149212"/>
                                    <a:gd name="f40" fmla="val 150737"/>
                                    <a:gd name="f41" fmla="val 150863"/>
                                    <a:gd name="f42" fmla="val 150990"/>
                                    <a:gd name="f43" fmla="val 151117"/>
                                    <a:gd name="f44" fmla="val 152006"/>
                                    <a:gd name="f45" fmla="val 127"/>
                                    <a:gd name="f46" fmla="val 152381"/>
                                    <a:gd name="f47" fmla="val 145774"/>
                                    <a:gd name="f48" fmla="val 6731"/>
                                    <a:gd name="f49" fmla="val 10414"/>
                                    <a:gd name="f50" fmla="val 11303"/>
                                    <a:gd name="f51" fmla="val 144133"/>
                                    <a:gd name="f52" fmla="val 11430"/>
                                    <a:gd name="f53" fmla="val 143878"/>
                                    <a:gd name="f54" fmla="val 8624"/>
                                    <a:gd name="f55" fmla="val 8242"/>
                                    <a:gd name="f56" fmla="val 6973"/>
                                    <a:gd name="f57" fmla="val 6591"/>
                                    <a:gd name="f58" fmla="val 6598"/>
                                    <a:gd name="f59" fmla="*/ f0 1 18034"/>
                                    <a:gd name="f60" fmla="*/ f1 1 152387"/>
                                    <a:gd name="f61" fmla="+- f4 0 f2"/>
                                    <a:gd name="f62" fmla="+- f3 0 f2"/>
                                    <a:gd name="f63" fmla="*/ f62 1 18034"/>
                                    <a:gd name="f64" fmla="*/ f61 1 152387"/>
                                    <a:gd name="f65" fmla="*/ 0 1 f63"/>
                                    <a:gd name="f66" fmla="*/ 18034 1 f63"/>
                                    <a:gd name="f67" fmla="*/ 0 1 f64"/>
                                    <a:gd name="f68" fmla="*/ 152387 1 f64"/>
                                    <a:gd name="f69" fmla="*/ f65 f59 1"/>
                                    <a:gd name="f70" fmla="*/ f66 f59 1"/>
                                    <a:gd name="f71" fmla="*/ f68 f60 1"/>
                                    <a:gd name="f72" fmla="*/ f67 f60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69" t="f72" r="f70" b="f71"/>
                                  <a:pathLst>
                                    <a:path w="18034" h="152387">
                                      <a:moveTo>
                                        <a:pt x="f2" y="f2"/>
                                      </a:moveTo>
                                      <a:lnTo>
                                        <a:pt x="f5" y="f6"/>
                                      </a:lnTo>
                                      <a:cubicBezTo>
                                        <a:pt x="f7" y="f6"/>
                                        <a:pt x="f8" y="f6"/>
                                        <a:pt x="f9" y="f6"/>
                                      </a:cubicBezTo>
                                      <a:lnTo>
                                        <a:pt x="f10" y="f11"/>
                                      </a:lnTo>
                                      <a:cubicBezTo>
                                        <a:pt x="f12" y="f13"/>
                                        <a:pt x="f14" y="f15"/>
                                        <a:pt x="f16" y="f17"/>
                                      </a:cubicBezTo>
                                      <a:lnTo>
                                        <a:pt x="f18" y="f19"/>
                                      </a:lnTo>
                                      <a:cubicBezTo>
                                        <a:pt x="f20" y="f21"/>
                                        <a:pt x="f22" y="f23"/>
                                        <a:pt x="f24" y="f25"/>
                                      </a:cubicBezTo>
                                      <a:lnTo>
                                        <a:pt x="f26" y="f27"/>
                                      </a:lnTo>
                                      <a:cubicBezTo>
                                        <a:pt x="f28" y="f29"/>
                                        <a:pt x="f3" y="f30"/>
                                        <a:pt x="f3" y="f31"/>
                                      </a:cubicBezTo>
                                      <a:lnTo>
                                        <a:pt x="f3" y="f32"/>
                                      </a:lnTo>
                                      <a:cubicBezTo>
                                        <a:pt x="f3" y="f33"/>
                                        <a:pt x="f28" y="f34"/>
                                        <a:pt x="f26" y="f35"/>
                                      </a:cubicBezTo>
                                      <a:lnTo>
                                        <a:pt x="f24" y="f36"/>
                                      </a:lnTo>
                                      <a:cubicBezTo>
                                        <a:pt x="f22" y="f37"/>
                                        <a:pt x="f20" y="f38"/>
                                        <a:pt x="f18" y="f39"/>
                                      </a:cubicBezTo>
                                      <a:lnTo>
                                        <a:pt x="f16" y="f40"/>
                                      </a:lnTo>
                                      <a:cubicBezTo>
                                        <a:pt x="f14" y="f41"/>
                                        <a:pt x="f12" y="f42"/>
                                        <a:pt x="f10" y="f43"/>
                                      </a:cubicBezTo>
                                      <a:lnTo>
                                        <a:pt x="f9" y="f44"/>
                                      </a:lnTo>
                                      <a:cubicBezTo>
                                        <a:pt x="f8" y="f44"/>
                                        <a:pt x="f7" y="f44"/>
                                        <a:pt x="f5" y="f44"/>
                                      </a:cubicBezTo>
                                      <a:lnTo>
                                        <a:pt x="f45" y="f4"/>
                                      </a:lnTo>
                                      <a:lnTo>
                                        <a:pt x="f2" y="f46"/>
                                      </a:lnTo>
                                      <a:lnTo>
                                        <a:pt x="f2" y="f47"/>
                                      </a:lnTo>
                                      <a:lnTo>
                                        <a:pt x="f48" y="f35"/>
                                      </a:lnTo>
                                      <a:lnTo>
                                        <a:pt x="f49" y="f33"/>
                                      </a:lnTo>
                                      <a:lnTo>
                                        <a:pt x="f50" y="f51"/>
                                      </a:lnTo>
                                      <a:lnTo>
                                        <a:pt x="f52" y="f53"/>
                                      </a:lnTo>
                                      <a:lnTo>
                                        <a:pt x="f52" y="f54"/>
                                      </a:lnTo>
                                      <a:lnTo>
                                        <a:pt x="f50" y="f55"/>
                                      </a:lnTo>
                                      <a:lnTo>
                                        <a:pt x="f49" y="f30"/>
                                      </a:lnTo>
                                      <a:lnTo>
                                        <a:pt x="f48" y="f56"/>
                                      </a:lnTo>
                                      <a:lnTo>
                                        <a:pt x="f45" y="f57"/>
                                      </a:lnTo>
                                      <a:lnTo>
                                        <a:pt x="f2" y="f58"/>
                                      </a:lnTo>
                                      <a:lnTo>
                                        <a:pt x="f2" y="f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7C30"/>
                                </a:solidFill>
                                <a:ln cap="flat">
                                  <a:noFill/>
                                  <a:prstDash val="solid"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206" name="Shape 210"/>
                              <wps:cNvSpPr/>
                              <wps:spPr>
                                <a:xfrm>
                                  <a:off x="931673" y="9144"/>
                                  <a:ext cx="117152" cy="152403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117157"/>
                                    <a:gd name="f4" fmla="val 152400"/>
                                    <a:gd name="f5" fmla="val 75183"/>
                                    <a:gd name="f6" fmla="val 83438"/>
                                    <a:gd name="f7" fmla="val 254"/>
                                    <a:gd name="f8" fmla="val 83565"/>
                                    <a:gd name="f9" fmla="val 83820"/>
                                    <a:gd name="f10" fmla="val 83946"/>
                                    <a:gd name="f11" fmla="val 88772"/>
                                    <a:gd name="f12" fmla="val 1143"/>
                                    <a:gd name="f13" fmla="val 89153"/>
                                    <a:gd name="f14" fmla="val 89661"/>
                                    <a:gd name="f15" fmla="val 1398"/>
                                    <a:gd name="f16" fmla="val 89915"/>
                                    <a:gd name="f17" fmla="val 1525"/>
                                    <a:gd name="f18" fmla="val 92583"/>
                                    <a:gd name="f19" fmla="val 3175"/>
                                    <a:gd name="f20" fmla="val 92963"/>
                                    <a:gd name="f21" fmla="val 3429"/>
                                    <a:gd name="f22" fmla="val 93345"/>
                                    <a:gd name="f23" fmla="val 3811"/>
                                    <a:gd name="f24" fmla="val 93598"/>
                                    <a:gd name="f25" fmla="val 4191"/>
                                    <a:gd name="f26" fmla="val 95249"/>
                                    <a:gd name="f27" fmla="val 6858"/>
                                    <a:gd name="f28" fmla="val 111506"/>
                                    <a:gd name="f29" fmla="val 42673"/>
                                    <a:gd name="f30" fmla="val 116205"/>
                                    <a:gd name="f31" fmla="val 53594"/>
                                    <a:gd name="f32" fmla="val 56013"/>
                                    <a:gd name="f33" fmla="val 69657"/>
                                    <a:gd name="f34" fmla="val 114681"/>
                                    <a:gd name="f35" fmla="val 68073"/>
                                    <a:gd name="f36" fmla="val 110108"/>
                                    <a:gd name="f37" fmla="val 56135"/>
                                    <a:gd name="f38" fmla="val 105536"/>
                                    <a:gd name="f39" fmla="val 45466"/>
                                    <a:gd name="f40" fmla="val 10287"/>
                                    <a:gd name="f41" fmla="val 88519"/>
                                    <a:gd name="f42" fmla="val 8382"/>
                                    <a:gd name="f43" fmla="val 86995"/>
                                    <a:gd name="f44" fmla="val 7493"/>
                                    <a:gd name="f45" fmla="val 83058"/>
                                    <a:gd name="f46" fmla="val 6604"/>
                                    <a:gd name="f47" fmla="val 69849"/>
                                    <a:gd name="f48" fmla="val 6731"/>
                                    <a:gd name="f49" fmla="val 66167"/>
                                    <a:gd name="f50" fmla="val 63753"/>
                                    <a:gd name="f51" fmla="val 7620"/>
                                    <a:gd name="f52" fmla="val 63626"/>
                                    <a:gd name="f53" fmla="val 8128"/>
                                    <a:gd name="f54" fmla="val 65785"/>
                                    <a:gd name="f55" fmla="val 13462"/>
                                    <a:gd name="f56" fmla="val 105409"/>
                                    <a:gd name="f57" fmla="val 92202"/>
                                    <a:gd name="f58" fmla="val 92584"/>
                                    <a:gd name="f59" fmla="val 105663"/>
                                    <a:gd name="f60" fmla="val 93091"/>
                                    <a:gd name="f61" fmla="val 93600"/>
                                    <a:gd name="f62" fmla="val 143891"/>
                                    <a:gd name="f63" fmla="val 105790"/>
                                    <a:gd name="f64" fmla="val 144273"/>
                                    <a:gd name="f65" fmla="val 106680"/>
                                    <a:gd name="f66" fmla="val 144780"/>
                                    <a:gd name="f67" fmla="val 110362"/>
                                    <a:gd name="f68" fmla="val 145542"/>
                                    <a:gd name="f69" fmla="val 116967"/>
                                    <a:gd name="f70" fmla="val 145797"/>
                                    <a:gd name="f71" fmla="val 145789"/>
                                    <a:gd name="f72" fmla="val 152390"/>
                                    <a:gd name="f73" fmla="val 109855"/>
                                    <a:gd name="f74" fmla="val 152019"/>
                                    <a:gd name="f75" fmla="val 109727"/>
                                    <a:gd name="f76" fmla="val 109473"/>
                                    <a:gd name="f77" fmla="val 109346"/>
                                    <a:gd name="f78" fmla="val 104774"/>
                                    <a:gd name="f79" fmla="val 151130"/>
                                    <a:gd name="f80" fmla="val 104394"/>
                                    <a:gd name="f81" fmla="val 151003"/>
                                    <a:gd name="f82" fmla="val 104139"/>
                                    <a:gd name="f83" fmla="val 150876"/>
                                    <a:gd name="f84" fmla="val 103758"/>
                                    <a:gd name="f85" fmla="val 150750"/>
                                    <a:gd name="f86" fmla="val 101346"/>
                                    <a:gd name="f87" fmla="val 149225"/>
                                    <a:gd name="f88" fmla="val 100710"/>
                                    <a:gd name="f89" fmla="val 148844"/>
                                    <a:gd name="f90" fmla="val 100202"/>
                                    <a:gd name="f91" fmla="val 148210"/>
                                    <a:gd name="f92" fmla="val 99948"/>
                                    <a:gd name="f93" fmla="val 147448"/>
                                    <a:gd name="f94" fmla="val 99313"/>
                                    <a:gd name="f95" fmla="val 145415"/>
                                    <a:gd name="f96" fmla="val 99186"/>
                                    <a:gd name="f97" fmla="val 145162"/>
                                    <a:gd name="f98" fmla="val 99059"/>
                                    <a:gd name="f99" fmla="val 144400"/>
                                    <a:gd name="f100" fmla="val 94362"/>
                                    <a:gd name="f101" fmla="val 59944"/>
                                    <a:gd name="f102" fmla="val 16383"/>
                                    <a:gd name="f103" fmla="val 58420"/>
                                    <a:gd name="f104" fmla="val 12954"/>
                                    <a:gd name="f105" fmla="val 58546"/>
                                    <a:gd name="f106" fmla="val 15875"/>
                                    <a:gd name="f107" fmla="val 58293"/>
                                    <a:gd name="f108" fmla="val 21717"/>
                                    <a:gd name="f109" fmla="val 21972"/>
                                    <a:gd name="f110" fmla="val 22099"/>
                                    <a:gd name="f111" fmla="val 22352"/>
                                    <a:gd name="f112" fmla="val 57403"/>
                                    <a:gd name="f113" fmla="val 26036"/>
                                    <a:gd name="f114" fmla="val 57276"/>
                                    <a:gd name="f115" fmla="val 26416"/>
                                    <a:gd name="f116" fmla="val 57149"/>
                                    <a:gd name="f117" fmla="val 26798"/>
                                    <a:gd name="f118" fmla="val 56896"/>
                                    <a:gd name="f119" fmla="val 27051"/>
                                    <a:gd name="f120" fmla="val 55498"/>
                                    <a:gd name="f121" fmla="val 29211"/>
                                    <a:gd name="f122" fmla="val 55118"/>
                                    <a:gd name="f123" fmla="val 29718"/>
                                    <a:gd name="f124" fmla="val 54609"/>
                                    <a:gd name="f125" fmla="val 30226"/>
                                    <a:gd name="f126" fmla="val 53974"/>
                                    <a:gd name="f127" fmla="val 30480"/>
                                    <a:gd name="f128" fmla="val 52070"/>
                                    <a:gd name="f129" fmla="val 31115"/>
                                    <a:gd name="f130" fmla="val 51688"/>
                                    <a:gd name="f131" fmla="val 31242"/>
                                    <a:gd name="f132" fmla="val 51308"/>
                                    <a:gd name="f133" fmla="val 50926"/>
                                    <a:gd name="f134" fmla="val 18033"/>
                                    <a:gd name="f135" fmla="val 17907"/>
                                    <a:gd name="f136" fmla="val 17145"/>
                                    <a:gd name="f137" fmla="val 147575"/>
                                    <a:gd name="f138" fmla="val 16890"/>
                                    <a:gd name="f139" fmla="val 15747"/>
                                    <a:gd name="f140" fmla="val 13334"/>
                                    <a:gd name="f141" fmla="val 13081"/>
                                    <a:gd name="f142" fmla="val 12699"/>
                                    <a:gd name="f143" fmla="val 12319"/>
                                    <a:gd name="f144" fmla="val 7746"/>
                                    <a:gd name="f145" fmla="val 7238"/>
                                    <a:gd name="f146" fmla="val 253"/>
                                    <a:gd name="f147" fmla="val 152387"/>
                                    <a:gd name="f148" fmla="val 145792"/>
                                    <a:gd name="f149" fmla="val 10413"/>
                                    <a:gd name="f150" fmla="val 11302"/>
                                    <a:gd name="f151" fmla="val 144145"/>
                                    <a:gd name="f152" fmla="val 11430"/>
                                    <a:gd name="f153" fmla="val 27940"/>
                                    <a:gd name="f154" fmla="val 26162"/>
                                    <a:gd name="f155" fmla="val 12953"/>
                                    <a:gd name="f156" fmla="val 24638"/>
                                    <a:gd name="f157" fmla="val 14732"/>
                                    <a:gd name="f158" fmla="val 50672"/>
                                    <a:gd name="f159" fmla="val 51053"/>
                                    <a:gd name="f160" fmla="val 23876"/>
                                    <a:gd name="f161" fmla="val 21082"/>
                                    <a:gd name="f162" fmla="val 51943"/>
                                    <a:gd name="f163" fmla="val 16256"/>
                                    <a:gd name="f164" fmla="val 10795"/>
                                    <a:gd name="f165" fmla="val 8001"/>
                                    <a:gd name="f166" fmla="val 7366"/>
                                    <a:gd name="f167" fmla="val 50419"/>
                                    <a:gd name="f168" fmla="val 7239"/>
                                    <a:gd name="f169" fmla="val 636"/>
                                    <a:gd name="f170" fmla="val 762"/>
                                    <a:gd name="f171" fmla="val 889"/>
                                    <a:gd name="f172" fmla="val 53847"/>
                                    <a:gd name="f173" fmla="val 54483"/>
                                    <a:gd name="f174" fmla="val 1651"/>
                                    <a:gd name="f175" fmla="val 2160"/>
                                    <a:gd name="f176" fmla="val 2667"/>
                                    <a:gd name="f177" fmla="val 4700"/>
                                    <a:gd name="f178" fmla="val 5715"/>
                                    <a:gd name="f179" fmla="val 57531"/>
                                    <a:gd name="f180" fmla="val 4445"/>
                                    <a:gd name="f181" fmla="val 57784"/>
                                    <a:gd name="f182" fmla="val 58673"/>
                                    <a:gd name="f183" fmla="val 2287"/>
                                    <a:gd name="f184" fmla="val 59817"/>
                                    <a:gd name="f185" fmla="val 1905"/>
                                    <a:gd name="f186" fmla="val 64643"/>
                                    <a:gd name="f187" fmla="val 508"/>
                                    <a:gd name="f188" fmla="val 64896"/>
                                    <a:gd name="f189" fmla="val 381"/>
                                    <a:gd name="f190" fmla="val 65150"/>
                                    <a:gd name="f191" fmla="val 65405"/>
                                    <a:gd name="f192" fmla="val 69596"/>
                                    <a:gd name="f193" fmla="val 127"/>
                                    <a:gd name="f194" fmla="*/ f0 1 117157"/>
                                    <a:gd name="f195" fmla="*/ f1 1 152400"/>
                                    <a:gd name="f196" fmla="+- f4 0 f2"/>
                                    <a:gd name="f197" fmla="+- f3 0 f2"/>
                                    <a:gd name="f198" fmla="*/ f197 1 117157"/>
                                    <a:gd name="f199" fmla="*/ f196 1 152400"/>
                                    <a:gd name="f200" fmla="*/ 0 1 f198"/>
                                    <a:gd name="f201" fmla="*/ 117157 1 f198"/>
                                    <a:gd name="f202" fmla="*/ 0 1 f199"/>
                                    <a:gd name="f203" fmla="*/ 152400 1 f199"/>
                                    <a:gd name="f204" fmla="*/ f200 f194 1"/>
                                    <a:gd name="f205" fmla="*/ f201 f194 1"/>
                                    <a:gd name="f206" fmla="*/ f203 f195 1"/>
                                    <a:gd name="f207" fmla="*/ f202 f195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204" t="f207" r="f205" b="f206"/>
                                  <a:pathLst>
                                    <a:path w="117157" h="152400">
                                      <a:moveTo>
                                        <a:pt x="f5" y="f2"/>
                                      </a:moveTo>
                                      <a:lnTo>
                                        <a:pt x="f6" y="f7"/>
                                      </a:lnTo>
                                      <a:cubicBezTo>
                                        <a:pt x="f8" y="f7"/>
                                        <a:pt x="f9" y="f7"/>
                                        <a:pt x="f10" y="f7"/>
                                      </a:cubicBezTo>
                                      <a:lnTo>
                                        <a:pt x="f11" y="f12"/>
                                      </a:lnTo>
                                      <a:cubicBezTo>
                                        <a:pt x="f13" y="f12"/>
                                        <a:pt x="f14" y="f15"/>
                                        <a:pt x="f16" y="f17"/>
                                      </a:cubicBezTo>
                                      <a:lnTo>
                                        <a:pt x="f18" y="f19"/>
                                      </a:lnTo>
                                      <a:cubicBezTo>
                                        <a:pt x="f20" y="f21"/>
                                        <a:pt x="f22" y="f23"/>
                                        <a:pt x="f24" y="f25"/>
                                      </a:cubicBezTo>
                                      <a:lnTo>
                                        <a:pt x="f26" y="f27"/>
                                      </a:lnTo>
                                      <a:lnTo>
                                        <a:pt x="f28" y="f29"/>
                                      </a:lnTo>
                                      <a:lnTo>
                                        <a:pt x="f30" y="f31"/>
                                      </a:lnTo>
                                      <a:lnTo>
                                        <a:pt x="f3" y="f32"/>
                                      </a:lnTo>
                                      <a:lnTo>
                                        <a:pt x="f3" y="f33"/>
                                      </a:lnTo>
                                      <a:lnTo>
                                        <a:pt x="f34" y="f35"/>
                                      </a:lnTo>
                                      <a:lnTo>
                                        <a:pt x="f36" y="f37"/>
                                      </a:lnTo>
                                      <a:lnTo>
                                        <a:pt x="f38" y="f39"/>
                                      </a:lnTo>
                                      <a:lnTo>
                                        <a:pt x="f14" y="f40"/>
                                      </a:lnTo>
                                      <a:lnTo>
                                        <a:pt x="f41" y="f42"/>
                                      </a:lnTo>
                                      <a:lnTo>
                                        <a:pt x="f43" y="f44"/>
                                      </a:lnTo>
                                      <a:lnTo>
                                        <a:pt x="f45" y="f27"/>
                                      </a:lnTo>
                                      <a:lnTo>
                                        <a:pt x="f5" y="f46"/>
                                      </a:lnTo>
                                      <a:lnTo>
                                        <a:pt x="f47" y="f48"/>
                                      </a:lnTo>
                                      <a:lnTo>
                                        <a:pt x="f49" y="f27"/>
                                      </a:lnTo>
                                      <a:lnTo>
                                        <a:pt x="f50" y="f51"/>
                                      </a:lnTo>
                                      <a:lnTo>
                                        <a:pt x="f52" y="f53"/>
                                      </a:lnTo>
                                      <a:lnTo>
                                        <a:pt x="f54" y="f55"/>
                                      </a:lnTo>
                                      <a:lnTo>
                                        <a:pt x="f56" y="f57"/>
                                      </a:lnTo>
                                      <a:cubicBezTo>
                                        <a:pt x="f38" y="f58"/>
                                        <a:pt x="f59" y="f60"/>
                                        <a:pt x="f59" y="f61"/>
                                      </a:cubicBezTo>
                                      <a:lnTo>
                                        <a:pt x="f59" y="f62"/>
                                      </a:lnTo>
                                      <a:lnTo>
                                        <a:pt x="f63" y="f64"/>
                                      </a:lnTo>
                                      <a:lnTo>
                                        <a:pt x="f65" y="f66"/>
                                      </a:lnTo>
                                      <a:lnTo>
                                        <a:pt x="f67" y="f68"/>
                                      </a:lnTo>
                                      <a:lnTo>
                                        <a:pt x="f69" y="f70"/>
                                      </a:lnTo>
                                      <a:lnTo>
                                        <a:pt x="f3" y="f71"/>
                                      </a:lnTo>
                                      <a:lnTo>
                                        <a:pt x="f3" y="f72"/>
                                      </a:lnTo>
                                      <a:lnTo>
                                        <a:pt x="f73" y="f74"/>
                                      </a:lnTo>
                                      <a:cubicBezTo>
                                        <a:pt x="f75" y="f74"/>
                                        <a:pt x="f76" y="f74"/>
                                        <a:pt x="f77" y="f74"/>
                                      </a:cubicBezTo>
                                      <a:lnTo>
                                        <a:pt x="f78" y="f79"/>
                                      </a:lnTo>
                                      <a:cubicBezTo>
                                        <a:pt x="f80" y="f81"/>
                                        <a:pt x="f82" y="f83"/>
                                        <a:pt x="f84" y="f85"/>
                                      </a:cubicBezTo>
                                      <a:lnTo>
                                        <a:pt x="f86" y="f87"/>
                                      </a:lnTo>
                                      <a:cubicBezTo>
                                        <a:pt x="f88" y="f89"/>
                                        <a:pt x="f90" y="f91"/>
                                        <a:pt x="f92" y="f93"/>
                                      </a:cubicBezTo>
                                      <a:lnTo>
                                        <a:pt x="f94" y="f95"/>
                                      </a:lnTo>
                                      <a:cubicBezTo>
                                        <a:pt x="f96" y="f97"/>
                                        <a:pt x="f98" y="f66"/>
                                        <a:pt x="f98" y="f99"/>
                                      </a:cubicBezTo>
                                      <a:lnTo>
                                        <a:pt x="f98" y="f100"/>
                                      </a:lnTo>
                                      <a:lnTo>
                                        <a:pt x="f101" y="f102"/>
                                      </a:lnTo>
                                      <a:lnTo>
                                        <a:pt x="f103" y="f104"/>
                                      </a:lnTo>
                                      <a:lnTo>
                                        <a:pt x="f105" y="f106"/>
                                      </a:lnTo>
                                      <a:lnTo>
                                        <a:pt x="f107" y="f108"/>
                                      </a:lnTo>
                                      <a:cubicBezTo>
                                        <a:pt x="f107" y="f109"/>
                                        <a:pt x="f107" y="f110"/>
                                        <a:pt x="f107" y="f111"/>
                                      </a:cubicBezTo>
                                      <a:lnTo>
                                        <a:pt x="f112" y="f113"/>
                                      </a:lnTo>
                                      <a:cubicBezTo>
                                        <a:pt x="f114" y="f115"/>
                                        <a:pt x="f116" y="f117"/>
                                        <a:pt x="f118" y="f119"/>
                                      </a:cubicBezTo>
                                      <a:lnTo>
                                        <a:pt x="f120" y="f121"/>
                                      </a:lnTo>
                                      <a:cubicBezTo>
                                        <a:pt x="f122" y="f123"/>
                                        <a:pt x="f124" y="f125"/>
                                        <a:pt x="f126" y="f127"/>
                                      </a:cubicBezTo>
                                      <a:lnTo>
                                        <a:pt x="f128" y="f129"/>
                                      </a:lnTo>
                                      <a:cubicBezTo>
                                        <a:pt x="f130" y="f131"/>
                                        <a:pt x="f132" y="f131"/>
                                        <a:pt x="f133" y="f131"/>
                                      </a:cubicBezTo>
                                      <a:lnTo>
                                        <a:pt x="f134" y="f131"/>
                                      </a:lnTo>
                                      <a:lnTo>
                                        <a:pt x="f134" y="f99"/>
                                      </a:lnTo>
                                      <a:cubicBezTo>
                                        <a:pt x="f134" y="f66"/>
                                        <a:pt x="f134" y="f97"/>
                                        <a:pt x="f135" y="f68"/>
                                      </a:cubicBezTo>
                                      <a:lnTo>
                                        <a:pt x="f136" y="f137"/>
                                      </a:lnTo>
                                      <a:cubicBezTo>
                                        <a:pt x="f138" y="f91"/>
                                        <a:pt x="f102" y="f89"/>
                                        <a:pt x="f139" y="f87"/>
                                      </a:cubicBezTo>
                                      <a:lnTo>
                                        <a:pt x="f140" y="f85"/>
                                      </a:lnTo>
                                      <a:cubicBezTo>
                                        <a:pt x="f141" y="f83"/>
                                        <a:pt x="f142" y="f81"/>
                                        <a:pt x="f143" y="f79"/>
                                      </a:cubicBezTo>
                                      <a:lnTo>
                                        <a:pt x="f144" y="f74"/>
                                      </a:lnTo>
                                      <a:cubicBezTo>
                                        <a:pt x="f51" y="f74"/>
                                        <a:pt x="f44" y="f74"/>
                                        <a:pt x="f145" y="f74"/>
                                      </a:cubicBezTo>
                                      <a:lnTo>
                                        <a:pt x="f146" y="f4"/>
                                      </a:lnTo>
                                      <a:lnTo>
                                        <a:pt x="f2" y="f147"/>
                                      </a:lnTo>
                                      <a:lnTo>
                                        <a:pt x="f2" y="f148"/>
                                      </a:lnTo>
                                      <a:lnTo>
                                        <a:pt x="f48" y="f68"/>
                                      </a:lnTo>
                                      <a:lnTo>
                                        <a:pt x="f149" y="f66"/>
                                      </a:lnTo>
                                      <a:lnTo>
                                        <a:pt x="f150" y="f151"/>
                                      </a:lnTo>
                                      <a:lnTo>
                                        <a:pt x="f152" y="f62"/>
                                      </a:lnTo>
                                      <a:lnTo>
                                        <a:pt x="f152" y="f153"/>
                                      </a:lnTo>
                                      <a:cubicBezTo>
                                        <a:pt x="f152" y="f154"/>
                                        <a:pt x="f155" y="f156"/>
                                        <a:pt x="f157" y="f156"/>
                                      </a:cubicBezTo>
                                      <a:lnTo>
                                        <a:pt x="f158" y="f156"/>
                                      </a:lnTo>
                                      <a:lnTo>
                                        <a:pt x="f159" y="f160"/>
                                      </a:lnTo>
                                      <a:lnTo>
                                        <a:pt x="f130" y="f161"/>
                                      </a:lnTo>
                                      <a:lnTo>
                                        <a:pt x="f162" y="f163"/>
                                      </a:lnTo>
                                      <a:lnTo>
                                        <a:pt x="f130" y="f164"/>
                                      </a:lnTo>
                                      <a:lnTo>
                                        <a:pt x="f159" y="f165"/>
                                      </a:lnTo>
                                      <a:lnTo>
                                        <a:pt x="f158" y="f166"/>
                                      </a:lnTo>
                                      <a:lnTo>
                                        <a:pt x="f167" y="f168"/>
                                      </a:lnTo>
                                      <a:lnTo>
                                        <a:pt x="f2" y="f168"/>
                                      </a:lnTo>
                                      <a:lnTo>
                                        <a:pt x="f2" y="f169"/>
                                      </a:lnTo>
                                      <a:lnTo>
                                        <a:pt x="f133" y="f169"/>
                                      </a:lnTo>
                                      <a:cubicBezTo>
                                        <a:pt x="f132" y="f169"/>
                                        <a:pt x="f130" y="f170"/>
                                        <a:pt x="f162" y="f171"/>
                                      </a:cubicBezTo>
                                      <a:lnTo>
                                        <a:pt x="f172" y="f17"/>
                                      </a:lnTo>
                                      <a:cubicBezTo>
                                        <a:pt x="f173" y="f174"/>
                                        <a:pt x="f122" y="f175"/>
                                        <a:pt x="f120" y="f176"/>
                                      </a:cubicBezTo>
                                      <a:lnTo>
                                        <a:pt x="f118" y="f177"/>
                                      </a:lnTo>
                                      <a:lnTo>
                                        <a:pt x="f114" y="f178"/>
                                      </a:lnTo>
                                      <a:lnTo>
                                        <a:pt x="f179" y="f180"/>
                                      </a:lnTo>
                                      <a:cubicBezTo>
                                        <a:pt x="f181" y="f19"/>
                                        <a:pt x="f182" y="f183"/>
                                        <a:pt x="f184" y="f185"/>
                                      </a:cubicBezTo>
                                      <a:lnTo>
                                        <a:pt x="f186" y="f187"/>
                                      </a:lnTo>
                                      <a:cubicBezTo>
                                        <a:pt x="f188" y="f189"/>
                                        <a:pt x="f190" y="f189"/>
                                        <a:pt x="f191" y="f7"/>
                                      </a:cubicBezTo>
                                      <a:lnTo>
                                        <a:pt x="f192" y="f193"/>
                                      </a:lnTo>
                                      <a:lnTo>
                                        <a:pt x="f5" y="f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7C30"/>
                                </a:solidFill>
                                <a:ln cap="flat">
                                  <a:noFill/>
                                  <a:prstDash val="solid"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207" name="Shape 211"/>
                              <wps:cNvSpPr/>
                              <wps:spPr>
                                <a:xfrm>
                                  <a:off x="1048825" y="9144"/>
                                  <a:ext cx="60258" cy="152403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60261"/>
                                    <a:gd name="f4" fmla="val 152400"/>
                                    <a:gd name="f5" fmla="val 41465"/>
                                    <a:gd name="f6" fmla="val 47307"/>
                                    <a:gd name="f7" fmla="val 127"/>
                                    <a:gd name="f8" fmla="val 51626"/>
                                    <a:gd name="f9" fmla="val 254"/>
                                    <a:gd name="f10" fmla="val 51879"/>
                                    <a:gd name="f11" fmla="val 381"/>
                                    <a:gd name="f12" fmla="val 52133"/>
                                    <a:gd name="f13" fmla="val 52388"/>
                                    <a:gd name="f14" fmla="val 508"/>
                                    <a:gd name="f15" fmla="val 57214"/>
                                    <a:gd name="f16" fmla="val 1905"/>
                                    <a:gd name="f17" fmla="val 58483"/>
                                    <a:gd name="f18" fmla="val 2287"/>
                                    <a:gd name="f19" fmla="val 59372"/>
                                    <a:gd name="f20" fmla="val 3302"/>
                                    <a:gd name="f21" fmla="val 59499"/>
                                    <a:gd name="f22" fmla="val 4445"/>
                                    <a:gd name="f23" fmla="val 60134"/>
                                    <a:gd name="f24" fmla="val 8001"/>
                                    <a:gd name="f25" fmla="val 8637"/>
                                    <a:gd name="f26" fmla="val 9272"/>
                                    <a:gd name="f27" fmla="val 60007"/>
                                    <a:gd name="f28" fmla="val 9906"/>
                                    <a:gd name="f29" fmla="val 16256"/>
                                    <a:gd name="f30" fmla="val 17970"/>
                                    <a:gd name="f31" fmla="val 94362"/>
                                    <a:gd name="f32" fmla="val 144400"/>
                                    <a:gd name="f33" fmla="val 144780"/>
                                    <a:gd name="f34" fmla="val 145162"/>
                                    <a:gd name="f35" fmla="val 17843"/>
                                    <a:gd name="f36" fmla="val 145542"/>
                                    <a:gd name="f37" fmla="val 17081"/>
                                    <a:gd name="f38" fmla="val 147575"/>
                                    <a:gd name="f39" fmla="val 16827"/>
                                    <a:gd name="f40" fmla="val 148210"/>
                                    <a:gd name="f41" fmla="val 16319"/>
                                    <a:gd name="f42" fmla="val 148844"/>
                                    <a:gd name="f43" fmla="val 15684"/>
                                    <a:gd name="f44" fmla="val 149225"/>
                                    <a:gd name="f45" fmla="val 13271"/>
                                    <a:gd name="f46" fmla="val 150750"/>
                                    <a:gd name="f47" fmla="val 13017"/>
                                    <a:gd name="f48" fmla="val 150876"/>
                                    <a:gd name="f49" fmla="val 12636"/>
                                    <a:gd name="f50" fmla="val 151003"/>
                                    <a:gd name="f51" fmla="val 12255"/>
                                    <a:gd name="f52" fmla="val 151130"/>
                                    <a:gd name="f53" fmla="val 7683"/>
                                    <a:gd name="f54" fmla="val 152019"/>
                                    <a:gd name="f55" fmla="val 7556"/>
                                    <a:gd name="f56" fmla="val 7429"/>
                                    <a:gd name="f57" fmla="val 7176"/>
                                    <a:gd name="f58" fmla="val 190"/>
                                    <a:gd name="f59" fmla="val 152390"/>
                                    <a:gd name="f60" fmla="val 145789"/>
                                    <a:gd name="f61" fmla="val 6667"/>
                                    <a:gd name="f62" fmla="val 10351"/>
                                    <a:gd name="f63" fmla="val 11239"/>
                                    <a:gd name="f64" fmla="val 144145"/>
                                    <a:gd name="f65" fmla="val 11366"/>
                                    <a:gd name="f66" fmla="val 143891"/>
                                    <a:gd name="f67" fmla="val 93600"/>
                                    <a:gd name="f68" fmla="val 93091"/>
                                    <a:gd name="f69" fmla="val 11493"/>
                                    <a:gd name="f70" fmla="val 92584"/>
                                    <a:gd name="f71" fmla="val 11747"/>
                                    <a:gd name="f72" fmla="val 92202"/>
                                    <a:gd name="f73" fmla="val 51244"/>
                                    <a:gd name="f74" fmla="val 13716"/>
                                    <a:gd name="f75" fmla="val 53530"/>
                                    <a:gd name="f76" fmla="val 8128"/>
                                    <a:gd name="f77" fmla="val 53403"/>
                                    <a:gd name="f78" fmla="val 7620"/>
                                    <a:gd name="f79" fmla="val 50864"/>
                                    <a:gd name="f80" fmla="val 6858"/>
                                    <a:gd name="f81" fmla="val 47180"/>
                                    <a:gd name="f82" fmla="val 6731"/>
                                    <a:gd name="f83" fmla="val 41719"/>
                                    <a:gd name="f84" fmla="val 6604"/>
                                    <a:gd name="f85" fmla="val 34226"/>
                                    <a:gd name="f86" fmla="val 30670"/>
                                    <a:gd name="f87" fmla="val 7493"/>
                                    <a:gd name="f88" fmla="val 29401"/>
                                    <a:gd name="f89" fmla="val 8382"/>
                                    <a:gd name="f90" fmla="val 28384"/>
                                    <a:gd name="f91" fmla="val 10414"/>
                                    <a:gd name="f92" fmla="val 45466"/>
                                    <a:gd name="f93" fmla="val 8318"/>
                                    <a:gd name="f94" fmla="val 56262"/>
                                    <a:gd name="f95" fmla="val 4001"/>
                                    <a:gd name="f96" fmla="val 67945"/>
                                    <a:gd name="f97" fmla="val 3492"/>
                                    <a:gd name="f98" fmla="val 69342"/>
                                    <a:gd name="f99" fmla="val 2222"/>
                                    <a:gd name="f100" fmla="val 70104"/>
                                    <a:gd name="f101" fmla="val 826"/>
                                    <a:gd name="f102" fmla="val 698"/>
                                    <a:gd name="f103" fmla="val 69657"/>
                                    <a:gd name="f104" fmla="val 56013"/>
                                    <a:gd name="f105" fmla="val 57786"/>
                                    <a:gd name="f106" fmla="val 2095"/>
                                    <a:gd name="f107" fmla="val 53975"/>
                                    <a:gd name="f108" fmla="val 6540"/>
                                    <a:gd name="f109" fmla="val 43053"/>
                                    <a:gd name="f110" fmla="val 22415"/>
                                    <a:gd name="f111" fmla="val 23813"/>
                                    <a:gd name="f112" fmla="val 4700"/>
                                    <a:gd name="f113" fmla="val 24066"/>
                                    <a:gd name="f114" fmla="val 4191"/>
                                    <a:gd name="f115" fmla="val 24447"/>
                                    <a:gd name="f116" fmla="val 3811"/>
                                    <a:gd name="f117" fmla="val 24955"/>
                                    <a:gd name="f118" fmla="val 3429"/>
                                    <a:gd name="f119" fmla="val 27495"/>
                                    <a:gd name="f120" fmla="val 1778"/>
                                    <a:gd name="f121" fmla="val 27876"/>
                                    <a:gd name="f122" fmla="val 1525"/>
                                    <a:gd name="f123" fmla="val 28257"/>
                                    <a:gd name="f124" fmla="val 1270"/>
                                    <a:gd name="f125" fmla="val 28765"/>
                                    <a:gd name="f126" fmla="val 1143"/>
                                    <a:gd name="f127" fmla="val 33338"/>
                                    <a:gd name="f128" fmla="val 33464"/>
                                    <a:gd name="f129" fmla="val 33591"/>
                                    <a:gd name="f130" fmla="val 33845"/>
                                    <a:gd name="f131" fmla="*/ f0 1 60261"/>
                                    <a:gd name="f132" fmla="*/ f1 1 152400"/>
                                    <a:gd name="f133" fmla="+- f4 0 f2"/>
                                    <a:gd name="f134" fmla="+- f3 0 f2"/>
                                    <a:gd name="f135" fmla="*/ f134 1 60261"/>
                                    <a:gd name="f136" fmla="*/ f133 1 152400"/>
                                    <a:gd name="f137" fmla="*/ 0 1 f135"/>
                                    <a:gd name="f138" fmla="*/ 60261 1 f135"/>
                                    <a:gd name="f139" fmla="*/ 0 1 f136"/>
                                    <a:gd name="f140" fmla="*/ 152400 1 f136"/>
                                    <a:gd name="f141" fmla="*/ f137 f131 1"/>
                                    <a:gd name="f142" fmla="*/ f138 f131 1"/>
                                    <a:gd name="f143" fmla="*/ f140 f132 1"/>
                                    <a:gd name="f144" fmla="*/ f139 f132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141" t="f144" r="f142" b="f143"/>
                                  <a:pathLst>
                                    <a:path w="60261" h="152400">
                                      <a:moveTo>
                                        <a:pt x="f5" y="f2"/>
                                      </a:moveTo>
                                      <a:lnTo>
                                        <a:pt x="f6" y="f7"/>
                                      </a:lnTo>
                                      <a:lnTo>
                                        <a:pt x="f8" y="f9"/>
                                      </a:lnTo>
                                      <a:cubicBezTo>
                                        <a:pt x="f10" y="f11"/>
                                        <a:pt x="f12" y="f11"/>
                                        <a:pt x="f13" y="f14"/>
                                      </a:cubicBezTo>
                                      <a:lnTo>
                                        <a:pt x="f15" y="f16"/>
                                      </a:lnTo>
                                      <a:cubicBezTo>
                                        <a:pt x="f17" y="f18"/>
                                        <a:pt x="f19" y="f20"/>
                                        <a:pt x="f21" y="f22"/>
                                      </a:cubicBezTo>
                                      <a:lnTo>
                                        <a:pt x="f23" y="f24"/>
                                      </a:lnTo>
                                      <a:cubicBezTo>
                                        <a:pt x="f3" y="f25"/>
                                        <a:pt x="f23" y="f26"/>
                                        <a:pt x="f27" y="f28"/>
                                      </a:cubicBezTo>
                                      <a:lnTo>
                                        <a:pt x="f15" y="f29"/>
                                      </a:lnTo>
                                      <a:lnTo>
                                        <a:pt x="f30" y="f31"/>
                                      </a:lnTo>
                                      <a:lnTo>
                                        <a:pt x="f30" y="f32"/>
                                      </a:lnTo>
                                      <a:cubicBezTo>
                                        <a:pt x="f30" y="f33"/>
                                        <a:pt x="f30" y="f34"/>
                                        <a:pt x="f35" y="f36"/>
                                      </a:cubicBezTo>
                                      <a:lnTo>
                                        <a:pt x="f37" y="f38"/>
                                      </a:lnTo>
                                      <a:cubicBezTo>
                                        <a:pt x="f39" y="f40"/>
                                        <a:pt x="f41" y="f42"/>
                                        <a:pt x="f43" y="f44"/>
                                      </a:cubicBezTo>
                                      <a:lnTo>
                                        <a:pt x="f45" y="f46"/>
                                      </a:lnTo>
                                      <a:cubicBezTo>
                                        <a:pt x="f47" y="f48"/>
                                        <a:pt x="f49" y="f50"/>
                                        <a:pt x="f51" y="f52"/>
                                      </a:cubicBezTo>
                                      <a:lnTo>
                                        <a:pt x="f53" y="f54"/>
                                      </a:lnTo>
                                      <a:cubicBezTo>
                                        <a:pt x="f55" y="f54"/>
                                        <a:pt x="f56" y="f54"/>
                                        <a:pt x="f57" y="f54"/>
                                      </a:cubicBezTo>
                                      <a:lnTo>
                                        <a:pt x="f58" y="f4"/>
                                      </a:lnTo>
                                      <a:lnTo>
                                        <a:pt x="f2" y="f59"/>
                                      </a:lnTo>
                                      <a:lnTo>
                                        <a:pt x="f2" y="f60"/>
                                      </a:lnTo>
                                      <a:lnTo>
                                        <a:pt x="f61" y="f36"/>
                                      </a:lnTo>
                                      <a:lnTo>
                                        <a:pt x="f62" y="f33"/>
                                      </a:lnTo>
                                      <a:lnTo>
                                        <a:pt x="f63" y="f64"/>
                                      </a:lnTo>
                                      <a:lnTo>
                                        <a:pt x="f65" y="f66"/>
                                      </a:lnTo>
                                      <a:lnTo>
                                        <a:pt x="f65" y="f67"/>
                                      </a:lnTo>
                                      <a:cubicBezTo>
                                        <a:pt x="f65" y="f68"/>
                                        <a:pt x="f69" y="f70"/>
                                        <a:pt x="f71" y="f72"/>
                                      </a:cubicBezTo>
                                      <a:lnTo>
                                        <a:pt x="f73" y="f74"/>
                                      </a:lnTo>
                                      <a:lnTo>
                                        <a:pt x="f75" y="f76"/>
                                      </a:lnTo>
                                      <a:lnTo>
                                        <a:pt x="f77" y="f78"/>
                                      </a:lnTo>
                                      <a:lnTo>
                                        <a:pt x="f79" y="f80"/>
                                      </a:lnTo>
                                      <a:lnTo>
                                        <a:pt x="f81" y="f82"/>
                                      </a:lnTo>
                                      <a:lnTo>
                                        <a:pt x="f83" y="f84"/>
                                      </a:lnTo>
                                      <a:lnTo>
                                        <a:pt x="f85" y="f80"/>
                                      </a:lnTo>
                                      <a:lnTo>
                                        <a:pt x="f86" y="f87"/>
                                      </a:lnTo>
                                      <a:lnTo>
                                        <a:pt x="f88" y="f89"/>
                                      </a:lnTo>
                                      <a:lnTo>
                                        <a:pt x="f90" y="f91"/>
                                      </a:lnTo>
                                      <a:lnTo>
                                        <a:pt x="f49" y="f92"/>
                                      </a:lnTo>
                                      <a:lnTo>
                                        <a:pt x="f93" y="f94"/>
                                      </a:lnTo>
                                      <a:lnTo>
                                        <a:pt x="f95" y="f96"/>
                                      </a:lnTo>
                                      <a:cubicBezTo>
                                        <a:pt x="f97" y="f98"/>
                                        <a:pt x="f99" y="f100"/>
                                        <a:pt x="f101" y="f100"/>
                                      </a:cubicBezTo>
                                      <a:lnTo>
                                        <a:pt x="f102" y="f100"/>
                                      </a:lnTo>
                                      <a:lnTo>
                                        <a:pt x="f2" y="f103"/>
                                      </a:lnTo>
                                      <a:lnTo>
                                        <a:pt x="f2" y="f104"/>
                                      </a:lnTo>
                                      <a:lnTo>
                                        <a:pt x="f102" y="f105"/>
                                      </a:lnTo>
                                      <a:lnTo>
                                        <a:pt x="f106" y="f107"/>
                                      </a:lnTo>
                                      <a:lnTo>
                                        <a:pt x="f108" y="f109"/>
                                      </a:lnTo>
                                      <a:lnTo>
                                        <a:pt x="f110" y="f78"/>
                                      </a:lnTo>
                                      <a:lnTo>
                                        <a:pt x="f111" y="f112"/>
                                      </a:lnTo>
                                      <a:cubicBezTo>
                                        <a:pt x="f113" y="f114"/>
                                        <a:pt x="f115" y="f116"/>
                                        <a:pt x="f117" y="f118"/>
                                      </a:cubicBezTo>
                                      <a:lnTo>
                                        <a:pt x="f119" y="f120"/>
                                      </a:lnTo>
                                      <a:cubicBezTo>
                                        <a:pt x="f121" y="f122"/>
                                        <a:pt x="f123" y="f124"/>
                                        <a:pt x="f125" y="f126"/>
                                      </a:cubicBezTo>
                                      <a:lnTo>
                                        <a:pt x="f127" y="f9"/>
                                      </a:lnTo>
                                      <a:cubicBezTo>
                                        <a:pt x="f128" y="f9"/>
                                        <a:pt x="f129" y="f9"/>
                                        <a:pt x="f130" y="f9"/>
                                      </a:cubicBezTo>
                                      <a:lnTo>
                                        <a:pt x="f5" y="f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7C30"/>
                                </a:solidFill>
                                <a:ln cap="flat">
                                  <a:noFill/>
                                  <a:prstDash val="solid"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208" name="Shape 212"/>
                              <wps:cNvSpPr/>
                              <wps:spPr>
                                <a:xfrm>
                                  <a:off x="400434" y="29974"/>
                                  <a:ext cx="40891" cy="61337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40894"/>
                                    <a:gd name="f4" fmla="val 61341"/>
                                    <a:gd name="f5" fmla="val 20448"/>
                                    <a:gd name="f6" fmla="*/ f0 1 40894"/>
                                    <a:gd name="f7" fmla="*/ f1 1 61341"/>
                                    <a:gd name="f8" fmla="+- f4 0 f2"/>
                                    <a:gd name="f9" fmla="+- f3 0 f2"/>
                                    <a:gd name="f10" fmla="*/ f9 1 40894"/>
                                    <a:gd name="f11" fmla="*/ f8 1 61341"/>
                                    <a:gd name="f12" fmla="*/ 0 1 f10"/>
                                    <a:gd name="f13" fmla="*/ 40894 1 f10"/>
                                    <a:gd name="f14" fmla="*/ 0 1 f11"/>
                                    <a:gd name="f15" fmla="*/ 61341 1 f11"/>
                                    <a:gd name="f16" fmla="*/ f12 f6 1"/>
                                    <a:gd name="f17" fmla="*/ f13 f6 1"/>
                                    <a:gd name="f18" fmla="*/ f15 f7 1"/>
                                    <a:gd name="f19" fmla="*/ f14 f7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16" t="f19" r="f17" b="f18"/>
                                  <a:pathLst>
                                    <a:path w="40894" h="61341">
                                      <a:moveTo>
                                        <a:pt x="f5" y="f2"/>
                                      </a:moveTo>
                                      <a:lnTo>
                                        <a:pt x="f2" y="f4"/>
                                      </a:lnTo>
                                      <a:lnTo>
                                        <a:pt x="f3" y="f4"/>
                                      </a:lnTo>
                                      <a:lnTo>
                                        <a:pt x="f5" y="f2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6601" cap="flat">
                                  <a:solidFill>
                                    <a:srgbClr val="ED7C30"/>
                                  </a:solidFill>
                                  <a:prstDash val="solid"/>
                                  <a:round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209" name="Shape 213"/>
                              <wps:cNvSpPr/>
                              <wps:spPr>
                                <a:xfrm>
                                  <a:off x="156975" y="24761"/>
                                  <a:ext cx="40005" cy="41019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40005"/>
                                    <a:gd name="f4" fmla="val 41021"/>
                                    <a:gd name="f5" fmla="val 14986"/>
                                    <a:gd name="f6" fmla="val 19177"/>
                                    <a:gd name="f7" fmla="val 22733"/>
                                    <a:gd name="f8" fmla="val 40513"/>
                                    <a:gd name="f9" fmla="val 25908"/>
                                    <a:gd name="f10" fmla="val 39497"/>
                                    <a:gd name="f11" fmla="val 29083"/>
                                    <a:gd name="f12" fmla="val 38481"/>
                                    <a:gd name="f13" fmla="val 31623"/>
                                    <a:gd name="f14" fmla="val 37084"/>
                                    <a:gd name="f15" fmla="val 33782"/>
                                    <a:gd name="f16" fmla="val 35306"/>
                                    <a:gd name="f17" fmla="val 35814"/>
                                    <a:gd name="f18" fmla="val 33401"/>
                                    <a:gd name="f19" fmla="val 37338"/>
                                    <a:gd name="f20" fmla="val 31242"/>
                                    <a:gd name="f21" fmla="val 38354"/>
                                    <a:gd name="f22" fmla="val 28702"/>
                                    <a:gd name="f23" fmla="val 26162"/>
                                    <a:gd name="f24" fmla="val 23368"/>
                                    <a:gd name="f25" fmla="val 20193"/>
                                    <a:gd name="f26" fmla="val 15494"/>
                                    <a:gd name="f27" fmla="val 38862"/>
                                    <a:gd name="f28" fmla="val 11430"/>
                                    <a:gd name="f29" fmla="val 36703"/>
                                    <a:gd name="f30" fmla="val 8255"/>
                                    <a:gd name="f31" fmla="val 34544"/>
                                    <a:gd name="f32" fmla="val 4953"/>
                                    <a:gd name="f33" fmla="val 30988"/>
                                    <a:gd name="f34" fmla="val 2667"/>
                                    <a:gd name="f35" fmla="val 1270"/>
                                    <a:gd name="f36" fmla="val 24638"/>
                                    <a:gd name="f37" fmla="val 889"/>
                                    <a:gd name="f38" fmla="val 22987"/>
                                    <a:gd name="f39" fmla="val 635"/>
                                    <a:gd name="f40" fmla="val 21082"/>
                                    <a:gd name="f41" fmla="val 381"/>
                                    <a:gd name="f42" fmla="val 127"/>
                                    <a:gd name="f43" fmla="val 16510"/>
                                    <a:gd name="f44" fmla="val 13208"/>
                                    <a:gd name="f45" fmla="*/ f0 1 40005"/>
                                    <a:gd name="f46" fmla="*/ f1 1 41021"/>
                                    <a:gd name="f47" fmla="+- f4 0 f2"/>
                                    <a:gd name="f48" fmla="+- f3 0 f2"/>
                                    <a:gd name="f49" fmla="*/ f48 1 40005"/>
                                    <a:gd name="f50" fmla="*/ f47 1 41021"/>
                                    <a:gd name="f51" fmla="*/ 0 1 f49"/>
                                    <a:gd name="f52" fmla="*/ 40005 1 f49"/>
                                    <a:gd name="f53" fmla="*/ 0 1 f50"/>
                                    <a:gd name="f54" fmla="*/ 41021 1 f50"/>
                                    <a:gd name="f55" fmla="*/ f51 f45 1"/>
                                    <a:gd name="f56" fmla="*/ f52 f45 1"/>
                                    <a:gd name="f57" fmla="*/ f54 f46 1"/>
                                    <a:gd name="f58" fmla="*/ f53 f46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55" t="f58" r="f56" b="f57"/>
                                  <a:pathLst>
                                    <a:path w="40005" h="41021">
                                      <a:moveTo>
                                        <a:pt x="f2" y="f2"/>
                                      </a:moveTo>
                                      <a:lnTo>
                                        <a:pt x="f2" y="f4"/>
                                      </a:lnTo>
                                      <a:lnTo>
                                        <a:pt x="f5" y="f4"/>
                                      </a:lnTo>
                                      <a:cubicBezTo>
                                        <a:pt x="f6" y="f4"/>
                                        <a:pt x="f7" y="f8"/>
                                        <a:pt x="f9" y="f10"/>
                                      </a:cubicBezTo>
                                      <a:cubicBezTo>
                                        <a:pt x="f11" y="f12"/>
                                        <a:pt x="f13" y="f14"/>
                                        <a:pt x="f15" y="f16"/>
                                      </a:cubicBezTo>
                                      <a:cubicBezTo>
                                        <a:pt x="f17" y="f18"/>
                                        <a:pt x="f19" y="f20"/>
                                        <a:pt x="f21" y="f22"/>
                                      </a:cubicBezTo>
                                      <a:cubicBezTo>
                                        <a:pt x="f10" y="f23"/>
                                        <a:pt x="f3" y="f24"/>
                                        <a:pt x="f3" y="f25"/>
                                      </a:cubicBezTo>
                                      <a:cubicBezTo>
                                        <a:pt x="f3" y="f26"/>
                                        <a:pt x="f27" y="f28"/>
                                        <a:pt x="f29" y="f30"/>
                                      </a:cubicBezTo>
                                      <a:cubicBezTo>
                                        <a:pt x="f31" y="f32"/>
                                        <a:pt x="f33" y="f34"/>
                                        <a:pt x="f23" y="f35"/>
                                      </a:cubicBezTo>
                                      <a:cubicBezTo>
                                        <a:pt x="f36" y="f37"/>
                                        <a:pt x="f38" y="f39"/>
                                        <a:pt x="f40" y="f41"/>
                                      </a:cubicBezTo>
                                      <a:cubicBezTo>
                                        <a:pt x="f6" y="f42"/>
                                        <a:pt x="f43" y="f2"/>
                                        <a:pt x="f44" y="f2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noFill/>
                                <a:ln w="6601" cap="flat">
                                  <a:solidFill>
                                    <a:srgbClr val="ED7C30"/>
                                  </a:solidFill>
                                  <a:prstDash val="solid"/>
                                  <a:round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210" name="Shape 214"/>
                              <wps:cNvSpPr/>
                              <wps:spPr>
                                <a:xfrm>
                                  <a:off x="865763" y="2414"/>
                                  <a:ext cx="110486" cy="145032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110490"/>
                                    <a:gd name="f4" fmla="val 145034"/>
                                    <a:gd name="f5" fmla="val 4318"/>
                                    <a:gd name="f6" fmla="val 106045"/>
                                    <a:gd name="f7" fmla="val 106807"/>
                                    <a:gd name="f8" fmla="val 107315"/>
                                    <a:gd name="f9" fmla="val 127"/>
                                    <a:gd name="f10" fmla="val 107950"/>
                                    <a:gd name="f11" fmla="val 635"/>
                                    <a:gd name="f12" fmla="val 108459"/>
                                    <a:gd name="f13" fmla="val 1016"/>
                                    <a:gd name="f14" fmla="val 108966"/>
                                    <a:gd name="f15" fmla="val 1651"/>
                                    <a:gd name="f16" fmla="val 109347"/>
                                    <a:gd name="f17" fmla="val 2540"/>
                                    <a:gd name="f18" fmla="val 109728"/>
                                    <a:gd name="f19" fmla="val 3556"/>
                                    <a:gd name="f20" fmla="val 109982"/>
                                    <a:gd name="f21" fmla="val 4699"/>
                                    <a:gd name="f22" fmla="val 110110"/>
                                    <a:gd name="f23" fmla="val 6350"/>
                                    <a:gd name="f24" fmla="val 110363"/>
                                    <a:gd name="f25" fmla="val 7874"/>
                                    <a:gd name="f26" fmla="val 9779"/>
                                    <a:gd name="f27" fmla="val 12065"/>
                                    <a:gd name="f28" fmla="val 14224"/>
                                    <a:gd name="f29" fmla="val 16002"/>
                                    <a:gd name="f30" fmla="val 17526"/>
                                    <a:gd name="f31" fmla="val 19050"/>
                                    <a:gd name="f32" fmla="val 20320"/>
                                    <a:gd name="f33" fmla="val 21209"/>
                                    <a:gd name="f34" fmla="val 22098"/>
                                    <a:gd name="f35" fmla="val 22860"/>
                                    <a:gd name="f36" fmla="val 23241"/>
                                    <a:gd name="f37" fmla="val 23749"/>
                                    <a:gd name="f38" fmla="val 24003"/>
                                    <a:gd name="f39" fmla="val 69977"/>
                                    <a:gd name="f40" fmla="val 140335"/>
                                    <a:gd name="f41" fmla="val 141097"/>
                                    <a:gd name="f42" fmla="val 69723"/>
                                    <a:gd name="f43" fmla="val 141732"/>
                                    <a:gd name="f44" fmla="val 69215"/>
                                    <a:gd name="f45" fmla="val 142367"/>
                                    <a:gd name="f46" fmla="val 68707"/>
                                    <a:gd name="f47" fmla="val 143002"/>
                                    <a:gd name="f48" fmla="val 67945"/>
                                    <a:gd name="f49" fmla="val 143510"/>
                                    <a:gd name="f50" fmla="val 66802"/>
                                    <a:gd name="f51" fmla="val 143891"/>
                                    <a:gd name="f52" fmla="val 65660"/>
                                    <a:gd name="f53" fmla="val 144272"/>
                                    <a:gd name="f54" fmla="val 64135"/>
                                    <a:gd name="f55" fmla="val 144526"/>
                                    <a:gd name="f56" fmla="val 62230"/>
                                    <a:gd name="f57" fmla="val 144780"/>
                                    <a:gd name="f58" fmla="val 60325"/>
                                    <a:gd name="f59" fmla="val 144907"/>
                                    <a:gd name="f60" fmla="val 58039"/>
                                    <a:gd name="f61" fmla="val 55245"/>
                                    <a:gd name="f62" fmla="val 52324"/>
                                    <a:gd name="f63" fmla="val 50038"/>
                                    <a:gd name="f64" fmla="val 48133"/>
                                    <a:gd name="f65" fmla="val 46228"/>
                                    <a:gd name="f66" fmla="val 44704"/>
                                    <a:gd name="f67" fmla="val 43561"/>
                                    <a:gd name="f68" fmla="val 42418"/>
                                    <a:gd name="f69" fmla="val 41656"/>
                                    <a:gd name="f70" fmla="val 41148"/>
                                    <a:gd name="f71" fmla="val 40640"/>
                                    <a:gd name="f72" fmla="val 40513"/>
                                    <a:gd name="f73" fmla="val 2922"/>
                                    <a:gd name="f74" fmla="val 2413"/>
                                    <a:gd name="f75" fmla="val 1905"/>
                                    <a:gd name="f76" fmla="val 1397"/>
                                    <a:gd name="f77" fmla="val 381"/>
                                    <a:gd name="f78" fmla="val 254"/>
                                    <a:gd name="f79" fmla="*/ f0 1 110490"/>
                                    <a:gd name="f80" fmla="*/ f1 1 145034"/>
                                    <a:gd name="f81" fmla="+- f4 0 f2"/>
                                    <a:gd name="f82" fmla="+- f3 0 f2"/>
                                    <a:gd name="f83" fmla="*/ f82 1 110490"/>
                                    <a:gd name="f84" fmla="*/ f81 1 145034"/>
                                    <a:gd name="f85" fmla="*/ 0 1 f83"/>
                                    <a:gd name="f86" fmla="*/ 110490 1 f83"/>
                                    <a:gd name="f87" fmla="*/ 0 1 f84"/>
                                    <a:gd name="f88" fmla="*/ 145034 1 f84"/>
                                    <a:gd name="f89" fmla="*/ f85 f79 1"/>
                                    <a:gd name="f90" fmla="*/ f86 f79 1"/>
                                    <a:gd name="f91" fmla="*/ f88 f80 1"/>
                                    <a:gd name="f92" fmla="*/ f87 f80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89" t="f92" r="f90" b="f91"/>
                                  <a:pathLst>
                                    <a:path w="110490" h="145034">
                                      <a:moveTo>
                                        <a:pt x="f5" y="f2"/>
                                      </a:moveTo>
                                      <a:lnTo>
                                        <a:pt x="f6" y="f2"/>
                                      </a:lnTo>
                                      <a:cubicBezTo>
                                        <a:pt x="f7" y="f2"/>
                                        <a:pt x="f8" y="f9"/>
                                        <a:pt x="f10" y="f11"/>
                                      </a:cubicBezTo>
                                      <a:cubicBezTo>
                                        <a:pt x="f12" y="f13"/>
                                        <a:pt x="f14" y="f15"/>
                                        <a:pt x="f16" y="f17"/>
                                      </a:cubicBezTo>
                                      <a:cubicBezTo>
                                        <a:pt x="f18" y="f19"/>
                                        <a:pt x="f20" y="f21"/>
                                        <a:pt x="f22" y="f23"/>
                                      </a:cubicBezTo>
                                      <a:cubicBezTo>
                                        <a:pt x="f24" y="f25"/>
                                        <a:pt x="f3" y="f26"/>
                                        <a:pt x="f3" y="f27"/>
                                      </a:cubicBezTo>
                                      <a:cubicBezTo>
                                        <a:pt x="f3" y="f28"/>
                                        <a:pt x="f24" y="f29"/>
                                        <a:pt x="f22" y="f30"/>
                                      </a:cubicBezTo>
                                      <a:cubicBezTo>
                                        <a:pt x="f20" y="f31"/>
                                        <a:pt x="f18" y="f32"/>
                                        <a:pt x="f16" y="f33"/>
                                      </a:cubicBezTo>
                                      <a:cubicBezTo>
                                        <a:pt x="f14" y="f34"/>
                                        <a:pt x="f12" y="f35"/>
                                        <a:pt x="f10" y="f36"/>
                                      </a:cubicBezTo>
                                      <a:cubicBezTo>
                                        <a:pt x="f8" y="f37"/>
                                        <a:pt x="f7" y="f38"/>
                                        <a:pt x="f6" y="f38"/>
                                      </a:cubicBezTo>
                                      <a:lnTo>
                                        <a:pt x="f39" y="f38"/>
                                      </a:lnTo>
                                      <a:lnTo>
                                        <a:pt x="f39" y="f40"/>
                                      </a:lnTo>
                                      <a:cubicBezTo>
                                        <a:pt x="f39" y="f41"/>
                                        <a:pt x="f42" y="f43"/>
                                        <a:pt x="f44" y="f45"/>
                                      </a:cubicBezTo>
                                      <a:cubicBezTo>
                                        <a:pt x="f46" y="f47"/>
                                        <a:pt x="f48" y="f49"/>
                                        <a:pt x="f50" y="f51"/>
                                      </a:cubicBezTo>
                                      <a:cubicBezTo>
                                        <a:pt x="f52" y="f53"/>
                                        <a:pt x="f54" y="f55"/>
                                        <a:pt x="f56" y="f57"/>
                                      </a:cubicBezTo>
                                      <a:cubicBezTo>
                                        <a:pt x="f58" y="f59"/>
                                        <a:pt x="f60" y="f4"/>
                                        <a:pt x="f61" y="f4"/>
                                      </a:cubicBezTo>
                                      <a:cubicBezTo>
                                        <a:pt x="f62" y="f4"/>
                                        <a:pt x="f63" y="f59"/>
                                        <a:pt x="f64" y="f57"/>
                                      </a:cubicBezTo>
                                      <a:cubicBezTo>
                                        <a:pt x="f65" y="f55"/>
                                        <a:pt x="f66" y="f53"/>
                                        <a:pt x="f67" y="f51"/>
                                      </a:cubicBezTo>
                                      <a:cubicBezTo>
                                        <a:pt x="f68" y="f49"/>
                                        <a:pt x="f69" y="f47"/>
                                        <a:pt x="f70" y="f45"/>
                                      </a:cubicBezTo>
                                      <a:cubicBezTo>
                                        <a:pt x="f71" y="f43"/>
                                        <a:pt x="f72" y="f41"/>
                                        <a:pt x="f72" y="f40"/>
                                      </a:cubicBezTo>
                                      <a:lnTo>
                                        <a:pt x="f72" y="f38"/>
                                      </a:lnTo>
                                      <a:lnTo>
                                        <a:pt x="f5" y="f38"/>
                                      </a:lnTo>
                                      <a:cubicBezTo>
                                        <a:pt x="f19" y="f38"/>
                                        <a:pt x="f73" y="f37"/>
                                        <a:pt x="f74" y="f36"/>
                                      </a:cubicBezTo>
                                      <a:cubicBezTo>
                                        <a:pt x="f75" y="f35"/>
                                        <a:pt x="f76" y="f34"/>
                                        <a:pt x="f13" y="f33"/>
                                      </a:cubicBezTo>
                                      <a:cubicBezTo>
                                        <a:pt x="f11" y="f32"/>
                                        <a:pt x="f77" y="f31"/>
                                        <a:pt x="f78" y="f30"/>
                                      </a:cubicBezTo>
                                      <a:cubicBezTo>
                                        <a:pt x="f2" y="f29"/>
                                        <a:pt x="f2" y="f28"/>
                                        <a:pt x="f2" y="f27"/>
                                      </a:cubicBezTo>
                                      <a:cubicBezTo>
                                        <a:pt x="f2" y="f26"/>
                                        <a:pt x="f2" y="f25"/>
                                        <a:pt x="f78" y="f23"/>
                                      </a:cubicBezTo>
                                      <a:cubicBezTo>
                                        <a:pt x="f77" y="f21"/>
                                        <a:pt x="f11" y="f19"/>
                                        <a:pt x="f13" y="f17"/>
                                      </a:cubicBezTo>
                                      <a:cubicBezTo>
                                        <a:pt x="f76" y="f15"/>
                                        <a:pt x="f75" y="f13"/>
                                        <a:pt x="f74" y="f11"/>
                                      </a:cubicBezTo>
                                      <a:cubicBezTo>
                                        <a:pt x="f73" y="f9"/>
                                        <a:pt x="f19" y="f2"/>
                                        <a:pt x="f5" y="f2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noFill/>
                                <a:ln w="6601" cap="flat">
                                  <a:solidFill>
                                    <a:srgbClr val="ED7C30"/>
                                  </a:solidFill>
                                  <a:prstDash val="solid"/>
                                  <a:round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211" name="Shape 215"/>
                              <wps:cNvSpPr/>
                              <wps:spPr>
                                <a:xfrm>
                                  <a:off x="494288" y="2414"/>
                                  <a:ext cx="110486" cy="145032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110490"/>
                                    <a:gd name="f4" fmla="val 145034"/>
                                    <a:gd name="f5" fmla="val 4318"/>
                                    <a:gd name="f6" fmla="val 106045"/>
                                    <a:gd name="f7" fmla="val 106807"/>
                                    <a:gd name="f8" fmla="val 107315"/>
                                    <a:gd name="f9" fmla="val 127"/>
                                    <a:gd name="f10" fmla="val 107950"/>
                                    <a:gd name="f11" fmla="val 635"/>
                                    <a:gd name="f12" fmla="val 108459"/>
                                    <a:gd name="f13" fmla="val 1016"/>
                                    <a:gd name="f14" fmla="val 108966"/>
                                    <a:gd name="f15" fmla="val 1651"/>
                                    <a:gd name="f16" fmla="val 109347"/>
                                    <a:gd name="f17" fmla="val 2540"/>
                                    <a:gd name="f18" fmla="val 109728"/>
                                    <a:gd name="f19" fmla="val 3556"/>
                                    <a:gd name="f20" fmla="val 109982"/>
                                    <a:gd name="f21" fmla="val 4699"/>
                                    <a:gd name="f22" fmla="val 110110"/>
                                    <a:gd name="f23" fmla="val 6350"/>
                                    <a:gd name="f24" fmla="val 110363"/>
                                    <a:gd name="f25" fmla="val 7874"/>
                                    <a:gd name="f26" fmla="val 9779"/>
                                    <a:gd name="f27" fmla="val 12065"/>
                                    <a:gd name="f28" fmla="val 14224"/>
                                    <a:gd name="f29" fmla="val 16002"/>
                                    <a:gd name="f30" fmla="val 17526"/>
                                    <a:gd name="f31" fmla="val 19050"/>
                                    <a:gd name="f32" fmla="val 20320"/>
                                    <a:gd name="f33" fmla="val 21209"/>
                                    <a:gd name="f34" fmla="val 22098"/>
                                    <a:gd name="f35" fmla="val 22860"/>
                                    <a:gd name="f36" fmla="val 23241"/>
                                    <a:gd name="f37" fmla="val 23749"/>
                                    <a:gd name="f38" fmla="val 24003"/>
                                    <a:gd name="f39" fmla="val 69977"/>
                                    <a:gd name="f40" fmla="val 140335"/>
                                    <a:gd name="f41" fmla="val 141097"/>
                                    <a:gd name="f42" fmla="val 69723"/>
                                    <a:gd name="f43" fmla="val 141732"/>
                                    <a:gd name="f44" fmla="val 69215"/>
                                    <a:gd name="f45" fmla="val 142367"/>
                                    <a:gd name="f46" fmla="val 68707"/>
                                    <a:gd name="f47" fmla="val 143002"/>
                                    <a:gd name="f48" fmla="val 67945"/>
                                    <a:gd name="f49" fmla="val 143510"/>
                                    <a:gd name="f50" fmla="val 66802"/>
                                    <a:gd name="f51" fmla="val 143891"/>
                                    <a:gd name="f52" fmla="val 65660"/>
                                    <a:gd name="f53" fmla="val 144272"/>
                                    <a:gd name="f54" fmla="val 64135"/>
                                    <a:gd name="f55" fmla="val 144526"/>
                                    <a:gd name="f56" fmla="val 62230"/>
                                    <a:gd name="f57" fmla="val 144780"/>
                                    <a:gd name="f58" fmla="val 60325"/>
                                    <a:gd name="f59" fmla="val 144907"/>
                                    <a:gd name="f60" fmla="val 58039"/>
                                    <a:gd name="f61" fmla="val 55245"/>
                                    <a:gd name="f62" fmla="val 52324"/>
                                    <a:gd name="f63" fmla="val 50038"/>
                                    <a:gd name="f64" fmla="val 48133"/>
                                    <a:gd name="f65" fmla="val 46228"/>
                                    <a:gd name="f66" fmla="val 44704"/>
                                    <a:gd name="f67" fmla="val 43561"/>
                                    <a:gd name="f68" fmla="val 42418"/>
                                    <a:gd name="f69" fmla="val 41656"/>
                                    <a:gd name="f70" fmla="val 41148"/>
                                    <a:gd name="f71" fmla="val 40640"/>
                                    <a:gd name="f72" fmla="val 40513"/>
                                    <a:gd name="f73" fmla="val 2922"/>
                                    <a:gd name="f74" fmla="val 2413"/>
                                    <a:gd name="f75" fmla="val 1905"/>
                                    <a:gd name="f76" fmla="val 1397"/>
                                    <a:gd name="f77" fmla="val 381"/>
                                    <a:gd name="f78" fmla="val 254"/>
                                    <a:gd name="f79" fmla="*/ f0 1 110490"/>
                                    <a:gd name="f80" fmla="*/ f1 1 145034"/>
                                    <a:gd name="f81" fmla="+- f4 0 f2"/>
                                    <a:gd name="f82" fmla="+- f3 0 f2"/>
                                    <a:gd name="f83" fmla="*/ f82 1 110490"/>
                                    <a:gd name="f84" fmla="*/ f81 1 145034"/>
                                    <a:gd name="f85" fmla="*/ 0 1 f83"/>
                                    <a:gd name="f86" fmla="*/ 110490 1 f83"/>
                                    <a:gd name="f87" fmla="*/ 0 1 f84"/>
                                    <a:gd name="f88" fmla="*/ 145034 1 f84"/>
                                    <a:gd name="f89" fmla="*/ f85 f79 1"/>
                                    <a:gd name="f90" fmla="*/ f86 f79 1"/>
                                    <a:gd name="f91" fmla="*/ f88 f80 1"/>
                                    <a:gd name="f92" fmla="*/ f87 f80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89" t="f92" r="f90" b="f91"/>
                                  <a:pathLst>
                                    <a:path w="110490" h="145034">
                                      <a:moveTo>
                                        <a:pt x="f5" y="f2"/>
                                      </a:moveTo>
                                      <a:lnTo>
                                        <a:pt x="f6" y="f2"/>
                                      </a:lnTo>
                                      <a:cubicBezTo>
                                        <a:pt x="f7" y="f2"/>
                                        <a:pt x="f8" y="f9"/>
                                        <a:pt x="f10" y="f11"/>
                                      </a:cubicBezTo>
                                      <a:cubicBezTo>
                                        <a:pt x="f12" y="f13"/>
                                        <a:pt x="f14" y="f15"/>
                                        <a:pt x="f16" y="f17"/>
                                      </a:cubicBezTo>
                                      <a:cubicBezTo>
                                        <a:pt x="f18" y="f19"/>
                                        <a:pt x="f20" y="f21"/>
                                        <a:pt x="f22" y="f23"/>
                                      </a:cubicBezTo>
                                      <a:cubicBezTo>
                                        <a:pt x="f24" y="f25"/>
                                        <a:pt x="f3" y="f26"/>
                                        <a:pt x="f3" y="f27"/>
                                      </a:cubicBezTo>
                                      <a:cubicBezTo>
                                        <a:pt x="f3" y="f28"/>
                                        <a:pt x="f24" y="f29"/>
                                        <a:pt x="f22" y="f30"/>
                                      </a:cubicBezTo>
                                      <a:cubicBezTo>
                                        <a:pt x="f20" y="f31"/>
                                        <a:pt x="f18" y="f32"/>
                                        <a:pt x="f16" y="f33"/>
                                      </a:cubicBezTo>
                                      <a:cubicBezTo>
                                        <a:pt x="f14" y="f34"/>
                                        <a:pt x="f12" y="f35"/>
                                        <a:pt x="f10" y="f36"/>
                                      </a:cubicBezTo>
                                      <a:cubicBezTo>
                                        <a:pt x="f8" y="f37"/>
                                        <a:pt x="f7" y="f38"/>
                                        <a:pt x="f6" y="f38"/>
                                      </a:cubicBezTo>
                                      <a:lnTo>
                                        <a:pt x="f39" y="f38"/>
                                      </a:lnTo>
                                      <a:lnTo>
                                        <a:pt x="f39" y="f40"/>
                                      </a:lnTo>
                                      <a:cubicBezTo>
                                        <a:pt x="f39" y="f41"/>
                                        <a:pt x="f42" y="f43"/>
                                        <a:pt x="f44" y="f45"/>
                                      </a:cubicBezTo>
                                      <a:cubicBezTo>
                                        <a:pt x="f46" y="f47"/>
                                        <a:pt x="f48" y="f49"/>
                                        <a:pt x="f50" y="f51"/>
                                      </a:cubicBezTo>
                                      <a:cubicBezTo>
                                        <a:pt x="f52" y="f53"/>
                                        <a:pt x="f54" y="f55"/>
                                        <a:pt x="f56" y="f57"/>
                                      </a:cubicBezTo>
                                      <a:cubicBezTo>
                                        <a:pt x="f58" y="f59"/>
                                        <a:pt x="f60" y="f4"/>
                                        <a:pt x="f61" y="f4"/>
                                      </a:cubicBezTo>
                                      <a:cubicBezTo>
                                        <a:pt x="f62" y="f4"/>
                                        <a:pt x="f63" y="f59"/>
                                        <a:pt x="f64" y="f57"/>
                                      </a:cubicBezTo>
                                      <a:cubicBezTo>
                                        <a:pt x="f65" y="f55"/>
                                        <a:pt x="f66" y="f53"/>
                                        <a:pt x="f67" y="f51"/>
                                      </a:cubicBezTo>
                                      <a:cubicBezTo>
                                        <a:pt x="f68" y="f49"/>
                                        <a:pt x="f69" y="f47"/>
                                        <a:pt x="f70" y="f45"/>
                                      </a:cubicBezTo>
                                      <a:cubicBezTo>
                                        <a:pt x="f71" y="f43"/>
                                        <a:pt x="f72" y="f41"/>
                                        <a:pt x="f72" y="f40"/>
                                      </a:cubicBezTo>
                                      <a:lnTo>
                                        <a:pt x="f72" y="f38"/>
                                      </a:lnTo>
                                      <a:lnTo>
                                        <a:pt x="f5" y="f38"/>
                                      </a:lnTo>
                                      <a:cubicBezTo>
                                        <a:pt x="f19" y="f38"/>
                                        <a:pt x="f73" y="f37"/>
                                        <a:pt x="f74" y="f36"/>
                                      </a:cubicBezTo>
                                      <a:cubicBezTo>
                                        <a:pt x="f75" y="f35"/>
                                        <a:pt x="f76" y="f34"/>
                                        <a:pt x="f13" y="f33"/>
                                      </a:cubicBezTo>
                                      <a:cubicBezTo>
                                        <a:pt x="f11" y="f32"/>
                                        <a:pt x="f77" y="f31"/>
                                        <a:pt x="f78" y="f30"/>
                                      </a:cubicBezTo>
                                      <a:cubicBezTo>
                                        <a:pt x="f2" y="f29"/>
                                        <a:pt x="f2" y="f28"/>
                                        <a:pt x="f2" y="f27"/>
                                      </a:cubicBezTo>
                                      <a:cubicBezTo>
                                        <a:pt x="f2" y="f26"/>
                                        <a:pt x="f2" y="f25"/>
                                        <a:pt x="f78" y="f23"/>
                                      </a:cubicBezTo>
                                      <a:cubicBezTo>
                                        <a:pt x="f77" y="f21"/>
                                        <a:pt x="f11" y="f19"/>
                                        <a:pt x="f13" y="f17"/>
                                      </a:cubicBezTo>
                                      <a:cubicBezTo>
                                        <a:pt x="f76" y="f15"/>
                                        <a:pt x="f75" y="f13"/>
                                        <a:pt x="f74" y="f11"/>
                                      </a:cubicBezTo>
                                      <a:cubicBezTo>
                                        <a:pt x="f73" y="f9"/>
                                        <a:pt x="f19" y="f2"/>
                                        <a:pt x="f5" y="f2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noFill/>
                                <a:ln w="6601" cap="flat">
                                  <a:solidFill>
                                    <a:srgbClr val="ED7C30"/>
                                  </a:solidFill>
                                  <a:prstDash val="solid"/>
                                  <a:round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212" name="Shape 216"/>
                              <wps:cNvSpPr/>
                              <wps:spPr>
                                <a:xfrm>
                                  <a:off x="257805" y="2414"/>
                                  <a:ext cx="85596" cy="144402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85598"/>
                                    <a:gd name="f4" fmla="val 144399"/>
                                    <a:gd name="f5" fmla="val 8636"/>
                                    <a:gd name="f6" fmla="val 80772"/>
                                    <a:gd name="f7" fmla="val 81534"/>
                                    <a:gd name="f8" fmla="val 82042"/>
                                    <a:gd name="f9" fmla="val 127"/>
                                    <a:gd name="f10" fmla="val 82550"/>
                                    <a:gd name="f11" fmla="val 508"/>
                                    <a:gd name="f12" fmla="val 83059"/>
                                    <a:gd name="f13" fmla="val 889"/>
                                    <a:gd name="f14" fmla="val 83566"/>
                                    <a:gd name="f15" fmla="val 1524"/>
                                    <a:gd name="f16" fmla="val 83947"/>
                                    <a:gd name="f17" fmla="val 2413"/>
                                    <a:gd name="f18" fmla="val 84328"/>
                                    <a:gd name="f19" fmla="val 3429"/>
                                    <a:gd name="f20" fmla="val 84582"/>
                                    <a:gd name="f21" fmla="val 4572"/>
                                    <a:gd name="f22" fmla="val 84709"/>
                                    <a:gd name="f23" fmla="val 6096"/>
                                    <a:gd name="f24" fmla="val 84963"/>
                                    <a:gd name="f25" fmla="val 7493"/>
                                    <a:gd name="f26" fmla="val 85090"/>
                                    <a:gd name="f27" fmla="val 9398"/>
                                    <a:gd name="f28" fmla="val 11557"/>
                                    <a:gd name="f29" fmla="val 13716"/>
                                    <a:gd name="f30" fmla="val 15367"/>
                                    <a:gd name="f31" fmla="val 16891"/>
                                    <a:gd name="f32" fmla="val 18288"/>
                                    <a:gd name="f33" fmla="val 19558"/>
                                    <a:gd name="f34" fmla="val 20447"/>
                                    <a:gd name="f35" fmla="val 21336"/>
                                    <a:gd name="f36" fmla="val 21971"/>
                                    <a:gd name="f37" fmla="val 22352"/>
                                    <a:gd name="f38" fmla="val 22733"/>
                                    <a:gd name="f39" fmla="val 22987"/>
                                    <a:gd name="f40" fmla="val 29210"/>
                                    <a:gd name="f41" fmla="val 58166"/>
                                    <a:gd name="f42" fmla="val 72898"/>
                                    <a:gd name="f43" fmla="val 73534"/>
                                    <a:gd name="f44" fmla="val 74168"/>
                                    <a:gd name="f45" fmla="val 58420"/>
                                    <a:gd name="f46" fmla="val 74676"/>
                                    <a:gd name="f47" fmla="val 58801"/>
                                    <a:gd name="f48" fmla="val 75311"/>
                                    <a:gd name="f49" fmla="val 59309"/>
                                    <a:gd name="f50" fmla="val 75692"/>
                                    <a:gd name="f51" fmla="val 59944"/>
                                    <a:gd name="f52" fmla="val 76073"/>
                                    <a:gd name="f53" fmla="val 60706"/>
                                    <a:gd name="f54" fmla="val 76454"/>
                                    <a:gd name="f55" fmla="val 61595"/>
                                    <a:gd name="f56" fmla="val 76709"/>
                                    <a:gd name="f57" fmla="val 62738"/>
                                    <a:gd name="f58" fmla="val 76962"/>
                                    <a:gd name="f59" fmla="val 64262"/>
                                    <a:gd name="f60" fmla="val 77089"/>
                                    <a:gd name="f61" fmla="val 65659"/>
                                    <a:gd name="f62" fmla="val 77216"/>
                                    <a:gd name="f63" fmla="val 67437"/>
                                    <a:gd name="f64" fmla="val 69469"/>
                                    <a:gd name="f65" fmla="val 71628"/>
                                    <a:gd name="f66" fmla="val 73406"/>
                                    <a:gd name="f67" fmla="val 74803"/>
                                    <a:gd name="f68" fmla="val 76327"/>
                                    <a:gd name="f69" fmla="val 77470"/>
                                    <a:gd name="f70" fmla="val 78232"/>
                                    <a:gd name="f71" fmla="val 79121"/>
                                    <a:gd name="f72" fmla="val 79756"/>
                                    <a:gd name="f73" fmla="val 80137"/>
                                    <a:gd name="f74" fmla="val 80518"/>
                                    <a:gd name="f75" fmla="val 80645"/>
                                    <a:gd name="f76" fmla="val 121412"/>
                                    <a:gd name="f77" fmla="val 81280"/>
                                    <a:gd name="f78" fmla="val 81915"/>
                                    <a:gd name="f79" fmla="val 121666"/>
                                    <a:gd name="f80" fmla="val 122047"/>
                                    <a:gd name="f81" fmla="val 83693"/>
                                    <a:gd name="f82" fmla="val 122428"/>
                                    <a:gd name="f83" fmla="val 84074"/>
                                    <a:gd name="f84" fmla="val 123063"/>
                                    <a:gd name="f85" fmla="val 84455"/>
                                    <a:gd name="f86" fmla="val 123952"/>
                                    <a:gd name="f87" fmla="val 84836"/>
                                    <a:gd name="f88" fmla="val 124841"/>
                                    <a:gd name="f89" fmla="val 125984"/>
                                    <a:gd name="f90" fmla="val 85344"/>
                                    <a:gd name="f91" fmla="val 127508"/>
                                    <a:gd name="f92" fmla="val 85471"/>
                                    <a:gd name="f93" fmla="val 128905"/>
                                    <a:gd name="f94" fmla="val 130683"/>
                                    <a:gd name="f95" fmla="val 132842"/>
                                    <a:gd name="f96" fmla="val 135001"/>
                                    <a:gd name="f97" fmla="val 136906"/>
                                    <a:gd name="f98" fmla="val 138303"/>
                                    <a:gd name="f99" fmla="val 139827"/>
                                    <a:gd name="f100" fmla="val 140970"/>
                                    <a:gd name="f101" fmla="val 141859"/>
                                    <a:gd name="f102" fmla="val 142748"/>
                                    <a:gd name="f103" fmla="val 143383"/>
                                    <a:gd name="f104" fmla="val 143764"/>
                                    <a:gd name="f105" fmla="val 144145"/>
                                    <a:gd name="f106" fmla="val 6223"/>
                                    <a:gd name="f107" fmla="val 4191"/>
                                    <a:gd name="f108" fmla="val 143637"/>
                                    <a:gd name="f109" fmla="val 2540"/>
                                    <a:gd name="f110" fmla="val 142240"/>
                                    <a:gd name="f111" fmla="val 140716"/>
                                    <a:gd name="f112" fmla="val 138430"/>
                                    <a:gd name="f113" fmla="val 135128"/>
                                    <a:gd name="f114" fmla="val 9271"/>
                                    <a:gd name="f115" fmla="val 5969"/>
                                    <a:gd name="f116" fmla="val 3556"/>
                                    <a:gd name="f117" fmla="val 2159"/>
                                    <a:gd name="f118" fmla="val 635"/>
                                    <a:gd name="f119" fmla="*/ f0 1 85598"/>
                                    <a:gd name="f120" fmla="*/ f1 1 144399"/>
                                    <a:gd name="f121" fmla="+- f4 0 f2"/>
                                    <a:gd name="f122" fmla="+- f3 0 f2"/>
                                    <a:gd name="f123" fmla="*/ f122 1 85598"/>
                                    <a:gd name="f124" fmla="*/ f121 1 144399"/>
                                    <a:gd name="f125" fmla="*/ 0 1 f123"/>
                                    <a:gd name="f126" fmla="*/ 85598 1 f123"/>
                                    <a:gd name="f127" fmla="*/ 0 1 f124"/>
                                    <a:gd name="f128" fmla="*/ 144399 1 f124"/>
                                    <a:gd name="f129" fmla="*/ f125 f119 1"/>
                                    <a:gd name="f130" fmla="*/ f126 f119 1"/>
                                    <a:gd name="f131" fmla="*/ f128 f120 1"/>
                                    <a:gd name="f132" fmla="*/ f127 f120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129" t="f132" r="f130" b="f131"/>
                                  <a:pathLst>
                                    <a:path w="85598" h="144399">
                                      <a:moveTo>
                                        <a:pt x="f5" y="f2"/>
                                      </a:moveTo>
                                      <a:lnTo>
                                        <a:pt x="f6" y="f2"/>
                                      </a:lnTo>
                                      <a:cubicBezTo>
                                        <a:pt x="f7" y="f2"/>
                                        <a:pt x="f8" y="f9"/>
                                        <a:pt x="f10" y="f11"/>
                                      </a:cubicBezTo>
                                      <a:cubicBezTo>
                                        <a:pt x="f12" y="f13"/>
                                        <a:pt x="f14" y="f15"/>
                                        <a:pt x="f16" y="f17"/>
                                      </a:cubicBezTo>
                                      <a:cubicBezTo>
                                        <a:pt x="f18" y="f19"/>
                                        <a:pt x="f20" y="f21"/>
                                        <a:pt x="f22" y="f23"/>
                                      </a:cubicBezTo>
                                      <a:cubicBezTo>
                                        <a:pt x="f24" y="f25"/>
                                        <a:pt x="f26" y="f27"/>
                                        <a:pt x="f26" y="f28"/>
                                      </a:cubicBezTo>
                                      <a:cubicBezTo>
                                        <a:pt x="f26" y="f29"/>
                                        <a:pt x="f24" y="f30"/>
                                        <a:pt x="f22" y="f31"/>
                                      </a:cubicBezTo>
                                      <a:cubicBezTo>
                                        <a:pt x="f20" y="f32"/>
                                        <a:pt x="f18" y="f33"/>
                                        <a:pt x="f16" y="f34"/>
                                      </a:cubicBezTo>
                                      <a:cubicBezTo>
                                        <a:pt x="f14" y="f35"/>
                                        <a:pt x="f12" y="f36"/>
                                        <a:pt x="f10" y="f37"/>
                                      </a:cubicBezTo>
                                      <a:cubicBezTo>
                                        <a:pt x="f8" y="f38"/>
                                        <a:pt x="f7" y="f39"/>
                                        <a:pt x="f6" y="f39"/>
                                      </a:cubicBezTo>
                                      <a:lnTo>
                                        <a:pt x="f40" y="f39"/>
                                      </a:lnTo>
                                      <a:lnTo>
                                        <a:pt x="f40" y="f41"/>
                                      </a:lnTo>
                                      <a:lnTo>
                                        <a:pt x="f42" y="f41"/>
                                      </a:lnTo>
                                      <a:cubicBezTo>
                                        <a:pt x="f43" y="f41"/>
                                        <a:pt x="f44" y="f45"/>
                                        <a:pt x="f46" y="f47"/>
                                      </a:cubicBezTo>
                                      <a:cubicBezTo>
                                        <a:pt x="f48" y="f49"/>
                                        <a:pt x="f50" y="f51"/>
                                        <a:pt x="f52" y="f53"/>
                                      </a:cubicBezTo>
                                      <a:cubicBezTo>
                                        <a:pt x="f54" y="f55"/>
                                        <a:pt x="f56" y="f57"/>
                                        <a:pt x="f58" y="f59"/>
                                      </a:cubicBezTo>
                                      <a:cubicBezTo>
                                        <a:pt x="f60" y="f61"/>
                                        <a:pt x="f62" y="f63"/>
                                        <a:pt x="f62" y="f64"/>
                                      </a:cubicBezTo>
                                      <a:cubicBezTo>
                                        <a:pt x="f62" y="f65"/>
                                        <a:pt x="f60" y="f66"/>
                                        <a:pt x="f58" y="f67"/>
                                      </a:cubicBezTo>
                                      <a:cubicBezTo>
                                        <a:pt x="f56" y="f68"/>
                                        <a:pt x="f54" y="f69"/>
                                        <a:pt x="f52" y="f70"/>
                                      </a:cubicBezTo>
                                      <a:cubicBezTo>
                                        <a:pt x="f50" y="f71"/>
                                        <a:pt x="f48" y="f72"/>
                                        <a:pt x="f46" y="f73"/>
                                      </a:cubicBezTo>
                                      <a:cubicBezTo>
                                        <a:pt x="f44" y="f74"/>
                                        <a:pt x="f43" y="f75"/>
                                        <a:pt x="f42" y="f75"/>
                                      </a:cubicBezTo>
                                      <a:lnTo>
                                        <a:pt x="f40" y="f75"/>
                                      </a:lnTo>
                                      <a:lnTo>
                                        <a:pt x="f40" y="f76"/>
                                      </a:lnTo>
                                      <a:lnTo>
                                        <a:pt x="f77" y="f76"/>
                                      </a:lnTo>
                                      <a:cubicBezTo>
                                        <a:pt x="f78" y="f76"/>
                                        <a:pt x="f10" y="f79"/>
                                        <a:pt x="f12" y="f80"/>
                                      </a:cubicBezTo>
                                      <a:cubicBezTo>
                                        <a:pt x="f81" y="f82"/>
                                        <a:pt x="f83" y="f84"/>
                                        <a:pt x="f85" y="f86"/>
                                      </a:cubicBezTo>
                                      <a:cubicBezTo>
                                        <a:pt x="f87" y="f88"/>
                                        <a:pt x="f26" y="f89"/>
                                        <a:pt x="f90" y="f91"/>
                                      </a:cubicBezTo>
                                      <a:cubicBezTo>
                                        <a:pt x="f92" y="f93"/>
                                        <a:pt x="f3" y="f94"/>
                                        <a:pt x="f3" y="f95"/>
                                      </a:cubicBezTo>
                                      <a:cubicBezTo>
                                        <a:pt x="f3" y="f96"/>
                                        <a:pt x="f92" y="f97"/>
                                        <a:pt x="f90" y="f98"/>
                                      </a:cubicBezTo>
                                      <a:cubicBezTo>
                                        <a:pt x="f26" y="f99"/>
                                        <a:pt x="f87" y="f100"/>
                                        <a:pt x="f85" y="f101"/>
                                      </a:cubicBezTo>
                                      <a:cubicBezTo>
                                        <a:pt x="f83" y="f102"/>
                                        <a:pt x="f81" y="f103"/>
                                        <a:pt x="f12" y="f104"/>
                                      </a:cubicBezTo>
                                      <a:cubicBezTo>
                                        <a:pt x="f10" y="f105"/>
                                        <a:pt x="f78" y="f4"/>
                                        <a:pt x="f77" y="f4"/>
                                      </a:cubicBezTo>
                                      <a:lnTo>
                                        <a:pt x="f5" y="f4"/>
                                      </a:lnTo>
                                      <a:cubicBezTo>
                                        <a:pt x="f106" y="f4"/>
                                        <a:pt x="f107" y="f108"/>
                                        <a:pt x="f109" y="f110"/>
                                      </a:cubicBezTo>
                                      <a:cubicBezTo>
                                        <a:pt x="f13" y="f111"/>
                                        <a:pt x="f2" y="f112"/>
                                        <a:pt x="f2" y="f113"/>
                                      </a:cubicBezTo>
                                      <a:lnTo>
                                        <a:pt x="f2" y="f114"/>
                                      </a:lnTo>
                                      <a:cubicBezTo>
                                        <a:pt x="f2" y="f115"/>
                                        <a:pt x="f13" y="f116"/>
                                        <a:pt x="f109" y="f117"/>
                                      </a:cubicBezTo>
                                      <a:cubicBezTo>
                                        <a:pt x="f107" y="f118"/>
                                        <a:pt x="f106" y="f2"/>
                                        <a:pt x="f5" y="f2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noFill/>
                                <a:ln w="6601" cap="flat">
                                  <a:solidFill>
                                    <a:srgbClr val="ED7C30"/>
                                  </a:solidFill>
                                  <a:prstDash val="solid"/>
                                  <a:round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213" name="Shape 217"/>
                              <wps:cNvSpPr/>
                              <wps:spPr>
                                <a:xfrm>
                                  <a:off x="127631" y="2414"/>
                                  <a:ext cx="107185" cy="145032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107188"/>
                                    <a:gd name="f4" fmla="val 145034"/>
                                    <a:gd name="f5" fmla="val 8636"/>
                                    <a:gd name="f6" fmla="val 46101"/>
                                    <a:gd name="f7" fmla="val 49911"/>
                                    <a:gd name="f8" fmla="val 52959"/>
                                    <a:gd name="f9" fmla="val 55499"/>
                                    <a:gd name="f10" fmla="val 127"/>
                                    <a:gd name="f11" fmla="val 57912"/>
                                    <a:gd name="f12" fmla="val 381"/>
                                    <a:gd name="f13" fmla="val 60198"/>
                                    <a:gd name="f14" fmla="val 508"/>
                                    <a:gd name="f15" fmla="val 62103"/>
                                    <a:gd name="f16" fmla="val 762"/>
                                    <a:gd name="f17" fmla="val 67945"/>
                                    <a:gd name="f18" fmla="val 1524"/>
                                    <a:gd name="f19" fmla="val 73152"/>
                                    <a:gd name="f20" fmla="val 2921"/>
                                    <a:gd name="f21" fmla="val 77851"/>
                                    <a:gd name="f22" fmla="val 4953"/>
                                    <a:gd name="f23" fmla="val 82550"/>
                                    <a:gd name="f24" fmla="val 6985"/>
                                    <a:gd name="f25" fmla="val 86487"/>
                                    <a:gd name="f26" fmla="val 9652"/>
                                    <a:gd name="f27" fmla="val 89662"/>
                                    <a:gd name="f28" fmla="val 12827"/>
                                    <a:gd name="f29" fmla="val 92964"/>
                                    <a:gd name="f30" fmla="val 16129"/>
                                    <a:gd name="f31" fmla="val 95377"/>
                                    <a:gd name="f32" fmla="val 19939"/>
                                    <a:gd name="f33" fmla="val 97155"/>
                                    <a:gd name="f34" fmla="val 24384"/>
                                    <a:gd name="f35" fmla="val 98806"/>
                                    <a:gd name="f36" fmla="val 28829"/>
                                    <a:gd name="f37" fmla="val 99695"/>
                                    <a:gd name="f38" fmla="val 33909"/>
                                    <a:gd name="f39" fmla="val 39624"/>
                                    <a:gd name="f40" fmla="val 44450"/>
                                    <a:gd name="f41" fmla="val 99060"/>
                                    <a:gd name="f42" fmla="val 48895"/>
                                    <a:gd name="f43" fmla="val 97790"/>
                                    <a:gd name="f44" fmla="val 52832"/>
                                    <a:gd name="f45" fmla="val 96647"/>
                                    <a:gd name="f46" fmla="val 56769"/>
                                    <a:gd name="f47" fmla="val 94742"/>
                                    <a:gd name="f48" fmla="val 60325"/>
                                    <a:gd name="f49" fmla="val 92456"/>
                                    <a:gd name="f50" fmla="val 63500"/>
                                    <a:gd name="f51" fmla="val 90043"/>
                                    <a:gd name="f52" fmla="val 66548"/>
                                    <a:gd name="f53" fmla="val 87122"/>
                                    <a:gd name="f54" fmla="val 69342"/>
                                    <a:gd name="f55" fmla="val 83566"/>
                                    <a:gd name="f56" fmla="val 71628"/>
                                    <a:gd name="f57" fmla="val 80137"/>
                                    <a:gd name="f58" fmla="val 73914"/>
                                    <a:gd name="f59" fmla="val 76073"/>
                                    <a:gd name="f60" fmla="val 75819"/>
                                    <a:gd name="f61" fmla="val 77216"/>
                                    <a:gd name="f62" fmla="val 73787"/>
                                    <a:gd name="f63" fmla="val 78232"/>
                                    <a:gd name="f64" fmla="val 79502"/>
                                    <a:gd name="f65" fmla="val 77724"/>
                                    <a:gd name="f66" fmla="val 81026"/>
                                    <a:gd name="f67" fmla="val 79629"/>
                                    <a:gd name="f68" fmla="val 82423"/>
                                    <a:gd name="f69" fmla="val 81407"/>
                                    <a:gd name="f70" fmla="val 84328"/>
                                    <a:gd name="f71" fmla="val 83059"/>
                                    <a:gd name="f72" fmla="val 86360"/>
                                    <a:gd name="f73" fmla="val 84709"/>
                                    <a:gd name="f74" fmla="val 88519"/>
                                    <a:gd name="f75" fmla="val 90932"/>
                                    <a:gd name="f76" fmla="val 87884"/>
                                    <a:gd name="f77" fmla="val 93726"/>
                                    <a:gd name="f78" fmla="val 89281"/>
                                    <a:gd name="f79" fmla="val 96393"/>
                                    <a:gd name="f80" fmla="val 90805"/>
                                    <a:gd name="f81" fmla="val 99441"/>
                                    <a:gd name="f82" fmla="val 92202"/>
                                    <a:gd name="f83" fmla="val 102870"/>
                                    <a:gd name="f84" fmla="val 104394"/>
                                    <a:gd name="f85" fmla="val 131318"/>
                                    <a:gd name="f86" fmla="val 105410"/>
                                    <a:gd name="f87" fmla="val 134112"/>
                                    <a:gd name="f88" fmla="val 106172"/>
                                    <a:gd name="f89" fmla="val 136271"/>
                                    <a:gd name="f90" fmla="val 106553"/>
                                    <a:gd name="f91" fmla="val 137541"/>
                                    <a:gd name="f92" fmla="val 106934"/>
                                    <a:gd name="f93" fmla="val 138811"/>
                                    <a:gd name="f94" fmla="val 139827"/>
                                    <a:gd name="f95" fmla="val 140589"/>
                                    <a:gd name="f96" fmla="val 141478"/>
                                    <a:gd name="f97" fmla="val 107061"/>
                                    <a:gd name="f98" fmla="val 142113"/>
                                    <a:gd name="f99" fmla="val 106680"/>
                                    <a:gd name="f100" fmla="val 142621"/>
                                    <a:gd name="f101" fmla="val 106426"/>
                                    <a:gd name="f102" fmla="val 143256"/>
                                    <a:gd name="f103" fmla="val 105664"/>
                                    <a:gd name="f104" fmla="val 143637"/>
                                    <a:gd name="f105" fmla="val 104521"/>
                                    <a:gd name="f106" fmla="val 144018"/>
                                    <a:gd name="f107" fmla="val 103505"/>
                                    <a:gd name="f108" fmla="val 144399"/>
                                    <a:gd name="f109" fmla="val 101854"/>
                                    <a:gd name="f110" fmla="val 144653"/>
                                    <a:gd name="f111" fmla="val 144907"/>
                                    <a:gd name="f112" fmla="val 97536"/>
                                    <a:gd name="f113" fmla="val 94615"/>
                                    <a:gd name="f114" fmla="val 87757"/>
                                    <a:gd name="f115" fmla="val 85217"/>
                                    <a:gd name="f116" fmla="val 83312"/>
                                    <a:gd name="f117" fmla="val 81534"/>
                                    <a:gd name="f118" fmla="val 80010"/>
                                    <a:gd name="f119" fmla="val 78994"/>
                                    <a:gd name="f120" fmla="val 77089"/>
                                    <a:gd name="f121" fmla="val 143129"/>
                                    <a:gd name="f122" fmla="val 76709"/>
                                    <a:gd name="f123" fmla="val 142494"/>
                                    <a:gd name="f124" fmla="val 76200"/>
                                    <a:gd name="f125" fmla="val 141859"/>
                                    <a:gd name="f126" fmla="val 141097"/>
                                    <a:gd name="f127" fmla="val 75565"/>
                                    <a:gd name="f128" fmla="val 140208"/>
                                    <a:gd name="f129" fmla="val 62611"/>
                                    <a:gd name="f130" fmla="val 107950"/>
                                    <a:gd name="f131" fmla="val 61087"/>
                                    <a:gd name="f132" fmla="val 104267"/>
                                    <a:gd name="f133" fmla="val 59563"/>
                                    <a:gd name="f134" fmla="val 100965"/>
                                    <a:gd name="f135" fmla="val 58039"/>
                                    <a:gd name="f136" fmla="val 98171"/>
                                    <a:gd name="f137" fmla="val 56515"/>
                                    <a:gd name="f138" fmla="val 54864"/>
                                    <a:gd name="f139" fmla="val 53086"/>
                                    <a:gd name="f140" fmla="val 91059"/>
                                    <a:gd name="f141" fmla="val 51181"/>
                                    <a:gd name="f142" fmla="val 89154"/>
                                    <a:gd name="f143" fmla="val 49149"/>
                                    <a:gd name="f144" fmla="val 46736"/>
                                    <a:gd name="f145" fmla="val 86741"/>
                                    <a:gd name="f146" fmla="val 44323"/>
                                    <a:gd name="f147" fmla="val 85852"/>
                                    <a:gd name="f148" fmla="val 41656"/>
                                    <a:gd name="f149" fmla="val 85344"/>
                                    <a:gd name="f150" fmla="val 38481"/>
                                    <a:gd name="f151" fmla="val 29337"/>
                                    <a:gd name="f152" fmla="val 140335"/>
                                    <a:gd name="f153" fmla="val 29083"/>
                                    <a:gd name="f154" fmla="val 141732"/>
                                    <a:gd name="f155" fmla="val 28575"/>
                                    <a:gd name="f156" fmla="val 142367"/>
                                    <a:gd name="f157" fmla="val 28194"/>
                                    <a:gd name="f158" fmla="val 143002"/>
                                    <a:gd name="f159" fmla="val 27305"/>
                                    <a:gd name="f160" fmla="val 143510"/>
                                    <a:gd name="f161" fmla="val 26162"/>
                                    <a:gd name="f162" fmla="val 143891"/>
                                    <a:gd name="f163" fmla="val 25146"/>
                                    <a:gd name="f164" fmla="val 144272"/>
                                    <a:gd name="f165" fmla="val 23622"/>
                                    <a:gd name="f166" fmla="val 144526"/>
                                    <a:gd name="f167" fmla="val 21717"/>
                                    <a:gd name="f168" fmla="val 144780"/>
                                    <a:gd name="f169" fmla="val 17526"/>
                                    <a:gd name="f170" fmla="val 14605"/>
                                    <a:gd name="f171" fmla="val 11811"/>
                                    <a:gd name="f172" fmla="val 9398"/>
                                    <a:gd name="f173" fmla="val 7493"/>
                                    <a:gd name="f174" fmla="val 5588"/>
                                    <a:gd name="f175" fmla="val 4064"/>
                                    <a:gd name="f176" fmla="val 3048"/>
                                    <a:gd name="f177" fmla="val 1905"/>
                                    <a:gd name="f178" fmla="val 1143"/>
                                    <a:gd name="f179" fmla="val 635"/>
                                    <a:gd name="f180" fmla="val 254"/>
                                    <a:gd name="f181" fmla="val 9271"/>
                                    <a:gd name="f182" fmla="val 5969"/>
                                    <a:gd name="f183" fmla="val 889"/>
                                    <a:gd name="f184" fmla="val 3556"/>
                                    <a:gd name="f185" fmla="val 2540"/>
                                    <a:gd name="f186" fmla="val 2159"/>
                                    <a:gd name="f187" fmla="val 4191"/>
                                    <a:gd name="f188" fmla="val 6223"/>
                                    <a:gd name="f189" fmla="*/ f0 1 107188"/>
                                    <a:gd name="f190" fmla="*/ f1 1 145034"/>
                                    <a:gd name="f191" fmla="+- f4 0 f2"/>
                                    <a:gd name="f192" fmla="+- f3 0 f2"/>
                                    <a:gd name="f193" fmla="*/ f192 1 107188"/>
                                    <a:gd name="f194" fmla="*/ f191 1 145034"/>
                                    <a:gd name="f195" fmla="*/ 0 1 f193"/>
                                    <a:gd name="f196" fmla="*/ 107188 1 f193"/>
                                    <a:gd name="f197" fmla="*/ 0 1 f194"/>
                                    <a:gd name="f198" fmla="*/ 145034 1 f194"/>
                                    <a:gd name="f199" fmla="*/ f195 f189 1"/>
                                    <a:gd name="f200" fmla="*/ f196 f189 1"/>
                                    <a:gd name="f201" fmla="*/ f198 f190 1"/>
                                    <a:gd name="f202" fmla="*/ f197 f190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199" t="f202" r="f200" b="f201"/>
                                  <a:pathLst>
                                    <a:path w="107188" h="145034">
                                      <a:moveTo>
                                        <a:pt x="f5" y="f2"/>
                                      </a:moveTo>
                                      <a:lnTo>
                                        <a:pt x="f6" y="f2"/>
                                      </a:lnTo>
                                      <a:cubicBezTo>
                                        <a:pt x="f7" y="f2"/>
                                        <a:pt x="f8" y="f2"/>
                                        <a:pt x="f9" y="f10"/>
                                      </a:cubicBezTo>
                                      <a:cubicBezTo>
                                        <a:pt x="f11" y="f12"/>
                                        <a:pt x="f13" y="f14"/>
                                        <a:pt x="f15" y="f16"/>
                                      </a:cubicBezTo>
                                      <a:cubicBezTo>
                                        <a:pt x="f17" y="f18"/>
                                        <a:pt x="f19" y="f20"/>
                                        <a:pt x="f21" y="f22"/>
                                      </a:cubicBezTo>
                                      <a:cubicBezTo>
                                        <a:pt x="f23" y="f24"/>
                                        <a:pt x="f25" y="f26"/>
                                        <a:pt x="f27" y="f28"/>
                                      </a:cubicBezTo>
                                      <a:cubicBezTo>
                                        <a:pt x="f29" y="f30"/>
                                        <a:pt x="f31" y="f32"/>
                                        <a:pt x="f33" y="f34"/>
                                      </a:cubicBezTo>
                                      <a:cubicBezTo>
                                        <a:pt x="f35" y="f36"/>
                                        <a:pt x="f37" y="f38"/>
                                        <a:pt x="f37" y="f39"/>
                                      </a:cubicBezTo>
                                      <a:cubicBezTo>
                                        <a:pt x="f37" y="f40"/>
                                        <a:pt x="f41" y="f42"/>
                                        <a:pt x="f43" y="f44"/>
                                      </a:cubicBezTo>
                                      <a:cubicBezTo>
                                        <a:pt x="f45" y="f46"/>
                                        <a:pt x="f47" y="f48"/>
                                        <a:pt x="f49" y="f50"/>
                                      </a:cubicBezTo>
                                      <a:cubicBezTo>
                                        <a:pt x="f51" y="f52"/>
                                        <a:pt x="f53" y="f54"/>
                                        <a:pt x="f55" y="f56"/>
                                      </a:cubicBezTo>
                                      <a:cubicBezTo>
                                        <a:pt x="f57" y="f58"/>
                                        <a:pt x="f59" y="f60"/>
                                        <a:pt x="f56" y="f61"/>
                                      </a:cubicBezTo>
                                      <a:cubicBezTo>
                                        <a:pt x="f62" y="f63"/>
                                        <a:pt x="f60" y="f64"/>
                                        <a:pt x="f65" y="f66"/>
                                      </a:cubicBezTo>
                                      <a:cubicBezTo>
                                        <a:pt x="f67" y="f68"/>
                                        <a:pt x="f69" y="f70"/>
                                        <a:pt x="f71" y="f72"/>
                                      </a:cubicBezTo>
                                      <a:cubicBezTo>
                                        <a:pt x="f73" y="f74"/>
                                        <a:pt x="f72" y="f75"/>
                                        <a:pt x="f76" y="f77"/>
                                      </a:cubicBezTo>
                                      <a:cubicBezTo>
                                        <a:pt x="f78" y="f79"/>
                                        <a:pt x="f80" y="f81"/>
                                        <a:pt x="f82" y="f83"/>
                                      </a:cubicBezTo>
                                      <a:lnTo>
                                        <a:pt x="f84" y="f85"/>
                                      </a:lnTo>
                                      <a:cubicBezTo>
                                        <a:pt x="f86" y="f87"/>
                                        <a:pt x="f88" y="f89"/>
                                        <a:pt x="f90" y="f91"/>
                                      </a:cubicBezTo>
                                      <a:cubicBezTo>
                                        <a:pt x="f92" y="f93"/>
                                        <a:pt x="f3" y="f94"/>
                                        <a:pt x="f3" y="f95"/>
                                      </a:cubicBezTo>
                                      <a:cubicBezTo>
                                        <a:pt x="f3" y="f96"/>
                                        <a:pt x="f97" y="f98"/>
                                        <a:pt x="f99" y="f100"/>
                                      </a:cubicBezTo>
                                      <a:cubicBezTo>
                                        <a:pt x="f101" y="f102"/>
                                        <a:pt x="f103" y="f104"/>
                                        <a:pt x="f105" y="f106"/>
                                      </a:cubicBezTo>
                                      <a:cubicBezTo>
                                        <a:pt x="f107" y="f108"/>
                                        <a:pt x="f109" y="f110"/>
                                        <a:pt x="f37" y="f111"/>
                                      </a:cubicBezTo>
                                      <a:cubicBezTo>
                                        <a:pt x="f112" y="f4"/>
                                        <a:pt x="f113" y="f4"/>
                                        <a:pt x="f80" y="f4"/>
                                      </a:cubicBezTo>
                                      <a:cubicBezTo>
                                        <a:pt x="f114" y="f4"/>
                                        <a:pt x="f115" y="f4"/>
                                        <a:pt x="f116" y="f111"/>
                                      </a:cubicBezTo>
                                      <a:cubicBezTo>
                                        <a:pt x="f117" y="f110"/>
                                        <a:pt x="f118" y="f108"/>
                                        <a:pt x="f119" y="f106"/>
                                      </a:cubicBezTo>
                                      <a:cubicBezTo>
                                        <a:pt x="f21" y="f104"/>
                                        <a:pt x="f120" y="f121"/>
                                        <a:pt x="f122" y="f123"/>
                                      </a:cubicBezTo>
                                      <a:cubicBezTo>
                                        <a:pt x="f124" y="f125"/>
                                        <a:pt x="f60" y="f126"/>
                                        <a:pt x="f127" y="f128"/>
                                      </a:cubicBezTo>
                                      <a:lnTo>
                                        <a:pt x="f129" y="f130"/>
                                      </a:lnTo>
                                      <a:cubicBezTo>
                                        <a:pt x="f131" y="f132"/>
                                        <a:pt x="f133" y="f134"/>
                                        <a:pt x="f135" y="f136"/>
                                      </a:cubicBezTo>
                                      <a:cubicBezTo>
                                        <a:pt x="f137" y="f31"/>
                                        <a:pt x="f138" y="f29"/>
                                        <a:pt x="f139" y="f140"/>
                                      </a:cubicBezTo>
                                      <a:cubicBezTo>
                                        <a:pt x="f141" y="f142"/>
                                        <a:pt x="f143" y="f114"/>
                                        <a:pt x="f144" y="f145"/>
                                      </a:cubicBezTo>
                                      <a:cubicBezTo>
                                        <a:pt x="f146" y="f147"/>
                                        <a:pt x="f148" y="f149"/>
                                        <a:pt x="f150" y="f149"/>
                                      </a:cubicBezTo>
                                      <a:lnTo>
                                        <a:pt x="f151" y="f149"/>
                                      </a:lnTo>
                                      <a:lnTo>
                                        <a:pt x="f151" y="f152"/>
                                      </a:lnTo>
                                      <a:cubicBezTo>
                                        <a:pt x="f151" y="f126"/>
                                        <a:pt x="f153" y="f154"/>
                                        <a:pt x="f155" y="f156"/>
                                      </a:cubicBezTo>
                                      <a:cubicBezTo>
                                        <a:pt x="f157" y="f158"/>
                                        <a:pt x="f159" y="f160"/>
                                        <a:pt x="f161" y="f162"/>
                                      </a:cubicBezTo>
                                      <a:cubicBezTo>
                                        <a:pt x="f163" y="f164"/>
                                        <a:pt x="f165" y="f166"/>
                                        <a:pt x="f167" y="f168"/>
                                      </a:cubicBezTo>
                                      <a:cubicBezTo>
                                        <a:pt x="f32" y="f111"/>
                                        <a:pt x="f169" y="f4"/>
                                        <a:pt x="f170" y="f4"/>
                                      </a:cubicBezTo>
                                      <a:cubicBezTo>
                                        <a:pt x="f171" y="f4"/>
                                        <a:pt x="f172" y="f111"/>
                                        <a:pt x="f173" y="f168"/>
                                      </a:cubicBezTo>
                                      <a:cubicBezTo>
                                        <a:pt x="f174" y="f166"/>
                                        <a:pt x="f175" y="f164"/>
                                        <a:pt x="f176" y="f162"/>
                                      </a:cubicBezTo>
                                      <a:cubicBezTo>
                                        <a:pt x="f177" y="f160"/>
                                        <a:pt x="f178" y="f158"/>
                                        <a:pt x="f179" y="f156"/>
                                      </a:cubicBezTo>
                                      <a:cubicBezTo>
                                        <a:pt x="f180" y="f154"/>
                                        <a:pt x="f2" y="f126"/>
                                        <a:pt x="f2" y="f152"/>
                                      </a:cubicBezTo>
                                      <a:lnTo>
                                        <a:pt x="f2" y="f181"/>
                                      </a:lnTo>
                                      <a:cubicBezTo>
                                        <a:pt x="f2" y="f182"/>
                                        <a:pt x="f183" y="f184"/>
                                        <a:pt x="f185" y="f186"/>
                                      </a:cubicBezTo>
                                      <a:cubicBezTo>
                                        <a:pt x="f187" y="f179"/>
                                        <a:pt x="f188" y="f2"/>
                                        <a:pt x="f5" y="f2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noFill/>
                                <a:ln w="6601" cap="flat">
                                  <a:solidFill>
                                    <a:srgbClr val="ED7C30"/>
                                  </a:solidFill>
                                  <a:prstDash val="solid"/>
                                  <a:round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214" name="Shape 218"/>
                              <wps:cNvSpPr/>
                              <wps:spPr>
                                <a:xfrm>
                                  <a:off x="980694" y="1655"/>
                                  <a:ext cx="114684" cy="145791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114681"/>
                                    <a:gd name="f4" fmla="val 145796"/>
                                    <a:gd name="f5" fmla="val 15367"/>
                                    <a:gd name="f6" fmla="val 18797"/>
                                    <a:gd name="f7" fmla="val 21590"/>
                                    <a:gd name="f8" fmla="val 127"/>
                                    <a:gd name="f9" fmla="val 23623"/>
                                    <a:gd name="f10" fmla="val 254"/>
                                    <a:gd name="f11" fmla="val 25654"/>
                                    <a:gd name="f12" fmla="val 381"/>
                                    <a:gd name="f13" fmla="val 27305"/>
                                    <a:gd name="f14" fmla="val 762"/>
                                    <a:gd name="f15" fmla="val 28449"/>
                                    <a:gd name="f16" fmla="val 1143"/>
                                    <a:gd name="f17" fmla="val 29591"/>
                                    <a:gd name="f18" fmla="val 1524"/>
                                    <a:gd name="f19" fmla="val 30480"/>
                                    <a:gd name="f20" fmla="val 2032"/>
                                    <a:gd name="f21" fmla="val 31115"/>
                                    <a:gd name="f22" fmla="val 2794"/>
                                    <a:gd name="f23" fmla="val 31624"/>
                                    <a:gd name="f24" fmla="val 3429"/>
                                    <a:gd name="f25" fmla="val 32131"/>
                                    <a:gd name="f26" fmla="val 4318"/>
                                    <a:gd name="f27" fmla="val 32639"/>
                                    <a:gd name="f28" fmla="val 5334"/>
                                    <a:gd name="f29" fmla="val 48768"/>
                                    <a:gd name="f30" fmla="val 40767"/>
                                    <a:gd name="f31" fmla="val 50292"/>
                                    <a:gd name="f32" fmla="val 44196"/>
                                    <a:gd name="f33" fmla="val 51816"/>
                                    <a:gd name="f34" fmla="val 47879"/>
                                    <a:gd name="f35" fmla="val 53340"/>
                                    <a:gd name="f36" fmla="val 51562"/>
                                    <a:gd name="f37" fmla="val 54864"/>
                                    <a:gd name="f38" fmla="val 55372"/>
                                    <a:gd name="f39" fmla="val 56515"/>
                                    <a:gd name="f40" fmla="val 59436"/>
                                    <a:gd name="f41" fmla="val 58039"/>
                                    <a:gd name="f42" fmla="val 63627"/>
                                    <a:gd name="f43" fmla="val 58293"/>
                                    <a:gd name="f44" fmla="val 59690"/>
                                    <a:gd name="f45" fmla="val 59563"/>
                                    <a:gd name="f46" fmla="val 61087"/>
                                    <a:gd name="f47" fmla="val 55626"/>
                                    <a:gd name="f48" fmla="val 62612"/>
                                    <a:gd name="f49" fmla="val 64136"/>
                                    <a:gd name="f50" fmla="val 48006"/>
                                    <a:gd name="f51" fmla="val 65532"/>
                                    <a:gd name="f52" fmla="val 44450"/>
                                    <a:gd name="f53" fmla="val 66929"/>
                                    <a:gd name="f54" fmla="val 41021"/>
                                    <a:gd name="f55" fmla="val 82804"/>
                                    <a:gd name="f56" fmla="val 5715"/>
                                    <a:gd name="f57" fmla="val 83186"/>
                                    <a:gd name="f58" fmla="val 4572"/>
                                    <a:gd name="f59" fmla="val 83693"/>
                                    <a:gd name="f60" fmla="val 3556"/>
                                    <a:gd name="f61" fmla="val 84201"/>
                                    <a:gd name="f62" fmla="val 2921"/>
                                    <a:gd name="f63" fmla="val 84710"/>
                                    <a:gd name="f64" fmla="val 2159"/>
                                    <a:gd name="f65" fmla="val 85599"/>
                                    <a:gd name="f66" fmla="val 1651"/>
                                    <a:gd name="f67" fmla="val 86741"/>
                                    <a:gd name="f68" fmla="val 87885"/>
                                    <a:gd name="f69" fmla="val 89409"/>
                                    <a:gd name="f70" fmla="val 91313"/>
                                    <a:gd name="f71" fmla="val 93218"/>
                                    <a:gd name="f72" fmla="val 95759"/>
                                    <a:gd name="f73" fmla="val 98934"/>
                                    <a:gd name="f74" fmla="val 103251"/>
                                    <a:gd name="f75" fmla="val 106553"/>
                                    <a:gd name="f76" fmla="val 108839"/>
                                    <a:gd name="f77" fmla="val 111252"/>
                                    <a:gd name="f78" fmla="val 508"/>
                                    <a:gd name="f79" fmla="val 112776"/>
                                    <a:gd name="f80" fmla="val 1016"/>
                                    <a:gd name="f81" fmla="val 113665"/>
                                    <a:gd name="f82" fmla="val 1778"/>
                                    <a:gd name="f83" fmla="val 114554"/>
                                    <a:gd name="f84" fmla="val 2540"/>
                                    <a:gd name="f85" fmla="val 3683"/>
                                    <a:gd name="f86" fmla="val 114300"/>
                                    <a:gd name="f87" fmla="val 113792"/>
                                    <a:gd name="f88" fmla="val 6858"/>
                                    <a:gd name="f89" fmla="val 112903"/>
                                    <a:gd name="f90" fmla="val 9017"/>
                                    <a:gd name="f91" fmla="val 111634"/>
                                    <a:gd name="f92" fmla="val 11684"/>
                                    <a:gd name="f93" fmla="val 72137"/>
                                    <a:gd name="f94" fmla="val 90297"/>
                                    <a:gd name="f95" fmla="val 141097"/>
                                    <a:gd name="f96" fmla="val 141859"/>
                                    <a:gd name="f97" fmla="val 71882"/>
                                    <a:gd name="f98" fmla="val 142494"/>
                                    <a:gd name="f99" fmla="val 71375"/>
                                    <a:gd name="f100" fmla="val 143129"/>
                                    <a:gd name="f101" fmla="val 70866"/>
                                    <a:gd name="f102" fmla="val 143764"/>
                                    <a:gd name="f103" fmla="val 70104"/>
                                    <a:gd name="f104" fmla="val 144272"/>
                                    <a:gd name="f105" fmla="val 68962"/>
                                    <a:gd name="f106" fmla="val 144653"/>
                                    <a:gd name="f107" fmla="val 67818"/>
                                    <a:gd name="f108" fmla="val 145034"/>
                                    <a:gd name="f109" fmla="val 66294"/>
                                    <a:gd name="f110" fmla="val 145288"/>
                                    <a:gd name="f111" fmla="val 64389"/>
                                    <a:gd name="f112" fmla="val 145542"/>
                                    <a:gd name="f113" fmla="val 62485"/>
                                    <a:gd name="f114" fmla="val 145669"/>
                                    <a:gd name="f115" fmla="val 60199"/>
                                    <a:gd name="f116" fmla="val 57404"/>
                                    <a:gd name="f117" fmla="val 54483"/>
                                    <a:gd name="f118" fmla="val 52070"/>
                                    <a:gd name="f119" fmla="val 50165"/>
                                    <a:gd name="f120" fmla="val 48387"/>
                                    <a:gd name="f121" fmla="val 46863"/>
                                    <a:gd name="f122" fmla="val 45720"/>
                                    <a:gd name="f123" fmla="val 44577"/>
                                    <a:gd name="f124" fmla="val 43688"/>
                                    <a:gd name="f125" fmla="val 43307"/>
                                    <a:gd name="f126" fmla="val 42800"/>
                                    <a:gd name="f127" fmla="val 42673"/>
                                    <a:gd name="f128" fmla="val 3049"/>
                                    <a:gd name="f129" fmla="val 8890"/>
                                    <a:gd name="f130" fmla="val 6731"/>
                                    <a:gd name="f131" fmla="val 5207"/>
                                    <a:gd name="f132" fmla="val 1905"/>
                                    <a:gd name="f133" fmla="val 5842"/>
                                    <a:gd name="f134" fmla="val 8128"/>
                                    <a:gd name="f135" fmla="val 11303"/>
                                    <a:gd name="f136" fmla="*/ f0 1 114681"/>
                                    <a:gd name="f137" fmla="*/ f1 1 145796"/>
                                    <a:gd name="f138" fmla="+- f4 0 f2"/>
                                    <a:gd name="f139" fmla="+- f3 0 f2"/>
                                    <a:gd name="f140" fmla="*/ f139 1 114681"/>
                                    <a:gd name="f141" fmla="*/ f138 1 145796"/>
                                    <a:gd name="f142" fmla="*/ 0 1 f140"/>
                                    <a:gd name="f143" fmla="*/ 114681 1 f140"/>
                                    <a:gd name="f144" fmla="*/ 0 1 f141"/>
                                    <a:gd name="f145" fmla="*/ 145796 1 f141"/>
                                    <a:gd name="f146" fmla="*/ f142 f136 1"/>
                                    <a:gd name="f147" fmla="*/ f143 f136 1"/>
                                    <a:gd name="f148" fmla="*/ f145 f137 1"/>
                                    <a:gd name="f149" fmla="*/ f144 f137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146" t="f149" r="f147" b="f148"/>
                                  <a:pathLst>
                                    <a:path w="114681" h="145796">
                                      <a:moveTo>
                                        <a:pt x="f5" y="f2"/>
                                      </a:moveTo>
                                      <a:cubicBezTo>
                                        <a:pt x="f6" y="f2"/>
                                        <a:pt x="f7" y="f8"/>
                                        <a:pt x="f9" y="f10"/>
                                      </a:cubicBezTo>
                                      <a:cubicBezTo>
                                        <a:pt x="f11" y="f12"/>
                                        <a:pt x="f13" y="f14"/>
                                        <a:pt x="f15" y="f16"/>
                                      </a:cubicBezTo>
                                      <a:cubicBezTo>
                                        <a:pt x="f17" y="f18"/>
                                        <a:pt x="f19" y="f20"/>
                                        <a:pt x="f21" y="f22"/>
                                      </a:cubicBezTo>
                                      <a:cubicBezTo>
                                        <a:pt x="f23" y="f24"/>
                                        <a:pt x="f25" y="f26"/>
                                        <a:pt x="f27" y="f28"/>
                                      </a:cubicBezTo>
                                      <a:lnTo>
                                        <a:pt x="f29" y="f30"/>
                                      </a:lnTo>
                                      <a:cubicBezTo>
                                        <a:pt x="f31" y="f32"/>
                                        <a:pt x="f33" y="f34"/>
                                        <a:pt x="f35" y="f36"/>
                                      </a:cubicBezTo>
                                      <a:cubicBezTo>
                                        <a:pt x="f37" y="f38"/>
                                        <a:pt x="f39" y="f40"/>
                                        <a:pt x="f41" y="f42"/>
                                      </a:cubicBezTo>
                                      <a:lnTo>
                                        <a:pt x="f43" y="f42"/>
                                      </a:lnTo>
                                      <a:cubicBezTo>
                                        <a:pt x="f44" y="f45"/>
                                        <a:pt x="f46" y="f47"/>
                                        <a:pt x="f48" y="f33"/>
                                      </a:cubicBezTo>
                                      <a:cubicBezTo>
                                        <a:pt x="f49" y="f50"/>
                                        <a:pt x="f51" y="f52"/>
                                        <a:pt x="f53" y="f54"/>
                                      </a:cubicBezTo>
                                      <a:lnTo>
                                        <a:pt x="f55" y="f56"/>
                                      </a:lnTo>
                                      <a:cubicBezTo>
                                        <a:pt x="f57" y="f58"/>
                                        <a:pt x="f59" y="f60"/>
                                        <a:pt x="f61" y="f62"/>
                                      </a:cubicBezTo>
                                      <a:cubicBezTo>
                                        <a:pt x="f63" y="f64"/>
                                        <a:pt x="f65" y="f66"/>
                                        <a:pt x="f67" y="f16"/>
                                      </a:cubicBezTo>
                                      <a:cubicBezTo>
                                        <a:pt x="f68" y="f14"/>
                                        <a:pt x="f69" y="f12"/>
                                        <a:pt x="f70" y="f10"/>
                                      </a:cubicBezTo>
                                      <a:cubicBezTo>
                                        <a:pt x="f71" y="f8"/>
                                        <a:pt x="f72" y="f2"/>
                                        <a:pt x="f73" y="f2"/>
                                      </a:cubicBezTo>
                                      <a:cubicBezTo>
                                        <a:pt x="f74" y="f2"/>
                                        <a:pt x="f75" y="f8"/>
                                        <a:pt x="f76" y="f12"/>
                                      </a:cubicBezTo>
                                      <a:cubicBezTo>
                                        <a:pt x="f77" y="f78"/>
                                        <a:pt x="f79" y="f80"/>
                                        <a:pt x="f81" y="f82"/>
                                      </a:cubicBezTo>
                                      <a:cubicBezTo>
                                        <a:pt x="f83" y="f84"/>
                                        <a:pt x="f3" y="f85"/>
                                        <a:pt x="f86" y="f28"/>
                                      </a:cubicBezTo>
                                      <a:cubicBezTo>
                                        <a:pt x="f87" y="f88"/>
                                        <a:pt x="f89" y="f90"/>
                                        <a:pt x="f91" y="f92"/>
                                      </a:cubicBezTo>
                                      <a:lnTo>
                                        <a:pt x="f93" y="f94"/>
                                      </a:lnTo>
                                      <a:lnTo>
                                        <a:pt x="f93" y="f95"/>
                                      </a:lnTo>
                                      <a:cubicBezTo>
                                        <a:pt x="f93" y="f96"/>
                                        <a:pt x="f97" y="f98"/>
                                        <a:pt x="f99" y="f100"/>
                                      </a:cubicBezTo>
                                      <a:cubicBezTo>
                                        <a:pt x="f101" y="f102"/>
                                        <a:pt x="f103" y="f104"/>
                                        <a:pt x="f105" y="f106"/>
                                      </a:cubicBezTo>
                                      <a:cubicBezTo>
                                        <a:pt x="f107" y="f108"/>
                                        <a:pt x="f109" y="f110"/>
                                        <a:pt x="f111" y="f112"/>
                                      </a:cubicBezTo>
                                      <a:cubicBezTo>
                                        <a:pt x="f113" y="f114"/>
                                        <a:pt x="f115" y="f4"/>
                                        <a:pt x="f116" y="f4"/>
                                      </a:cubicBezTo>
                                      <a:cubicBezTo>
                                        <a:pt x="f117" y="f4"/>
                                        <a:pt x="f118" y="f114"/>
                                        <a:pt x="f119" y="f112"/>
                                      </a:cubicBezTo>
                                      <a:cubicBezTo>
                                        <a:pt x="f120" y="f110"/>
                                        <a:pt x="f121" y="f108"/>
                                        <a:pt x="f122" y="f106"/>
                                      </a:cubicBezTo>
                                      <a:cubicBezTo>
                                        <a:pt x="f123" y="f104"/>
                                        <a:pt x="f124" y="f102"/>
                                        <a:pt x="f125" y="f100"/>
                                      </a:cubicBezTo>
                                      <a:cubicBezTo>
                                        <a:pt x="f126" y="f98"/>
                                        <a:pt x="f127" y="f96"/>
                                        <a:pt x="f127" y="f95"/>
                                      </a:cubicBezTo>
                                      <a:lnTo>
                                        <a:pt x="f127" y="f94"/>
                                      </a:lnTo>
                                      <a:lnTo>
                                        <a:pt x="f128" y="f92"/>
                                      </a:lnTo>
                                      <a:cubicBezTo>
                                        <a:pt x="f66" y="f129"/>
                                        <a:pt x="f14" y="f130"/>
                                        <a:pt x="f12" y="f131"/>
                                      </a:cubicBezTo>
                                      <a:cubicBezTo>
                                        <a:pt x="f2" y="f85"/>
                                        <a:pt x="f8" y="f84"/>
                                        <a:pt x="f80" y="f82"/>
                                      </a:cubicBezTo>
                                      <a:cubicBezTo>
                                        <a:pt x="f132" y="f80"/>
                                        <a:pt x="f24" y="f78"/>
                                        <a:pt x="f133" y="f12"/>
                                      </a:cubicBezTo>
                                      <a:cubicBezTo>
                                        <a:pt x="f134" y="f8"/>
                                        <a:pt x="f135" y="f2"/>
                                        <a:pt x="f5" y="f2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noFill/>
                                <a:ln w="6601" cap="flat">
                                  <a:solidFill>
                                    <a:srgbClr val="ED7C30"/>
                                  </a:solidFill>
                                  <a:prstDash val="solid"/>
                                  <a:round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215" name="Shape 219"/>
                              <wps:cNvSpPr/>
                              <wps:spPr>
                                <a:xfrm>
                                  <a:off x="819787" y="1655"/>
                                  <a:ext cx="29461" cy="145791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29464"/>
                                    <a:gd name="f4" fmla="val 145796"/>
                                    <a:gd name="f5" fmla="val 14732"/>
                                    <a:gd name="f6" fmla="val 17653"/>
                                    <a:gd name="f7" fmla="val 20066"/>
                                    <a:gd name="f8" fmla="val 127"/>
                                    <a:gd name="f9" fmla="val 21844"/>
                                    <a:gd name="f10" fmla="val 381"/>
                                    <a:gd name="f11" fmla="val 23749"/>
                                    <a:gd name="f12" fmla="val 635"/>
                                    <a:gd name="f13" fmla="val 25273"/>
                                    <a:gd name="f14" fmla="val 889"/>
                                    <a:gd name="f15" fmla="val 26289"/>
                                    <a:gd name="f16" fmla="val 1270"/>
                                    <a:gd name="f17" fmla="val 27432"/>
                                    <a:gd name="f18" fmla="val 1651"/>
                                    <a:gd name="f19" fmla="val 28194"/>
                                    <a:gd name="f20" fmla="val 2159"/>
                                    <a:gd name="f21" fmla="val 28702"/>
                                    <a:gd name="f22" fmla="val 2794"/>
                                    <a:gd name="f23" fmla="val 29210"/>
                                    <a:gd name="f24" fmla="val 3302"/>
                                    <a:gd name="f25" fmla="val 3937"/>
                                    <a:gd name="f26" fmla="val 4699"/>
                                    <a:gd name="f27" fmla="val 141097"/>
                                    <a:gd name="f28" fmla="val 141859"/>
                                    <a:gd name="f29" fmla="val 142494"/>
                                    <a:gd name="f30" fmla="val 143129"/>
                                    <a:gd name="f31" fmla="val 143764"/>
                                    <a:gd name="f32" fmla="val 144272"/>
                                    <a:gd name="f33" fmla="val 144653"/>
                                    <a:gd name="f34" fmla="val 145034"/>
                                    <a:gd name="f35" fmla="val 145288"/>
                                    <a:gd name="f36" fmla="val 145542"/>
                                    <a:gd name="f37" fmla="val 145669"/>
                                    <a:gd name="f38" fmla="val 11938"/>
                                    <a:gd name="f39" fmla="val 9525"/>
                                    <a:gd name="f40" fmla="val 7620"/>
                                    <a:gd name="f41" fmla="val 5715"/>
                                    <a:gd name="f42" fmla="val 4191"/>
                                    <a:gd name="f43" fmla="val 3175"/>
                                    <a:gd name="f44" fmla="val 2032"/>
                                    <a:gd name="f45" fmla="val 1143"/>
                                    <a:gd name="f46" fmla="val 762"/>
                                    <a:gd name="f47" fmla="val 254"/>
                                    <a:gd name="f48" fmla="val 4318"/>
                                    <a:gd name="f49" fmla="val 5842"/>
                                    <a:gd name="f50" fmla="val 7747"/>
                                    <a:gd name="f51" fmla="*/ f0 1 29464"/>
                                    <a:gd name="f52" fmla="*/ f1 1 145796"/>
                                    <a:gd name="f53" fmla="+- f4 0 f2"/>
                                    <a:gd name="f54" fmla="+- f3 0 f2"/>
                                    <a:gd name="f55" fmla="*/ f54 1 29464"/>
                                    <a:gd name="f56" fmla="*/ f53 1 145796"/>
                                    <a:gd name="f57" fmla="*/ 0 1 f55"/>
                                    <a:gd name="f58" fmla="*/ 29464 1 f55"/>
                                    <a:gd name="f59" fmla="*/ 0 1 f56"/>
                                    <a:gd name="f60" fmla="*/ 145796 1 f56"/>
                                    <a:gd name="f61" fmla="*/ f57 f51 1"/>
                                    <a:gd name="f62" fmla="*/ f58 f51 1"/>
                                    <a:gd name="f63" fmla="*/ f60 f52 1"/>
                                    <a:gd name="f64" fmla="*/ f59 f52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61" t="f64" r="f62" b="f63"/>
                                  <a:pathLst>
                                    <a:path w="29464" h="145796">
                                      <a:moveTo>
                                        <a:pt x="f5" y="f2"/>
                                      </a:moveTo>
                                      <a:cubicBezTo>
                                        <a:pt x="f6" y="f2"/>
                                        <a:pt x="f7" y="f8"/>
                                        <a:pt x="f9" y="f10"/>
                                      </a:cubicBezTo>
                                      <a:cubicBezTo>
                                        <a:pt x="f11" y="f12"/>
                                        <a:pt x="f13" y="f14"/>
                                        <a:pt x="f15" y="f16"/>
                                      </a:cubicBezTo>
                                      <a:cubicBezTo>
                                        <a:pt x="f17" y="f18"/>
                                        <a:pt x="f19" y="f20"/>
                                        <a:pt x="f21" y="f22"/>
                                      </a:cubicBezTo>
                                      <a:cubicBezTo>
                                        <a:pt x="f23" y="f24"/>
                                        <a:pt x="f3" y="f25"/>
                                        <a:pt x="f3" y="f26"/>
                                      </a:cubicBezTo>
                                      <a:lnTo>
                                        <a:pt x="f3" y="f27"/>
                                      </a:lnTo>
                                      <a:cubicBezTo>
                                        <a:pt x="f3" y="f28"/>
                                        <a:pt x="f23" y="f29"/>
                                        <a:pt x="f21" y="f30"/>
                                      </a:cubicBezTo>
                                      <a:cubicBezTo>
                                        <a:pt x="f19" y="f31"/>
                                        <a:pt x="f17" y="f32"/>
                                        <a:pt x="f15" y="f33"/>
                                      </a:cubicBezTo>
                                      <a:cubicBezTo>
                                        <a:pt x="f13" y="f34"/>
                                        <a:pt x="f11" y="f35"/>
                                        <a:pt x="f9" y="f36"/>
                                      </a:cubicBezTo>
                                      <a:cubicBezTo>
                                        <a:pt x="f7" y="f37"/>
                                        <a:pt x="f6" y="f4"/>
                                        <a:pt x="f5" y="f4"/>
                                      </a:cubicBezTo>
                                      <a:cubicBezTo>
                                        <a:pt x="f38" y="f4"/>
                                        <a:pt x="f39" y="f37"/>
                                        <a:pt x="f40" y="f36"/>
                                      </a:cubicBezTo>
                                      <a:cubicBezTo>
                                        <a:pt x="f41" y="f35"/>
                                        <a:pt x="f42" y="f34"/>
                                        <a:pt x="f43" y="f33"/>
                                      </a:cubicBezTo>
                                      <a:cubicBezTo>
                                        <a:pt x="f44" y="f32"/>
                                        <a:pt x="f45" y="f31"/>
                                        <a:pt x="f46" y="f30"/>
                                      </a:cubicBezTo>
                                      <a:cubicBezTo>
                                        <a:pt x="f47" y="f29"/>
                                        <a:pt x="f2" y="f28"/>
                                        <a:pt x="f2" y="f27"/>
                                      </a:cubicBezTo>
                                      <a:lnTo>
                                        <a:pt x="f2" y="f26"/>
                                      </a:lnTo>
                                      <a:cubicBezTo>
                                        <a:pt x="f2" y="f25"/>
                                        <a:pt x="f47" y="f24"/>
                                        <a:pt x="f46" y="f22"/>
                                      </a:cubicBezTo>
                                      <a:cubicBezTo>
                                        <a:pt x="f45" y="f20"/>
                                        <a:pt x="f44" y="f18"/>
                                        <a:pt x="f43" y="f16"/>
                                      </a:cubicBezTo>
                                      <a:cubicBezTo>
                                        <a:pt x="f48" y="f14"/>
                                        <a:pt x="f49" y="f12"/>
                                        <a:pt x="f50" y="f10"/>
                                      </a:cubicBezTo>
                                      <a:cubicBezTo>
                                        <a:pt x="f39" y="f8"/>
                                        <a:pt x="f38" y="f2"/>
                                        <a:pt x="f5" y="f2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noFill/>
                                <a:ln w="6601" cap="flat">
                                  <a:solidFill>
                                    <a:srgbClr val="ED7C30"/>
                                  </a:solidFill>
                                  <a:prstDash val="solid"/>
                                  <a:round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216" name="Shape 220"/>
                              <wps:cNvSpPr/>
                              <wps:spPr>
                                <a:xfrm>
                                  <a:off x="670054" y="1655"/>
                                  <a:ext cx="130173" cy="145791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130175"/>
                                    <a:gd name="f4" fmla="val 145796"/>
                                    <a:gd name="f5" fmla="val 15494"/>
                                    <a:gd name="f6" fmla="val 18796"/>
                                    <a:gd name="f7" fmla="val 21590"/>
                                    <a:gd name="f8" fmla="val 127"/>
                                    <a:gd name="f9" fmla="val 23495"/>
                                    <a:gd name="f10" fmla="val 254"/>
                                    <a:gd name="f11" fmla="val 25400"/>
                                    <a:gd name="f12" fmla="val 381"/>
                                    <a:gd name="f13" fmla="val 26924"/>
                                    <a:gd name="f14" fmla="val 635"/>
                                    <a:gd name="f15" fmla="val 27940"/>
                                    <a:gd name="f16" fmla="val 1016"/>
                                    <a:gd name="f17" fmla="val 28956"/>
                                    <a:gd name="f18" fmla="val 1397"/>
                                    <a:gd name="f19" fmla="val 29718"/>
                                    <a:gd name="f20" fmla="val 2032"/>
                                    <a:gd name="f21" fmla="val 30099"/>
                                    <a:gd name="f22" fmla="val 2794"/>
                                    <a:gd name="f23" fmla="val 30480"/>
                                    <a:gd name="f24" fmla="val 3429"/>
                                    <a:gd name="f25" fmla="val 30861"/>
                                    <a:gd name="f26" fmla="val 4445"/>
                                    <a:gd name="f27" fmla="val 31242"/>
                                    <a:gd name="f28" fmla="val 5461"/>
                                    <a:gd name="f29" fmla="val 66421"/>
                                    <a:gd name="f30" fmla="val 116967"/>
                                    <a:gd name="f31" fmla="val 66548"/>
                                    <a:gd name="f32" fmla="val 101092"/>
                                    <a:gd name="f33" fmla="val 6096"/>
                                    <a:gd name="f34" fmla="val 101346"/>
                                    <a:gd name="f35" fmla="val 4826"/>
                                    <a:gd name="f36" fmla="val 101727"/>
                                    <a:gd name="f37" fmla="val 3810"/>
                                    <a:gd name="f38" fmla="val 102108"/>
                                    <a:gd name="f39" fmla="val 3048"/>
                                    <a:gd name="f40" fmla="val 102616"/>
                                    <a:gd name="f41" fmla="val 2286"/>
                                    <a:gd name="f42" fmla="val 103378"/>
                                    <a:gd name="f43" fmla="val 1651"/>
                                    <a:gd name="f44" fmla="val 104394"/>
                                    <a:gd name="f45" fmla="val 1143"/>
                                    <a:gd name="f46" fmla="val 105537"/>
                                    <a:gd name="f47" fmla="val 762"/>
                                    <a:gd name="f48" fmla="val 107061"/>
                                    <a:gd name="f49" fmla="val 109093"/>
                                    <a:gd name="f50" fmla="val 111125"/>
                                    <a:gd name="f51" fmla="val 113792"/>
                                    <a:gd name="f52" fmla="val 117348"/>
                                    <a:gd name="f53" fmla="val 120777"/>
                                    <a:gd name="f54" fmla="val 123444"/>
                                    <a:gd name="f55" fmla="val 125349"/>
                                    <a:gd name="f56" fmla="val 127253"/>
                                    <a:gd name="f57" fmla="val 128524"/>
                                    <a:gd name="f58" fmla="val 129286"/>
                                    <a:gd name="f59" fmla="val 129921"/>
                                    <a:gd name="f60" fmla="val 2921"/>
                                    <a:gd name="f61" fmla="val 4064"/>
                                    <a:gd name="f62" fmla="val 5588"/>
                                    <a:gd name="f63" fmla="val 129667"/>
                                    <a:gd name="f64" fmla="val 7239"/>
                                    <a:gd name="f65" fmla="val 129032"/>
                                    <a:gd name="f66" fmla="val 9271"/>
                                    <a:gd name="f67" fmla="val 128143"/>
                                    <a:gd name="f68" fmla="val 11938"/>
                                    <a:gd name="f69" fmla="val 85090"/>
                                    <a:gd name="f70" fmla="val 140081"/>
                                    <a:gd name="f71" fmla="val 84709"/>
                                    <a:gd name="f72" fmla="val 141351"/>
                                    <a:gd name="f73" fmla="val 84201"/>
                                    <a:gd name="f74" fmla="val 142367"/>
                                    <a:gd name="f75" fmla="val 83693"/>
                                    <a:gd name="f76" fmla="val 143129"/>
                                    <a:gd name="f77" fmla="val 83058"/>
                                    <a:gd name="f78" fmla="val 143891"/>
                                    <a:gd name="f79" fmla="val 82042"/>
                                    <a:gd name="f80" fmla="val 144526"/>
                                    <a:gd name="f81" fmla="val 80772"/>
                                    <a:gd name="f82" fmla="val 144907"/>
                                    <a:gd name="f83" fmla="val 79375"/>
                                    <a:gd name="f84" fmla="val 145288"/>
                                    <a:gd name="f85" fmla="val 77597"/>
                                    <a:gd name="f86" fmla="val 145542"/>
                                    <a:gd name="f87" fmla="val 75311"/>
                                    <a:gd name="f88" fmla="val 145669"/>
                                    <a:gd name="f89" fmla="val 72898"/>
                                    <a:gd name="f90" fmla="val 69977"/>
                                    <a:gd name="f91" fmla="val 66167"/>
                                    <a:gd name="f92" fmla="val 63246"/>
                                    <a:gd name="f93" fmla="val 60706"/>
                                    <a:gd name="f94" fmla="val 58547"/>
                                    <a:gd name="f95" fmla="val 56515"/>
                                    <a:gd name="f96" fmla="val 54610"/>
                                    <a:gd name="f97" fmla="val 53213"/>
                                    <a:gd name="f98" fmla="val 51689"/>
                                    <a:gd name="f99" fmla="val 50419"/>
                                    <a:gd name="f100" fmla="val 145161"/>
                                    <a:gd name="f101" fmla="val 49530"/>
                                    <a:gd name="f102" fmla="val 144780"/>
                                    <a:gd name="f103" fmla="val 48641"/>
                                    <a:gd name="f104" fmla="val 47878"/>
                                    <a:gd name="f105" fmla="val 144145"/>
                                    <a:gd name="f106" fmla="val 47244"/>
                                    <a:gd name="f107" fmla="val 143764"/>
                                    <a:gd name="f108" fmla="val 46609"/>
                                    <a:gd name="f109" fmla="val 143256"/>
                                    <a:gd name="f110" fmla="val 46101"/>
                                    <a:gd name="f111" fmla="val 142748"/>
                                    <a:gd name="f112" fmla="val 45720"/>
                                    <a:gd name="f113" fmla="val 142113"/>
                                    <a:gd name="f114" fmla="val 45339"/>
                                    <a:gd name="f115" fmla="val 141478"/>
                                    <a:gd name="f116" fmla="val 45085"/>
                                    <a:gd name="f117" fmla="val 140716"/>
                                    <a:gd name="f118" fmla="val 44831"/>
                                    <a:gd name="f119" fmla="val 139700"/>
                                    <a:gd name="f120" fmla="val 1778"/>
                                    <a:gd name="f121" fmla="val 11684"/>
                                    <a:gd name="f122" fmla="val 889"/>
                                    <a:gd name="f123" fmla="val 9017"/>
                                    <a:gd name="f124" fmla="val 6858"/>
                                    <a:gd name="f125" fmla="val 253"/>
                                    <a:gd name="f126" fmla="val 5334"/>
                                    <a:gd name="f127" fmla="val 3683"/>
                                    <a:gd name="f128" fmla="val 2540"/>
                                    <a:gd name="f129" fmla="val 1270"/>
                                    <a:gd name="f130" fmla="val 508"/>
                                    <a:gd name="f131" fmla="val 8255"/>
                                    <a:gd name="f132" fmla="val 11430"/>
                                    <a:gd name="f133" fmla="*/ f0 1 130175"/>
                                    <a:gd name="f134" fmla="*/ f1 1 145796"/>
                                    <a:gd name="f135" fmla="+- f4 0 f2"/>
                                    <a:gd name="f136" fmla="+- f3 0 f2"/>
                                    <a:gd name="f137" fmla="*/ f136 1 130175"/>
                                    <a:gd name="f138" fmla="*/ f135 1 145796"/>
                                    <a:gd name="f139" fmla="*/ 0 1 f137"/>
                                    <a:gd name="f140" fmla="*/ 130175 1 f137"/>
                                    <a:gd name="f141" fmla="*/ 0 1 f138"/>
                                    <a:gd name="f142" fmla="*/ 145796 1 f138"/>
                                    <a:gd name="f143" fmla="*/ f139 f133 1"/>
                                    <a:gd name="f144" fmla="*/ f140 f133 1"/>
                                    <a:gd name="f145" fmla="*/ f142 f134 1"/>
                                    <a:gd name="f146" fmla="*/ f141 f134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143" t="f146" r="f144" b="f145"/>
                                  <a:pathLst>
                                    <a:path w="130175" h="145796">
                                      <a:moveTo>
                                        <a:pt x="f5" y="f2"/>
                                      </a:moveTo>
                                      <a:cubicBezTo>
                                        <a:pt x="f6" y="f2"/>
                                        <a:pt x="f7" y="f8"/>
                                        <a:pt x="f9" y="f10"/>
                                      </a:cubicBezTo>
                                      <a:cubicBezTo>
                                        <a:pt x="f11" y="f12"/>
                                        <a:pt x="f13" y="f14"/>
                                        <a:pt x="f15" y="f16"/>
                                      </a:cubicBezTo>
                                      <a:cubicBezTo>
                                        <a:pt x="f17" y="f18"/>
                                        <a:pt x="f19" y="f20"/>
                                        <a:pt x="f21" y="f22"/>
                                      </a:cubicBezTo>
                                      <a:cubicBezTo>
                                        <a:pt x="f23" y="f24"/>
                                        <a:pt x="f25" y="f26"/>
                                        <a:pt x="f27" y="f28"/>
                                      </a:cubicBezTo>
                                      <a:lnTo>
                                        <a:pt x="f29" y="f30"/>
                                      </a:lnTo>
                                      <a:lnTo>
                                        <a:pt x="f31" y="f30"/>
                                      </a:lnTo>
                                      <a:lnTo>
                                        <a:pt x="f32" y="f33"/>
                                      </a:lnTo>
                                      <a:cubicBezTo>
                                        <a:pt x="f34" y="f35"/>
                                        <a:pt x="f36" y="f37"/>
                                        <a:pt x="f38" y="f39"/>
                                      </a:cubicBezTo>
                                      <a:cubicBezTo>
                                        <a:pt x="f40" y="f41"/>
                                        <a:pt x="f42" y="f43"/>
                                        <a:pt x="f44" y="f45"/>
                                      </a:cubicBezTo>
                                      <a:cubicBezTo>
                                        <a:pt x="f46" y="f47"/>
                                        <a:pt x="f48" y="f12"/>
                                        <a:pt x="f49" y="f10"/>
                                      </a:cubicBezTo>
                                      <a:cubicBezTo>
                                        <a:pt x="f50" y="f8"/>
                                        <a:pt x="f51" y="f2"/>
                                        <a:pt x="f52" y="f2"/>
                                      </a:cubicBezTo>
                                      <a:cubicBezTo>
                                        <a:pt x="f53" y="f2"/>
                                        <a:pt x="f54" y="f8"/>
                                        <a:pt x="f55" y="f12"/>
                                      </a:cubicBezTo>
                                      <a:cubicBezTo>
                                        <a:pt x="f56" y="f14"/>
                                        <a:pt x="f57" y="f45"/>
                                        <a:pt x="f58" y="f20"/>
                                      </a:cubicBezTo>
                                      <a:cubicBezTo>
                                        <a:pt x="f59" y="f60"/>
                                        <a:pt x="f3" y="f61"/>
                                        <a:pt x="f59" y="f62"/>
                                      </a:cubicBezTo>
                                      <a:cubicBezTo>
                                        <a:pt x="f63" y="f64"/>
                                        <a:pt x="f65" y="f66"/>
                                        <a:pt x="f67" y="f68"/>
                                      </a:cubicBezTo>
                                      <a:lnTo>
                                        <a:pt x="f69" y="f70"/>
                                      </a:lnTo>
                                      <a:cubicBezTo>
                                        <a:pt x="f71" y="f72"/>
                                        <a:pt x="f73" y="f74"/>
                                        <a:pt x="f75" y="f76"/>
                                      </a:cubicBezTo>
                                      <a:cubicBezTo>
                                        <a:pt x="f77" y="f78"/>
                                        <a:pt x="f79" y="f80"/>
                                        <a:pt x="f81" y="f82"/>
                                      </a:cubicBezTo>
                                      <a:cubicBezTo>
                                        <a:pt x="f83" y="f84"/>
                                        <a:pt x="f85" y="f86"/>
                                        <a:pt x="f87" y="f88"/>
                                      </a:cubicBezTo>
                                      <a:cubicBezTo>
                                        <a:pt x="f89" y="f4"/>
                                        <a:pt x="f90" y="f4"/>
                                        <a:pt x="f91" y="f4"/>
                                      </a:cubicBezTo>
                                      <a:cubicBezTo>
                                        <a:pt x="f92" y="f4"/>
                                        <a:pt x="f93" y="f4"/>
                                        <a:pt x="f94" y="f4"/>
                                      </a:cubicBezTo>
                                      <a:cubicBezTo>
                                        <a:pt x="f95" y="f4"/>
                                        <a:pt x="f96" y="f88"/>
                                        <a:pt x="f97" y="f86"/>
                                      </a:cubicBezTo>
                                      <a:cubicBezTo>
                                        <a:pt x="f98" y="f84"/>
                                        <a:pt x="f99" y="f100"/>
                                        <a:pt x="f101" y="f102"/>
                                      </a:cubicBezTo>
                                      <a:cubicBezTo>
                                        <a:pt x="f103" y="f80"/>
                                        <a:pt x="f104" y="f105"/>
                                        <a:pt x="f106" y="f107"/>
                                      </a:cubicBezTo>
                                      <a:cubicBezTo>
                                        <a:pt x="f108" y="f109"/>
                                        <a:pt x="f110" y="f111"/>
                                        <a:pt x="f112" y="f113"/>
                                      </a:cubicBezTo>
                                      <a:cubicBezTo>
                                        <a:pt x="f114" y="f115"/>
                                        <a:pt x="f116" y="f117"/>
                                        <a:pt x="f118" y="f119"/>
                                      </a:cubicBezTo>
                                      <a:lnTo>
                                        <a:pt x="f120" y="f121"/>
                                      </a:lnTo>
                                      <a:cubicBezTo>
                                        <a:pt x="f122" y="f123"/>
                                        <a:pt x="f12" y="f124"/>
                                        <a:pt x="f125" y="f126"/>
                                      </a:cubicBezTo>
                                      <a:cubicBezTo>
                                        <a:pt x="f2" y="f127"/>
                                        <a:pt x="f12" y="f128"/>
                                        <a:pt x="f129" y="f120"/>
                                      </a:cubicBezTo>
                                      <a:cubicBezTo>
                                        <a:pt x="f41" y="f16"/>
                                        <a:pt x="f37" y="f130"/>
                                        <a:pt x="f33" y="f12"/>
                                      </a:cubicBezTo>
                                      <a:cubicBezTo>
                                        <a:pt x="f131" y="f8"/>
                                        <a:pt x="f132" y="f2"/>
                                        <a:pt x="f5" y="f2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noFill/>
                                <a:ln w="6601" cap="flat">
                                  <a:solidFill>
                                    <a:srgbClr val="ED7C30"/>
                                  </a:solidFill>
                                  <a:prstDash val="solid"/>
                                  <a:round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217" name="Shape 221"/>
                              <wps:cNvSpPr/>
                              <wps:spPr>
                                <a:xfrm>
                                  <a:off x="622935" y="1655"/>
                                  <a:ext cx="29461" cy="145791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29464"/>
                                    <a:gd name="f4" fmla="val 145796"/>
                                    <a:gd name="f5" fmla="val 14732"/>
                                    <a:gd name="f6" fmla="val 17653"/>
                                    <a:gd name="f7" fmla="val 20066"/>
                                    <a:gd name="f8" fmla="val 127"/>
                                    <a:gd name="f9" fmla="val 21844"/>
                                    <a:gd name="f10" fmla="val 381"/>
                                    <a:gd name="f11" fmla="val 23749"/>
                                    <a:gd name="f12" fmla="val 635"/>
                                    <a:gd name="f13" fmla="val 25273"/>
                                    <a:gd name="f14" fmla="val 889"/>
                                    <a:gd name="f15" fmla="val 26289"/>
                                    <a:gd name="f16" fmla="val 1270"/>
                                    <a:gd name="f17" fmla="val 27432"/>
                                    <a:gd name="f18" fmla="val 1651"/>
                                    <a:gd name="f19" fmla="val 28194"/>
                                    <a:gd name="f20" fmla="val 2159"/>
                                    <a:gd name="f21" fmla="val 28702"/>
                                    <a:gd name="f22" fmla="val 2794"/>
                                    <a:gd name="f23" fmla="val 29210"/>
                                    <a:gd name="f24" fmla="val 3302"/>
                                    <a:gd name="f25" fmla="val 3937"/>
                                    <a:gd name="f26" fmla="val 4699"/>
                                    <a:gd name="f27" fmla="val 141097"/>
                                    <a:gd name="f28" fmla="val 141859"/>
                                    <a:gd name="f29" fmla="val 142494"/>
                                    <a:gd name="f30" fmla="val 143129"/>
                                    <a:gd name="f31" fmla="val 143764"/>
                                    <a:gd name="f32" fmla="val 144272"/>
                                    <a:gd name="f33" fmla="val 144653"/>
                                    <a:gd name="f34" fmla="val 145034"/>
                                    <a:gd name="f35" fmla="val 145288"/>
                                    <a:gd name="f36" fmla="val 145542"/>
                                    <a:gd name="f37" fmla="val 145669"/>
                                    <a:gd name="f38" fmla="val 11938"/>
                                    <a:gd name="f39" fmla="val 9525"/>
                                    <a:gd name="f40" fmla="val 7620"/>
                                    <a:gd name="f41" fmla="val 5715"/>
                                    <a:gd name="f42" fmla="val 4191"/>
                                    <a:gd name="f43" fmla="val 3175"/>
                                    <a:gd name="f44" fmla="val 2032"/>
                                    <a:gd name="f45" fmla="val 1143"/>
                                    <a:gd name="f46" fmla="val 762"/>
                                    <a:gd name="f47" fmla="val 254"/>
                                    <a:gd name="f48" fmla="val 4318"/>
                                    <a:gd name="f49" fmla="val 5842"/>
                                    <a:gd name="f50" fmla="val 7747"/>
                                    <a:gd name="f51" fmla="*/ f0 1 29464"/>
                                    <a:gd name="f52" fmla="*/ f1 1 145796"/>
                                    <a:gd name="f53" fmla="+- f4 0 f2"/>
                                    <a:gd name="f54" fmla="+- f3 0 f2"/>
                                    <a:gd name="f55" fmla="*/ f54 1 29464"/>
                                    <a:gd name="f56" fmla="*/ f53 1 145796"/>
                                    <a:gd name="f57" fmla="*/ 0 1 f55"/>
                                    <a:gd name="f58" fmla="*/ 29464 1 f55"/>
                                    <a:gd name="f59" fmla="*/ 0 1 f56"/>
                                    <a:gd name="f60" fmla="*/ 145796 1 f56"/>
                                    <a:gd name="f61" fmla="*/ f57 f51 1"/>
                                    <a:gd name="f62" fmla="*/ f58 f51 1"/>
                                    <a:gd name="f63" fmla="*/ f60 f52 1"/>
                                    <a:gd name="f64" fmla="*/ f59 f52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61" t="f64" r="f62" b="f63"/>
                                  <a:pathLst>
                                    <a:path w="29464" h="145796">
                                      <a:moveTo>
                                        <a:pt x="f5" y="f2"/>
                                      </a:moveTo>
                                      <a:cubicBezTo>
                                        <a:pt x="f6" y="f2"/>
                                        <a:pt x="f7" y="f8"/>
                                        <a:pt x="f9" y="f10"/>
                                      </a:cubicBezTo>
                                      <a:cubicBezTo>
                                        <a:pt x="f11" y="f12"/>
                                        <a:pt x="f13" y="f14"/>
                                        <a:pt x="f15" y="f16"/>
                                      </a:cubicBezTo>
                                      <a:cubicBezTo>
                                        <a:pt x="f17" y="f18"/>
                                        <a:pt x="f19" y="f20"/>
                                        <a:pt x="f21" y="f22"/>
                                      </a:cubicBezTo>
                                      <a:cubicBezTo>
                                        <a:pt x="f23" y="f24"/>
                                        <a:pt x="f3" y="f25"/>
                                        <a:pt x="f3" y="f26"/>
                                      </a:cubicBezTo>
                                      <a:lnTo>
                                        <a:pt x="f3" y="f27"/>
                                      </a:lnTo>
                                      <a:cubicBezTo>
                                        <a:pt x="f3" y="f28"/>
                                        <a:pt x="f23" y="f29"/>
                                        <a:pt x="f21" y="f30"/>
                                      </a:cubicBezTo>
                                      <a:cubicBezTo>
                                        <a:pt x="f19" y="f31"/>
                                        <a:pt x="f17" y="f32"/>
                                        <a:pt x="f15" y="f33"/>
                                      </a:cubicBezTo>
                                      <a:cubicBezTo>
                                        <a:pt x="f13" y="f34"/>
                                        <a:pt x="f11" y="f35"/>
                                        <a:pt x="f9" y="f36"/>
                                      </a:cubicBezTo>
                                      <a:cubicBezTo>
                                        <a:pt x="f7" y="f37"/>
                                        <a:pt x="f6" y="f4"/>
                                        <a:pt x="f5" y="f4"/>
                                      </a:cubicBezTo>
                                      <a:cubicBezTo>
                                        <a:pt x="f38" y="f4"/>
                                        <a:pt x="f39" y="f37"/>
                                        <a:pt x="f40" y="f36"/>
                                      </a:cubicBezTo>
                                      <a:cubicBezTo>
                                        <a:pt x="f41" y="f35"/>
                                        <a:pt x="f42" y="f34"/>
                                        <a:pt x="f43" y="f33"/>
                                      </a:cubicBezTo>
                                      <a:cubicBezTo>
                                        <a:pt x="f44" y="f32"/>
                                        <a:pt x="f45" y="f31"/>
                                        <a:pt x="f46" y="f30"/>
                                      </a:cubicBezTo>
                                      <a:cubicBezTo>
                                        <a:pt x="f47" y="f29"/>
                                        <a:pt x="f2" y="f28"/>
                                        <a:pt x="f2" y="f27"/>
                                      </a:cubicBezTo>
                                      <a:lnTo>
                                        <a:pt x="f2" y="f26"/>
                                      </a:lnTo>
                                      <a:cubicBezTo>
                                        <a:pt x="f2" y="f25"/>
                                        <a:pt x="f47" y="f24"/>
                                        <a:pt x="f46" y="f22"/>
                                      </a:cubicBezTo>
                                      <a:cubicBezTo>
                                        <a:pt x="f45" y="f20"/>
                                        <a:pt x="f44" y="f18"/>
                                        <a:pt x="f43" y="f16"/>
                                      </a:cubicBezTo>
                                      <a:cubicBezTo>
                                        <a:pt x="f48" y="f14"/>
                                        <a:pt x="f49" y="f12"/>
                                        <a:pt x="f50" y="f10"/>
                                      </a:cubicBezTo>
                                      <a:cubicBezTo>
                                        <a:pt x="f39" y="f8"/>
                                        <a:pt x="f38" y="f2"/>
                                        <a:pt x="f5" y="f2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noFill/>
                                <a:ln w="6601" cap="flat">
                                  <a:solidFill>
                                    <a:srgbClr val="ED7C30"/>
                                  </a:solidFill>
                                  <a:prstDash val="solid"/>
                                  <a:round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218" name="Shape 222"/>
                              <wps:cNvSpPr/>
                              <wps:spPr>
                                <a:xfrm>
                                  <a:off x="355857" y="1655"/>
                                  <a:ext cx="133346" cy="145791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133350"/>
                                    <a:gd name="f4" fmla="val 145796"/>
                                    <a:gd name="f5" fmla="val 65405"/>
                                    <a:gd name="f6" fmla="val 69850"/>
                                    <a:gd name="f7" fmla="val 73278"/>
                                    <a:gd name="f8" fmla="val 127"/>
                                    <a:gd name="f9" fmla="val 75946"/>
                                    <a:gd name="f10" fmla="val 254"/>
                                    <a:gd name="f11" fmla="val 78486"/>
                                    <a:gd name="f12" fmla="val 381"/>
                                    <a:gd name="f13" fmla="val 80518"/>
                                    <a:gd name="f14" fmla="val 635"/>
                                    <a:gd name="f15" fmla="val 82042"/>
                                    <a:gd name="f16" fmla="val 1016"/>
                                    <a:gd name="f17" fmla="val 83439"/>
                                    <a:gd name="f18" fmla="val 1397"/>
                                    <a:gd name="f19" fmla="val 84455"/>
                                    <a:gd name="f20" fmla="val 2032"/>
                                    <a:gd name="f21" fmla="val 85089"/>
                                    <a:gd name="f22" fmla="val 2794"/>
                                    <a:gd name="f23" fmla="val 85725"/>
                                    <a:gd name="f24" fmla="val 3683"/>
                                    <a:gd name="f25" fmla="val 86233"/>
                                    <a:gd name="f26" fmla="val 4826"/>
                                    <a:gd name="f27" fmla="val 86740"/>
                                    <a:gd name="f28" fmla="val 6223"/>
                                    <a:gd name="f29" fmla="val 131445"/>
                                    <a:gd name="f30" fmla="val 134239"/>
                                    <a:gd name="f31" fmla="val 132334"/>
                                    <a:gd name="f32" fmla="val 136906"/>
                                    <a:gd name="f33" fmla="val 132842"/>
                                    <a:gd name="f34" fmla="val 139065"/>
                                    <a:gd name="f35" fmla="val 133096"/>
                                    <a:gd name="f36" fmla="val 140589"/>
                                    <a:gd name="f37" fmla="val 142113"/>
                                    <a:gd name="f38" fmla="val 132969"/>
                                    <a:gd name="f39" fmla="val 143256"/>
                                    <a:gd name="f40" fmla="val 132207"/>
                                    <a:gd name="f41" fmla="val 144145"/>
                                    <a:gd name="f42" fmla="val 131318"/>
                                    <a:gd name="f43" fmla="val 144907"/>
                                    <a:gd name="f44" fmla="val 129921"/>
                                    <a:gd name="f45" fmla="val 145415"/>
                                    <a:gd name="f46" fmla="val 127762"/>
                                    <a:gd name="f47" fmla="val 145542"/>
                                    <a:gd name="f48" fmla="val 125730"/>
                                    <a:gd name="f49" fmla="val 122809"/>
                                    <a:gd name="f50" fmla="val 119252"/>
                                    <a:gd name="f51" fmla="val 115443"/>
                                    <a:gd name="f52" fmla="val 112522"/>
                                    <a:gd name="f53" fmla="val 110363"/>
                                    <a:gd name="f54" fmla="val 145669"/>
                                    <a:gd name="f55" fmla="val 108203"/>
                                    <a:gd name="f56" fmla="val 106552"/>
                                    <a:gd name="f57" fmla="val 145288"/>
                                    <a:gd name="f58" fmla="val 105537"/>
                                    <a:gd name="f59" fmla="val 145034"/>
                                    <a:gd name="f60" fmla="val 104394"/>
                                    <a:gd name="f61" fmla="val 144653"/>
                                    <a:gd name="f62" fmla="val 103632"/>
                                    <a:gd name="f63" fmla="val 103124"/>
                                    <a:gd name="f64" fmla="val 143637"/>
                                    <a:gd name="f65" fmla="val 102743"/>
                                    <a:gd name="f66" fmla="val 143002"/>
                                    <a:gd name="f67" fmla="val 102362"/>
                                    <a:gd name="f68" fmla="val 142240"/>
                                    <a:gd name="f69" fmla="val 101981"/>
                                    <a:gd name="f70" fmla="val 141224"/>
                                    <a:gd name="f71" fmla="val 92328"/>
                                    <a:gd name="f72" fmla="val 112268"/>
                                    <a:gd name="f73" fmla="val 38100"/>
                                    <a:gd name="f74" fmla="val 28956"/>
                                    <a:gd name="f75" fmla="val 140462"/>
                                    <a:gd name="f76" fmla="val 28575"/>
                                    <a:gd name="f77" fmla="val 141478"/>
                                    <a:gd name="f78" fmla="val 28194"/>
                                    <a:gd name="f79" fmla="val 142367"/>
                                    <a:gd name="f80" fmla="val 27813"/>
                                    <a:gd name="f81" fmla="val 143129"/>
                                    <a:gd name="f82" fmla="val 27305"/>
                                    <a:gd name="f83" fmla="val 143764"/>
                                    <a:gd name="f84" fmla="val 26543"/>
                                    <a:gd name="f85" fmla="val 144399"/>
                                    <a:gd name="f86" fmla="val 25400"/>
                                    <a:gd name="f87" fmla="val 144780"/>
                                    <a:gd name="f88" fmla="val 24384"/>
                                    <a:gd name="f89" fmla="val 145161"/>
                                    <a:gd name="f90" fmla="val 22860"/>
                                    <a:gd name="f91" fmla="val 20827"/>
                                    <a:gd name="f92" fmla="val 18796"/>
                                    <a:gd name="f93" fmla="val 16256"/>
                                    <a:gd name="f94" fmla="val 13081"/>
                                    <a:gd name="f95" fmla="val 9651"/>
                                    <a:gd name="f96" fmla="val 6985"/>
                                    <a:gd name="f97" fmla="val 5080"/>
                                    <a:gd name="f98" fmla="val 3048"/>
                                    <a:gd name="f99" fmla="val 1777"/>
                                    <a:gd name="f100" fmla="val 1015"/>
                                    <a:gd name="f101" fmla="val 143891"/>
                                    <a:gd name="f102" fmla="val 253"/>
                                    <a:gd name="f103" fmla="val 141859"/>
                                    <a:gd name="f104" fmla="val 140208"/>
                                    <a:gd name="f105" fmla="val 508"/>
                                    <a:gd name="f106" fmla="val 138684"/>
                                    <a:gd name="f107" fmla="val 136652"/>
                                    <a:gd name="f108" fmla="val 1905"/>
                                    <a:gd name="f109" fmla="val 133985"/>
                                    <a:gd name="f110" fmla="val 46482"/>
                                    <a:gd name="f111" fmla="val 5842"/>
                                    <a:gd name="f112" fmla="val 46863"/>
                                    <a:gd name="f113" fmla="val 4572"/>
                                    <a:gd name="f114" fmla="val 47371"/>
                                    <a:gd name="f115" fmla="val 3556"/>
                                    <a:gd name="f116" fmla="val 48006"/>
                                    <a:gd name="f117" fmla="val 48640"/>
                                    <a:gd name="f118" fmla="val 49530"/>
                                    <a:gd name="f119" fmla="val 50800"/>
                                    <a:gd name="f120" fmla="val 52197"/>
                                    <a:gd name="f121" fmla="val 53975"/>
                                    <a:gd name="f122" fmla="val 56261"/>
                                    <a:gd name="f123" fmla="val 58547"/>
                                    <a:gd name="f124" fmla="val 61595"/>
                                    <a:gd name="f125" fmla="*/ f0 1 133350"/>
                                    <a:gd name="f126" fmla="*/ f1 1 145796"/>
                                    <a:gd name="f127" fmla="+- f4 0 f2"/>
                                    <a:gd name="f128" fmla="+- f3 0 f2"/>
                                    <a:gd name="f129" fmla="*/ f128 1 133350"/>
                                    <a:gd name="f130" fmla="*/ f127 1 145796"/>
                                    <a:gd name="f131" fmla="*/ 0 1 f129"/>
                                    <a:gd name="f132" fmla="*/ 133350 1 f129"/>
                                    <a:gd name="f133" fmla="*/ 0 1 f130"/>
                                    <a:gd name="f134" fmla="*/ 145796 1 f130"/>
                                    <a:gd name="f135" fmla="*/ f131 f125 1"/>
                                    <a:gd name="f136" fmla="*/ f132 f125 1"/>
                                    <a:gd name="f137" fmla="*/ f134 f126 1"/>
                                    <a:gd name="f138" fmla="*/ f133 f126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135" t="f138" r="f136" b="f137"/>
                                  <a:pathLst>
                                    <a:path w="133350" h="145796">
                                      <a:moveTo>
                                        <a:pt x="f5" y="f2"/>
                                      </a:moveTo>
                                      <a:cubicBezTo>
                                        <a:pt x="f6" y="f2"/>
                                        <a:pt x="f7" y="f8"/>
                                        <a:pt x="f9" y="f10"/>
                                      </a:cubicBezTo>
                                      <a:cubicBezTo>
                                        <a:pt x="f11" y="f12"/>
                                        <a:pt x="f13" y="f14"/>
                                        <a:pt x="f15" y="f16"/>
                                      </a:cubicBezTo>
                                      <a:cubicBezTo>
                                        <a:pt x="f17" y="f18"/>
                                        <a:pt x="f19" y="f20"/>
                                        <a:pt x="f21" y="f22"/>
                                      </a:cubicBezTo>
                                      <a:cubicBezTo>
                                        <a:pt x="f23" y="f24"/>
                                        <a:pt x="f25" y="f26"/>
                                        <a:pt x="f27" y="f28"/>
                                      </a:cubicBezTo>
                                      <a:lnTo>
                                        <a:pt x="f29" y="f30"/>
                                      </a:lnTo>
                                      <a:cubicBezTo>
                                        <a:pt x="f31" y="f32"/>
                                        <a:pt x="f33" y="f34"/>
                                        <a:pt x="f35" y="f36"/>
                                      </a:cubicBezTo>
                                      <a:cubicBezTo>
                                        <a:pt x="f3" y="f37"/>
                                        <a:pt x="f38" y="f39"/>
                                        <a:pt x="f40" y="f41"/>
                                      </a:cubicBezTo>
                                      <a:cubicBezTo>
                                        <a:pt x="f42" y="f43"/>
                                        <a:pt x="f44" y="f45"/>
                                        <a:pt x="f46" y="f47"/>
                                      </a:cubicBezTo>
                                      <a:cubicBezTo>
                                        <a:pt x="f48" y="f4"/>
                                        <a:pt x="f49" y="f4"/>
                                        <a:pt x="f50" y="f4"/>
                                      </a:cubicBezTo>
                                      <a:cubicBezTo>
                                        <a:pt x="f51" y="f4"/>
                                        <a:pt x="f52" y="f4"/>
                                        <a:pt x="f53" y="f54"/>
                                      </a:cubicBezTo>
                                      <a:cubicBezTo>
                                        <a:pt x="f55" y="f47"/>
                                        <a:pt x="f56" y="f57"/>
                                        <a:pt x="f58" y="f59"/>
                                      </a:cubicBezTo>
                                      <a:cubicBezTo>
                                        <a:pt x="f60" y="f61"/>
                                        <a:pt x="f62" y="f41"/>
                                        <a:pt x="f63" y="f64"/>
                                      </a:cubicBezTo>
                                      <a:cubicBezTo>
                                        <a:pt x="f65" y="f66"/>
                                        <a:pt x="f67" y="f68"/>
                                        <a:pt x="f69" y="f70"/>
                                      </a:cubicBezTo>
                                      <a:lnTo>
                                        <a:pt x="f71" y="f72"/>
                                      </a:lnTo>
                                      <a:lnTo>
                                        <a:pt x="f73" y="f72"/>
                                      </a:lnTo>
                                      <a:lnTo>
                                        <a:pt x="f74" y="f75"/>
                                      </a:lnTo>
                                      <a:cubicBezTo>
                                        <a:pt x="f76" y="f77"/>
                                        <a:pt x="f78" y="f79"/>
                                        <a:pt x="f80" y="f81"/>
                                      </a:cubicBezTo>
                                      <a:cubicBezTo>
                                        <a:pt x="f82" y="f83"/>
                                        <a:pt x="f84" y="f85"/>
                                        <a:pt x="f86" y="f87"/>
                                      </a:cubicBezTo>
                                      <a:cubicBezTo>
                                        <a:pt x="f88" y="f89"/>
                                        <a:pt x="f90" y="f45"/>
                                        <a:pt x="f91" y="f54"/>
                                      </a:cubicBezTo>
                                      <a:cubicBezTo>
                                        <a:pt x="f92" y="f4"/>
                                        <a:pt x="f93" y="f4"/>
                                        <a:pt x="f94" y="f4"/>
                                      </a:cubicBezTo>
                                      <a:cubicBezTo>
                                        <a:pt x="f95" y="f4"/>
                                        <a:pt x="f96" y="f54"/>
                                        <a:pt x="f97" y="f47"/>
                                      </a:cubicBezTo>
                                      <a:cubicBezTo>
                                        <a:pt x="f98" y="f57"/>
                                        <a:pt x="f99" y="f87"/>
                                        <a:pt x="f100" y="f101"/>
                                      </a:cubicBezTo>
                                      <a:cubicBezTo>
                                        <a:pt x="f102" y="f66"/>
                                        <a:pt x="f2" y="f103"/>
                                        <a:pt x="f102" y="f104"/>
                                      </a:cubicBezTo>
                                      <a:cubicBezTo>
                                        <a:pt x="f105" y="f106"/>
                                        <a:pt x="f100" y="f107"/>
                                        <a:pt x="f108" y="f109"/>
                                      </a:cubicBezTo>
                                      <a:lnTo>
                                        <a:pt x="f110" y="f111"/>
                                      </a:lnTo>
                                      <a:cubicBezTo>
                                        <a:pt x="f112" y="f113"/>
                                        <a:pt x="f114" y="f115"/>
                                        <a:pt x="f116" y="f22"/>
                                      </a:cubicBezTo>
                                      <a:cubicBezTo>
                                        <a:pt x="f117" y="f20"/>
                                        <a:pt x="f118" y="f18"/>
                                        <a:pt x="f119" y="f16"/>
                                      </a:cubicBezTo>
                                      <a:cubicBezTo>
                                        <a:pt x="f120" y="f14"/>
                                        <a:pt x="f121" y="f12"/>
                                        <a:pt x="f122" y="f10"/>
                                      </a:cubicBezTo>
                                      <a:cubicBezTo>
                                        <a:pt x="f123" y="f8"/>
                                        <a:pt x="f124" y="f2"/>
                                        <a:pt x="f5" y="f2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noFill/>
                                <a:ln w="6601" cap="flat">
                                  <a:solidFill>
                                    <a:srgbClr val="ED7C30"/>
                                  </a:solidFill>
                                  <a:prstDash val="solid"/>
                                  <a:round/>
                                </a:ln>
                              </wps:spPr>
                              <wps:bodyPr lIns="0" tIns="0" rIns="0" bIns="0"/>
                            </wps:wsp>
                            <wps:wsp>
                              <wps:cNvPr id="219" name="Shape 223"/>
                              <wps:cNvSpPr/>
                              <wps:spPr>
                                <a:xfrm>
                                  <a:off x="0" y="0"/>
                                  <a:ext cx="106929" cy="149102"/>
                                </a:xfrm>
                                <a:custGeom>
                                  <a:avLst/>
                                  <a:gdLst>
                                    <a:gd name="f0" fmla="val w"/>
                                    <a:gd name="f1" fmla="val h"/>
                                    <a:gd name="f2" fmla="val 0"/>
                                    <a:gd name="f3" fmla="val 106934"/>
                                    <a:gd name="f4" fmla="val 149098"/>
                                    <a:gd name="f5" fmla="val 67056"/>
                                    <a:gd name="f6" fmla="val 70993"/>
                                    <a:gd name="f7" fmla="val 74930"/>
                                    <a:gd name="f8" fmla="val 381"/>
                                    <a:gd name="f9" fmla="val 78613"/>
                                    <a:gd name="f10" fmla="val 1016"/>
                                    <a:gd name="f11" fmla="val 82296"/>
                                    <a:gd name="f12" fmla="val 1651"/>
                                    <a:gd name="f13" fmla="val 85852"/>
                                    <a:gd name="f14" fmla="val 2540"/>
                                    <a:gd name="f15" fmla="val 88900"/>
                                    <a:gd name="f16" fmla="val 3683"/>
                                    <a:gd name="f17" fmla="val 92075"/>
                                    <a:gd name="f18" fmla="val 4699"/>
                                    <a:gd name="f19" fmla="val 94996"/>
                                    <a:gd name="f20" fmla="val 5969"/>
                                    <a:gd name="f21" fmla="val 97536"/>
                                    <a:gd name="f22" fmla="val 7366"/>
                                    <a:gd name="f23" fmla="val 100076"/>
                                    <a:gd name="f24" fmla="val 8763"/>
                                    <a:gd name="f25" fmla="val 101854"/>
                                    <a:gd name="f26" fmla="val 10033"/>
                                    <a:gd name="f27" fmla="val 102743"/>
                                    <a:gd name="f28" fmla="val 11049"/>
                                    <a:gd name="f29" fmla="val 103759"/>
                                    <a:gd name="f30" fmla="val 12065"/>
                                    <a:gd name="f31" fmla="val 104521"/>
                                    <a:gd name="f32" fmla="val 12827"/>
                                    <a:gd name="f33" fmla="val 104902"/>
                                    <a:gd name="f34" fmla="val 13589"/>
                                    <a:gd name="f35" fmla="val 105283"/>
                                    <a:gd name="f36" fmla="val 14224"/>
                                    <a:gd name="f37" fmla="val 105537"/>
                                    <a:gd name="f38" fmla="val 15113"/>
                                    <a:gd name="f39" fmla="val 105791"/>
                                    <a:gd name="f40" fmla="val 16129"/>
                                    <a:gd name="f41" fmla="val 106045"/>
                                    <a:gd name="f42" fmla="val 17145"/>
                                    <a:gd name="f43" fmla="val 106172"/>
                                    <a:gd name="f44" fmla="val 18415"/>
                                    <a:gd name="f45" fmla="val 106299"/>
                                    <a:gd name="f46" fmla="val 19812"/>
                                    <a:gd name="f47" fmla="val 106426"/>
                                    <a:gd name="f48" fmla="val 21209"/>
                                    <a:gd name="f49" fmla="val 22987"/>
                                    <a:gd name="f50" fmla="val 25019"/>
                                    <a:gd name="f51" fmla="val 27305"/>
                                    <a:gd name="f52" fmla="val 29210"/>
                                    <a:gd name="f53" fmla="val 30734"/>
                                    <a:gd name="f54" fmla="val 32258"/>
                                    <a:gd name="f55" fmla="val 33528"/>
                                    <a:gd name="f56" fmla="val 105410"/>
                                    <a:gd name="f57" fmla="val 34544"/>
                                    <a:gd name="f58" fmla="val 105029"/>
                                    <a:gd name="f59" fmla="val 35433"/>
                                    <a:gd name="f60" fmla="val 104648"/>
                                    <a:gd name="f61" fmla="val 36195"/>
                                    <a:gd name="f62" fmla="val 104140"/>
                                    <a:gd name="f63" fmla="val 36703"/>
                                    <a:gd name="f64" fmla="val 103505"/>
                                    <a:gd name="f65" fmla="val 37084"/>
                                    <a:gd name="f66" fmla="val 102997"/>
                                    <a:gd name="f67" fmla="val 37338"/>
                                    <a:gd name="f68" fmla="val 102362"/>
                                    <a:gd name="f69" fmla="val 101219"/>
                                    <a:gd name="f70" fmla="val 99822"/>
                                    <a:gd name="f71" fmla="val 98044"/>
                                    <a:gd name="f72" fmla="val 35306"/>
                                    <a:gd name="f73" fmla="val 96393"/>
                                    <a:gd name="f74" fmla="val 34036"/>
                                    <a:gd name="f75" fmla="val 94107"/>
                                    <a:gd name="f76" fmla="val 32639"/>
                                    <a:gd name="f77" fmla="val 91440"/>
                                    <a:gd name="f78" fmla="val 30988"/>
                                    <a:gd name="f79" fmla="val 88646"/>
                                    <a:gd name="f80" fmla="val 29464"/>
                                    <a:gd name="f81" fmla="val 85471"/>
                                    <a:gd name="f82" fmla="val 27940"/>
                                    <a:gd name="f83" fmla="val 81661"/>
                                    <a:gd name="f84" fmla="val 26670"/>
                                    <a:gd name="f85" fmla="val 77978"/>
                                    <a:gd name="f86" fmla="val 25400"/>
                                    <a:gd name="f87" fmla="val 73406"/>
                                    <a:gd name="f88" fmla="val 24638"/>
                                    <a:gd name="f89" fmla="val 68199"/>
                                    <a:gd name="f90" fmla="val 62484"/>
                                    <a:gd name="f91" fmla="val 57404"/>
                                    <a:gd name="f92" fmla="val 25908"/>
                                    <a:gd name="f93" fmla="val 52959"/>
                                    <a:gd name="f94" fmla="val 28194"/>
                                    <a:gd name="f95" fmla="val 48387"/>
                                    <a:gd name="f96" fmla="val 30607"/>
                                    <a:gd name="f97" fmla="val 44577"/>
                                    <a:gd name="f98" fmla="val 33909"/>
                                    <a:gd name="f99" fmla="val 41402"/>
                                    <a:gd name="f100" fmla="val 38227"/>
                                    <a:gd name="f101" fmla="val 42672"/>
                                    <a:gd name="f102" fmla="val 35814"/>
                                    <a:gd name="f103" fmla="val 47879"/>
                                    <a:gd name="f104" fmla="val 34163"/>
                                    <a:gd name="f105" fmla="val 54102"/>
                                    <a:gd name="f106" fmla="val 32512"/>
                                    <a:gd name="f107" fmla="val 60198"/>
                                    <a:gd name="f108" fmla="val 31750"/>
                                    <a:gd name="f109" fmla="val 67183"/>
                                    <a:gd name="f110" fmla="val 83439"/>
                                    <a:gd name="f111" fmla="val 90805"/>
                                    <a:gd name="f112" fmla="val 34417"/>
                                    <a:gd name="f113" fmla="val 97028"/>
                                    <a:gd name="f114" fmla="val 36068"/>
                                    <a:gd name="f115" fmla="val 103124"/>
                                    <a:gd name="f116" fmla="val 38608"/>
                                    <a:gd name="f117" fmla="val 108331"/>
                                    <a:gd name="f118" fmla="val 41910"/>
                                    <a:gd name="f119" fmla="val 112268"/>
                                    <a:gd name="f120" fmla="val 45085"/>
                                    <a:gd name="f121" fmla="val 116332"/>
                                    <a:gd name="f122" fmla="val 49022"/>
                                    <a:gd name="f123" fmla="val 119380"/>
                                    <a:gd name="f124" fmla="val 53594"/>
                                    <a:gd name="f125" fmla="val 121285"/>
                                    <a:gd name="f126" fmla="val 58166"/>
                                    <a:gd name="f127" fmla="val 123317"/>
                                    <a:gd name="f128" fmla="val 63246"/>
                                    <a:gd name="f129" fmla="val 124206"/>
                                    <a:gd name="f130" fmla="val 69088"/>
                                    <a:gd name="f131" fmla="val 74295"/>
                                    <a:gd name="f132" fmla="val 78740"/>
                                    <a:gd name="f133" fmla="val 123698"/>
                                    <a:gd name="f134" fmla="val 82550"/>
                                    <a:gd name="f135" fmla="val 122428"/>
                                    <a:gd name="f136" fmla="val 86360"/>
                                    <a:gd name="f137" fmla="val 121158"/>
                                    <a:gd name="f138" fmla="val 89535"/>
                                    <a:gd name="f139" fmla="val 119888"/>
                                    <a:gd name="f140" fmla="val 92329"/>
                                    <a:gd name="f141" fmla="val 118364"/>
                                    <a:gd name="f142" fmla="val 116840"/>
                                    <a:gd name="f143" fmla="val 97282"/>
                                    <a:gd name="f144" fmla="val 115570"/>
                                    <a:gd name="f145" fmla="val 99060"/>
                                    <a:gd name="f146" fmla="val 114300"/>
                                    <a:gd name="f147" fmla="val 100711"/>
                                    <a:gd name="f148" fmla="val 113157"/>
                                    <a:gd name="f149" fmla="val 102108"/>
                                    <a:gd name="f150" fmla="val 112522"/>
                                    <a:gd name="f151" fmla="val 103886"/>
                                    <a:gd name="f152" fmla="val 104394"/>
                                    <a:gd name="f153" fmla="val 112649"/>
                                    <a:gd name="f154" fmla="val 113030"/>
                                    <a:gd name="f155" fmla="val 113284"/>
                                    <a:gd name="f156" fmla="val 105664"/>
                                    <a:gd name="f157" fmla="val 113919"/>
                                    <a:gd name="f158" fmla="val 114808"/>
                                    <a:gd name="f159" fmla="val 115697"/>
                                    <a:gd name="f160" fmla="val 106553"/>
                                    <a:gd name="f161" fmla="val 116967"/>
                                    <a:gd name="f162" fmla="val 106680"/>
                                    <a:gd name="f163" fmla="val 118491"/>
                                    <a:gd name="f164" fmla="val 106807"/>
                                    <a:gd name="f165" fmla="val 120142"/>
                                    <a:gd name="f166" fmla="val 122301"/>
                                    <a:gd name="f167" fmla="val 124968"/>
                                    <a:gd name="f168" fmla="val 126746"/>
                                    <a:gd name="f169" fmla="val 128397"/>
                                    <a:gd name="f170" fmla="val 129667"/>
                                    <a:gd name="f171" fmla="val 130937"/>
                                    <a:gd name="f172" fmla="val 132080"/>
                                    <a:gd name="f173" fmla="val 132969"/>
                                    <a:gd name="f174" fmla="val 133985"/>
                                    <a:gd name="f175" fmla="val 134747"/>
                                    <a:gd name="f176" fmla="val 135382"/>
                                    <a:gd name="f177" fmla="val 136144"/>
                                    <a:gd name="f178" fmla="val 136906"/>
                                    <a:gd name="f179" fmla="val 137668"/>
                                    <a:gd name="f180" fmla="val 138557"/>
                                    <a:gd name="f181" fmla="val 101092"/>
                                    <a:gd name="f182" fmla="val 139700"/>
                                    <a:gd name="f183" fmla="val 98806"/>
                                    <a:gd name="f184" fmla="val 140970"/>
                                    <a:gd name="f185" fmla="val 142367"/>
                                    <a:gd name="f186" fmla="val 93599"/>
                                    <a:gd name="f187" fmla="val 143637"/>
                                    <a:gd name="f188" fmla="val 90170"/>
                                    <a:gd name="f189" fmla="val 144907"/>
                                    <a:gd name="f190" fmla="val 86741"/>
                                    <a:gd name="f191" fmla="val 146050"/>
                                    <a:gd name="f192" fmla="val 82931"/>
                                    <a:gd name="f193" fmla="val 147066"/>
                                    <a:gd name="f194" fmla="val 147955"/>
                                    <a:gd name="f195" fmla="val 74168"/>
                                    <a:gd name="f196" fmla="val 148717"/>
                                    <a:gd name="f197" fmla="val 69469"/>
                                    <a:gd name="f198" fmla="val 64516"/>
                                    <a:gd name="f199" fmla="val 54610"/>
                                    <a:gd name="f200" fmla="val 45593"/>
                                    <a:gd name="f201" fmla="val 147574"/>
                                    <a:gd name="f202" fmla="val 37719"/>
                                    <a:gd name="f203" fmla="val 144526"/>
                                    <a:gd name="f204" fmla="val 29718"/>
                                    <a:gd name="f205" fmla="val 141478"/>
                                    <a:gd name="f206" fmla="val 137033"/>
                                    <a:gd name="f207" fmla="val 17399"/>
                                    <a:gd name="f208" fmla="val 11811"/>
                                    <a:gd name="f209" fmla="val 124841"/>
                                    <a:gd name="f210" fmla="val 7493"/>
                                    <a:gd name="f211" fmla="val 117221"/>
                                    <a:gd name="f212" fmla="val 4572"/>
                                    <a:gd name="f213" fmla="val 108204"/>
                                    <a:gd name="f214" fmla="val 1524"/>
                                    <a:gd name="f215" fmla="val 88519"/>
                                    <a:gd name="f216" fmla="val 76454"/>
                                    <a:gd name="f217" fmla="val 64262"/>
                                    <a:gd name="f218" fmla="val 53340"/>
                                    <a:gd name="f219" fmla="val 4953"/>
                                    <a:gd name="f220" fmla="val 43815"/>
                                    <a:gd name="f221" fmla="val 8255"/>
                                    <a:gd name="f222" fmla="val 34290"/>
                                    <a:gd name="f223" fmla="val 26289"/>
                                    <a:gd name="f224" fmla="val 18669"/>
                                    <a:gd name="f225" fmla="val 13335"/>
                                    <a:gd name="f226" fmla="val 31623"/>
                                    <a:gd name="f227" fmla="val 8382"/>
                                    <a:gd name="f228" fmla="val 39878"/>
                                    <a:gd name="f229" fmla="val 5080"/>
                                    <a:gd name="f230" fmla="val 48133"/>
                                    <a:gd name="f231" fmla="val 57150"/>
                                    <a:gd name="f232" fmla="*/ f0 1 106934"/>
                                    <a:gd name="f233" fmla="*/ f1 1 149098"/>
                                    <a:gd name="f234" fmla="+- f4 0 f2"/>
                                    <a:gd name="f235" fmla="+- f3 0 f2"/>
                                    <a:gd name="f236" fmla="*/ f235 1 106934"/>
                                    <a:gd name="f237" fmla="*/ f234 1 149098"/>
                                    <a:gd name="f238" fmla="*/ 0 1 f236"/>
                                    <a:gd name="f239" fmla="*/ 106934 1 f236"/>
                                    <a:gd name="f240" fmla="*/ 0 1 f237"/>
                                    <a:gd name="f241" fmla="*/ 149098 1 f237"/>
                                    <a:gd name="f242" fmla="*/ f238 f232 1"/>
                                    <a:gd name="f243" fmla="*/ f239 f232 1"/>
                                    <a:gd name="f244" fmla="*/ f241 f233 1"/>
                                    <a:gd name="f245" fmla="*/ f240 f233 1"/>
                                  </a:gdLst>
                                  <a:ahLst/>
                                  <a:cxnLst>
                                    <a:cxn ang="3cd4">
                                      <a:pos x="hc" y="t"/>
                                    </a:cxn>
                                    <a:cxn ang="0">
                                      <a:pos x="r" y="vc"/>
                                    </a:cxn>
                                    <a:cxn ang="cd4">
                                      <a:pos x="hc" y="b"/>
                                    </a:cxn>
                                    <a:cxn ang="cd2">
                                      <a:pos x="l" y="vc"/>
                                    </a:cxn>
                                  </a:cxnLst>
                                  <a:rect l="f242" t="f245" r="f243" b="f244"/>
                                  <a:pathLst>
                                    <a:path w="106934" h="149098">
                                      <a:moveTo>
                                        <a:pt x="f5" y="f2"/>
                                      </a:moveTo>
                                      <a:cubicBezTo>
                                        <a:pt x="f6" y="f2"/>
                                        <a:pt x="f7" y="f8"/>
                                        <a:pt x="f9" y="f10"/>
                                      </a:cubicBezTo>
                                      <a:cubicBezTo>
                                        <a:pt x="f11" y="f12"/>
                                        <a:pt x="f13" y="f14"/>
                                        <a:pt x="f15" y="f16"/>
                                      </a:cubicBezTo>
                                      <a:cubicBezTo>
                                        <a:pt x="f17" y="f18"/>
                                        <a:pt x="f19" y="f20"/>
                                        <a:pt x="f21" y="f22"/>
                                      </a:cubicBezTo>
                                      <a:cubicBezTo>
                                        <a:pt x="f23" y="f24"/>
                                        <a:pt x="f25" y="f26"/>
                                        <a:pt x="f27" y="f28"/>
                                      </a:cubicBezTo>
                                      <a:cubicBezTo>
                                        <a:pt x="f29" y="f30"/>
                                        <a:pt x="f31" y="f32"/>
                                        <a:pt x="f33" y="f34"/>
                                      </a:cubicBezTo>
                                      <a:cubicBezTo>
                                        <a:pt x="f35" y="f36"/>
                                        <a:pt x="f37" y="f38"/>
                                        <a:pt x="f39" y="f40"/>
                                      </a:cubicBezTo>
                                      <a:cubicBezTo>
                                        <a:pt x="f41" y="f42"/>
                                        <a:pt x="f43" y="f44"/>
                                        <a:pt x="f45" y="f46"/>
                                      </a:cubicBezTo>
                                      <a:cubicBezTo>
                                        <a:pt x="f47" y="f48"/>
                                        <a:pt x="f47" y="f49"/>
                                        <a:pt x="f47" y="f50"/>
                                      </a:cubicBezTo>
                                      <a:cubicBezTo>
                                        <a:pt x="f47" y="f51"/>
                                        <a:pt x="f45" y="f52"/>
                                        <a:pt x="f43" y="f53"/>
                                      </a:cubicBezTo>
                                      <a:cubicBezTo>
                                        <a:pt x="f41" y="f54"/>
                                        <a:pt x="f39" y="f55"/>
                                        <a:pt x="f56" y="f57"/>
                                      </a:cubicBezTo>
                                      <a:cubicBezTo>
                                        <a:pt x="f58" y="f59"/>
                                        <a:pt x="f60" y="f61"/>
                                        <a:pt x="f62" y="f63"/>
                                      </a:cubicBezTo>
                                      <a:cubicBezTo>
                                        <a:pt x="f64" y="f65"/>
                                        <a:pt x="f66" y="f67"/>
                                        <a:pt x="f68" y="f67"/>
                                      </a:cubicBezTo>
                                      <a:cubicBezTo>
                                        <a:pt x="f69" y="f67"/>
                                        <a:pt x="f70" y="f63"/>
                                        <a:pt x="f71" y="f72"/>
                                      </a:cubicBezTo>
                                      <a:cubicBezTo>
                                        <a:pt x="f73" y="f74"/>
                                        <a:pt x="f75" y="f76"/>
                                        <a:pt x="f77" y="f78"/>
                                      </a:cubicBezTo>
                                      <a:cubicBezTo>
                                        <a:pt x="f79" y="f80"/>
                                        <a:pt x="f81" y="f82"/>
                                        <a:pt x="f83" y="f84"/>
                                      </a:cubicBezTo>
                                      <a:cubicBezTo>
                                        <a:pt x="f85" y="f86"/>
                                        <a:pt x="f87" y="f88"/>
                                        <a:pt x="f89" y="f88"/>
                                      </a:cubicBezTo>
                                      <a:cubicBezTo>
                                        <a:pt x="f90" y="f88"/>
                                        <a:pt x="f91" y="f92"/>
                                        <a:pt x="f93" y="f94"/>
                                      </a:cubicBezTo>
                                      <a:cubicBezTo>
                                        <a:pt x="f95" y="f96"/>
                                        <a:pt x="f97" y="f98"/>
                                        <a:pt x="f99" y="f100"/>
                                      </a:cubicBezTo>
                                      <a:cubicBezTo>
                                        <a:pt x="f100" y="f101"/>
                                        <a:pt x="f102" y="f103"/>
                                        <a:pt x="f104" y="f105"/>
                                      </a:cubicBezTo>
                                      <a:cubicBezTo>
                                        <a:pt x="f106" y="f107"/>
                                        <a:pt x="f108" y="f109"/>
                                        <a:pt x="f108" y="f7"/>
                                      </a:cubicBezTo>
                                      <a:cubicBezTo>
                                        <a:pt x="f108" y="f110"/>
                                        <a:pt x="f76" y="f111"/>
                                        <a:pt x="f112" y="f113"/>
                                      </a:cubicBezTo>
                                      <a:cubicBezTo>
                                        <a:pt x="f114" y="f115"/>
                                        <a:pt x="f116" y="f117"/>
                                        <a:pt x="f118" y="f119"/>
                                      </a:cubicBezTo>
                                      <a:cubicBezTo>
                                        <a:pt x="f120" y="f121"/>
                                        <a:pt x="f122" y="f123"/>
                                        <a:pt x="f124" y="f125"/>
                                      </a:cubicBezTo>
                                      <a:cubicBezTo>
                                        <a:pt x="f126" y="f127"/>
                                        <a:pt x="f128" y="f129"/>
                                        <a:pt x="f130" y="f129"/>
                                      </a:cubicBezTo>
                                      <a:cubicBezTo>
                                        <a:pt x="f131" y="f129"/>
                                        <a:pt x="f132" y="f133"/>
                                        <a:pt x="f134" y="f135"/>
                                      </a:cubicBezTo>
                                      <a:cubicBezTo>
                                        <a:pt x="f136" y="f137"/>
                                        <a:pt x="f138" y="f139"/>
                                        <a:pt x="f140" y="f141"/>
                                      </a:cubicBezTo>
                                      <a:cubicBezTo>
                                        <a:pt x="f19" y="f142"/>
                                        <a:pt x="f143" y="f144"/>
                                        <a:pt x="f145" y="f146"/>
                                      </a:cubicBezTo>
                                      <a:cubicBezTo>
                                        <a:pt x="f147" y="f148"/>
                                        <a:pt x="f149" y="f150"/>
                                        <a:pt x="f115" y="f150"/>
                                      </a:cubicBezTo>
                                      <a:cubicBezTo>
                                        <a:pt x="f151" y="f150"/>
                                        <a:pt x="f152" y="f153"/>
                                        <a:pt x="f33" y="f154"/>
                                      </a:cubicBezTo>
                                      <a:cubicBezTo>
                                        <a:pt x="f35" y="f155"/>
                                        <a:pt x="f156" y="f157"/>
                                        <a:pt x="f41" y="f158"/>
                                      </a:cubicBezTo>
                                      <a:cubicBezTo>
                                        <a:pt x="f45" y="f159"/>
                                        <a:pt x="f160" y="f161"/>
                                        <a:pt x="f162" y="f163"/>
                                      </a:cubicBezTo>
                                      <a:cubicBezTo>
                                        <a:pt x="f164" y="f165"/>
                                        <a:pt x="f3" y="f166"/>
                                        <a:pt x="f3" y="f167"/>
                                      </a:cubicBezTo>
                                      <a:cubicBezTo>
                                        <a:pt x="f3" y="f168"/>
                                        <a:pt x="f164" y="f169"/>
                                        <a:pt x="f162" y="f170"/>
                                      </a:cubicBezTo>
                                      <a:cubicBezTo>
                                        <a:pt x="f160" y="f171"/>
                                        <a:pt x="f47" y="f172"/>
                                        <a:pt x="f43" y="f173"/>
                                      </a:cubicBezTo>
                                      <a:cubicBezTo>
                                        <a:pt x="f41" y="f174"/>
                                        <a:pt x="f156" y="f175"/>
                                        <a:pt x="f35" y="f176"/>
                                      </a:cubicBezTo>
                                      <a:cubicBezTo>
                                        <a:pt x="f33" y="f177"/>
                                        <a:pt x="f152" y="f178"/>
                                        <a:pt x="f64" y="f179"/>
                                      </a:cubicBezTo>
                                      <a:cubicBezTo>
                                        <a:pt x="f27" y="f180"/>
                                        <a:pt x="f181" y="f182"/>
                                        <a:pt x="f183" y="f184"/>
                                      </a:cubicBezTo>
                                      <a:cubicBezTo>
                                        <a:pt x="f73" y="f185"/>
                                        <a:pt x="f186" y="f187"/>
                                        <a:pt x="f188" y="f189"/>
                                      </a:cubicBezTo>
                                      <a:cubicBezTo>
                                        <a:pt x="f190" y="f191"/>
                                        <a:pt x="f192" y="f193"/>
                                        <a:pt x="f9" y="f194"/>
                                      </a:cubicBezTo>
                                      <a:cubicBezTo>
                                        <a:pt x="f195" y="f196"/>
                                        <a:pt x="f197" y="f4"/>
                                        <a:pt x="f198" y="f4"/>
                                      </a:cubicBezTo>
                                      <a:cubicBezTo>
                                        <a:pt x="f199" y="f4"/>
                                        <a:pt x="f200" y="f201"/>
                                        <a:pt x="f202" y="f203"/>
                                      </a:cubicBezTo>
                                      <a:cubicBezTo>
                                        <a:pt x="f204" y="f205"/>
                                        <a:pt x="f49" y="f206"/>
                                        <a:pt x="f207" y="f171"/>
                                      </a:cubicBezTo>
                                      <a:cubicBezTo>
                                        <a:pt x="f208" y="f209"/>
                                        <a:pt x="f210" y="f211"/>
                                        <a:pt x="f212" y="f213"/>
                                      </a:cubicBezTo>
                                      <a:cubicBezTo>
                                        <a:pt x="f214" y="f145"/>
                                        <a:pt x="f2" y="f215"/>
                                        <a:pt x="f2" y="f216"/>
                                      </a:cubicBezTo>
                                      <a:cubicBezTo>
                                        <a:pt x="f2" y="f217"/>
                                        <a:pt x="f12" y="f218"/>
                                        <a:pt x="f219" y="f220"/>
                                      </a:cubicBezTo>
                                      <a:cubicBezTo>
                                        <a:pt x="f221" y="f222"/>
                                        <a:pt x="f32" y="f223"/>
                                        <a:pt x="f224" y="f46"/>
                                      </a:cubicBezTo>
                                      <a:cubicBezTo>
                                        <a:pt x="f88" y="f225"/>
                                        <a:pt x="f226" y="f227"/>
                                        <a:pt x="f228" y="f229"/>
                                      </a:cubicBezTo>
                                      <a:cubicBezTo>
                                        <a:pt x="f230" y="f12"/>
                                        <a:pt x="f231" y="f2"/>
                                        <a:pt x="f5" y="f2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noFill/>
                                <a:ln w="6601" cap="flat">
                                  <a:solidFill>
                                    <a:srgbClr val="ED7C30"/>
                                  </a:solidFill>
                                  <a:prstDash val="solid"/>
                                  <a:round/>
                                </a:ln>
                              </wps:spPr>
                              <wps:bodyPr lIns="0" tIns="0" rIns="0" bIns="0"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C6D5AB1" id="Group 34846" o:spid="_x0000_s1026" style="width:87.35pt;height:12.85pt;mso-position-horizontal-relative:char;mso-position-vertical-relative:line" coordsize="11090,16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">
                      <v:shape id="Shape 183" o:spid="_x0000_s1027" style="position:absolute;left:392;top:353;width:249;height:1001;visibility:visible;mso-wrap-style:square;v-text-anchor:top" coordsize="24955,100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" path="m24955,r,7250l20320,10410r-4699,5208l11811,22348,8889,30349,7112,40001,6603,50543r635,11556l9144,71497r2920,8001l16001,85721r4699,4700l24955,92879r,7309l24130,99946v-255,-127,-508,-254,-635,-382l17018,95882v-128,-127,-381,-254,-635,-509l11049,90167v-127,-255,-381,-382,-509,-635l6223,82673v,-127,-127,-380,-254,-635l2794,73530v,-127,-127,-255,-127,-509l635,62481,,50161,635,38732,2539,28953v,-255,,-382,128,-508l5587,19809v127,-127,255,-381,255,-509l10033,12061v127,-253,254,-380,507,-507l15748,5711v127,-127,380,-380,508,-507l22606,885v127,-126,381,-253,634,-253l24955,xe" fillcolor="#ed7c30" stroked="f">
                        <v:path arrowok="t" o:connecttype="custom" o:connectlocs="12477,0;24953,50095;12477,100190;0,50095" o:connectangles="270,0,90,180" textboxrect="0,0,24955,100188"/>
                      </v:shape>
                      <v:shape id="Shape 184" o:spid="_x0000_s1028" style="position:absolute;left:74;top:86;width:567;height:1537;visibility:visible;mso-wrap-style:square;v-text-anchor:top" coordsize="56705,1536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" path="m56705,r,6683l56642,6689,44323,10245,33527,16087r-9143,8001l17018,34375,11430,46948,7874,61680,6603,78317,7747,95081r3175,14224l16128,121116r6985,9652l31750,138261r10413,5334l54228,146770r2477,210l56705,153647r-3366,-273c53086,153374,52959,153374,52705,153247l40132,149818v-255,,-508,-127,-762,-254l28321,143849v-127,-127,-382,-254,-635,-381l18414,135467v-127,-127,-253,-381,-507,-508l10540,124672v-127,-127,-253,-381,-380,-635l4825,111591v-126,-127,-253,-381,-253,-635l1270,96224v-127,-127,-127,-254,-127,-508l,78825,1270,60918v,-127,,-381,127,-508l5080,45043v,-127,,-381,127,-508l11175,31327v,-127,127,-381,255,-508l19303,19897v128,-127,255,-381,509,-508l29463,10880v255,-127,382,-381,636,-508l41528,4276v255,-127,509,-254,635,-254l55118,212c55372,85,55625,85,55752,85l56705,xe" fillcolor="#ed7c30" stroked="f">
                        <v:path arrowok="t" o:connecttype="custom" o:connectlocs="28351,0;56701,76823;28351,153646;0,76823" o:connectangles="270,0,90,180" textboxrect="0,0,56705,153647"/>
                      </v:shape>
                      <v:shape id="Shape 185" o:spid="_x0000_s1029" style="position:absolute;left:642;top:1198;width:567;height:433;visibility:visible;mso-wrap-style:square;v-text-anchor:top" coordsize="56706,433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" path="m50482,254r1778,381c53022,889,53784,1397,54293,2159r1015,1778c55563,4318,55690,4699,55817,5080r635,3683c56452,9017,56579,9144,56579,9271r127,6477l56579,20701r-509,3683c55944,24638,55944,24892,55817,25019r-889,2413c54801,27813,54673,28067,54546,28321r-1904,2286c52515,30861,52260,31115,52007,31369r-4826,3175c47054,34671,46927,34798,46672,34925r-8508,3810c37909,38862,37782,38862,37656,38989l25971,42037v-126,,-380,,-507,l11367,43307v-254,,-382,,-635,l,42437,,35770r10985,933l24574,35560,35623,32639r8129,-3683l47816,26162r1142,-1524l49594,23114r380,-2667l50102,15875,49974,9779,49467,7112r-2160,889l40577,12065v-128,127,-255,127,-382,254l30417,16383v-254,127,-635,127,-889,127l16066,18415v-255,,-509,,-762,l7176,17653v-255,,-508,,-635,-127l,15609,,8300r1460,844l8065,11176r7492,635l28257,10033,37402,6223,43879,2413,48323,381c48958,127,49720,,50482,254xe" fillcolor="#ed7c30" stroked="f">
                        <v:path arrowok="t" o:connecttype="custom" o:connectlocs="28351,0;56701,21653;28351,43305;0,21653" o:connectangles="270,0,90,180" textboxrect="0,0,56706,43307"/>
                      </v:shape>
                      <v:shape id="Shape 186" o:spid="_x0000_s1030" style="position:absolute;left:1644;top:322;width:233;height:476;visibility:visible;mso-wrap-style:square;v-text-anchor:top" coordsize="23240,47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" path="m3302,l16637,r6603,305l23240,6841,16256,6604r-9653,l6603,41022r11685,l23240,40314r,6643l18288,47625r-14986,c1397,47625,,46101,,44323l,3302c,1524,1397,,3302,xe" fillcolor="#ed7c30" stroked="f">
                        <v:path arrowok="t" o:connecttype="custom" o:connectlocs="11622,0;23244,23811;11622,47621;0,23811" o:connectangles="270,0,90,180" textboxrect="0,0,23240,47625"/>
                      </v:shape>
                      <v:shape id="Shape 187" o:spid="_x0000_s1031" style="position:absolute;left:1351;top:97;width:526;height:1518;visibility:visible;mso-wrap-style:square;v-text-anchor:top" coordsize="52577,1517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" path="m11938,l49402,r3175,86l52577,6691r-3175,-88l12573,6603,7874,8255,7112,9651r-509,3175l6603,143256r128,381l7493,144145r3683,762l17780,145161r6858,-254l28321,144145r889,-635l29337,143256r,-54483c29337,86868,30734,85471,32639,85471r9144,c41910,85471,42164,85471,42290,85471r8256,1524c51053,86995,51562,87249,51943,87502r634,441l52577,95947,48768,93345,41528,92075r-5588,l35940,143764v,381,-126,762,-253,1143l35052,146939v-254,635,-762,1270,-1397,1650l31242,150114v-381,126,-762,254,-1143,381l25653,151384v-126,,-253,,-507,l18034,151764r-7366,-380c10540,151384,10287,151384,10160,151384r-4572,-889c5207,150368,4826,150240,4572,149987l2159,148589v-635,-380,-1144,-1015,-1397,-1777l127,144780c,144526,,144145,,143764l,12573v,-127,,-254,,-381l635,7874v,-381,254,-889,508,-1271l3048,3683c3428,3175,3937,2667,4699,2413l10922,253c11176,126,11557,,11938,xe" fillcolor="#ed7c30" stroked="f">
                        <v:path arrowok="t" o:connecttype="custom" o:connectlocs="26289,0;52578,75881;26289,151762;0,75881" o:connectangles="270,0,90,180" textboxrect="0,0,52577,151764"/>
                      </v:shape>
                      <v:shape id="Shape 188" o:spid="_x0000_s1032" style="position:absolute;left:642;top:74;width:563;height:440;visibility:visible;mso-wrap-style:square;v-text-anchor:top" coordsize="56324,439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" path="m13271,v255,,382,,636,l25464,1015v254,,381,,507,128l36385,3683v128,127,255,127,509,254l45403,7620v127,127,380,254,507,380l51245,11557v253,254,508,380,635,635l54039,14732v254,254,381,635,507,1016l55435,18287v128,255,128,382,128,636l56070,22606r254,5588l56070,34162v,127,,382,,509l55182,38481v,381,-127,762,-381,1016l53404,41656v-382,634,-889,1143,-1651,1396l49974,43687v-761,255,-1651,255,-2540,-126l43244,41656v-127,-128,-254,-128,-381,-255l36385,37211,27369,33147,14795,31242r-7365,889l953,34417,,35066,,27816,5524,25781v255,-128,508,-128,762,-255l14415,24637v380,,634,,889,127l28766,26670v254,,635,127,889,254l39307,31242v126,127,381,127,508,254l46292,35687r2413,1143l48832,36575r635,-2920l49720,28448r-126,-4953l49085,20193r-634,-1779l47181,16763,42482,13588,34481,10033,24702,7620,13653,6603,,7868,,1185,13271,xe" fillcolor="#ed7c30" stroked="f">
                        <v:path arrowok="t" o:connecttype="custom" o:connectlocs="28164,0;56327,21973;28164,43946;0,21973" o:connectangles="270,0,90,180" textboxrect="0,0,56324,43942"/>
                      </v:shape>
                      <v:shape id="Shape 189" o:spid="_x0000_s1033" style="position:absolute;left:2945;top:905;width:168;height:474;visibility:visible;mso-wrap-style:square;v-text-anchor:top" coordsize="16890,473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" path="m3302,l16890,r,6604l6604,6604r,34163l16890,40767r,6604l3302,47371c1524,47371,,45847,,44069l,3302c,1524,1524,,3302,xe" fillcolor="#ed7c30" stroked="f">
                        <v:path arrowok="t" o:connecttype="custom" o:connectlocs="8444,0;16888,23688;8444,47375;0,23688" o:connectangles="270,0,90,180" textboxrect="0,0,16890,47371"/>
                      </v:shape>
                      <v:shape id="Shape 190" o:spid="_x0000_s1034" style="position:absolute;left:2945;top:328;width:168;height:418;visibility:visible;mso-wrap-style:square;v-text-anchor:top" coordsize="16890,417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" path="m3302,l16890,r,6603l6604,6603r,28575l16890,35178r,6605l3302,41783c1524,41783,,40386,,38481l,3301c,1397,1524,,3302,xe" fillcolor="#ed7c30" stroked="f">
                        <v:path arrowok="t" o:connecttype="custom" o:connectlocs="8444,0;16888,20889;8444,41778;0,20889" o:connectangles="270,0,90,180" textboxrect="0,0,16890,41783"/>
                      </v:shape>
                      <v:shape id="Shape 191" o:spid="_x0000_s1035" style="position:absolute;left:1877;top:325;width:233;height:467;visibility:visible;mso-wrap-style:square;v-text-anchor:top" coordsize="23368,466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" path="m,l1651,76,6731,965v255,127,508,127,762,254l13843,3886v382,254,635,508,1017,762l19050,8839v381,254,508,635,763,1017l22225,15316v127,254,254,635,254,890l23241,22809v127,381,127,635,,1016l21717,32334v-127,381,-254,889,-635,1270l16383,40208v-254,381,-634,635,-1016,889l7493,45415v-380,127,-762,254,-1143,381l,46652,,40009r4826,-690l11557,35636r3810,-5207l16638,23063r-636,-5588l13970,13031,10668,9728,5207,7442,508,6553,,6536,,xe" fillcolor="#ed7c30" stroked="f">
                        <v:path arrowok="t" o:connecttype="custom" o:connectlocs="11686,0;23372,23326;11686,46652;0,23326" o:connectangles="270,0,90,180" textboxrect="0,0,23368,46652"/>
                      </v:shape>
                      <v:shape id="Shape 192" o:spid="_x0000_s1036" style="position:absolute;left:1877;top:98;width:612;height:1517;visibility:visible;mso-wrap-style:square;v-text-anchor:top" coordsize="61214,1516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" path="m,l6224,168r6857,635c13336,803,13589,803,13716,930l29464,5121v254,127,636,254,889,381l42164,13376v381,254,762,635,1016,1016l50547,25822v253,381,380,635,380,1016l52960,33950v,127,,381,,635l53594,42586v128,254,128,508,,762l51816,56556v-127,381,-127,762,-380,1016l46101,68240v-253,381,-508,762,-762,1016l36576,77384v-253,254,-635,381,-888,508l29211,80940r1015,508c30353,81702,30607,81829,30735,81956r5460,5461c36323,87544,36450,87671,36576,87925r4699,7239l45848,104816r12191,28575l60452,139741v,127,,381,127,508l61088,143297v126,508,126,889,,1270l60579,146726v-127,762,-635,1524,-1397,2032l57150,150155v-508,254,-888,381,-1397,508l50927,151425r-9271,254l33910,151425v-128,,-255,,-509,l29083,150536v-508,,-889,-254,-1270,-508l25527,148504v-508,-381,-889,-762,-1142,-1270l23241,144948,10288,112436,5842,103165,1398,96815,,95861,,87857r5588,3878c5969,91862,6224,92243,6477,92497r4953,7112c11557,99736,11685,99863,11685,100117r4698,9906l29211,142027r762,1524l30988,144186r3429,635l41402,145075r8383,-127l54102,144186r381,-254l54483,143805r-381,-2159l52070,135931,39878,107610,35814,98847,31242,91862,26416,86909,20575,83353v-1017,-635,-1651,-1778,-1525,-3048c19177,79162,19813,78019,20955,77511l32386,72177r8001,-7366l45339,55159,46990,42840r-508,-7493l44704,28997,37974,18583,27178,11344,12319,7280,6097,6772,,6605,,xe" fillcolor="#ed7c30" stroked="f">
                        <v:path arrowok="t" o:connecttype="custom" o:connectlocs="30605,0;61209,75840;30605,151680;0,75840" o:connectangles="270,0,90,180" textboxrect="0,0,61214,151679"/>
                      </v:shape>
                      <v:shape id="Shape 193" o:spid="_x0000_s1037" style="position:absolute;left:2653;top:97;width:461;height:1512;visibility:visible;mso-wrap-style:square;v-text-anchor:top" coordsize="46100,151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" path="m11938,l46100,r,6603l12573,6603,7874,8255,7112,9651r-509,3175l6603,138302r509,3303l7874,142875r4699,1651l46100,144526r,6604l11938,151130v-381,,-762,-128,-1016,-254l4699,148717v-762,-254,-1271,-635,-1651,-1270l1143,144526v-254,-381,-508,-762,-508,-1270l,139064v,-253,,-380,,-507l,12573v,-127,,-254,,-381l635,7874v,-381,254,-889,508,-1271l3048,3683c3428,3175,3937,2667,4699,2413l10922,253c11176,126,11557,,11938,xe" fillcolor="#ed7c30" stroked="f">
                        <v:path arrowok="t" o:connecttype="custom" o:connectlocs="23052,0;46104,75566;23052,151132;0,75566" o:connectangles="270,0,90,180" textboxrect="0,0,46100,151130"/>
                      </v:shape>
                      <v:shape id="Shape 194" o:spid="_x0000_s1038" style="position:absolute;left:3113;top:1313;width:462;height:296;visibility:visible;mso-wrap-style:square;v-text-anchor:top" coordsize="46102,29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" path="m,l38481,v255,,635,,1017,126l41276,762v635,253,1269,635,1651,1143l44324,3937v253,381,507,762,507,1143l45720,8636v,126,128,381,128,508l46102,14605r-254,5715c45848,20574,45720,20700,45720,20955r-889,3556c44831,24892,44577,25273,44324,25653r-1397,1906c42545,28194,41911,28575,41276,28828r-1778,509c39116,29463,38736,29590,38481,29590l,29590,,22987r37847,l38227,22860r381,-509l39243,19685r255,-4699l39243,9778,38608,7238r-381,-507l37847,6603,,6603,,xe" fillcolor="#ed7c30" stroked="f">
                        <v:path arrowok="t" o:connecttype="custom" o:connectlocs="23052,0;46104,14795;23052,29589;0,14795" o:connectangles="270,0,90,180" textboxrect="0,0,46102,29590"/>
                      </v:shape>
                      <v:shape id="Shape 195" o:spid="_x0000_s1039" style="position:absolute;left:3113;top:680;width:378;height:291;visibility:visible;mso-wrap-style:square;v-text-anchor:top" coordsize="37719,290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" path="m,l30100,v253,,635,127,1015,254l32893,762v635,254,1271,635,1651,1270l35941,3937v254,254,509,762,509,1143l37339,8509v,254,126,381,126,635l37719,14478r-254,5715c37465,20320,37339,20574,37339,20701r-889,3429c36450,24638,36195,25019,35941,25400r-1397,1778c34164,27813,33528,28194,32893,28322r-1904,634c30735,29083,30353,29083,30100,29083l,29083,,22479r29591,l29973,22352r254,-380l30862,19431r253,-4699l30862,9779,30227,7239r-382,-508l29465,6604,,6604,,xe" fillcolor="#ed7c30" stroked="f">
                        <v:path arrowok="t" o:connecttype="custom" o:connectlocs="18860,0;37719,14544;18860,29087;0,14544" o:connectangles="270,0,90,180" textboxrect="0,0,37719,29083"/>
                      </v:shape>
                      <v:shape id="Shape 196" o:spid="_x0000_s1040" style="position:absolute;left:4076;top:374;width:240;height:680;visibility:visible;mso-wrap-style:square;v-text-anchor:top" coordsize="24003,679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" path="m23876,r127,l24003,13589,8128,61340r15875,l24003,67945r-20447,c2413,67945,1398,67437,762,66548,254,65659,,64643,381,63627l20828,2159c21210,889,22479,,23876,xe" fillcolor="#ed7c30" stroked="f">
                        <v:path arrowok="t" o:connecttype="custom" o:connectlocs="12002,0;24003,33975;12002,67949;0,33975" o:connectangles="270,0,90,180" textboxrect="0,0,24003,67945"/>
                      </v:shape>
                      <v:shape id="Shape 197" o:spid="_x0000_s1041" style="position:absolute;left:3113;top:97;width:455;height:297;visibility:visible;mso-wrap-style:square;v-text-anchor:top" coordsize="45466,297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" path="m,l37974,v380,,634,126,1016,253l40767,762v635,253,1271,635,1778,1270l43815,4064v254,254,382,635,509,1016l45213,8636v,253,,381,,635l45466,14859r-253,5588c45213,20701,45213,20827,45213,21082r-889,3429c44197,24892,44069,25273,43815,25653r-1270,1906c42038,28194,41529,28575,40894,28828r-1904,636c38736,29590,38354,29718,37974,29718l,29718,,23114r37465,l37719,22987r255,-509l38608,19812r255,-4699l38608,9906,37974,7239r-255,-508l37465,6603,,6603,,xe" fillcolor="#ed7c30" stroked="f">
                        <v:path arrowok="t" o:connecttype="custom" o:connectlocs="22732,0;45463,14859;22732,29718;0,14859" o:connectangles="270,0,90,180" textboxrect="0,0,45466,29718"/>
                      </v:shape>
                      <v:shape id="Shape 198" o:spid="_x0000_s1042" style="position:absolute;left:3634;top:91;width:682;height:1524;visibility:visible;mso-wrap-style:square;v-text-anchor:top" coordsize="68199,1523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" path="m68199,r,6603l59944,6725r-4826,762l53721,8376r-1016,1778l8255,138169r-1524,5461l6985,144774r1905,761l16129,145790r7493,-255l27178,144901r1143,-762l28956,142742r9144,-28322c38481,113151,39751,112134,41275,112134r26924,l68199,118739r-24638,l35179,144774r-1270,2920c33655,148203,33274,148710,32766,149092r-2286,1651c30099,150996,29591,151251,29083,151251r-4572,889c24384,152140,24257,152140,24130,152140r-7874,253l8001,152013v-381,,-762,,-1016,-128l2921,150234c1905,149854,1143,148965,889,147821l127,144266c,143757,,143122,254,142615r1651,-6223l46482,7994,48260,4566v254,-509,635,-1016,1143,-1271l52197,1518v381,-254,889,-509,1270,-509l58928,247,68199,xe" fillcolor="#ed7c30" stroked="f">
                        <v:path arrowok="t" o:connecttype="custom" o:connectlocs="34098,0;68195,76197;34098,152393;0,76197" o:connectangles="270,0,90,180" textboxrect="0,0,68199,152393"/>
                      </v:shape>
                      <v:shape id="Shape 199" o:spid="_x0000_s1043" style="position:absolute;left:4316;top:374;width:239;height:680;visibility:visible;mso-wrap-style:square;v-text-anchor:top" coordsize="23876,679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" path="m,c1397,,2667,889,3175,2159l23622,63627v254,1016,127,2032,-508,2921c22479,67437,21463,67945,20447,67945l,67945,,61340r15875,l,13589,,xe" fillcolor="#ed7c30" stroked="f">
                        <v:path arrowok="t" o:connecttype="custom" o:connectlocs="11937,0;23874,33975;11937,67949;0,33975" o:connectangles="270,0,90,180" textboxrect="0,0,23876,67945"/>
                      </v:shape>
                      <v:shape id="Shape 200" o:spid="_x0000_s1044" style="position:absolute;left:5016;top:97;width:585;height:1518;visibility:visible;mso-wrap-style:square;v-text-anchor:top" coordsize="58548,1517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" path="m7747,l58548,r,6603l8255,6603r-381,128l7493,7365r-635,2795l6604,15239r254,5208l7493,23368r508,634l43815,24002v1905,,3302,1524,3302,3303l47117,143256r127,254l48260,144145r3683,762l58420,145161r128,-5l58548,151752r-7240,-368c51181,151384,51054,151384,50927,151384r-4572,-889c45974,150368,45593,150240,45339,150114r-2413,-1525c42291,148209,41783,147574,41529,146939r-762,-2032c40640,144526,40513,144145,40513,143764r,-113157l7747,30607v-381,,-762,,-1143,-127l4699,29845c4064,29590,3429,29083,3048,28448l1651,26415v-127,-380,-381,-634,-381,-1015l381,21717v,-254,,-381,,-635l,15621,381,9525v,-127,,-381,,-508l1270,5207v,-381,254,-762,381,-1017l3048,2159c3429,1524,4064,1015,4826,889l6731,253c6985,126,7366,,7747,xe" fillcolor="#ed7c30" stroked="f">
                        <v:path arrowok="t" o:connecttype="custom" o:connectlocs="29275,0;58549,75877;29275,151753;0,75877" o:connectangles="270,0,90,180" textboxrect="0,0,58548,151752"/>
                      </v:shape>
                      <v:shape id="Shape 201" o:spid="_x0000_s1045" style="position:absolute;left:4316;top:91;width:714;height:1524;visibility:visible;mso-wrap-style:square;v-text-anchor:top" coordsize="71374,152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" path="m254,l6350,127r4572,127l17399,1016v381,,889,127,1270,382l21717,3302v635,254,1016,762,1270,1398l24638,8001,69469,136399r1778,6603c71374,143511,71374,144145,71247,144653r-889,3557c70104,149225,69215,150114,68199,150495r-4445,1524c63500,152019,63246,152147,62865,152147r-8636,253l49022,152400r-3810,-126l40005,151512v-508,,-889,-127,-1270,-382l36449,149734v-635,-382,-1016,-890,-1270,-1397l34036,145924,24892,118745,,118745r,-6604l27305,112141v1397,,2667,1016,3048,2286l40005,143129r635,1397l41529,145035r3937,634l49149,145797r4953,l62230,145542r2159,-762l64643,143891r-1397,-5334l18669,10923,17526,8510,15875,7493,10795,6858,6223,6731,381,6604,,6610,,7,254,xe" fillcolor="#ed7c30" stroked="f">
                        <v:path arrowok="t" o:connecttype="custom" o:connectlocs="35689,0;71378,76202;35689,152403;0,76202" o:connectangles="270,0,90,180" textboxrect="0,0,71374,152400"/>
                      </v:shape>
                      <v:shape id="Shape 202" o:spid="_x0000_s1046" style="position:absolute;left:5601;top:97;width:586;height:1518;visibility:visible;mso-wrap-style:square;v-text-anchor:top" coordsize="58546,1517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" path="m,l50926,v382,,762,126,1017,253l53847,889v636,126,1271,635,1651,1143l56896,4064v253,381,380,762,507,1143l58293,9017v,127,,381,,508l58546,15239r-253,5843c58293,21336,58293,21463,58293,21717r-890,3683c57276,25781,57149,26162,56896,26415r-1398,2160c55118,29083,54609,29590,53974,29845r-1904,635c51688,30607,51308,30607,50926,30607r-32893,l18033,143764v,381,,762,-126,1143l17145,146939v-255,635,-762,1270,-1398,1650l13334,150114v-253,126,-635,254,-1015,381l7746,151384v-126,,-253,,-508,l253,151764,,151752r,-6596l6731,144907r3682,-762l11302,143510r128,-254l11430,27305v,-1779,1523,-3303,3302,-3303l50672,24002r381,-762l51688,20447r255,-4826l51688,10160,51053,7365r-381,-634l50419,6603,,6603,,xe" fillcolor="#ed7c30" stroked="f">
                        <v:path arrowok="t" o:connecttype="custom" o:connectlocs="29275,0;58549,75881;29275,151762;0,75881" o:connectangles="270,0,90,180" textboxrect="0,0,58546,151764"/>
                      </v:shape>
                      <v:shape id="Shape 203" o:spid="_x0000_s1047" style="position:absolute;left:6304;top:91;width:180;height:1524;visibility:visible;mso-wrap-style:square;v-text-anchor:top" coordsize="18034,1523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" path="m17780,r254,13l18034,6611r-6732,375l7620,7748r-889,507l6603,8637r,135254l6731,144145r889,635l11302,145542r6478,255l18034,145787r,6606l10795,152019v-255,,-381,,-508,l5715,151130v-381,-127,-763,-254,-1016,-380l2286,149225v-635,-381,-1143,-1015,-1397,-1650l127,145542c,145162,,144780,,144400l,8001c,7620,,7239,127,6858l889,4826c1143,4191,1651,3556,2286,3175l4826,1651v254,-126,635,-253,1016,-381l10287,381v253,,381,,508,l17780,xe" fillcolor="#ed7c30" stroked="f">
                        <v:path arrowok="t" o:connecttype="custom" o:connectlocs="9016,0;18031,76197;9016,152393;0,76197" o:connectangles="270,0,90,180" textboxrect="0,0,18034,152393"/>
                      </v:shape>
                      <v:shape id="Shape 204" o:spid="_x0000_s1048" style="position:absolute;left:6484;top:91;width:180;height:1524;visibility:visible;mso-wrap-style:square;v-text-anchor:top" coordsize="18034,152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" path="m,l7239,368v127,,381,,508,l12192,1258v381,127,762,254,1143,507l15621,3162v762,381,1143,1016,1397,1651l17780,6846v127,380,254,762,254,1142l18034,144387v,380,-127,762,-254,1142l17018,147562v-254,635,-635,1269,-1397,1650l13335,150737v-381,126,-762,253,-1143,380l7747,152006v-127,,-381,,-508,l127,152387,,152381r,-6607l6731,145529r3683,-762l11303,144133r127,-255l11430,8624r-127,-382l10414,7608,6731,6973,127,6591,,6598,,xe" fillcolor="#ed7c30" stroked="f">
                        <v:path arrowok="t" o:connecttype="custom" o:connectlocs="9016,0;18031,76192;9016,152384;0,76192" o:connectangles="270,0,90,180" textboxrect="0,0,18034,152387"/>
                      </v:shape>
                      <v:shape id="Shape 205" o:spid="_x0000_s1049" style="position:absolute;left:6776;top:91;width:682;height:1524;visibility:visible;mso-wrap-style:square;v-text-anchor:top" coordsize="68200,152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" path="m18542,r8128,254c26924,254,27051,254,27178,254r4445,762c32131,1143,32639,1398,33147,1651r2159,1778c35687,3683,36068,4191,36322,4700r1143,2793l68200,104920r,17519l66422,121159,31369,10033,30607,8128r-889,-635l26289,6858,18669,6604r-5334,127l9779,6858,7112,7748r-381,889l8128,13843,51054,141732r635,1905l52324,144273r1398,634l56515,145415r5207,382l68200,145797r,6603l61722,152400r-5588,-381l52070,151385v-254,-128,-508,-128,-762,-255l48895,149987v-381,-253,-762,-508,-1016,-762l46482,147575v-381,-255,-508,-636,-635,-1016l44831,144145,1778,16002,127,9399c,8763,,8128,254,7620l1270,4064c1651,3049,2413,2160,3429,1905l8255,508c8509,381,8763,381,9017,254l13081,127,18542,xe" fillcolor="#ed7c30" stroked="f">
                        <v:path arrowok="t" o:connecttype="custom" o:connectlocs="34098,0;68195,76202;34098,152403;0,76202" o:connectangles="270,0,90,180" textboxrect="0,0,68200,152400"/>
                      </v:shape>
                      <v:shape id="Shape 206" o:spid="_x0000_s1050" style="position:absolute;left:8272;top:91;width:181;height:1524;visibility:visible;mso-wrap-style:square;v-text-anchor:top" coordsize="18034,1523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" path="m17780,r254,13l18034,6611r-6732,375l7620,7748r-889,507l6603,8637r,135254l6731,144145r889,635l11302,145542r6478,255l18034,145787r,6606l10795,152019v-255,,-381,,-508,l5715,151130v-381,-127,-763,-254,-1016,-380l2286,149225v-635,-381,-1143,-1015,-1397,-1650l127,145542c,145162,,144780,,144400l,8001c,7620,,7239,127,6858l889,4826c1143,4191,1651,3556,2286,3175l4826,1651v254,-126,635,-253,1016,-381l10287,381v253,,381,,508,l17780,xe" fillcolor="#ed7c30" stroked="f">
                        <v:path arrowok="t" o:connecttype="custom" o:connectlocs="9016,0;18031,76197;9016,152393;0,76197" o:connectangles="270,0,90,180" textboxrect="0,0,18034,152393"/>
                      </v:shape>
                      <v:shape id="Shape 207" o:spid="_x0000_s1051" style="position:absolute;left:7458;top:91;width:682;height:1524;visibility:visible;mso-wrap-style:square;v-text-anchor:top" coordsize="68198,152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" path="m52197,r8254,381c60833,381,61213,508,61595,636r3810,1651c66421,2667,67183,3556,67436,4700r636,3555c68198,8763,68198,9272,68072,9779r-1778,6223l23113,144400r-1524,3428c21335,148337,20827,148844,20320,149225r-2922,1778c17018,151257,16636,151385,16128,151385r-5460,762l1270,152400r-1270,l,145797r1143,l9778,145669r4699,-634l16001,144018r889,-1778l59944,14225,61468,8763,61213,7620,59562,6986,52323,6604r-7874,254l40767,7493r-890,762l39115,10287,4698,121159v-508,1396,-1777,2285,-3175,2285l1397,123444,,122439,,104920r1397,4428l32893,8382,34035,5207v127,-634,509,-1143,1016,-1524l37337,1905v382,-380,889,-635,1397,-762l43434,254v126,,380,,508,l52197,xe" fillcolor="#ed7c30" stroked="f">
                        <v:path arrowok="t" o:connecttype="custom" o:connectlocs="34098,0;68195,76202;34098,152403;0,76202" o:connectangles="270,0,90,180" textboxrect="0,0,68198,152400"/>
                      </v:shape>
                      <v:shape id="Shape 208" o:spid="_x0000_s1052" style="position:absolute;left:8731;top:97;width:585;height:1518;visibility:visible;mso-wrap-style:square;v-text-anchor:top" coordsize="58548,1517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" path="m7747,l58548,r,6603l8255,6603r-381,128l7493,7365r-635,2795l6604,15239r254,5208l7493,23368r508,634l43815,24002v1905,,3302,1524,3302,3303l47117,143256r127,254l48260,144145r3683,762l58420,145161r128,-5l58548,151752r-7240,-368c51181,151384,51054,151384,50927,151384r-4572,-889c45974,150368,45593,150240,45339,150114r-2413,-1525c42291,148209,41783,147574,41529,146939r-762,-2032c40640,144526,40513,144145,40513,143764r,-113157l7747,30607v-381,,-762,,-1143,-127l4699,29845c4064,29590,3429,29083,3048,28448l1651,26415v-127,-380,-381,-634,-381,-1015l381,21717v,-254,,-381,,-635l,15621,381,9525v,-127,,-381,,-508l1270,5207v,-381,254,-762,381,-1017l3048,2159c3429,1524,4064,1015,4826,889l6731,253c6985,126,7366,,7747,xe" fillcolor="#ed7c30" stroked="f">
                        <v:path arrowok="t" o:connecttype="custom" o:connectlocs="29275,0;58549,75877;29275,151753;0,75877" o:connectangles="270,0,90,180" textboxrect="0,0,58548,151752"/>
                      </v:shape>
                      <v:shape id="Shape 209" o:spid="_x0000_s1053" style="position:absolute;left:8453;top:91;width:180;height:1524;visibility:visible;mso-wrap-style:square;v-text-anchor:top" coordsize="18034,152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" path="m,l7239,368v127,,381,,508,l12192,1258v381,127,762,254,1143,507l15621,3162v762,381,1143,1016,1397,1651l17780,6846v127,380,254,762,254,1142l18034,144387v,380,-127,762,-254,1142l17018,147562v-254,635,-635,1269,-1397,1650l13335,150737v-381,126,-762,253,-1143,380l7747,152006v-127,,-381,,-508,l127,152387,,152381r,-6607l6731,145529r3683,-762l11303,144133r127,-255l11430,8624r-127,-382l10414,7608,6731,6973,127,6591,,6598,,xe" fillcolor="#ed7c30" stroked="f">
                        <v:path arrowok="t" o:connecttype="custom" o:connectlocs="9016,0;18031,76192;9016,152384;0,76192" o:connectangles="270,0,90,180" textboxrect="0,0,18034,152387"/>
                      </v:shape>
                      <v:shape id="Shape 210" o:spid="_x0000_s1054" style="position:absolute;left:9316;top:91;width:1172;height:1524;visibility:visible;mso-wrap-style:square;v-text-anchor:top" coordsize="117157,152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" path="m75183,r8255,254c83565,254,83820,254,83946,254r4826,889c89153,1143,89661,1398,89915,1525r2668,1650c92963,3429,93345,3811,93598,4191r1651,2667l111506,42673r4699,10921l117157,56013r,13644l114681,68073,110108,56135,105536,45466,89661,10287,88519,8382,86995,7493,83058,6858,75183,6604r-5334,127l66167,6858r-2414,762l63626,8128r2159,5334l105409,92202v127,382,254,889,254,1398l105663,143891r127,382l106680,144780r3682,762l116967,145797r190,-8l117157,152390r-7302,-371c109727,152019,109473,152019,109346,152019r-4572,-889c104394,151003,104139,150876,103758,150750r-2412,-1525c100710,148844,100202,148210,99948,147448r-635,-2033c99186,145162,99059,144780,99059,144400r,-50038l59944,16383,58420,12954r126,2921l58293,21717v,255,,382,,635l57403,26036v-127,380,-254,762,-507,1015l55498,29211v-380,507,-889,1015,-1524,1269l52070,31115v-382,127,-762,127,-1144,127l18033,31242r,113158c18033,144780,18033,145162,17907,145542r-762,2033c16890,148210,16383,148844,15747,149225r-2413,1525c13081,150876,12699,151003,12319,151130r-4573,889c7620,152019,7493,152019,7238,152019r-6985,381l,152387r,-6595l6731,145542r3682,-762l11302,144145r128,-254l11430,27940v,-1778,1523,-3302,3302,-3302l50672,24638r381,-762l51688,21082r255,-4826l51688,10795,51053,8001r-381,-635l50419,7239,,7239,,636r50926,c51308,636,51688,762,51943,889r1904,636c54483,1651,55118,2160,55498,2667r1398,2033l57276,5715r255,-1270c57784,3175,58673,2287,59817,1905l64643,508v253,-127,507,-127,762,-254l69596,127,75183,xe" fillcolor="#ed7c30" stroked="f">
                        <v:path arrowok="t" o:connecttype="custom" o:connectlocs="58576,0;117152,76202;58576,152403;0,76202" o:connectangles="270,0,90,180" textboxrect="0,0,117157,152400"/>
                      </v:shape>
                      <v:shape id="Shape 211" o:spid="_x0000_s1055" style="position:absolute;left:10488;top:91;width:602;height:1524;visibility:visible;mso-wrap-style:square;v-text-anchor:top" coordsize="60261,152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" path="m41465,r5842,127l51626,254v253,127,507,127,762,254l57214,1905v1269,382,2158,1397,2285,2540l60134,8001v127,636,,1271,-127,1905l57214,16256,17970,94362r,50038c17970,144780,17970,145162,17843,145542r-762,2033c16827,148210,16319,148844,15684,149225r-2413,1525c13017,150876,12636,151003,12255,151130r-4572,889c7556,152019,7429,152019,7176,152019r-6986,381l,152390r,-6601l6667,145542r3684,-762l11239,144145r127,-254l11366,93600v,-509,127,-1016,381,-1398l51244,13716,53530,8128r-127,-508l50864,6858,47180,6731,41719,6604r-7493,254l30670,7493r-1269,889l28384,10414,12636,45466,8318,56262,4001,67945c3492,69342,2222,70104,826,70104r-128,l,69657,,56013r698,1773l2095,53975,6540,43053,22415,7620,23813,4700v253,-509,634,-889,1142,-1271l27495,1778v381,-253,762,-508,1270,-635l33338,254v126,,253,,507,l41465,xe" fillcolor="#ed7c30" stroked="f">
                        <v:path arrowok="t" o:connecttype="custom" o:connectlocs="30129,0;60258,76202;30129,152403;0,76202" o:connectangles="270,0,90,180" textboxrect="0,0,60261,152400"/>
                      </v:shape>
                      <v:shape id="Shape 212" o:spid="_x0000_s1056" style="position:absolute;left:4004;top:299;width:409;height:614;visibility:visible;mso-wrap-style:square;v-text-anchor:top" coordsize="40894,613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" path="m20448,l,61341r40894,l20448,xe" filled="f" strokecolor="#ed7c30" strokeweight=".18336mm">
                        <v:path arrowok="t" o:connecttype="custom" o:connectlocs="20446,0;40891,30669;20446,61337;0,30669" o:connectangles="270,0,90,180" textboxrect="0,0,40894,61341"/>
                      </v:shape>
                      <v:shape id="Shape 213" o:spid="_x0000_s1057" style="position:absolute;left:1569;top:247;width:400;height:410;visibility:visible;mso-wrap-style:square;v-text-anchor:top" coordsize="40005,410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" path="m,l,41021r14986,c19177,41021,22733,40513,25908,39497v3175,-1016,5715,-2413,7874,-4191c35814,33401,37338,31242,38354,28702v1143,-2540,1651,-5334,1651,-8509c40005,15494,38862,11430,36703,8255,34544,4953,30988,2667,26162,1270,24638,889,22987,635,21082,381,19177,127,16510,,13208,l,xe" filled="f" strokecolor="#ed7c30" strokeweight=".18336mm">
                        <v:path arrowok="t" o:connecttype="custom" o:connectlocs="20003,0;40005,20510;20003,41019;0,20510" o:connectangles="270,0,90,180" textboxrect="0,0,40005,41021"/>
                      </v:shape>
                      <v:shape id="Shape 214" o:spid="_x0000_s1058" style="position:absolute;left:8657;top:24;width:1105;height:1450;visibility:visible;mso-wrap-style:square;v-text-anchor:top" coordsize="110490,145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" path="m4318,l106045,v762,,1270,127,1905,635c108459,1016,108966,1651,109347,2540v381,1016,635,2159,763,3810c110363,7874,110490,9779,110490,12065v,2159,-127,3937,-380,5461c109982,19050,109728,20320,109347,21209v-381,889,-888,1651,-1397,2032c107315,23749,106807,24003,106045,24003r-36068,l69977,140335v,762,-254,1397,-762,2032c68707,143002,67945,143510,66802,143891v-1142,381,-2667,635,-4572,889c60325,144907,58039,145034,55245,145034v-2921,,-5207,-127,-7112,-254c46228,144526,44704,144272,43561,143891v-1143,-381,-1905,-889,-2413,-1524c40640,141732,40513,141097,40513,140335r,-116332l4318,24003v-762,,-1396,-254,-1905,-762c1905,22860,1397,22098,1016,21209,635,20320,381,19050,254,17526,,16002,,14224,,12065,,9779,,7874,254,6350,381,4699,635,3556,1016,2540,1397,1651,1905,1016,2413,635,2922,127,3556,,4318,xe" filled="f" strokecolor="#ed7c30" strokeweight=".18336mm">
                        <v:path arrowok="t" o:connecttype="custom" o:connectlocs="55243,0;110486,72516;55243,145032;0,72516" o:connectangles="270,0,90,180" textboxrect="0,0,110490,145034"/>
                      </v:shape>
                      <v:shape id="Shape 215" o:spid="_x0000_s1059" style="position:absolute;left:4942;top:24;width:1105;height:1450;visibility:visible;mso-wrap-style:square;v-text-anchor:top" coordsize="110490,145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" path="m4318,l106045,v762,,1270,127,1905,635c108459,1016,108966,1651,109347,2540v381,1016,635,2159,763,3810c110363,7874,110490,9779,110490,12065v,2159,-127,3937,-380,5461c109982,19050,109728,20320,109347,21209v-381,889,-888,1651,-1397,2032c107315,23749,106807,24003,106045,24003r-36068,l69977,140335v,762,-254,1397,-762,2032c68707,143002,67945,143510,66802,143891v-1142,381,-2667,635,-4572,889c60325,144907,58039,145034,55245,145034v-2921,,-5207,-127,-7112,-254c46228,144526,44704,144272,43561,143891v-1143,-381,-1905,-889,-2413,-1524c40640,141732,40513,141097,40513,140335r,-116332l4318,24003v-762,,-1396,-254,-1905,-762c1905,22860,1397,22098,1016,21209,635,20320,381,19050,254,17526,,16002,,14224,,12065,,9779,,7874,254,6350,381,4699,635,3556,1016,2540,1397,1651,1905,1016,2413,635,2922,127,3556,,4318,xe" filled="f" strokecolor="#ed7c30" strokeweight=".18336mm">
                        <v:path arrowok="t" o:connecttype="custom" o:connectlocs="55243,0;110486,72516;55243,145032;0,72516" o:connectangles="270,0,90,180" textboxrect="0,0,110490,145034"/>
                      </v:shape>
                      <v:shape id="Shape 216" o:spid="_x0000_s1060" style="position:absolute;left:2578;top:24;width:856;height:1444;visibility:visible;mso-wrap-style:square;v-text-anchor:top" coordsize="85598,1443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" path="m8636,l80772,v762,,1270,127,1778,508c83059,889,83566,1524,83947,2413v381,1016,635,2159,762,3683c84963,7493,85090,9398,85090,11557v,2159,-127,3810,-381,5334c84582,18288,84328,19558,83947,20447v-381,889,-888,1524,-1397,1905c82042,22733,81534,22987,80772,22987r-51562,l29210,58166r43688,c73534,58166,74168,58420,74676,58801v635,508,1016,1143,1397,1905c76454,61595,76709,62738,76962,64262v127,1397,254,3175,254,5207c77216,71628,77089,73406,76962,74803v-253,1524,-508,2667,-889,3429c75692,79121,75311,79756,74676,80137v-508,381,-1142,508,-1778,508l29210,80645r,40767l81280,121412v635,,1270,254,1779,635c83693,122428,84074,123063,84455,123952v381,889,635,2032,889,3556c85471,128905,85598,130683,85598,132842v,2159,-127,4064,-254,5461c85090,139827,84836,140970,84455,141859v-381,889,-762,1524,-1396,1905c82550,144145,81915,144399,81280,144399r-72644,c6223,144399,4191,143637,2540,142240,889,140716,,138430,,135128l,9271c,5969,889,3556,2540,2159,4191,635,6223,,8636,xe" filled="f" strokecolor="#ed7c30" strokeweight=".18336mm">
                        <v:path arrowok="t" o:connecttype="custom" o:connectlocs="42798,0;85596,72201;42798,144402;0,72201" o:connectangles="270,0,90,180" textboxrect="0,0,85598,144399"/>
                      </v:shape>
                      <v:shape id="Shape 217" o:spid="_x0000_s1061" style="position:absolute;left:1276;top:24;width:1072;height:1450;visibility:visible;mso-wrap-style:square;v-text-anchor:top" coordsize="107188,145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" path="m8636,l46101,v3810,,6858,,9398,127c57912,381,60198,508,62103,762v5842,762,11049,2159,15748,4191c82550,6985,86487,9652,89662,12827v3302,3302,5715,7112,7493,11557c98806,28829,99695,33909,99695,39624v,4826,-635,9271,-1905,13208c96647,56769,94742,60325,92456,63500v-2413,3048,-5334,5842,-8890,8128c80137,73914,76073,75819,71628,77216v2159,1016,4191,2286,6096,3810c79629,82423,81407,84328,83059,86360v1650,2159,3301,4572,4825,7366c89281,96393,90805,99441,92202,102870r12192,28448c105410,134112,106172,136271,106553,137541v381,1270,635,2286,635,3048c107188,141478,107061,142113,106680,142621v-254,635,-1016,1016,-2159,1397c103505,144399,101854,144653,99695,144907v-2159,127,-5080,127,-8890,127c87757,145034,85217,145034,83312,144907v-1778,-254,-3302,-508,-4318,-889c77851,143637,77089,143129,76709,142494v-509,-635,-890,-1397,-1144,-2286l62611,107950v-1524,-3683,-3048,-6985,-4572,-9779c56515,95377,54864,92964,53086,91059,51181,89154,49149,87757,46736,86741v-2413,-889,-5080,-1397,-8255,-1397l29337,85344r,54991c29337,141097,29083,141732,28575,142367v-381,635,-1270,1143,-2413,1524c25146,144272,23622,144526,21717,144780v-1778,127,-4191,254,-7112,254c11811,145034,9398,144907,7493,144780v-1905,-254,-3429,-508,-4445,-889c1905,143510,1143,143002,635,142367,254,141732,,141097,,140335l,9271c,5969,889,3556,2540,2159,4191,635,6223,,8636,xe" filled="f" strokecolor="#ed7c30" strokeweight=".18336mm">
                        <v:path arrowok="t" o:connecttype="custom" o:connectlocs="53593,0;107185,72516;53593,145032;0,72516" o:connectangles="270,0,90,180" textboxrect="0,0,107188,145034"/>
                      </v:shape>
                      <v:shape id="Shape 218" o:spid="_x0000_s1062" style="position:absolute;left:9806;top:16;width:1147;height:1458;visibility:visible;mso-wrap-style:square;v-text-anchor:top" coordsize="114681,1457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" path="m15367,v3430,,6223,127,8256,254c25654,381,27305,762,28449,1143v1142,381,2031,889,2666,1651c31624,3429,32131,4318,32639,5334l48768,40767v1524,3429,3048,7112,4572,10795c54864,55372,56515,59436,58039,63627r254,c59690,59563,61087,55626,62612,51816v1524,-3810,2920,-7366,4317,-10795l82804,5715v382,-1143,889,-2159,1397,-2794c84710,2159,85599,1651,86741,1143,87885,762,89409,381,91313,254,93218,127,95759,,98934,v4317,,7619,127,9905,381c111252,508,112776,1016,113665,1778v889,762,1016,1905,635,3556c113792,6858,112903,9017,111634,11684l72137,90297r,50800c72137,141859,71882,142494,71375,143129v-509,635,-1271,1143,-2413,1524c67818,145034,66294,145288,64389,145542v-1904,127,-4190,254,-6985,254c54483,145796,52070,145669,50165,145542v-1778,-254,-3302,-508,-4445,-889c44577,144272,43688,143764,43307,143129v-507,-635,-634,-1270,-634,-2032l42673,90297,3049,11684c1651,8890,762,6731,381,5207,,3683,127,2540,1016,1778,1905,1016,3429,508,5842,381,8128,127,11303,,15367,xe" filled="f" strokecolor="#ed7c30" strokeweight=".18336mm">
                        <v:path arrowok="t" o:connecttype="custom" o:connectlocs="57342,0;114684,72896;57342,145791;0,72896" o:connectangles="270,0,90,180" textboxrect="0,0,114681,145796"/>
                      </v:shape>
                      <v:shape id="Shape 219" o:spid="_x0000_s1063" style="position:absolute;left:8197;top:16;width:295;height:1458;visibility:visible;mso-wrap-style:square;v-text-anchor:top" coordsize="29464,1457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" path="m14732,v2921,,5334,127,7112,381c23749,635,25273,889,26289,1270v1143,381,1905,889,2413,1524c29210,3302,29464,3937,29464,4699r,136398c29464,141859,29210,142494,28702,143129v-508,635,-1270,1143,-2413,1524c25273,145034,23749,145288,21844,145542v-1778,127,-4191,254,-7112,254c11938,145796,9525,145669,7620,145542v-1905,-254,-3429,-508,-4445,-889c2032,144272,1143,143764,762,143129,254,142494,,141859,,141097l,4699c,3937,254,3302,762,2794,1143,2159,2032,1651,3175,1270,4318,889,5842,635,7747,381,9525,127,11938,,14732,xe" filled="f" strokecolor="#ed7c30" strokeweight=".18336mm">
                        <v:path arrowok="t" o:connecttype="custom" o:connectlocs="14731,0;29461,72896;14731,145791;0,72896" o:connectangles="270,0,90,180" textboxrect="0,0,29464,145796"/>
                      </v:shape>
                      <v:shape id="Shape 220" o:spid="_x0000_s1064" style="position:absolute;left:6700;top:16;width:1302;height:1458;visibility:visible;mso-wrap-style:square;v-text-anchor:top" coordsize="130175,1457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" path="m15494,v3302,,6096,127,8001,254c25400,381,26924,635,27940,1016v1016,381,1778,1016,2159,1778c30480,3429,30861,4445,31242,5461l66421,116967r127,l101092,6096v254,-1270,635,-2286,1016,-3048c102616,2286,103378,1651,104394,1143v1143,-381,2667,-762,4699,-889c111125,127,113792,,117348,v3429,,6096,127,8001,381c127253,635,128524,1143,129286,2032v635,889,889,2032,635,3556c129667,7239,129032,9271,128143,11938l85090,140081v-381,1270,-889,2286,-1397,3048c83058,143891,82042,144526,80772,144907v-1397,381,-3175,635,-5461,762c72898,145796,69977,145796,66167,145796v-2921,,-5461,,-7620,c56515,145796,54610,145669,53213,145542v-1524,-254,-2794,-381,-3683,-762c48641,144526,47878,144145,47244,143764v-635,-508,-1143,-1016,-1524,-1651c45339,141478,45085,140716,44831,139700l1778,11684c889,9017,381,6858,253,5334,,3683,381,2540,1270,1778,2286,1016,3810,508,6096,381,8255,127,11430,,15494,xe" filled="f" strokecolor="#ed7c30" strokeweight=".18336mm">
                        <v:path arrowok="t" o:connecttype="custom" o:connectlocs="65087,0;130173,72896;65087,145791;0,72896" o:connectangles="270,0,90,180" textboxrect="0,0,130175,145796"/>
                      </v:shape>
                      <v:shape id="Shape 221" o:spid="_x0000_s1065" style="position:absolute;left:6229;top:16;width:294;height:1458;visibility:visible;mso-wrap-style:square;v-text-anchor:top" coordsize="29464,1457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" path="m14732,v2921,,5334,127,7112,381c23749,635,25273,889,26289,1270v1143,381,1905,889,2413,1524c29210,3302,29464,3937,29464,4699r,136398c29464,141859,29210,142494,28702,143129v-508,635,-1270,1143,-2413,1524c25273,145034,23749,145288,21844,145542v-1778,127,-4191,254,-7112,254c11938,145796,9525,145669,7620,145542v-1905,-254,-3429,-508,-4445,-889c2032,144272,1143,143764,762,143129,254,142494,,141859,,141097l,4699c,3937,254,3302,762,2794,1143,2159,2032,1651,3175,1270,4318,889,5842,635,7747,381,9525,127,11938,,14732,xe" filled="f" strokecolor="#ed7c30" strokeweight=".18336mm">
                        <v:path arrowok="t" o:connecttype="custom" o:connectlocs="14731,0;29461,72896;14731,145791;0,72896" o:connectangles="270,0,90,180" textboxrect="0,0,29464,145796"/>
                      </v:shape>
                      <v:shape id="Shape 222" o:spid="_x0000_s1066" style="position:absolute;left:3558;top:16;width:1334;height:1458;visibility:visible;mso-wrap-style:square;v-text-anchor:top" coordsize="133350,1457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" path="m65405,v4445,,7873,127,10541,254c78486,381,80518,635,82042,1016v1397,381,2413,1016,3047,1778c85725,3683,86233,4826,86740,6223r44705,128016c132334,136906,132842,139065,133096,140589v254,1524,-127,2667,-889,3556c131318,144907,129921,145415,127762,145542v-2032,254,-4953,254,-8510,254c115443,145796,112522,145796,110363,145669v-2160,-127,-3811,-381,-4826,-635c104394,144653,103632,144145,103124,143637v-381,-635,-762,-1397,-1143,-2413l92328,112268r-54228,l28956,140462v-381,1016,-762,1905,-1143,2667c27305,143764,26543,144399,25400,144780v-1016,381,-2540,635,-4573,889c18796,145796,16256,145796,13081,145796v-3430,,-6096,-127,-8001,-254c3048,145288,1777,144780,1015,143891,253,143002,,141859,253,140208v255,-1524,762,-3556,1652,-6223l46482,5842v381,-1270,889,-2286,1524,-3048c48640,2032,49530,1397,50800,1016,52197,635,53975,381,56261,254,58547,127,61595,,65405,xe" filled="f" strokecolor="#ed7c30" strokeweight=".18336mm">
                        <v:path arrowok="t" o:connecttype="custom" o:connectlocs="66673,0;133346,72896;66673,145791;0,72896" o:connectangles="270,0,90,180" textboxrect="0,0,133350,145796"/>
                      </v:shape>
                      <v:shape id="Shape 223" o:spid="_x0000_s1067" style="position:absolute;width:1069;height:1491;visibility:visible;mso-wrap-style:square;v-text-anchor:top" coordsize="106934,1490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" path="m67056,v3937,,7874,381,11557,1016c82296,1651,85852,2540,88900,3683v3175,1016,6096,2286,8636,3683c100076,8763,101854,10033,102743,11049v1016,1016,1778,1778,2159,2540c105283,14224,105537,15113,105791,16129v254,1016,381,2286,508,3683c106426,21209,106426,22987,106426,25019v,2286,-127,4191,-254,5715c106045,32258,105791,33528,105410,34544v-381,889,-762,1651,-1270,2159c103505,37084,102997,37338,102362,37338v-1143,,-2540,-635,-4318,-2032c96393,34036,94107,32639,91440,30988,88646,29464,85471,27940,81661,26670,77978,25400,73406,24638,68199,24638v-5715,,-10795,1270,-15240,3556c48387,30607,44577,33909,41402,38227v-3175,4445,-5588,9652,-7239,15875c32512,60198,31750,67183,31750,74930v,8509,889,15875,2667,22098c36068,103124,38608,108331,41910,112268v3175,4064,7112,7112,11684,9017c58166,123317,63246,124206,69088,124206v5207,,9652,-508,13462,-1778c86360,121158,89535,119888,92329,118364v2667,-1524,4953,-2794,6731,-4064c100711,113157,102108,112522,103124,112522v762,,1270,127,1778,508c105283,113284,105664,113919,106045,114808v254,889,508,2159,635,3683c106807,120142,106934,122301,106934,124968v,1778,-127,3429,-254,4699c106553,130937,106426,132080,106172,132969v-127,1016,-508,1778,-889,2413c104902,136144,104394,136906,103505,137668v-762,889,-2413,2032,-4699,3302c96393,142367,93599,143637,90170,144907v-3429,1143,-7239,2159,-11557,3048c74168,148717,69469,149098,64516,149098v-9906,,-18923,-1524,-26797,-4572c29718,141478,22987,137033,17399,130937,11811,124841,7493,117221,4572,108204,1524,99060,,88519,,76454,,64262,1651,53340,4953,43815,8255,34290,12827,26289,18669,19812,24638,13335,31623,8382,39878,5080,48133,1651,57150,,67056,xe" filled="f" strokecolor="#ed7c30" strokeweight=".18336mm">
                        <v:path arrowok="t" o:connecttype="custom" o:connectlocs="53465,0;106929,74551;53465,149102;0,74551" o:connectangles="270,0,90,180" textboxrect="0,0,106934,149098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sz w:val="36"/>
              </w:rPr>
              <w:t xml:space="preserve"> </w:t>
            </w:r>
          </w:p>
        </w:tc>
      </w:tr>
      <w:tr w:rsidR="004E5F51" w14:paraId="6ABF12AB" w14:textId="77777777">
        <w:tblPrEx>
          <w:tblCellMar>
            <w:top w:w="0" w:type="dxa"/>
            <w:bottom w:w="0" w:type="dxa"/>
          </w:tblCellMar>
        </w:tblPrEx>
        <w:trPr>
          <w:trHeight w:val="494"/>
        </w:trPr>
        <w:tc>
          <w:tcPr>
            <w:tcW w:w="2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35" w:type="dxa"/>
              <w:left w:w="105" w:type="dxa"/>
              <w:bottom w:w="0" w:type="dxa"/>
              <w:right w:w="77" w:type="dxa"/>
            </w:tcMar>
          </w:tcPr>
          <w:p w14:paraId="21FC32B1" w14:textId="77777777" w:rsidR="004E5F51" w:rsidRDefault="0098455A">
            <w:pPr>
              <w:spacing w:after="0"/>
              <w:ind w:left="60"/>
              <w:jc w:val="center"/>
            </w:pPr>
            <w:r>
              <w:rPr>
                <w:sz w:val="40"/>
              </w:rPr>
              <w:t xml:space="preserve">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  <w:tcMar>
              <w:top w:w="35" w:type="dxa"/>
              <w:left w:w="105" w:type="dxa"/>
              <w:bottom w:w="0" w:type="dxa"/>
              <w:right w:w="77" w:type="dxa"/>
            </w:tcMar>
          </w:tcPr>
          <w:p w14:paraId="6331699E" w14:textId="77777777" w:rsidR="004E5F51" w:rsidRDefault="0098455A">
            <w:pPr>
              <w:spacing w:after="0"/>
              <w:ind w:right="30"/>
              <w:jc w:val="center"/>
            </w:pPr>
            <w:r>
              <w:rPr>
                <w:sz w:val="24"/>
              </w:rPr>
              <w:t xml:space="preserve">Autumn 1 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  <w:tcMar>
              <w:top w:w="35" w:type="dxa"/>
              <w:left w:w="105" w:type="dxa"/>
              <w:bottom w:w="0" w:type="dxa"/>
              <w:right w:w="77" w:type="dxa"/>
            </w:tcMar>
          </w:tcPr>
          <w:p w14:paraId="79ADD0E0" w14:textId="77777777" w:rsidR="004E5F51" w:rsidRDefault="0098455A">
            <w:pPr>
              <w:spacing w:after="0"/>
              <w:ind w:right="38"/>
              <w:jc w:val="center"/>
            </w:pPr>
            <w:r>
              <w:rPr>
                <w:sz w:val="24"/>
              </w:rPr>
              <w:t>Autumn 2</w:t>
            </w:r>
            <w:r>
              <w:rPr>
                <w:sz w:val="40"/>
              </w:rPr>
              <w:t xml:space="preserve"> </w:t>
            </w:r>
          </w:p>
        </w:tc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tcMar>
              <w:top w:w="35" w:type="dxa"/>
              <w:left w:w="105" w:type="dxa"/>
              <w:bottom w:w="0" w:type="dxa"/>
              <w:right w:w="77" w:type="dxa"/>
            </w:tcMar>
          </w:tcPr>
          <w:p w14:paraId="1C331298" w14:textId="77777777" w:rsidR="004E5F51" w:rsidRDefault="0098455A">
            <w:pPr>
              <w:spacing w:after="0"/>
              <w:ind w:right="28"/>
              <w:jc w:val="center"/>
            </w:pPr>
            <w:r>
              <w:rPr>
                <w:sz w:val="24"/>
              </w:rPr>
              <w:t xml:space="preserve">Spring 1 </w:t>
            </w:r>
          </w:p>
        </w:tc>
        <w:tc>
          <w:tcPr>
            <w:tcW w:w="2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tcMar>
              <w:top w:w="35" w:type="dxa"/>
              <w:left w:w="105" w:type="dxa"/>
              <w:bottom w:w="0" w:type="dxa"/>
              <w:right w:w="77" w:type="dxa"/>
            </w:tcMar>
          </w:tcPr>
          <w:p w14:paraId="6E5D1660" w14:textId="77777777" w:rsidR="004E5F51" w:rsidRDefault="0098455A">
            <w:pPr>
              <w:spacing w:after="0"/>
              <w:ind w:right="37"/>
              <w:jc w:val="center"/>
            </w:pPr>
            <w:r>
              <w:rPr>
                <w:sz w:val="24"/>
              </w:rPr>
              <w:t xml:space="preserve">Spring 2 </w:t>
            </w:r>
          </w:p>
        </w:tc>
        <w:tc>
          <w:tcPr>
            <w:tcW w:w="23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  <w:tcMar>
              <w:top w:w="35" w:type="dxa"/>
              <w:left w:w="105" w:type="dxa"/>
              <w:bottom w:w="0" w:type="dxa"/>
              <w:right w:w="77" w:type="dxa"/>
            </w:tcMar>
          </w:tcPr>
          <w:p w14:paraId="043053D2" w14:textId="77777777" w:rsidR="004E5F51" w:rsidRDefault="0098455A">
            <w:pPr>
              <w:spacing w:after="0"/>
              <w:ind w:right="42"/>
              <w:jc w:val="center"/>
            </w:pPr>
            <w:r>
              <w:rPr>
                <w:sz w:val="24"/>
              </w:rPr>
              <w:t xml:space="preserve">Summer 1 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  <w:tcMar>
              <w:top w:w="35" w:type="dxa"/>
              <w:left w:w="105" w:type="dxa"/>
              <w:bottom w:w="0" w:type="dxa"/>
              <w:right w:w="77" w:type="dxa"/>
            </w:tcMar>
          </w:tcPr>
          <w:p w14:paraId="4D0C44FA" w14:textId="77777777" w:rsidR="004E5F51" w:rsidRDefault="0098455A">
            <w:pPr>
              <w:spacing w:after="0"/>
              <w:ind w:right="40"/>
              <w:jc w:val="center"/>
            </w:pPr>
            <w:r>
              <w:rPr>
                <w:sz w:val="24"/>
              </w:rPr>
              <w:t xml:space="preserve">Summer 2 </w:t>
            </w:r>
          </w:p>
        </w:tc>
      </w:tr>
      <w:tr w:rsidR="004E5F51" w14:paraId="4A3DC569" w14:textId="77777777">
        <w:tblPrEx>
          <w:tblCellMar>
            <w:top w:w="0" w:type="dxa"/>
            <w:bottom w:w="0" w:type="dxa"/>
          </w:tblCellMar>
        </w:tblPrEx>
        <w:trPr>
          <w:trHeight w:val="1971"/>
        </w:trPr>
        <w:tc>
          <w:tcPr>
            <w:tcW w:w="2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35" w:type="dxa"/>
              <w:left w:w="105" w:type="dxa"/>
              <w:bottom w:w="0" w:type="dxa"/>
              <w:right w:w="77" w:type="dxa"/>
            </w:tcMar>
          </w:tcPr>
          <w:p w14:paraId="3F3C20E2" w14:textId="77777777" w:rsidR="004E5F51" w:rsidRDefault="0098455A">
            <w:pPr>
              <w:spacing w:after="0"/>
              <w:ind w:left="266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52EF108E" wp14:editId="385AF339">
                      <wp:extent cx="998159" cy="422503"/>
                      <wp:effectExtent l="0" t="438150" r="0" b="168047"/>
                      <wp:docPr id="220" name="Group 3503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421657" y="-421658"/>
                                <a:ext cx="154845" cy="998159"/>
                                <a:chOff x="421657" y="-421658"/>
                                <a:chExt cx="154845" cy="998159"/>
                              </a:xfrm>
                            </wpg:grpSpPr>
                            <wps:wsp>
                              <wps:cNvPr id="221" name="Rectangle 301"/>
                              <wps:cNvSpPr/>
                              <wps:spPr>
                                <a:xfrm rot="5400013">
                                  <a:off x="0" y="0"/>
                                  <a:ext cx="998159" cy="154844"/>
                                </a:xfrm>
                                <a:prstGeom prst="rect">
                                  <a:avLst/>
                                </a:prstGeom>
                                <a:noFill/>
                                <a:ln cap="flat">
                                  <a:noFill/>
                                  <a:prstDash val="solid"/>
                                </a:ln>
                              </wps:spPr>
                              <wps:txbx>
                                <w:txbxContent>
                                  <w:p w14:paraId="5B90EA06" w14:textId="77777777" w:rsidR="004E5F51" w:rsidRDefault="0098455A">
                                    <w:r>
                                      <w:rPr>
                                        <w:sz w:val="18"/>
                                      </w:rPr>
                                      <w:t>PROVOCATIONS</w:t>
                                    </w:r>
                                  </w:p>
                                </w:txbxContent>
                              </wps:txbx>
                              <wps:bodyPr vert="horz" wrap="square" lIns="0" tIns="0" rIns="0" bIns="0" anchor="t" anchorCtr="0" compatLnSpc="0">
                                <a:noAutofit/>
                              </wps:bodyPr>
                            </wps:wsp>
                            <wps:wsp>
                              <wps:cNvPr id="222" name="Rectangle 302"/>
                              <wps:cNvSpPr/>
                              <wps:spPr>
                                <a:xfrm rot="5400013">
                                  <a:off x="481902" y="267659"/>
                                  <a:ext cx="34354" cy="154844"/>
                                </a:xfrm>
                                <a:prstGeom prst="rect">
                                  <a:avLst/>
                                </a:prstGeom>
                                <a:noFill/>
                                <a:ln cap="flat">
                                  <a:noFill/>
                                  <a:prstDash val="solid"/>
                                </a:ln>
                              </wps:spPr>
                              <wps:txbx>
                                <w:txbxContent>
                                  <w:p w14:paraId="7135AA10" w14:textId="77777777" w:rsidR="004E5F51" w:rsidRDefault="0098455A">
                                    <w:r>
                                      <w:rPr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vert="horz" wrap="square" lIns="0" tIns="0" rIns="0" bIns="0" anchor="t" anchorCtr="0" compatLnSpc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2EF108E" id="Group 35033" o:spid="_x0000_s1026" style="width:78.6pt;height:33.25pt;mso-position-horizontal-relative:char;mso-position-vertical-relative:line" coordorigin="4216,-4216" coordsize="1548,99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">
                      <v:rect id="Rectangle 301" o:spid="_x0000_s1027" style="position:absolute;width:9981;height:1549;rotation:5898254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" filled="f" stroked="f">
                        <v:textbox inset="0,0,0,0">
                          <w:txbxContent>
                            <w:p w14:paraId="5B90EA06" w14:textId="77777777" w:rsidR="004E5F51" w:rsidRDefault="0098455A">
                              <w:r>
                                <w:rPr>
                                  <w:sz w:val="18"/>
                                </w:rPr>
                                <w:t>PROVOCATIONS</w:t>
                              </w:r>
                            </w:p>
                          </w:txbxContent>
                        </v:textbox>
                      </v:rect>
                      <v:rect id="Rectangle 302" o:spid="_x0000_s1028" style="position:absolute;left:4819;top:2676;width:343;height:1549;rotation:5898254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" filled="f" stroked="f">
                        <v:textbox inset="0,0,0,0">
                          <w:txbxContent>
                            <w:p w14:paraId="7135AA10" w14:textId="77777777" w:rsidR="004E5F51" w:rsidRDefault="0098455A">
                              <w:r>
                                <w:rPr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35" w:type="dxa"/>
              <w:left w:w="105" w:type="dxa"/>
              <w:bottom w:w="0" w:type="dxa"/>
              <w:right w:w="77" w:type="dxa"/>
            </w:tcMar>
          </w:tcPr>
          <w:p w14:paraId="00C65420" w14:textId="77777777" w:rsidR="004E5F51" w:rsidRDefault="0098455A">
            <w:pPr>
              <w:spacing w:after="0"/>
              <w:ind w:left="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</w:t>
            </w:r>
          </w:p>
          <w:p w14:paraId="5395F0D1" w14:textId="77777777" w:rsidR="004E5F51" w:rsidRDefault="0098455A">
            <w:pPr>
              <w:spacing w:after="0"/>
              <w:ind w:left="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HARVEST TIME </w:t>
            </w:r>
          </w:p>
          <w:p w14:paraId="3A446DAD" w14:textId="77777777" w:rsidR="004E5F51" w:rsidRDefault="0098455A">
            <w:pPr>
              <w:spacing w:after="0"/>
              <w:ind w:left="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HOMES AND FAMILIES</w:t>
            </w:r>
          </w:p>
          <w:p w14:paraId="6E304C6D" w14:textId="77777777" w:rsidR="004E5F51" w:rsidRDefault="0098455A">
            <w:pPr>
              <w:spacing w:after="0"/>
              <w:ind w:left="4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AUTUMN  -</w:t>
            </w:r>
            <w:proofErr w:type="gramEnd"/>
            <w:r>
              <w:rPr>
                <w:sz w:val="18"/>
                <w:szCs w:val="18"/>
              </w:rPr>
              <w:t xml:space="preserve"> CHANGES IN </w:t>
            </w:r>
          </w:p>
          <w:p w14:paraId="4DF0F5D8" w14:textId="77777777" w:rsidR="004E5F51" w:rsidRDefault="0098455A">
            <w:pPr>
              <w:spacing w:after="0"/>
              <w:ind w:left="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NATURE </w:t>
            </w:r>
          </w:p>
          <w:p w14:paraId="3014503D" w14:textId="77777777" w:rsidR="004E5F51" w:rsidRDefault="0098455A">
            <w:pPr>
              <w:spacing w:after="198"/>
              <w:ind w:left="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</w:p>
          <w:p w14:paraId="1656F5CD" w14:textId="77777777" w:rsidR="004E5F51" w:rsidRDefault="0098455A">
            <w:pPr>
              <w:spacing w:after="0"/>
              <w:ind w:left="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35" w:type="dxa"/>
              <w:left w:w="105" w:type="dxa"/>
              <w:bottom w:w="0" w:type="dxa"/>
              <w:right w:w="77" w:type="dxa"/>
            </w:tcMar>
          </w:tcPr>
          <w:p w14:paraId="21207172" w14:textId="77777777" w:rsidR="004E5F51" w:rsidRDefault="004E5F51">
            <w:pPr>
              <w:spacing w:after="0"/>
              <w:rPr>
                <w:sz w:val="18"/>
                <w:szCs w:val="18"/>
              </w:rPr>
            </w:pPr>
          </w:p>
          <w:p w14:paraId="74ACF030" w14:textId="77777777" w:rsidR="004E5F51" w:rsidRDefault="0098455A">
            <w:pPr>
              <w:spacing w:after="0"/>
              <w:ind w:left="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BONFIRES AND FIREWORKS </w:t>
            </w:r>
          </w:p>
          <w:p w14:paraId="2987501C" w14:textId="77777777" w:rsidR="004E5F51" w:rsidRDefault="0098455A">
            <w:pPr>
              <w:spacing w:after="0"/>
              <w:ind w:left="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NURSERY RHYME WEEK </w:t>
            </w:r>
          </w:p>
          <w:p w14:paraId="47190096" w14:textId="77777777" w:rsidR="004E5F51" w:rsidRDefault="0098455A">
            <w:pPr>
              <w:spacing w:after="0"/>
              <w:ind w:left="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CHILDREN IN NEED </w:t>
            </w:r>
          </w:p>
          <w:p w14:paraId="25386019" w14:textId="77777777" w:rsidR="004E5F51" w:rsidRDefault="0098455A">
            <w:pPr>
              <w:spacing w:after="0"/>
              <w:ind w:left="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CHRISTMAS </w:t>
            </w:r>
          </w:p>
          <w:p w14:paraId="7ECB5E3E" w14:textId="77777777" w:rsidR="004E5F51" w:rsidRDefault="0098455A">
            <w:pPr>
              <w:spacing w:after="0"/>
              <w:ind w:left="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HANUKKA  </w:t>
            </w:r>
          </w:p>
        </w:tc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35" w:type="dxa"/>
              <w:left w:w="105" w:type="dxa"/>
              <w:bottom w:w="0" w:type="dxa"/>
              <w:right w:w="77" w:type="dxa"/>
            </w:tcMar>
          </w:tcPr>
          <w:p w14:paraId="5AEB7572" w14:textId="77777777" w:rsidR="004E5F51" w:rsidRDefault="0098455A">
            <w:pPr>
              <w:spacing w:after="0"/>
              <w:ind w:left="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</w:p>
          <w:p w14:paraId="1605793F" w14:textId="77777777" w:rsidR="004E5F51" w:rsidRDefault="0098455A">
            <w:pPr>
              <w:spacing w:after="0"/>
              <w:ind w:left="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NATIONAL STORY TELLING </w:t>
            </w:r>
          </w:p>
          <w:p w14:paraId="6B092FC4" w14:textId="77777777" w:rsidR="004E5F51" w:rsidRDefault="0098455A">
            <w:pPr>
              <w:spacing w:after="0"/>
              <w:ind w:left="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WEEK </w:t>
            </w:r>
          </w:p>
          <w:p w14:paraId="5A7A4FCA" w14:textId="77777777" w:rsidR="004E5F51" w:rsidRDefault="0098455A">
            <w:pPr>
              <w:spacing w:after="0"/>
              <w:ind w:left="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CHINESE NEW YEAR </w:t>
            </w:r>
          </w:p>
          <w:p w14:paraId="2153CD47" w14:textId="77777777" w:rsidR="004E5F51" w:rsidRDefault="0098455A">
            <w:pPr>
              <w:spacing w:after="0"/>
              <w:ind w:left="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WORLD BOOK DAY </w:t>
            </w:r>
          </w:p>
          <w:p w14:paraId="26F6EEEB" w14:textId="77777777" w:rsidR="004E5F51" w:rsidRDefault="0098455A">
            <w:pPr>
              <w:spacing w:after="0"/>
              <w:ind w:left="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2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35" w:type="dxa"/>
              <w:left w:w="105" w:type="dxa"/>
              <w:bottom w:w="0" w:type="dxa"/>
              <w:right w:w="77" w:type="dxa"/>
            </w:tcMar>
          </w:tcPr>
          <w:p w14:paraId="6A3863D7" w14:textId="77777777" w:rsidR="004E5F51" w:rsidRDefault="0098455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SIGNS OF SPRING </w:t>
            </w:r>
          </w:p>
          <w:p w14:paraId="105B3156" w14:textId="77777777" w:rsidR="004E5F51" w:rsidRDefault="0098455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GARDENING </w:t>
            </w:r>
          </w:p>
          <w:p w14:paraId="158057E2" w14:textId="77777777" w:rsidR="004E5F51" w:rsidRDefault="0098455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BABY ANIMALS </w:t>
            </w:r>
          </w:p>
          <w:p w14:paraId="77B82FF2" w14:textId="77777777" w:rsidR="004E5F51" w:rsidRDefault="0098455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THE EASTER STORY </w:t>
            </w:r>
          </w:p>
          <w:p w14:paraId="7014559D" w14:textId="77777777" w:rsidR="004E5F51" w:rsidRDefault="0098455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CELEBRATING EASTER  </w:t>
            </w:r>
          </w:p>
          <w:p w14:paraId="57256E3B" w14:textId="77777777" w:rsidR="004E5F51" w:rsidRDefault="0098455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MOTHERS DAY </w:t>
            </w:r>
          </w:p>
        </w:tc>
        <w:tc>
          <w:tcPr>
            <w:tcW w:w="23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35" w:type="dxa"/>
              <w:left w:w="105" w:type="dxa"/>
              <w:bottom w:w="0" w:type="dxa"/>
              <w:right w:w="77" w:type="dxa"/>
            </w:tcMar>
          </w:tcPr>
          <w:p w14:paraId="5202B38F" w14:textId="77777777" w:rsidR="004E5F51" w:rsidRDefault="0098455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</w:p>
          <w:p w14:paraId="4CAF64E4" w14:textId="77777777" w:rsidR="004E5F51" w:rsidRDefault="0098455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SUNFLOWER PLANTING </w:t>
            </w:r>
          </w:p>
          <w:p w14:paraId="7FBE66E6" w14:textId="77777777" w:rsidR="004E5F51" w:rsidRDefault="0098455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MINDFULNESS  </w:t>
            </w:r>
          </w:p>
          <w:p w14:paraId="467E9139" w14:textId="77777777" w:rsidR="004E5F51" w:rsidRDefault="0098455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FATHERS / FATHER FIGURES </w:t>
            </w:r>
          </w:p>
          <w:p w14:paraId="0096015E" w14:textId="77777777" w:rsidR="004E5F51" w:rsidRDefault="0098455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ALL </w:t>
            </w:r>
            <w:r>
              <w:rPr>
                <w:sz w:val="18"/>
                <w:szCs w:val="18"/>
              </w:rPr>
              <w:t xml:space="preserve">KINDS OF FAMILIES 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35" w:type="dxa"/>
              <w:left w:w="105" w:type="dxa"/>
              <w:bottom w:w="0" w:type="dxa"/>
              <w:right w:w="77" w:type="dxa"/>
            </w:tcMar>
          </w:tcPr>
          <w:p w14:paraId="15BF1578" w14:textId="77777777" w:rsidR="004E5F51" w:rsidRDefault="0098455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</w:p>
          <w:p w14:paraId="5EA75769" w14:textId="77777777" w:rsidR="004E5F51" w:rsidRDefault="0098455A">
            <w:pPr>
              <w:spacing w:after="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LETS</w:t>
            </w:r>
            <w:proofErr w:type="gramEnd"/>
            <w:r>
              <w:rPr>
                <w:sz w:val="18"/>
                <w:szCs w:val="18"/>
              </w:rPr>
              <w:t xml:space="preserve"> GET FIT AND HEALTHY </w:t>
            </w:r>
          </w:p>
          <w:p w14:paraId="54D1530A" w14:textId="77777777" w:rsidR="004E5F51" w:rsidRDefault="0098455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SPORTS DAY </w:t>
            </w:r>
          </w:p>
          <w:p w14:paraId="7D6B7A66" w14:textId="77777777" w:rsidR="004E5F51" w:rsidRDefault="0098455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HOLIDAYS AND TRAVEL </w:t>
            </w:r>
          </w:p>
          <w:p w14:paraId="1F439E1B" w14:textId="77777777" w:rsidR="004E5F51" w:rsidRDefault="0098455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MAPS</w:t>
            </w:r>
          </w:p>
          <w:p w14:paraId="00153FD0" w14:textId="77777777" w:rsidR="004E5F51" w:rsidRDefault="0098455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ROUTES</w:t>
            </w:r>
          </w:p>
        </w:tc>
      </w:tr>
      <w:tr w:rsidR="004E5F51" w14:paraId="1F7288B2" w14:textId="77777777">
        <w:tblPrEx>
          <w:tblCellMar>
            <w:top w:w="0" w:type="dxa"/>
            <w:bottom w:w="0" w:type="dxa"/>
          </w:tblCellMar>
        </w:tblPrEx>
        <w:trPr>
          <w:trHeight w:val="1970"/>
        </w:trPr>
        <w:tc>
          <w:tcPr>
            <w:tcW w:w="2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35" w:type="dxa"/>
              <w:left w:w="105" w:type="dxa"/>
              <w:bottom w:w="0" w:type="dxa"/>
              <w:right w:w="77" w:type="dxa"/>
            </w:tcMar>
          </w:tcPr>
          <w:p w14:paraId="3ECB257D" w14:textId="77777777" w:rsidR="004E5F51" w:rsidRDefault="0098455A">
            <w:pPr>
              <w:spacing w:after="0"/>
              <w:ind w:left="266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1431B12B" wp14:editId="516681D5">
                      <wp:extent cx="1040267" cy="433188"/>
                      <wp:effectExtent l="0" t="457200" r="0" b="176412"/>
                      <wp:docPr id="223" name="Group 3559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442711" y="-442712"/>
                                <a:ext cx="154845" cy="1040267"/>
                                <a:chOff x="442711" y="-442712"/>
                                <a:chExt cx="154845" cy="1040267"/>
                              </a:xfrm>
                            </wpg:grpSpPr>
                            <wps:wsp>
                              <wps:cNvPr id="224" name="Rectangle 392"/>
                              <wps:cNvSpPr/>
                              <wps:spPr>
                                <a:xfrm rot="5400013">
                                  <a:off x="0" y="0"/>
                                  <a:ext cx="1040267" cy="154844"/>
                                </a:xfrm>
                                <a:prstGeom prst="rect">
                                  <a:avLst/>
                                </a:prstGeom>
                                <a:noFill/>
                                <a:ln cap="flat">
                                  <a:noFill/>
                                  <a:prstDash val="solid"/>
                                </a:ln>
                              </wps:spPr>
                              <wps:txbx>
                                <w:txbxContent>
                                  <w:p w14:paraId="0F515FEE" w14:textId="77777777" w:rsidR="004E5F51" w:rsidRDefault="0098455A">
                                    <w:proofErr w:type="gramStart"/>
                                    <w:r>
                                      <w:rPr>
                                        <w:sz w:val="18"/>
                                      </w:rPr>
                                      <w:t>SPECIAL  EVENTS</w:t>
                                    </w:r>
                                    <w:proofErr w:type="gramEnd"/>
                                  </w:p>
                                </w:txbxContent>
                              </wps:txbx>
                              <wps:bodyPr vert="horz" wrap="square" lIns="0" tIns="0" rIns="0" bIns="0" anchor="t" anchorCtr="0" compatLnSpc="0">
                                <a:noAutofit/>
                              </wps:bodyPr>
                            </wps:wsp>
                            <wps:wsp>
                              <wps:cNvPr id="225" name="Rectangle 393"/>
                              <wps:cNvSpPr/>
                              <wps:spPr>
                                <a:xfrm rot="5400013">
                                  <a:off x="502956" y="278344"/>
                                  <a:ext cx="34354" cy="154844"/>
                                </a:xfrm>
                                <a:prstGeom prst="rect">
                                  <a:avLst/>
                                </a:prstGeom>
                                <a:noFill/>
                                <a:ln cap="flat">
                                  <a:noFill/>
                                  <a:prstDash val="solid"/>
                                </a:ln>
                              </wps:spPr>
                              <wps:txbx>
                                <w:txbxContent>
                                  <w:p w14:paraId="282C1F9B" w14:textId="77777777" w:rsidR="004E5F51" w:rsidRDefault="0098455A">
                                    <w:r>
                                      <w:rPr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vert="horz" wrap="square" lIns="0" tIns="0" rIns="0" bIns="0" anchor="t" anchorCtr="0" compatLnSpc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431B12B" id="Group 35591" o:spid="_x0000_s1029" style="width:81.9pt;height:34.1pt;mso-position-horizontal-relative:char;mso-position-vertical-relative:line" coordorigin="4427,-4427" coordsize="1548,104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">
                      <v:rect id="Rectangle 392" o:spid="_x0000_s1030" style="position:absolute;width:10402;height:1548;rotation:5898254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" filled="f" stroked="f">
                        <v:textbox inset="0,0,0,0">
                          <w:txbxContent>
                            <w:p w14:paraId="0F515FEE" w14:textId="77777777" w:rsidR="004E5F51" w:rsidRDefault="0098455A">
                              <w:proofErr w:type="gramStart"/>
                              <w:r>
                                <w:rPr>
                                  <w:sz w:val="18"/>
                                </w:rPr>
                                <w:t>SPECIAL  EVENTS</w:t>
                              </w:r>
                              <w:proofErr w:type="gramEnd"/>
                            </w:p>
                          </w:txbxContent>
                        </v:textbox>
                      </v:rect>
                      <v:rect id="Rectangle 393" o:spid="_x0000_s1031" style="position:absolute;left:5029;top:2783;width:344;height:1548;rotation:5898254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" filled="f" stroked="f">
                        <v:textbox inset="0,0,0,0">
                          <w:txbxContent>
                            <w:p w14:paraId="282C1F9B" w14:textId="77777777" w:rsidR="004E5F51" w:rsidRDefault="0098455A">
                              <w:r>
                                <w:rPr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35" w:type="dxa"/>
              <w:left w:w="105" w:type="dxa"/>
              <w:bottom w:w="0" w:type="dxa"/>
              <w:right w:w="77" w:type="dxa"/>
            </w:tcMar>
          </w:tcPr>
          <w:p w14:paraId="1269F372" w14:textId="77777777" w:rsidR="004E5F51" w:rsidRDefault="0098455A">
            <w:pPr>
              <w:spacing w:after="0"/>
              <w:ind w:left="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</w:p>
          <w:p w14:paraId="05AD1763" w14:textId="77777777" w:rsidR="004E5F51" w:rsidRDefault="0098455A">
            <w:pPr>
              <w:spacing w:after="0"/>
              <w:ind w:left="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HARVEST CHURCH SERVICE AND SONGS</w:t>
            </w:r>
          </w:p>
          <w:p w14:paraId="5C66E291" w14:textId="77777777" w:rsidR="004E5F51" w:rsidRDefault="0098455A">
            <w:pPr>
              <w:spacing w:after="0"/>
              <w:ind w:left="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RHYME TIME LUDLOW LIBRARY</w:t>
            </w:r>
          </w:p>
          <w:p w14:paraId="720EB7F4" w14:textId="77777777" w:rsidR="004E5F51" w:rsidRDefault="0098455A">
            <w:pPr>
              <w:spacing w:after="0"/>
              <w:ind w:left="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BOOK EXCHANGE</w:t>
            </w:r>
          </w:p>
          <w:p w14:paraId="39B3FF55" w14:textId="77777777" w:rsidR="004E5F51" w:rsidRDefault="004E5F51">
            <w:pPr>
              <w:spacing w:after="0"/>
              <w:ind w:left="4"/>
              <w:rPr>
                <w:sz w:val="18"/>
                <w:szCs w:val="18"/>
              </w:rPr>
            </w:pP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35" w:type="dxa"/>
              <w:left w:w="105" w:type="dxa"/>
              <w:bottom w:w="0" w:type="dxa"/>
              <w:right w:w="77" w:type="dxa"/>
            </w:tcMar>
          </w:tcPr>
          <w:p w14:paraId="495724BD" w14:textId="77777777" w:rsidR="004E5F51" w:rsidRDefault="0098455A">
            <w:pPr>
              <w:spacing w:after="0"/>
              <w:ind w:left="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CHRISTMAS PLAY </w:t>
            </w:r>
          </w:p>
          <w:p w14:paraId="2F293DBA" w14:textId="77777777" w:rsidR="004E5F51" w:rsidRDefault="0098455A">
            <w:pPr>
              <w:spacing w:after="0"/>
              <w:ind w:left="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BURFORD HOUSE GARDEN </w:t>
            </w:r>
          </w:p>
          <w:p w14:paraId="5C31E4F5" w14:textId="77777777" w:rsidR="004E5F51" w:rsidRDefault="0098455A">
            <w:pPr>
              <w:spacing w:after="0"/>
              <w:ind w:left="4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CENTRE  -</w:t>
            </w:r>
            <w:proofErr w:type="gramEnd"/>
            <w:r>
              <w:rPr>
                <w:sz w:val="18"/>
                <w:szCs w:val="18"/>
              </w:rPr>
              <w:t xml:space="preserve"> FATHER </w:t>
            </w:r>
          </w:p>
          <w:p w14:paraId="0129636C" w14:textId="77777777" w:rsidR="004E5F51" w:rsidRDefault="0098455A">
            <w:pPr>
              <w:spacing w:after="0"/>
              <w:ind w:left="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CHRISTMAS  </w:t>
            </w:r>
          </w:p>
        </w:tc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35" w:type="dxa"/>
              <w:left w:w="105" w:type="dxa"/>
              <w:bottom w:w="0" w:type="dxa"/>
              <w:right w:w="77" w:type="dxa"/>
            </w:tcMar>
          </w:tcPr>
          <w:p w14:paraId="2BD7E699" w14:textId="77777777" w:rsidR="004E5F51" w:rsidRDefault="0098455A">
            <w:pPr>
              <w:spacing w:after="0"/>
              <w:ind w:left="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</w:p>
          <w:p w14:paraId="14B6568D" w14:textId="77777777" w:rsidR="004E5F51" w:rsidRDefault="0098455A">
            <w:pPr>
              <w:spacing w:after="0"/>
              <w:ind w:left="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OPEN OUTDOOR LIBRARY </w:t>
            </w:r>
          </w:p>
          <w:p w14:paraId="32230B78" w14:textId="77777777" w:rsidR="004E5F51" w:rsidRDefault="0098455A">
            <w:pPr>
              <w:spacing w:after="0"/>
              <w:ind w:left="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</w:p>
          <w:p w14:paraId="057BCB2F" w14:textId="77777777" w:rsidR="004E5F51" w:rsidRDefault="0098455A">
            <w:pPr>
              <w:spacing w:after="0"/>
              <w:ind w:left="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STORY TIME WITH VISITORS </w:t>
            </w:r>
          </w:p>
          <w:p w14:paraId="792E77F7" w14:textId="77777777" w:rsidR="004E5F51" w:rsidRDefault="0098455A">
            <w:pPr>
              <w:spacing w:after="0"/>
              <w:ind w:left="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VARIOUS – LIBRARIAN </w:t>
            </w:r>
          </w:p>
          <w:p w14:paraId="06BD3588" w14:textId="77777777" w:rsidR="004E5F51" w:rsidRDefault="0098455A">
            <w:pPr>
              <w:spacing w:after="0"/>
              <w:ind w:left="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COMING TO TEA </w:t>
            </w:r>
          </w:p>
        </w:tc>
        <w:tc>
          <w:tcPr>
            <w:tcW w:w="2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35" w:type="dxa"/>
              <w:left w:w="105" w:type="dxa"/>
              <w:bottom w:w="0" w:type="dxa"/>
              <w:right w:w="77" w:type="dxa"/>
            </w:tcMar>
          </w:tcPr>
          <w:p w14:paraId="23BB68C4" w14:textId="77777777" w:rsidR="004E5F51" w:rsidRDefault="0098455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</w:p>
          <w:p w14:paraId="67AEF02E" w14:textId="77777777" w:rsidR="004E5F51" w:rsidRDefault="0098455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BABY CHICKS VISIT </w:t>
            </w:r>
          </w:p>
          <w:p w14:paraId="3D4111C4" w14:textId="77777777" w:rsidR="004E5F51" w:rsidRDefault="0098455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OPEN DAY </w:t>
            </w:r>
          </w:p>
          <w:p w14:paraId="04536C1E" w14:textId="77777777" w:rsidR="004E5F51" w:rsidRDefault="0098455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STAY AND PLAY  </w:t>
            </w:r>
          </w:p>
          <w:p w14:paraId="0F675B32" w14:textId="77777777" w:rsidR="004E5F51" w:rsidRDefault="0098455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EASTER PARTY PARENTS AND </w:t>
            </w:r>
          </w:p>
          <w:p w14:paraId="0B224BA8" w14:textId="77777777" w:rsidR="004E5F51" w:rsidRDefault="0098455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CARERS </w:t>
            </w:r>
          </w:p>
        </w:tc>
        <w:tc>
          <w:tcPr>
            <w:tcW w:w="23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35" w:type="dxa"/>
              <w:left w:w="105" w:type="dxa"/>
              <w:bottom w:w="0" w:type="dxa"/>
              <w:right w:w="77" w:type="dxa"/>
            </w:tcMar>
          </w:tcPr>
          <w:p w14:paraId="3DBD323D" w14:textId="77777777" w:rsidR="004E5F51" w:rsidRDefault="0098455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</w:p>
          <w:p w14:paraId="1E3D2F92" w14:textId="77777777" w:rsidR="004E5F51" w:rsidRDefault="0098455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DADS WOODLAND SCHOOL </w:t>
            </w:r>
          </w:p>
          <w:p w14:paraId="2C56AC9D" w14:textId="77777777" w:rsidR="004E5F51" w:rsidRDefault="0098455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SESSION </w:t>
            </w:r>
          </w:p>
          <w:p w14:paraId="1428BBD5" w14:textId="77777777" w:rsidR="004E5F51" w:rsidRDefault="004E5F51">
            <w:pPr>
              <w:spacing w:after="0"/>
              <w:rPr>
                <w:sz w:val="18"/>
                <w:szCs w:val="18"/>
              </w:rPr>
            </w:pPr>
          </w:p>
          <w:p w14:paraId="79BAA814" w14:textId="77777777" w:rsidR="004E5F51" w:rsidRDefault="0098455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PLANT SALE</w:t>
            </w:r>
          </w:p>
          <w:p w14:paraId="08CEEEF8" w14:textId="77777777" w:rsidR="004E5F51" w:rsidRDefault="0098455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</w:p>
          <w:p w14:paraId="05B2628F" w14:textId="77777777" w:rsidR="004E5F51" w:rsidRDefault="0098455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35" w:type="dxa"/>
              <w:left w:w="105" w:type="dxa"/>
              <w:bottom w:w="0" w:type="dxa"/>
              <w:right w:w="77" w:type="dxa"/>
            </w:tcMar>
          </w:tcPr>
          <w:p w14:paraId="277BBFD9" w14:textId="77777777" w:rsidR="004E5F51" w:rsidRDefault="0098455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</w:p>
          <w:p w14:paraId="517BAEA3" w14:textId="77777777" w:rsidR="004E5F51" w:rsidRDefault="0098455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CLASS TRIP –  </w:t>
            </w:r>
          </w:p>
          <w:p w14:paraId="10E79602" w14:textId="77777777" w:rsidR="004E5F51" w:rsidRDefault="0098455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SPORTS DAY </w:t>
            </w:r>
          </w:p>
        </w:tc>
      </w:tr>
      <w:tr w:rsidR="004E5F51" w14:paraId="289A2F01" w14:textId="77777777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2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35" w:type="dxa"/>
              <w:left w:w="105" w:type="dxa"/>
              <w:bottom w:w="0" w:type="dxa"/>
              <w:right w:w="77" w:type="dxa"/>
            </w:tcMar>
            <w:vAlign w:val="bottom"/>
          </w:tcPr>
          <w:p w14:paraId="07F2D076" w14:textId="77777777" w:rsidR="004E5F51" w:rsidRDefault="0098455A">
            <w:pPr>
              <w:spacing w:after="0"/>
              <w:ind w:left="266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648F9F98" wp14:editId="74EA748A">
                      <wp:simplePos x="0" y="0"/>
                      <wp:positionH relativeFrom="column">
                        <wp:posOffset>21820</wp:posOffset>
                      </wp:positionH>
                      <wp:positionV relativeFrom="paragraph">
                        <wp:posOffset>-60246</wp:posOffset>
                      </wp:positionV>
                      <wp:extent cx="34290" cy="154305"/>
                      <wp:effectExtent l="16192" t="2858" r="953" b="952"/>
                      <wp:wrapSquare wrapText="bothSides"/>
                      <wp:docPr id="226" name="Group 3619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13">
                                <a:off x="0" y="0"/>
                                <a:ext cx="34290" cy="154305"/>
                              </a:xfrm>
                              <a:prstGeom prst="rect">
                                <a:avLst/>
                              </a:prstGeom>
                              <a:noFill/>
                              <a:ln cap="flat">
                                <a:noFill/>
                                <a:prstDash val="solid"/>
                              </a:ln>
                            </wps:spPr>
                            <wps:txbx>
                              <w:txbxContent>
                                <w:p w14:paraId="0F1210F9" w14:textId="77777777" w:rsidR="004E5F51" w:rsidRDefault="0098455A">
                                  <w:r>
                                    <w:rPr>
                                      <w:sz w:val="18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vert="horz" wrap="square" lIns="0" tIns="0" rIns="0" bIns="0" anchor="t" anchorCtr="0" compatLnSpc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48F9F98" id="Group 36192" o:spid="_x0000_s1032" style="position:absolute;left:0;text-align:left;margin-left:1.7pt;margin-top:-4.75pt;width:2.7pt;height:12.15pt;rotation:5898254fd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" filled="f" stroked="f">
                      <v:textbox inset="0,0,0,0">
                        <w:txbxContent>
                          <w:p w14:paraId="0F1210F9" w14:textId="77777777" w:rsidR="004E5F51" w:rsidRDefault="0098455A">
                            <w:r>
                              <w:rPr>
                                <w:sz w:val="18"/>
                              </w:rPr>
                              <w:t xml:space="preserve"> </w:t>
                            </w:r>
                          </w:p>
                        </w:txbxContent>
                      </v:textbox>
                      <w10:wrap type="square"/>
                    </v:rect>
                  </w:pict>
                </mc:Fallback>
              </mc:AlternateContent>
            </w:r>
          </w:p>
        </w:tc>
        <w:tc>
          <w:tcPr>
            <w:tcW w:w="12485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35" w:type="dxa"/>
              <w:left w:w="105" w:type="dxa"/>
              <w:bottom w:w="0" w:type="dxa"/>
              <w:right w:w="77" w:type="dxa"/>
            </w:tcMar>
          </w:tcPr>
          <w:p w14:paraId="0933F066" w14:textId="77777777" w:rsidR="004E5F51" w:rsidRDefault="0098455A">
            <w:pPr>
              <w:spacing w:after="0"/>
              <w:ind w:right="28"/>
              <w:jc w:val="center"/>
            </w:pPr>
            <w:r>
              <w:rPr>
                <w:b/>
                <w:sz w:val="18"/>
                <w:szCs w:val="18"/>
              </w:rPr>
              <w:t xml:space="preserve">ENABLING ENVIRONMENTS </w:t>
            </w:r>
          </w:p>
        </w:tc>
      </w:tr>
      <w:tr w:rsidR="004E5F51" w14:paraId="1A56757D" w14:textId="77777777">
        <w:tblPrEx>
          <w:tblCellMar>
            <w:top w:w="0" w:type="dxa"/>
            <w:bottom w:w="0" w:type="dxa"/>
          </w:tblCellMar>
        </w:tblPrEx>
        <w:trPr>
          <w:trHeight w:val="3117"/>
        </w:trPr>
        <w:tc>
          <w:tcPr>
            <w:tcW w:w="2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35" w:type="dxa"/>
              <w:left w:w="105" w:type="dxa"/>
              <w:bottom w:w="0" w:type="dxa"/>
              <w:right w:w="77" w:type="dxa"/>
            </w:tcMar>
          </w:tcPr>
          <w:p w14:paraId="3E0A0AD0" w14:textId="77777777" w:rsidR="004E5F51" w:rsidRDefault="0098455A">
            <w:pPr>
              <w:spacing w:after="0"/>
              <w:ind w:left="266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6185C8AB" wp14:editId="64702FBF">
                      <wp:extent cx="1326821" cy="505938"/>
                      <wp:effectExtent l="0" t="590550" r="0" b="237012"/>
                      <wp:docPr id="227" name="Group 3622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585988" y="-585989"/>
                                <a:ext cx="154845" cy="1326821"/>
                                <a:chOff x="585988" y="-585989"/>
                                <a:chExt cx="154845" cy="1326821"/>
                              </a:xfrm>
                            </wpg:grpSpPr>
                            <wps:wsp>
                              <wps:cNvPr id="228" name="Rectangle 498"/>
                              <wps:cNvSpPr/>
                              <wps:spPr>
                                <a:xfrm rot="5400013">
                                  <a:off x="0" y="0"/>
                                  <a:ext cx="1326821" cy="154844"/>
                                </a:xfrm>
                                <a:prstGeom prst="rect">
                                  <a:avLst/>
                                </a:prstGeom>
                                <a:noFill/>
                                <a:ln cap="flat">
                                  <a:noFill/>
                                  <a:prstDash val="solid"/>
                                </a:ln>
                              </wps:spPr>
                              <wps:txbx>
                                <w:txbxContent>
                                  <w:p w14:paraId="05CED25A" w14:textId="77777777" w:rsidR="004E5F51" w:rsidRDefault="0098455A">
                                    <w:proofErr w:type="gramStart"/>
                                    <w:r>
                                      <w:rPr>
                                        <w:sz w:val="18"/>
                                      </w:rPr>
                                      <w:t>STORIES  AND</w:t>
                                    </w:r>
                                    <w:proofErr w:type="gramEnd"/>
                                    <w:r>
                                      <w:rPr>
                                        <w:sz w:val="18"/>
                                      </w:rPr>
                                      <w:t xml:space="preserve"> SONGS</w:t>
                                    </w:r>
                                  </w:p>
                                </w:txbxContent>
                              </wps:txbx>
                              <wps:bodyPr vert="horz" wrap="square" lIns="0" tIns="0" rIns="0" bIns="0" anchor="t" anchorCtr="0" compatLnSpc="0">
                                <a:noAutofit/>
                              </wps:bodyPr>
                            </wps:wsp>
                            <wps:wsp>
                              <wps:cNvPr id="229" name="Rectangle 499"/>
                              <wps:cNvSpPr/>
                              <wps:spPr>
                                <a:xfrm rot="5400013">
                                  <a:off x="646233" y="351094"/>
                                  <a:ext cx="34354" cy="154844"/>
                                </a:xfrm>
                                <a:prstGeom prst="rect">
                                  <a:avLst/>
                                </a:prstGeom>
                                <a:noFill/>
                                <a:ln cap="flat">
                                  <a:noFill/>
                                  <a:prstDash val="solid"/>
                                </a:ln>
                              </wps:spPr>
                              <wps:txbx>
                                <w:txbxContent>
                                  <w:p w14:paraId="43C22B90" w14:textId="77777777" w:rsidR="004E5F51" w:rsidRDefault="0098455A">
                                    <w:r>
                                      <w:rPr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vert="horz" wrap="square" lIns="0" tIns="0" rIns="0" bIns="0" anchor="t" anchorCtr="0" compatLnSpc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185C8AB" id="Group 36225" o:spid="_x0000_s1033" style="width:104.45pt;height:39.85pt;mso-position-horizontal-relative:char;mso-position-vertical-relative:line" coordorigin="5859,-5859" coordsize="1548,13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">
                      <v:rect id="Rectangle 498" o:spid="_x0000_s1034" style="position:absolute;width:13267;height:1549;rotation:5898254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" filled="f" stroked="f">
                        <v:textbox inset="0,0,0,0">
                          <w:txbxContent>
                            <w:p w14:paraId="05CED25A" w14:textId="77777777" w:rsidR="004E5F51" w:rsidRDefault="0098455A">
                              <w:proofErr w:type="gramStart"/>
                              <w:r>
                                <w:rPr>
                                  <w:sz w:val="18"/>
                                </w:rPr>
                                <w:t>STORIES  AND</w:t>
                              </w:r>
                              <w:proofErr w:type="gramEnd"/>
                              <w:r>
                                <w:rPr>
                                  <w:sz w:val="18"/>
                                </w:rPr>
                                <w:t xml:space="preserve"> SONGS</w:t>
                              </w:r>
                            </w:p>
                          </w:txbxContent>
                        </v:textbox>
                      </v:rect>
                      <v:rect id="Rectangle 499" o:spid="_x0000_s1035" style="position:absolute;left:6462;top:3510;width:343;height:1549;rotation:5898254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" filled="f" stroked="f">
                        <v:textbox inset="0,0,0,0">
                          <w:txbxContent>
                            <w:p w14:paraId="43C22B90" w14:textId="77777777" w:rsidR="004E5F51" w:rsidRDefault="0098455A">
                              <w:r>
                                <w:rPr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35" w:type="dxa"/>
              <w:left w:w="105" w:type="dxa"/>
              <w:bottom w:w="0" w:type="dxa"/>
              <w:right w:w="77" w:type="dxa"/>
            </w:tcMar>
          </w:tcPr>
          <w:p w14:paraId="224D920D" w14:textId="77777777" w:rsidR="004E5F51" w:rsidRDefault="0098455A">
            <w:pPr>
              <w:spacing w:after="0"/>
              <w:ind w:left="4"/>
            </w:pPr>
            <w:r>
              <w:rPr>
                <w:b/>
                <w:sz w:val="18"/>
                <w:szCs w:val="18"/>
              </w:rPr>
              <w:t xml:space="preserve"> BOOKS - FICTION </w:t>
            </w:r>
          </w:p>
          <w:p w14:paraId="14E8B0F3" w14:textId="77777777" w:rsidR="004E5F51" w:rsidRDefault="0098455A">
            <w:pPr>
              <w:spacing w:after="0"/>
              <w:ind w:left="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</w:p>
          <w:p w14:paraId="3DD924E8" w14:textId="77777777" w:rsidR="004E5F51" w:rsidRDefault="0098455A">
            <w:pPr>
              <w:spacing w:after="0"/>
              <w:ind w:left="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OWL BABIES </w:t>
            </w:r>
          </w:p>
          <w:p w14:paraId="4E69AED3" w14:textId="77777777" w:rsidR="004E5F51" w:rsidRDefault="0098455A">
            <w:pPr>
              <w:spacing w:after="0"/>
              <w:ind w:left="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BROWN BEAR BROWN BEAR </w:t>
            </w:r>
          </w:p>
          <w:p w14:paraId="4764A6A0" w14:textId="77777777" w:rsidR="004E5F51" w:rsidRDefault="0098455A">
            <w:pPr>
              <w:spacing w:after="0"/>
              <w:ind w:left="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BEAR ON MY CHAIR </w:t>
            </w:r>
          </w:p>
          <w:p w14:paraId="7B591705" w14:textId="77777777" w:rsidR="004E5F51" w:rsidRDefault="0098455A">
            <w:pPr>
              <w:spacing w:after="0"/>
              <w:ind w:left="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WE’RE GOING ON A BEAR </w:t>
            </w:r>
          </w:p>
          <w:p w14:paraId="23D52549" w14:textId="77777777" w:rsidR="004E5F51" w:rsidRDefault="0098455A">
            <w:pPr>
              <w:spacing w:after="0"/>
              <w:ind w:left="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HUNT  </w:t>
            </w:r>
          </w:p>
          <w:p w14:paraId="43042EC5" w14:textId="77777777" w:rsidR="004E5F51" w:rsidRDefault="0098455A">
            <w:pPr>
              <w:spacing w:after="0"/>
              <w:ind w:left="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GOLDILOCKS </w:t>
            </w:r>
          </w:p>
          <w:p w14:paraId="12831FD3" w14:textId="77777777" w:rsidR="004E5F51" w:rsidRDefault="0098455A">
            <w:pPr>
              <w:spacing w:after="0"/>
              <w:ind w:left="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THE THREE LITTLE PIGS </w:t>
            </w:r>
          </w:p>
          <w:p w14:paraId="4B68967A" w14:textId="77777777" w:rsidR="004E5F51" w:rsidRDefault="0098455A">
            <w:pPr>
              <w:spacing w:after="0"/>
              <w:ind w:left="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THE GRUFFALO </w:t>
            </w:r>
          </w:p>
          <w:p w14:paraId="0661A256" w14:textId="77777777" w:rsidR="004E5F51" w:rsidRDefault="0098455A">
            <w:pPr>
              <w:spacing w:after="0"/>
              <w:ind w:left="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EACH PEACH PEAR PLUM </w:t>
            </w:r>
          </w:p>
          <w:p w14:paraId="6A9D72D0" w14:textId="77777777" w:rsidR="004E5F51" w:rsidRDefault="0098455A">
            <w:pPr>
              <w:spacing w:after="0"/>
              <w:ind w:left="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THE DUCK </w:t>
            </w:r>
            <w:r>
              <w:rPr>
                <w:sz w:val="18"/>
                <w:szCs w:val="18"/>
              </w:rPr>
              <w:t xml:space="preserve">IN THE TRUCK </w:t>
            </w:r>
          </w:p>
          <w:p w14:paraId="354A90E5" w14:textId="77777777" w:rsidR="004E5F51" w:rsidRDefault="0098455A">
            <w:pPr>
              <w:spacing w:after="0"/>
              <w:ind w:left="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TASTY POEMS 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35" w:type="dxa"/>
              <w:left w:w="105" w:type="dxa"/>
              <w:bottom w:w="0" w:type="dxa"/>
              <w:right w:w="77" w:type="dxa"/>
            </w:tcMar>
          </w:tcPr>
          <w:p w14:paraId="08A57A49" w14:textId="77777777" w:rsidR="004E5F51" w:rsidRDefault="0098455A">
            <w:pPr>
              <w:spacing w:after="0"/>
              <w:ind w:left="4"/>
            </w:pPr>
            <w:r>
              <w:rPr>
                <w:b/>
                <w:sz w:val="18"/>
                <w:szCs w:val="18"/>
              </w:rPr>
              <w:t xml:space="preserve">BOOKS - </w:t>
            </w:r>
            <w:proofErr w:type="gramStart"/>
            <w:r>
              <w:rPr>
                <w:b/>
                <w:sz w:val="18"/>
                <w:szCs w:val="18"/>
              </w:rPr>
              <w:t>NON FICTION</w:t>
            </w:r>
            <w:proofErr w:type="gramEnd"/>
            <w:r>
              <w:rPr>
                <w:b/>
                <w:sz w:val="18"/>
                <w:szCs w:val="18"/>
              </w:rPr>
              <w:t xml:space="preserve"> </w:t>
            </w:r>
          </w:p>
          <w:p w14:paraId="4F50F4DF" w14:textId="77777777" w:rsidR="004E5F51" w:rsidRDefault="0098455A">
            <w:pPr>
              <w:spacing w:after="0"/>
              <w:ind w:left="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</w:p>
          <w:p w14:paraId="6FCEEB3F" w14:textId="77777777" w:rsidR="004E5F51" w:rsidRDefault="0098455A">
            <w:pPr>
              <w:spacing w:after="0"/>
              <w:ind w:left="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SEASONS </w:t>
            </w:r>
          </w:p>
          <w:p w14:paraId="7023C0BA" w14:textId="77777777" w:rsidR="004E5F51" w:rsidRDefault="0098455A">
            <w:pPr>
              <w:spacing w:after="0"/>
              <w:ind w:left="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AUTUMN </w:t>
            </w:r>
          </w:p>
          <w:p w14:paraId="26A58EB1" w14:textId="77777777" w:rsidR="004E5F51" w:rsidRDefault="0098455A">
            <w:pPr>
              <w:spacing w:after="0"/>
              <w:ind w:left="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TERRIFIC TRUCKS </w:t>
            </w:r>
          </w:p>
          <w:p w14:paraId="385FDE2A" w14:textId="77777777" w:rsidR="004E5F51" w:rsidRDefault="0098455A">
            <w:pPr>
              <w:spacing w:after="0"/>
              <w:ind w:left="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TREMENDOUS TRAINS </w:t>
            </w:r>
          </w:p>
          <w:p w14:paraId="50DABE22" w14:textId="77777777" w:rsidR="004E5F51" w:rsidRDefault="0098455A">
            <w:pPr>
              <w:spacing w:after="0"/>
              <w:ind w:left="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FAMILIES </w:t>
            </w:r>
          </w:p>
          <w:p w14:paraId="72BD0620" w14:textId="77777777" w:rsidR="004E5F51" w:rsidRDefault="0098455A">
            <w:pPr>
              <w:spacing w:after="198"/>
              <w:ind w:left="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</w:p>
          <w:p w14:paraId="58A0E96B" w14:textId="77777777" w:rsidR="004E5F51" w:rsidRDefault="0098455A">
            <w:pPr>
              <w:spacing w:after="0"/>
              <w:ind w:left="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35" w:type="dxa"/>
              <w:left w:w="105" w:type="dxa"/>
              <w:bottom w:w="0" w:type="dxa"/>
              <w:right w:w="77" w:type="dxa"/>
            </w:tcMar>
          </w:tcPr>
          <w:p w14:paraId="30278803" w14:textId="77777777" w:rsidR="004E5F51" w:rsidRDefault="0098455A">
            <w:pPr>
              <w:spacing w:after="0"/>
              <w:ind w:left="5"/>
            </w:pPr>
            <w:r>
              <w:rPr>
                <w:b/>
                <w:sz w:val="18"/>
                <w:szCs w:val="18"/>
              </w:rPr>
              <w:t xml:space="preserve">FAMILIAR SONGS AND </w:t>
            </w:r>
          </w:p>
          <w:p w14:paraId="7799A245" w14:textId="77777777" w:rsidR="004E5F51" w:rsidRDefault="0098455A">
            <w:pPr>
              <w:spacing w:after="0"/>
              <w:ind w:left="5"/>
            </w:pPr>
            <w:r>
              <w:rPr>
                <w:b/>
                <w:sz w:val="18"/>
                <w:szCs w:val="18"/>
              </w:rPr>
              <w:t xml:space="preserve">RHYMES </w:t>
            </w:r>
          </w:p>
          <w:p w14:paraId="5BF32055" w14:textId="77777777" w:rsidR="004E5F51" w:rsidRDefault="0098455A">
            <w:pPr>
              <w:spacing w:after="0"/>
              <w:ind w:left="5"/>
            </w:pPr>
            <w:r>
              <w:rPr>
                <w:b/>
                <w:sz w:val="18"/>
                <w:szCs w:val="18"/>
              </w:rPr>
              <w:t xml:space="preserve"> </w:t>
            </w:r>
          </w:p>
          <w:p w14:paraId="192C530B" w14:textId="77777777" w:rsidR="004E5F51" w:rsidRDefault="0098455A">
            <w:pPr>
              <w:ind w:left="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EARS ARE LISTENING</w:t>
            </w:r>
          </w:p>
          <w:p w14:paraId="547A91A1" w14:textId="77777777" w:rsidR="004E5F51" w:rsidRDefault="0098455A">
            <w:pPr>
              <w:ind w:left="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ROW </w:t>
            </w:r>
            <w:proofErr w:type="spellStart"/>
            <w:r>
              <w:rPr>
                <w:sz w:val="18"/>
                <w:szCs w:val="18"/>
              </w:rPr>
              <w:t>ROW</w:t>
            </w:r>
            <w:proofErr w:type="spellEnd"/>
            <w:r>
              <w:rPr>
                <w:sz w:val="18"/>
                <w:szCs w:val="18"/>
              </w:rPr>
              <w:t xml:space="preserve"> YOUR BOAT (ANIMAL SOUNDS)</w:t>
            </w:r>
          </w:p>
          <w:p w14:paraId="7D31B603" w14:textId="77777777" w:rsidR="004E5F51" w:rsidRDefault="0098455A">
            <w:pPr>
              <w:ind w:left="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IF YOU’RE HAPPY AND YOU KNOW IT – DIFFERENT </w:t>
            </w:r>
            <w:r>
              <w:rPr>
                <w:sz w:val="18"/>
                <w:szCs w:val="18"/>
              </w:rPr>
              <w:t>EMOTIONS</w:t>
            </w:r>
          </w:p>
          <w:p w14:paraId="772079D6" w14:textId="77777777" w:rsidR="004E5F51" w:rsidRDefault="0098455A">
            <w:pPr>
              <w:ind w:left="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OLD MCDONALD</w:t>
            </w:r>
          </w:p>
          <w:p w14:paraId="33EF048C" w14:textId="77777777" w:rsidR="004E5F51" w:rsidRDefault="0098455A">
            <w:pPr>
              <w:spacing w:after="0"/>
              <w:ind w:left="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WE’RE GOING OUT TO PLAY</w:t>
            </w:r>
          </w:p>
        </w:tc>
        <w:tc>
          <w:tcPr>
            <w:tcW w:w="2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35" w:type="dxa"/>
              <w:left w:w="105" w:type="dxa"/>
              <w:bottom w:w="0" w:type="dxa"/>
              <w:right w:w="77" w:type="dxa"/>
            </w:tcMar>
          </w:tcPr>
          <w:p w14:paraId="738E47CC" w14:textId="77777777" w:rsidR="004E5F51" w:rsidRDefault="0098455A">
            <w:pPr>
              <w:spacing w:after="0"/>
            </w:pPr>
            <w:r>
              <w:rPr>
                <w:b/>
                <w:sz w:val="18"/>
                <w:szCs w:val="18"/>
              </w:rPr>
              <w:t xml:space="preserve">SPECIAL EVENT SONGS </w:t>
            </w:r>
          </w:p>
          <w:p w14:paraId="34654E41" w14:textId="77777777" w:rsidR="004E5F51" w:rsidRDefault="0098455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</w:p>
          <w:p w14:paraId="2D77D1E1" w14:textId="77777777" w:rsidR="004E5F51" w:rsidRDefault="0098455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BIG RED COMBINE </w:t>
            </w:r>
          </w:p>
          <w:p w14:paraId="68BB7C67" w14:textId="77777777" w:rsidR="004E5F51" w:rsidRDefault="0098455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HARVESTER </w:t>
            </w:r>
          </w:p>
          <w:p w14:paraId="7BA0692F" w14:textId="77777777" w:rsidR="004E5F51" w:rsidRDefault="0098455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OATS AND BEANS AND </w:t>
            </w:r>
          </w:p>
          <w:p w14:paraId="53F0343F" w14:textId="77777777" w:rsidR="004E5F51" w:rsidRDefault="0098455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BARLEY GROW </w:t>
            </w:r>
          </w:p>
          <w:p w14:paraId="41113E9C" w14:textId="77777777" w:rsidR="004E5F51" w:rsidRDefault="0098455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</w:p>
          <w:p w14:paraId="4D9BCBD3" w14:textId="77777777" w:rsidR="004E5F51" w:rsidRDefault="0098455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CHRISTMAS PLAY SONGS </w:t>
            </w:r>
          </w:p>
          <w:p w14:paraId="6CE73FBB" w14:textId="77777777" w:rsidR="004E5F51" w:rsidRDefault="0098455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</w:p>
          <w:p w14:paraId="7E84E037" w14:textId="77777777" w:rsidR="004E5F51" w:rsidRDefault="0098455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</w:p>
          <w:p w14:paraId="4A9AA4C7" w14:textId="77777777" w:rsidR="004E5F51" w:rsidRDefault="0098455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23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35" w:type="dxa"/>
              <w:left w:w="105" w:type="dxa"/>
              <w:bottom w:w="0" w:type="dxa"/>
              <w:right w:w="77" w:type="dxa"/>
            </w:tcMar>
          </w:tcPr>
          <w:p w14:paraId="29B03771" w14:textId="77777777" w:rsidR="004E5F51" w:rsidRDefault="0098455A">
            <w:pPr>
              <w:spacing w:after="0"/>
            </w:pPr>
            <w:r>
              <w:rPr>
                <w:b/>
                <w:sz w:val="18"/>
                <w:szCs w:val="18"/>
              </w:rPr>
              <w:t xml:space="preserve">LETTERS AND SOUNDS SONGS </w:t>
            </w:r>
          </w:p>
          <w:p w14:paraId="684BB906" w14:textId="77777777" w:rsidR="004E5F51" w:rsidRDefault="0098455A">
            <w:pPr>
              <w:spacing w:after="0"/>
            </w:pPr>
            <w:r>
              <w:rPr>
                <w:b/>
                <w:sz w:val="18"/>
                <w:szCs w:val="18"/>
              </w:rPr>
              <w:t xml:space="preserve"> </w:t>
            </w:r>
          </w:p>
          <w:p w14:paraId="3C060641" w14:textId="77777777" w:rsidR="004E5F51" w:rsidRDefault="0098455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READY STEADY STOP </w:t>
            </w:r>
          </w:p>
          <w:p w14:paraId="4E2AB4BE" w14:textId="77777777" w:rsidR="004E5F51" w:rsidRDefault="0098455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</w:p>
          <w:p w14:paraId="5764C1A7" w14:textId="77777777" w:rsidR="004E5F51" w:rsidRDefault="0098455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WE’RE GOING OUT TO PLAY </w:t>
            </w:r>
          </w:p>
          <w:p w14:paraId="4F65FB55" w14:textId="77777777" w:rsidR="004E5F51" w:rsidRDefault="004E5F51">
            <w:pPr>
              <w:spacing w:after="0"/>
              <w:rPr>
                <w:sz w:val="18"/>
                <w:szCs w:val="18"/>
              </w:rPr>
            </w:pPr>
          </w:p>
          <w:p w14:paraId="1667D9A7" w14:textId="77777777" w:rsidR="004E5F51" w:rsidRDefault="0098455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 AM THE MUSIC MAN</w:t>
            </w:r>
          </w:p>
          <w:p w14:paraId="2915931E" w14:textId="77777777" w:rsidR="004E5F51" w:rsidRDefault="0098455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35" w:type="dxa"/>
              <w:left w:w="105" w:type="dxa"/>
              <w:bottom w:w="0" w:type="dxa"/>
              <w:right w:w="77" w:type="dxa"/>
            </w:tcMar>
          </w:tcPr>
          <w:p w14:paraId="3BB9A942" w14:textId="77777777" w:rsidR="004E5F51" w:rsidRDefault="0098455A">
            <w:pPr>
              <w:spacing w:after="0"/>
            </w:pPr>
            <w:r>
              <w:rPr>
                <w:b/>
                <w:sz w:val="18"/>
                <w:szCs w:val="18"/>
              </w:rPr>
              <w:t xml:space="preserve">ACTION SONGS </w:t>
            </w:r>
          </w:p>
          <w:p w14:paraId="5C9F2E21" w14:textId="77777777" w:rsidR="004E5F51" w:rsidRDefault="0098455A">
            <w:pPr>
              <w:spacing w:after="0"/>
            </w:pPr>
            <w:r>
              <w:rPr>
                <w:b/>
                <w:sz w:val="18"/>
                <w:szCs w:val="18"/>
              </w:rPr>
              <w:t xml:space="preserve"> </w:t>
            </w:r>
          </w:p>
          <w:p w14:paraId="61B98A11" w14:textId="77777777" w:rsidR="004E5F51" w:rsidRDefault="0098455A">
            <w:pPr>
              <w:spacing w:after="0"/>
            </w:pPr>
            <w:r>
              <w:rPr>
                <w:b/>
                <w:sz w:val="18"/>
                <w:szCs w:val="18"/>
              </w:rPr>
              <w:t xml:space="preserve">STICKY KIDS  </w:t>
            </w:r>
          </w:p>
          <w:p w14:paraId="25F2A577" w14:textId="77777777" w:rsidR="004E5F51" w:rsidRDefault="0098455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STICKS UP HIGH </w:t>
            </w:r>
          </w:p>
          <w:p w14:paraId="68C2804C" w14:textId="77777777" w:rsidR="004E5F51" w:rsidRDefault="0098455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STAND UP SIT DOWN </w:t>
            </w:r>
          </w:p>
          <w:p w14:paraId="08C0DB0C" w14:textId="77777777" w:rsidR="004E5F51" w:rsidRDefault="0098455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</w:p>
          <w:p w14:paraId="69A0235D" w14:textId="77777777" w:rsidR="004E5F51" w:rsidRDefault="0098455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HEAD SHOULDERS KNEES </w:t>
            </w:r>
          </w:p>
          <w:p w14:paraId="3F7995FB" w14:textId="77777777" w:rsidR="004E5F51" w:rsidRDefault="0098455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AND TOES </w:t>
            </w:r>
          </w:p>
          <w:p w14:paraId="367B86F1" w14:textId="77777777" w:rsidR="004E5F51" w:rsidRDefault="0098455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</w:p>
          <w:p w14:paraId="3BF48D57" w14:textId="77777777" w:rsidR="004E5F51" w:rsidRDefault="0098455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DINGLE DANGLE SCARECROW </w:t>
            </w:r>
          </w:p>
          <w:p w14:paraId="2FDF0884" w14:textId="77777777" w:rsidR="004E5F51" w:rsidRDefault="0098455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</w:p>
        </w:tc>
      </w:tr>
      <w:tr w:rsidR="004E5F51" w14:paraId="22A5E955" w14:textId="77777777">
        <w:tblPrEx>
          <w:tblCellMar>
            <w:top w:w="0" w:type="dxa"/>
            <w:bottom w:w="0" w:type="dxa"/>
          </w:tblCellMar>
        </w:tblPrEx>
        <w:trPr>
          <w:trHeight w:val="2430"/>
        </w:trPr>
        <w:tc>
          <w:tcPr>
            <w:tcW w:w="2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35" w:type="dxa"/>
              <w:left w:w="105" w:type="dxa"/>
              <w:bottom w:w="0" w:type="dxa"/>
              <w:right w:w="77" w:type="dxa"/>
            </w:tcMar>
          </w:tcPr>
          <w:p w14:paraId="01E60578" w14:textId="77777777" w:rsidR="004E5F51" w:rsidRDefault="0098455A">
            <w:pPr>
              <w:spacing w:after="0"/>
              <w:ind w:left="266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3EE4943E" wp14:editId="6217F0E7">
                      <wp:extent cx="943889" cy="408481"/>
                      <wp:effectExtent l="0" t="400050" r="0" b="143969"/>
                      <wp:docPr id="230" name="Group 3711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394522" y="-394523"/>
                                <a:ext cx="154845" cy="943889"/>
                                <a:chOff x="394522" y="-394523"/>
                                <a:chExt cx="154845" cy="943889"/>
                              </a:xfrm>
                            </wpg:grpSpPr>
                            <wps:wsp>
                              <wps:cNvPr id="231" name="Rectangle 632"/>
                              <wps:cNvSpPr/>
                              <wps:spPr>
                                <a:xfrm rot="5400013">
                                  <a:off x="0" y="0"/>
                                  <a:ext cx="943889" cy="154844"/>
                                </a:xfrm>
                                <a:prstGeom prst="rect">
                                  <a:avLst/>
                                </a:prstGeom>
                                <a:noFill/>
                                <a:ln cap="flat">
                                  <a:noFill/>
                                  <a:prstDash val="solid"/>
                                </a:ln>
                              </wps:spPr>
                              <wps:txbx>
                                <w:txbxContent>
                                  <w:p w14:paraId="36437585" w14:textId="77777777" w:rsidR="004E5F51" w:rsidRDefault="0098455A">
                                    <w:r>
                                      <w:rPr>
                                        <w:sz w:val="18"/>
                                      </w:rPr>
                                      <w:t>MARK MAKING</w:t>
                                    </w:r>
                                  </w:p>
                                </w:txbxContent>
                              </wps:txbx>
                              <wps:bodyPr vert="horz" wrap="square" lIns="0" tIns="0" rIns="0" bIns="0" anchor="t" anchorCtr="0" compatLnSpc="0">
                                <a:noAutofit/>
                              </wps:bodyPr>
                            </wps:wsp>
                            <wps:wsp>
                              <wps:cNvPr id="232" name="Rectangle 633"/>
                              <wps:cNvSpPr/>
                              <wps:spPr>
                                <a:xfrm rot="5400013">
                                  <a:off x="454767" y="253637"/>
                                  <a:ext cx="34354" cy="154844"/>
                                </a:xfrm>
                                <a:prstGeom prst="rect">
                                  <a:avLst/>
                                </a:prstGeom>
                                <a:noFill/>
                                <a:ln cap="flat">
                                  <a:noFill/>
                                  <a:prstDash val="solid"/>
                                </a:ln>
                              </wps:spPr>
                              <wps:txbx>
                                <w:txbxContent>
                                  <w:p w14:paraId="06933A40" w14:textId="77777777" w:rsidR="004E5F51" w:rsidRDefault="0098455A">
                                    <w:r>
                                      <w:rPr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vert="horz" wrap="square" lIns="0" tIns="0" rIns="0" bIns="0" anchor="t" anchorCtr="0" compatLnSpc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EE4943E" id="Group 37119" o:spid="_x0000_s1036" style="width:74.3pt;height:32.15pt;mso-position-horizontal-relative:char;mso-position-vertical-relative:line" coordorigin="3945,-3945" coordsize="1548,94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">
                      <v:rect id="Rectangle 632" o:spid="_x0000_s1037" style="position:absolute;width:9438;height:1548;rotation:5898254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" filled="f" stroked="f">
                        <v:textbox inset="0,0,0,0">
                          <w:txbxContent>
                            <w:p w14:paraId="36437585" w14:textId="77777777" w:rsidR="004E5F51" w:rsidRDefault="0098455A">
                              <w:r>
                                <w:rPr>
                                  <w:sz w:val="18"/>
                                </w:rPr>
                                <w:t>MARK MAKING</w:t>
                              </w:r>
                            </w:p>
                          </w:txbxContent>
                        </v:textbox>
                      </v:rect>
                      <v:rect id="Rectangle 633" o:spid="_x0000_s1038" style="position:absolute;left:4547;top:2536;width:344;height:1548;rotation:5898254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" filled="f" stroked="f">
                        <v:textbox inset="0,0,0,0">
                          <w:txbxContent>
                            <w:p w14:paraId="06933A40" w14:textId="77777777" w:rsidR="004E5F51" w:rsidRDefault="0098455A">
                              <w:r>
                                <w:rPr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35" w:type="dxa"/>
              <w:left w:w="105" w:type="dxa"/>
              <w:bottom w:w="0" w:type="dxa"/>
              <w:right w:w="77" w:type="dxa"/>
            </w:tcMar>
          </w:tcPr>
          <w:p w14:paraId="706C83E3" w14:textId="77777777" w:rsidR="004E5F51" w:rsidRDefault="0098455A">
            <w:pPr>
              <w:spacing w:after="0"/>
              <w:ind w:right="20"/>
              <w:jc w:val="center"/>
            </w:pPr>
            <w:r>
              <w:rPr>
                <w:b/>
                <w:sz w:val="18"/>
              </w:rPr>
              <w:t xml:space="preserve">WRITING AREAS </w:t>
            </w:r>
          </w:p>
          <w:p w14:paraId="0E0C9D9F" w14:textId="77777777" w:rsidR="004E5F51" w:rsidRDefault="0098455A">
            <w:pPr>
              <w:spacing w:after="0"/>
              <w:ind w:left="4"/>
            </w:pPr>
            <w:r>
              <w:rPr>
                <w:sz w:val="18"/>
              </w:rPr>
              <w:t xml:space="preserve">PENS/PENCILS/CRAYONS/ </w:t>
            </w:r>
          </w:p>
          <w:p w14:paraId="15079470" w14:textId="77777777" w:rsidR="004E5F51" w:rsidRDefault="0098455A">
            <w:pPr>
              <w:spacing w:after="0"/>
              <w:ind w:left="4"/>
            </w:pPr>
            <w:r>
              <w:rPr>
                <w:sz w:val="18"/>
              </w:rPr>
              <w:t xml:space="preserve">CHALK/ </w:t>
            </w:r>
          </w:p>
          <w:p w14:paraId="5ED63E97" w14:textId="77777777" w:rsidR="004E5F51" w:rsidRDefault="0098455A">
            <w:pPr>
              <w:spacing w:after="0"/>
              <w:ind w:left="4"/>
            </w:pPr>
            <w:r>
              <w:rPr>
                <w:sz w:val="18"/>
              </w:rPr>
              <w:t xml:space="preserve">RULERS </w:t>
            </w:r>
          </w:p>
          <w:p w14:paraId="5C2BFFA5" w14:textId="77777777" w:rsidR="004E5F51" w:rsidRDefault="0098455A">
            <w:pPr>
              <w:spacing w:after="0"/>
              <w:ind w:left="4"/>
            </w:pPr>
            <w:r>
              <w:rPr>
                <w:sz w:val="18"/>
              </w:rPr>
              <w:t xml:space="preserve">PLAIN/LINED/GRAPH PAPER </w:t>
            </w:r>
          </w:p>
          <w:p w14:paraId="1EFB4026" w14:textId="77777777" w:rsidR="004E5F51" w:rsidRDefault="0098455A">
            <w:pPr>
              <w:spacing w:after="0"/>
              <w:ind w:left="4"/>
            </w:pPr>
            <w:r>
              <w:rPr>
                <w:sz w:val="18"/>
              </w:rPr>
              <w:t xml:space="preserve">FORMS/REGISTERS/ </w:t>
            </w:r>
          </w:p>
          <w:p w14:paraId="27D8B82A" w14:textId="77777777" w:rsidR="004E5F51" w:rsidRDefault="0098455A">
            <w:pPr>
              <w:spacing w:after="0"/>
              <w:ind w:left="4"/>
            </w:pPr>
            <w:r>
              <w:rPr>
                <w:sz w:val="18"/>
              </w:rPr>
              <w:t xml:space="preserve">CARD </w:t>
            </w:r>
          </w:p>
          <w:p w14:paraId="401DEC3D" w14:textId="77777777" w:rsidR="004E5F51" w:rsidRDefault="0098455A">
            <w:pPr>
              <w:spacing w:after="0"/>
              <w:ind w:left="4"/>
            </w:pPr>
            <w:r>
              <w:rPr>
                <w:sz w:val="18"/>
              </w:rPr>
              <w:t xml:space="preserve">CLIP BOARD </w:t>
            </w:r>
          </w:p>
          <w:p w14:paraId="56FCB6DA" w14:textId="77777777" w:rsidR="004E5F51" w:rsidRDefault="0098455A">
            <w:pPr>
              <w:spacing w:after="0"/>
              <w:ind w:left="4"/>
            </w:pPr>
            <w:r>
              <w:rPr>
                <w:sz w:val="18"/>
              </w:rPr>
              <w:t xml:space="preserve">WHITE BOARDS + PENS </w:t>
            </w:r>
          </w:p>
          <w:p w14:paraId="37FFA91B" w14:textId="77777777" w:rsidR="004E5F51" w:rsidRDefault="0098455A">
            <w:pPr>
              <w:spacing w:after="0"/>
              <w:ind w:left="4"/>
            </w:pPr>
            <w:r>
              <w:rPr>
                <w:sz w:val="18"/>
              </w:rPr>
              <w:t xml:space="preserve">HOLE PUNCH </w:t>
            </w:r>
          </w:p>
          <w:p w14:paraId="66073777" w14:textId="77777777" w:rsidR="004E5F51" w:rsidRDefault="0098455A">
            <w:pPr>
              <w:spacing w:after="0"/>
              <w:ind w:left="4"/>
            </w:pPr>
            <w:r>
              <w:rPr>
                <w:sz w:val="18"/>
              </w:rPr>
              <w:t xml:space="preserve">SCISSORS 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35" w:type="dxa"/>
              <w:left w:w="105" w:type="dxa"/>
              <w:bottom w:w="0" w:type="dxa"/>
              <w:right w:w="77" w:type="dxa"/>
            </w:tcMar>
          </w:tcPr>
          <w:p w14:paraId="3DE7B516" w14:textId="77777777" w:rsidR="004E5F51" w:rsidRDefault="0098455A">
            <w:pPr>
              <w:spacing w:after="0"/>
              <w:ind w:right="29"/>
              <w:jc w:val="center"/>
            </w:pPr>
            <w:r>
              <w:rPr>
                <w:b/>
                <w:sz w:val="18"/>
              </w:rPr>
              <w:t xml:space="preserve">HOME CORNER </w:t>
            </w:r>
          </w:p>
          <w:p w14:paraId="7D1AD332" w14:textId="77777777" w:rsidR="004E5F51" w:rsidRDefault="0098455A">
            <w:pPr>
              <w:spacing w:after="0"/>
              <w:ind w:left="4"/>
            </w:pPr>
            <w:r>
              <w:rPr>
                <w:sz w:val="18"/>
              </w:rPr>
              <w:t xml:space="preserve">PENS/PENCILS </w:t>
            </w:r>
          </w:p>
          <w:p w14:paraId="09252CF0" w14:textId="77777777" w:rsidR="004E5F51" w:rsidRDefault="0098455A">
            <w:pPr>
              <w:spacing w:after="0"/>
              <w:ind w:left="4"/>
            </w:pPr>
            <w:r>
              <w:rPr>
                <w:sz w:val="18"/>
              </w:rPr>
              <w:t xml:space="preserve">CLIP BOARD </w:t>
            </w:r>
          </w:p>
          <w:p w14:paraId="7239ABC1" w14:textId="77777777" w:rsidR="004E5F51" w:rsidRDefault="0098455A">
            <w:pPr>
              <w:spacing w:after="0"/>
              <w:ind w:left="4"/>
            </w:pPr>
            <w:r>
              <w:rPr>
                <w:sz w:val="18"/>
              </w:rPr>
              <w:t xml:space="preserve">PAPER </w:t>
            </w:r>
          </w:p>
          <w:p w14:paraId="297F10A3" w14:textId="77777777" w:rsidR="004E5F51" w:rsidRDefault="0098455A">
            <w:pPr>
              <w:spacing w:after="0"/>
              <w:ind w:left="4"/>
            </w:pPr>
            <w:r>
              <w:rPr>
                <w:sz w:val="18"/>
              </w:rPr>
              <w:t xml:space="preserve">SHOPPING LISTS </w:t>
            </w:r>
          </w:p>
          <w:p w14:paraId="0AAE0B12" w14:textId="77777777" w:rsidR="004E5F51" w:rsidRDefault="0098455A">
            <w:pPr>
              <w:spacing w:after="0"/>
              <w:ind w:left="4"/>
            </w:pPr>
            <w:r>
              <w:rPr>
                <w:sz w:val="18"/>
              </w:rPr>
              <w:t xml:space="preserve">DIARY </w:t>
            </w:r>
          </w:p>
          <w:p w14:paraId="51EB5A73" w14:textId="77777777" w:rsidR="004E5F51" w:rsidRDefault="0098455A">
            <w:pPr>
              <w:spacing w:after="0"/>
              <w:ind w:left="4"/>
            </w:pPr>
            <w:r>
              <w:rPr>
                <w:sz w:val="18"/>
              </w:rPr>
              <w:t xml:space="preserve">CALENDER </w:t>
            </w:r>
          </w:p>
          <w:p w14:paraId="4CF9CE5C" w14:textId="77777777" w:rsidR="004E5F51" w:rsidRDefault="0098455A">
            <w:pPr>
              <w:spacing w:after="0"/>
              <w:ind w:left="4"/>
            </w:pPr>
            <w:r>
              <w:rPr>
                <w:sz w:val="18"/>
              </w:rPr>
              <w:t xml:space="preserve">NOTICE BOARD </w:t>
            </w:r>
          </w:p>
        </w:tc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35" w:type="dxa"/>
              <w:left w:w="105" w:type="dxa"/>
              <w:bottom w:w="0" w:type="dxa"/>
              <w:right w:w="77" w:type="dxa"/>
            </w:tcMar>
          </w:tcPr>
          <w:p w14:paraId="266E7E6F" w14:textId="77777777" w:rsidR="004E5F51" w:rsidRDefault="0098455A">
            <w:pPr>
              <w:spacing w:after="0"/>
              <w:ind w:right="26"/>
              <w:jc w:val="center"/>
            </w:pPr>
            <w:r>
              <w:rPr>
                <w:b/>
                <w:sz w:val="18"/>
              </w:rPr>
              <w:t xml:space="preserve">CONSTRUCTION AREA </w:t>
            </w:r>
          </w:p>
          <w:p w14:paraId="77F52816" w14:textId="77777777" w:rsidR="004E5F51" w:rsidRDefault="0098455A">
            <w:pPr>
              <w:spacing w:after="0"/>
              <w:ind w:left="5"/>
            </w:pPr>
            <w:r>
              <w:rPr>
                <w:sz w:val="18"/>
              </w:rPr>
              <w:t xml:space="preserve">PENCILS </w:t>
            </w:r>
          </w:p>
          <w:p w14:paraId="130FC3F0" w14:textId="77777777" w:rsidR="004E5F51" w:rsidRDefault="0098455A">
            <w:pPr>
              <w:spacing w:after="0"/>
              <w:ind w:left="5"/>
            </w:pPr>
            <w:r>
              <w:rPr>
                <w:sz w:val="18"/>
              </w:rPr>
              <w:t xml:space="preserve">GRAPH PAPER </w:t>
            </w:r>
          </w:p>
          <w:p w14:paraId="5EDC900C" w14:textId="77777777" w:rsidR="004E5F51" w:rsidRDefault="0098455A">
            <w:pPr>
              <w:spacing w:after="0"/>
              <w:ind w:left="5"/>
            </w:pPr>
            <w:r>
              <w:rPr>
                <w:sz w:val="18"/>
              </w:rPr>
              <w:t xml:space="preserve">RULERS </w:t>
            </w:r>
          </w:p>
          <w:p w14:paraId="4E8F0F99" w14:textId="77777777" w:rsidR="004E5F51" w:rsidRDefault="0098455A">
            <w:pPr>
              <w:spacing w:after="0"/>
              <w:ind w:left="5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35" w:type="dxa"/>
              <w:left w:w="105" w:type="dxa"/>
              <w:bottom w:w="0" w:type="dxa"/>
              <w:right w:w="77" w:type="dxa"/>
            </w:tcMar>
          </w:tcPr>
          <w:p w14:paraId="6156485B" w14:textId="77777777" w:rsidR="004E5F51" w:rsidRDefault="0098455A">
            <w:pPr>
              <w:spacing w:after="0"/>
              <w:ind w:right="32"/>
              <w:jc w:val="center"/>
            </w:pPr>
            <w:r>
              <w:rPr>
                <w:b/>
                <w:sz w:val="18"/>
              </w:rPr>
              <w:t xml:space="preserve">CREATIVE/SENSORY </w:t>
            </w:r>
          </w:p>
          <w:p w14:paraId="4622BADA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MARK </w:t>
            </w:r>
            <w:r>
              <w:rPr>
                <w:sz w:val="18"/>
              </w:rPr>
              <w:t xml:space="preserve">MAKING TOOLS </w:t>
            </w:r>
          </w:p>
          <w:p w14:paraId="3D671756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PAINTS – </w:t>
            </w:r>
          </w:p>
          <w:p w14:paraId="36F7056D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TABLETS/POWDER/LIQUID </w:t>
            </w:r>
          </w:p>
          <w:p w14:paraId="3D97EF81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PAINTBRUSHES VARIOUS </w:t>
            </w:r>
          </w:p>
          <w:p w14:paraId="08CBF797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LOOSE PARTS </w:t>
            </w:r>
          </w:p>
          <w:p w14:paraId="13E61986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3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35" w:type="dxa"/>
              <w:left w:w="105" w:type="dxa"/>
              <w:bottom w:w="0" w:type="dxa"/>
              <w:right w:w="77" w:type="dxa"/>
            </w:tcMar>
          </w:tcPr>
          <w:p w14:paraId="7D6DEFF6" w14:textId="77777777" w:rsidR="004E5F51" w:rsidRDefault="0098455A">
            <w:pPr>
              <w:spacing w:after="0" w:line="240" w:lineRule="auto"/>
              <w:ind w:firstLine="405"/>
            </w:pPr>
            <w:r>
              <w:rPr>
                <w:b/>
                <w:sz w:val="18"/>
              </w:rPr>
              <w:t xml:space="preserve">SPECIAL OCCASIONS </w:t>
            </w:r>
            <w:r>
              <w:rPr>
                <w:sz w:val="18"/>
              </w:rPr>
              <w:t xml:space="preserve">WRITING </w:t>
            </w:r>
          </w:p>
          <w:p w14:paraId="7D9B98BD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CARDS/LETTERS/INVITATIONS </w:t>
            </w:r>
          </w:p>
          <w:p w14:paraId="553F8BE9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RECIPIES/LABELS 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35" w:type="dxa"/>
              <w:left w:w="105" w:type="dxa"/>
              <w:bottom w:w="0" w:type="dxa"/>
              <w:right w:w="77" w:type="dxa"/>
            </w:tcMar>
          </w:tcPr>
          <w:p w14:paraId="01E7503A" w14:textId="77777777" w:rsidR="004E5F51" w:rsidRDefault="0098455A">
            <w:pPr>
              <w:spacing w:after="0"/>
              <w:ind w:right="35"/>
              <w:jc w:val="center"/>
            </w:pPr>
            <w:r>
              <w:rPr>
                <w:b/>
                <w:sz w:val="18"/>
              </w:rPr>
              <w:t xml:space="preserve">OUTSIDE PROVISION </w:t>
            </w:r>
          </w:p>
          <w:p w14:paraId="21FD67BC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CHALKS </w:t>
            </w:r>
          </w:p>
          <w:p w14:paraId="118166A7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PAINTS </w:t>
            </w:r>
          </w:p>
          <w:p w14:paraId="2C4BC67F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BRUSHES SMALL AND LARGE </w:t>
            </w:r>
          </w:p>
          <w:p w14:paraId="720AC7F5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WRITING AREA </w:t>
            </w:r>
          </w:p>
        </w:tc>
      </w:tr>
    </w:tbl>
    <w:p w14:paraId="51F527F0" w14:textId="77777777" w:rsidR="004E5F51" w:rsidRDefault="004E5F51">
      <w:pPr>
        <w:pageBreakBefore/>
        <w:spacing w:after="0"/>
        <w:ind w:left="-720" w:right="2607"/>
      </w:pPr>
    </w:p>
    <w:p w14:paraId="4509F5A8" w14:textId="77777777" w:rsidR="004E5F51" w:rsidRDefault="004E5F51">
      <w:pPr>
        <w:spacing w:after="0"/>
        <w:ind w:left="-720" w:right="9411"/>
      </w:pPr>
    </w:p>
    <w:tbl>
      <w:tblPr>
        <w:tblW w:w="15023" w:type="dxa"/>
        <w:tblInd w:w="19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5"/>
        <w:gridCol w:w="2319"/>
        <w:gridCol w:w="2047"/>
        <w:gridCol w:w="2032"/>
        <w:gridCol w:w="2163"/>
        <w:gridCol w:w="2313"/>
        <w:gridCol w:w="2164"/>
      </w:tblGrid>
      <w:tr w:rsidR="004E5F51" w14:paraId="74E38C88" w14:textId="77777777">
        <w:tblPrEx>
          <w:tblCellMar>
            <w:top w:w="0" w:type="dxa"/>
            <w:bottom w:w="0" w:type="dxa"/>
          </w:tblCellMar>
        </w:tblPrEx>
        <w:trPr>
          <w:trHeight w:val="4405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39" w:type="dxa"/>
              <w:left w:w="105" w:type="dxa"/>
              <w:bottom w:w="0" w:type="dxa"/>
              <w:right w:w="76" w:type="dxa"/>
            </w:tcMar>
          </w:tcPr>
          <w:p w14:paraId="2A221536" w14:textId="77777777" w:rsidR="004E5F51" w:rsidRDefault="0098455A">
            <w:pPr>
              <w:spacing w:after="0"/>
              <w:ind w:left="265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4B81BAB7" wp14:editId="4AE4CE6E">
                      <wp:extent cx="977329" cy="1138116"/>
                      <wp:effectExtent l="0" t="228600" r="0" b="157284"/>
                      <wp:docPr id="233" name="Group 3077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411242" y="-220384"/>
                                <a:ext cx="154845" cy="1507414"/>
                                <a:chOff x="411242" y="-220384"/>
                                <a:chExt cx="154845" cy="1507414"/>
                              </a:xfrm>
                            </wpg:grpSpPr>
                            <wps:wsp>
                              <wps:cNvPr id="234" name="Rectangle 757"/>
                              <wps:cNvSpPr/>
                              <wps:spPr>
                                <a:xfrm rot="5400013">
                                  <a:off x="190858" y="0"/>
                                  <a:ext cx="595612" cy="154844"/>
                                </a:xfrm>
                                <a:prstGeom prst="rect">
                                  <a:avLst/>
                                </a:prstGeom>
                                <a:noFill/>
                                <a:ln cap="flat">
                                  <a:noFill/>
                                  <a:prstDash val="solid"/>
                                </a:ln>
                              </wps:spPr>
                              <wps:txbx>
                                <w:txbxContent>
                                  <w:p w14:paraId="63ADB179" w14:textId="77777777" w:rsidR="004E5F51" w:rsidRDefault="0098455A">
                                    <w:r>
                                      <w:rPr>
                                        <w:sz w:val="18"/>
                                      </w:rPr>
                                      <w:t xml:space="preserve">PHONICS </w:t>
                                    </w:r>
                                  </w:p>
                                </w:txbxContent>
                              </wps:txbx>
                              <wps:bodyPr vert="horz" wrap="square" lIns="0" tIns="0" rIns="0" bIns="0" anchor="t" anchorCtr="0" compatLnSpc="0">
                                <a:noAutofit/>
                              </wps:bodyPr>
                            </wps:wsp>
                            <wps:wsp>
                              <wps:cNvPr id="235" name="Rectangle 758"/>
                              <wps:cNvSpPr/>
                              <wps:spPr>
                                <a:xfrm rot="5400013">
                                  <a:off x="450812" y="187716"/>
                                  <a:ext cx="75703" cy="154844"/>
                                </a:xfrm>
                                <a:prstGeom prst="rect">
                                  <a:avLst/>
                                </a:prstGeom>
                                <a:noFill/>
                                <a:ln cap="flat">
                                  <a:noFill/>
                                  <a:prstDash val="solid"/>
                                </a:ln>
                              </wps:spPr>
                              <wps:txbx>
                                <w:txbxContent>
                                  <w:p w14:paraId="1DF4DDB0" w14:textId="77777777" w:rsidR="004E5F51" w:rsidRDefault="0098455A">
                                    <w:r>
                                      <w:rPr>
                                        <w:sz w:val="18"/>
                                      </w:rPr>
                                      <w:t>–</w:t>
                                    </w:r>
                                  </w:p>
                                </w:txbxContent>
                              </wps:txbx>
                              <wps:bodyPr vert="horz" wrap="square" lIns="0" tIns="0" rIns="0" bIns="0" anchor="t" anchorCtr="0" compatLnSpc="0">
                                <a:noAutofit/>
                              </wps:bodyPr>
                            </wps:wsp>
                            <wps:wsp>
                              <wps:cNvPr id="236" name="Rectangle 759"/>
                              <wps:cNvSpPr/>
                              <wps:spPr>
                                <a:xfrm rot="5400013">
                                  <a:off x="471487" y="224192"/>
                                  <a:ext cx="34354" cy="154844"/>
                                </a:xfrm>
                                <a:prstGeom prst="rect">
                                  <a:avLst/>
                                </a:prstGeom>
                                <a:noFill/>
                                <a:ln cap="flat">
                                  <a:noFill/>
                                  <a:prstDash val="solid"/>
                                </a:ln>
                              </wps:spPr>
                              <wps:txbx>
                                <w:txbxContent>
                                  <w:p w14:paraId="76262DAF" w14:textId="77777777" w:rsidR="004E5F51" w:rsidRDefault="0098455A">
                                    <w:r>
                                      <w:rPr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vert="horz" wrap="square" lIns="0" tIns="0" rIns="0" bIns="0" anchor="t" anchorCtr="0" compatLnSpc="0">
                                <a:noAutofit/>
                              </wps:bodyPr>
                            </wps:wsp>
                            <wps:wsp>
                              <wps:cNvPr id="237" name="Rectangle 760"/>
                              <wps:cNvSpPr/>
                              <wps:spPr>
                                <a:xfrm rot="5400013">
                                  <a:off x="0" y="720944"/>
                                  <a:ext cx="977329" cy="154844"/>
                                </a:xfrm>
                                <a:prstGeom prst="rect">
                                  <a:avLst/>
                                </a:prstGeom>
                                <a:noFill/>
                                <a:ln cap="flat">
                                  <a:noFill/>
                                  <a:prstDash val="solid"/>
                                </a:ln>
                              </wps:spPr>
                              <wps:txbx>
                                <w:txbxContent>
                                  <w:p w14:paraId="4EEDA6AA" w14:textId="77777777" w:rsidR="004E5F51" w:rsidRDefault="0098455A">
                                    <w:r>
                                      <w:rPr>
                                        <w:sz w:val="18"/>
                                      </w:rPr>
                                      <w:t>LITTLE WANDLE</w:t>
                                    </w:r>
                                  </w:p>
                                </w:txbxContent>
                              </wps:txbx>
                              <wps:bodyPr vert="horz" wrap="square" lIns="0" tIns="0" rIns="0" bIns="0" anchor="t" anchorCtr="0" compatLnSpc="0">
                                <a:noAutofit/>
                              </wps:bodyPr>
                            </wps:wsp>
                            <wps:wsp>
                              <wps:cNvPr id="238" name="Rectangle 761"/>
                              <wps:cNvSpPr/>
                              <wps:spPr>
                                <a:xfrm rot="5400013">
                                  <a:off x="471487" y="983272"/>
                                  <a:ext cx="34354" cy="154844"/>
                                </a:xfrm>
                                <a:prstGeom prst="rect">
                                  <a:avLst/>
                                </a:prstGeom>
                                <a:noFill/>
                                <a:ln cap="flat">
                                  <a:noFill/>
                                  <a:prstDash val="solid"/>
                                </a:ln>
                              </wps:spPr>
                              <wps:txbx>
                                <w:txbxContent>
                                  <w:p w14:paraId="716FBAC1" w14:textId="77777777" w:rsidR="004E5F51" w:rsidRDefault="0098455A">
                                    <w:r>
                                      <w:rPr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vert="horz" wrap="square" lIns="0" tIns="0" rIns="0" bIns="0" anchor="t" anchorCtr="0" compatLnSpc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B81BAB7" id="Group 30771" o:spid="_x0000_s1039" style="width:76.95pt;height:89.6pt;mso-position-horizontal-relative:char;mso-position-vertical-relative:line" coordorigin="4112,-2203" coordsize="1548,150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">
                      <v:rect id="Rectangle 757" o:spid="_x0000_s1040" style="position:absolute;left:1908;top:1;width:5955;height:1548;rotation:5898254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" filled="f" stroked="f">
                        <v:textbox inset="0,0,0,0">
                          <w:txbxContent>
                            <w:p w14:paraId="63ADB179" w14:textId="77777777" w:rsidR="004E5F51" w:rsidRDefault="0098455A">
                              <w:r>
                                <w:rPr>
                                  <w:sz w:val="18"/>
                                </w:rPr>
                                <w:t xml:space="preserve">PHONICS </w:t>
                              </w:r>
                            </w:p>
                          </w:txbxContent>
                        </v:textbox>
                      </v:rect>
                      <v:rect id="Rectangle 758" o:spid="_x0000_s1041" style="position:absolute;left:4507;top:1877;width:757;height:1548;rotation:5898254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" filled="f" stroked="f">
                        <v:textbox inset="0,0,0,0">
                          <w:txbxContent>
                            <w:p w14:paraId="1DF4DDB0" w14:textId="77777777" w:rsidR="004E5F51" w:rsidRDefault="0098455A">
                              <w:r>
                                <w:rPr>
                                  <w:sz w:val="18"/>
                                </w:rPr>
                                <w:t>–</w:t>
                              </w:r>
                            </w:p>
                          </w:txbxContent>
                        </v:textbox>
                      </v:rect>
                      <v:rect id="Rectangle 759" o:spid="_x0000_s1042" style="position:absolute;left:4714;top:2242;width:343;height:1548;rotation:5898254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" filled="f" stroked="f">
                        <v:textbox inset="0,0,0,0">
                          <w:txbxContent>
                            <w:p w14:paraId="76262DAF" w14:textId="77777777" w:rsidR="004E5F51" w:rsidRDefault="0098455A">
                              <w:r>
                                <w:rPr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760" o:spid="_x0000_s1043" style="position:absolute;left:-1;top:7210;width:9773;height:1548;rotation:5898254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" filled="f" stroked="f">
                        <v:textbox inset="0,0,0,0">
                          <w:txbxContent>
                            <w:p w14:paraId="4EEDA6AA" w14:textId="77777777" w:rsidR="004E5F51" w:rsidRDefault="0098455A">
                              <w:r>
                                <w:rPr>
                                  <w:sz w:val="18"/>
                                </w:rPr>
                                <w:t>LITTLE WANDLE</w:t>
                              </w:r>
                            </w:p>
                          </w:txbxContent>
                        </v:textbox>
                      </v:rect>
                      <v:rect id="Rectangle 761" o:spid="_x0000_s1044" style="position:absolute;left:4714;top:9833;width:343;height:1548;rotation:5898254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" filled="f" stroked="f">
                        <v:textbox inset="0,0,0,0">
                          <w:txbxContent>
                            <w:p w14:paraId="716FBAC1" w14:textId="77777777" w:rsidR="004E5F51" w:rsidRDefault="0098455A">
                              <w:r>
                                <w:rPr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39" w:type="dxa"/>
              <w:left w:w="105" w:type="dxa"/>
              <w:bottom w:w="0" w:type="dxa"/>
              <w:right w:w="76" w:type="dxa"/>
            </w:tcMar>
          </w:tcPr>
          <w:p w14:paraId="789470A9" w14:textId="77777777" w:rsidR="004E5F51" w:rsidRDefault="0098455A">
            <w:pPr>
              <w:spacing w:after="0"/>
              <w:ind w:right="37"/>
              <w:jc w:val="center"/>
            </w:pPr>
            <w:r>
              <w:rPr>
                <w:b/>
                <w:sz w:val="24"/>
              </w:rPr>
              <w:t xml:space="preserve">Little </w:t>
            </w:r>
            <w:proofErr w:type="spellStart"/>
            <w:r>
              <w:rPr>
                <w:b/>
                <w:sz w:val="24"/>
              </w:rPr>
              <w:t>Wandle</w:t>
            </w:r>
            <w:proofErr w:type="spellEnd"/>
            <w:r>
              <w:rPr>
                <w:b/>
                <w:sz w:val="24"/>
              </w:rPr>
              <w:t xml:space="preserve"> </w:t>
            </w:r>
          </w:p>
          <w:p w14:paraId="71B2FE80" w14:textId="77777777" w:rsidR="004E5F51" w:rsidRDefault="0098455A">
            <w:pPr>
              <w:spacing w:after="0" w:line="240" w:lineRule="auto"/>
              <w:jc w:val="center"/>
            </w:pPr>
            <w:r>
              <w:rPr>
                <w:b/>
                <w:sz w:val="24"/>
              </w:rPr>
              <w:t xml:space="preserve">Foundations for phonics </w:t>
            </w:r>
          </w:p>
          <w:p w14:paraId="7ADA5F1F" w14:textId="77777777" w:rsidR="004E5F51" w:rsidRDefault="0098455A">
            <w:pPr>
              <w:spacing w:after="25"/>
              <w:ind w:left="724"/>
            </w:pPr>
            <w:r>
              <w:rPr>
                <w:b/>
                <w:sz w:val="24"/>
              </w:rPr>
              <w:t xml:space="preserve"> </w:t>
            </w:r>
          </w:p>
          <w:p w14:paraId="26801463" w14:textId="77777777" w:rsidR="004E5F51" w:rsidRDefault="0098455A">
            <w:pPr>
              <w:numPr>
                <w:ilvl w:val="0"/>
                <w:numId w:val="1"/>
              </w:numPr>
              <w:spacing w:after="45" w:line="240" w:lineRule="auto"/>
              <w:ind w:hanging="360"/>
            </w:pPr>
            <w:r>
              <w:rPr>
                <w:sz w:val="24"/>
              </w:rPr>
              <w:t xml:space="preserve">Tuning into Sounds </w:t>
            </w:r>
          </w:p>
          <w:p w14:paraId="1A9AD1A4" w14:textId="77777777" w:rsidR="004E5F51" w:rsidRDefault="0098455A">
            <w:pPr>
              <w:numPr>
                <w:ilvl w:val="0"/>
                <w:numId w:val="1"/>
              </w:numPr>
              <w:spacing w:after="0"/>
              <w:ind w:hanging="360"/>
            </w:pPr>
            <w:r>
              <w:rPr>
                <w:sz w:val="24"/>
              </w:rPr>
              <w:t xml:space="preserve">Foundations </w:t>
            </w:r>
          </w:p>
          <w:p w14:paraId="4069327B" w14:textId="77777777" w:rsidR="004E5F51" w:rsidRDefault="0098455A">
            <w:pPr>
              <w:spacing w:after="114" w:line="235" w:lineRule="auto"/>
              <w:ind w:left="724"/>
            </w:pPr>
            <w:r>
              <w:rPr>
                <w:sz w:val="24"/>
              </w:rPr>
              <w:t xml:space="preserve">for a love of reading </w:t>
            </w:r>
          </w:p>
          <w:p w14:paraId="1EC2717A" w14:textId="77777777" w:rsidR="004E5F51" w:rsidRDefault="0098455A">
            <w:pPr>
              <w:spacing w:after="0"/>
              <w:ind w:left="4"/>
            </w:pPr>
            <w:r>
              <w:rPr>
                <w:sz w:val="24"/>
              </w:rPr>
              <w:t>Language</w:t>
            </w:r>
            <w:r>
              <w:rPr>
                <w:sz w:val="40"/>
              </w:rPr>
              <w:t xml:space="preserve"> </w:t>
            </w:r>
          </w:p>
        </w:tc>
        <w:tc>
          <w:tcPr>
            <w:tcW w:w="2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39" w:type="dxa"/>
              <w:left w:w="105" w:type="dxa"/>
              <w:bottom w:w="0" w:type="dxa"/>
              <w:right w:w="76" w:type="dxa"/>
            </w:tcMar>
          </w:tcPr>
          <w:p w14:paraId="2488122A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14:paraId="132D9B9E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14:paraId="57B7C561" w14:textId="77777777" w:rsidR="004E5F51" w:rsidRDefault="0098455A">
            <w:pPr>
              <w:spacing w:after="0"/>
            </w:pPr>
            <w:r>
              <w:rPr>
                <w:b/>
                <w:sz w:val="18"/>
              </w:rPr>
              <w:t xml:space="preserve">Tuning into Sounds –  </w:t>
            </w:r>
          </w:p>
          <w:p w14:paraId="401BF0EE" w14:textId="77777777" w:rsidR="004E5F51" w:rsidRDefault="0098455A">
            <w:pPr>
              <w:spacing w:after="0"/>
            </w:pPr>
            <w:r>
              <w:rPr>
                <w:b/>
                <w:sz w:val="18"/>
              </w:rPr>
              <w:t xml:space="preserve"> </w:t>
            </w:r>
          </w:p>
          <w:p w14:paraId="0AF6BA5F" w14:textId="77777777" w:rsidR="004E5F51" w:rsidRDefault="0098455A">
            <w:pPr>
              <w:spacing w:after="0" w:line="240" w:lineRule="auto"/>
              <w:ind w:right="210"/>
            </w:pPr>
            <w:proofErr w:type="gramStart"/>
            <w:r>
              <w:rPr>
                <w:sz w:val="18"/>
              </w:rPr>
              <w:t>Through  books</w:t>
            </w:r>
            <w:proofErr w:type="gramEnd"/>
            <w:r>
              <w:rPr>
                <w:sz w:val="18"/>
              </w:rPr>
              <w:t xml:space="preserve">, songs and rhymes modelling alliteration, rhythm and repetition. </w:t>
            </w:r>
          </w:p>
          <w:p w14:paraId="3658952C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14:paraId="7F5F7779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Focused </w:t>
            </w:r>
            <w:r>
              <w:rPr>
                <w:sz w:val="18"/>
              </w:rPr>
              <w:t xml:space="preserve">listening times </w:t>
            </w:r>
          </w:p>
          <w:p w14:paraId="0C774988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14:paraId="574CA186" w14:textId="77777777" w:rsidR="004E5F51" w:rsidRDefault="0098455A">
            <w:pPr>
              <w:spacing w:after="0" w:line="240" w:lineRule="auto"/>
              <w:ind w:right="21"/>
            </w:pPr>
            <w:r>
              <w:rPr>
                <w:sz w:val="18"/>
              </w:rPr>
              <w:t xml:space="preserve">Small bank of Phonemic and oral blending games taught daily is short, </w:t>
            </w:r>
          </w:p>
          <w:p w14:paraId="31DD7795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enjoyable sessions </w:t>
            </w:r>
          </w:p>
          <w:p w14:paraId="18416A2B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14:paraId="2092C1B3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14:paraId="391DADD8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14:paraId="42A30BB0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14:paraId="04043F13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39" w:type="dxa"/>
              <w:left w:w="105" w:type="dxa"/>
              <w:bottom w:w="0" w:type="dxa"/>
              <w:right w:w="76" w:type="dxa"/>
            </w:tcMar>
          </w:tcPr>
          <w:p w14:paraId="31F4711A" w14:textId="77777777" w:rsidR="004E5F51" w:rsidRDefault="0098455A">
            <w:pPr>
              <w:spacing w:after="0"/>
              <w:ind w:left="61"/>
              <w:jc w:val="center"/>
            </w:pPr>
            <w:r>
              <w:rPr>
                <w:sz w:val="40"/>
              </w:rPr>
              <w:t xml:space="preserve"> </w:t>
            </w:r>
          </w:p>
          <w:p w14:paraId="09A3CAF0" w14:textId="77777777" w:rsidR="004E5F51" w:rsidRDefault="0098455A">
            <w:pPr>
              <w:spacing w:after="0"/>
              <w:ind w:right="34"/>
              <w:jc w:val="center"/>
            </w:pPr>
            <w:r>
              <w:rPr>
                <w:b/>
                <w:sz w:val="18"/>
              </w:rPr>
              <w:t xml:space="preserve">Foundations for a love of </w:t>
            </w:r>
          </w:p>
          <w:p w14:paraId="6BAD2084" w14:textId="77777777" w:rsidR="004E5F51" w:rsidRDefault="0098455A">
            <w:pPr>
              <w:spacing w:after="0"/>
              <w:ind w:right="39"/>
              <w:jc w:val="center"/>
            </w:pPr>
            <w:r>
              <w:rPr>
                <w:b/>
                <w:sz w:val="18"/>
              </w:rPr>
              <w:t xml:space="preserve">Reading </w:t>
            </w:r>
          </w:p>
          <w:p w14:paraId="6BC56528" w14:textId="77777777" w:rsidR="004E5F51" w:rsidRDefault="0098455A">
            <w:pPr>
              <w:spacing w:after="0"/>
              <w:ind w:left="11"/>
              <w:jc w:val="center"/>
            </w:pPr>
            <w:r>
              <w:rPr>
                <w:b/>
                <w:sz w:val="18"/>
              </w:rPr>
              <w:t xml:space="preserve"> </w:t>
            </w:r>
          </w:p>
          <w:p w14:paraId="0EC69D74" w14:textId="77777777" w:rsidR="004E5F51" w:rsidRDefault="0098455A">
            <w:pPr>
              <w:spacing w:after="0" w:line="240" w:lineRule="auto"/>
              <w:ind w:left="5"/>
            </w:pPr>
            <w:r>
              <w:rPr>
                <w:sz w:val="18"/>
              </w:rPr>
              <w:t xml:space="preserve">Promoting reading for pleasure with a small bank of fiction, </w:t>
            </w:r>
            <w:proofErr w:type="gramStart"/>
            <w:r>
              <w:rPr>
                <w:sz w:val="18"/>
              </w:rPr>
              <w:t>non-fiction</w:t>
            </w:r>
            <w:proofErr w:type="gramEnd"/>
            <w:r>
              <w:rPr>
                <w:sz w:val="18"/>
              </w:rPr>
              <w:t xml:space="preserve"> and poetry books </w:t>
            </w:r>
            <w:r>
              <w:rPr>
                <w:sz w:val="18"/>
              </w:rPr>
              <w:t xml:space="preserve">that the children can really get to know.   </w:t>
            </w:r>
          </w:p>
          <w:p w14:paraId="74933099" w14:textId="77777777" w:rsidR="004E5F51" w:rsidRDefault="0098455A">
            <w:pPr>
              <w:spacing w:after="215" w:line="240" w:lineRule="auto"/>
              <w:ind w:left="5"/>
            </w:pPr>
            <w:r>
              <w:rPr>
                <w:sz w:val="18"/>
              </w:rPr>
              <w:t xml:space="preserve">One book per half term will be our focus for Talk 4 Writing. </w:t>
            </w:r>
          </w:p>
          <w:p w14:paraId="4DBC4608" w14:textId="77777777" w:rsidR="004E5F51" w:rsidRDefault="0098455A">
            <w:pPr>
              <w:spacing w:after="0"/>
              <w:ind w:left="5"/>
            </w:pPr>
            <w:r>
              <w:rPr>
                <w:sz w:val="40"/>
              </w:rPr>
              <w:t xml:space="preserve"> </w:t>
            </w:r>
          </w:p>
        </w:tc>
        <w:tc>
          <w:tcPr>
            <w:tcW w:w="2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39" w:type="dxa"/>
              <w:left w:w="105" w:type="dxa"/>
              <w:bottom w:w="0" w:type="dxa"/>
              <w:right w:w="76" w:type="dxa"/>
            </w:tcMar>
          </w:tcPr>
          <w:p w14:paraId="4AD782D6" w14:textId="77777777" w:rsidR="004E5F51" w:rsidRDefault="0098455A">
            <w:pPr>
              <w:spacing w:after="0"/>
              <w:ind w:left="2"/>
              <w:jc w:val="center"/>
            </w:pPr>
            <w:r>
              <w:rPr>
                <w:b/>
                <w:sz w:val="18"/>
              </w:rPr>
              <w:t xml:space="preserve"> </w:t>
            </w:r>
          </w:p>
          <w:p w14:paraId="48C33517" w14:textId="77777777" w:rsidR="004E5F51" w:rsidRDefault="0098455A">
            <w:pPr>
              <w:spacing w:after="0"/>
              <w:ind w:right="43"/>
              <w:jc w:val="center"/>
            </w:pPr>
            <w:r>
              <w:rPr>
                <w:b/>
                <w:sz w:val="18"/>
              </w:rPr>
              <w:t xml:space="preserve">Language </w:t>
            </w:r>
          </w:p>
          <w:p w14:paraId="03D89C09" w14:textId="77777777" w:rsidR="004E5F51" w:rsidRDefault="0098455A">
            <w:pPr>
              <w:spacing w:after="0"/>
            </w:pPr>
            <w:r>
              <w:rPr>
                <w:b/>
                <w:sz w:val="18"/>
              </w:rPr>
              <w:t xml:space="preserve"> </w:t>
            </w:r>
          </w:p>
          <w:p w14:paraId="27E6AF3B" w14:textId="77777777" w:rsidR="004E5F51" w:rsidRDefault="0098455A">
            <w:pPr>
              <w:spacing w:after="0" w:line="240" w:lineRule="auto"/>
            </w:pPr>
            <w:r>
              <w:rPr>
                <w:sz w:val="18"/>
              </w:rPr>
              <w:t xml:space="preserve">Adults model, repeat and reinforce language skills through adult led and child led activities. </w:t>
            </w:r>
          </w:p>
          <w:p w14:paraId="57DD397B" w14:textId="77777777" w:rsidR="004E5F51" w:rsidRDefault="0098455A">
            <w:pPr>
              <w:spacing w:after="0"/>
              <w:ind w:left="2"/>
              <w:jc w:val="center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39" w:type="dxa"/>
              <w:left w:w="105" w:type="dxa"/>
              <w:bottom w:w="0" w:type="dxa"/>
              <w:right w:w="76" w:type="dxa"/>
            </w:tcMar>
          </w:tcPr>
          <w:p w14:paraId="5CF315B9" w14:textId="77777777" w:rsidR="004E5F51" w:rsidRDefault="0098455A">
            <w:pPr>
              <w:spacing w:after="0"/>
              <w:ind w:left="2"/>
              <w:jc w:val="center"/>
            </w:pPr>
            <w:r>
              <w:rPr>
                <w:b/>
                <w:sz w:val="18"/>
              </w:rPr>
              <w:t xml:space="preserve"> </w:t>
            </w:r>
          </w:p>
          <w:p w14:paraId="74954594" w14:textId="77777777" w:rsidR="004E5F51" w:rsidRDefault="0098455A">
            <w:pPr>
              <w:spacing w:after="0"/>
              <w:ind w:left="390"/>
            </w:pPr>
            <w:r>
              <w:rPr>
                <w:b/>
                <w:sz w:val="18"/>
              </w:rPr>
              <w:t xml:space="preserve">Little </w:t>
            </w:r>
            <w:proofErr w:type="spellStart"/>
            <w:r>
              <w:rPr>
                <w:b/>
                <w:sz w:val="18"/>
              </w:rPr>
              <w:t>Wandle</w:t>
            </w:r>
            <w:proofErr w:type="spellEnd"/>
            <w:r>
              <w:rPr>
                <w:b/>
                <w:sz w:val="18"/>
              </w:rPr>
              <w:t xml:space="preserve"> Games </w:t>
            </w:r>
          </w:p>
          <w:p w14:paraId="1D9B23C5" w14:textId="77777777" w:rsidR="004E5F51" w:rsidRDefault="0098455A">
            <w:pPr>
              <w:spacing w:after="20"/>
            </w:pPr>
            <w:r>
              <w:rPr>
                <w:b/>
                <w:sz w:val="18"/>
              </w:rPr>
              <w:t xml:space="preserve"> </w:t>
            </w:r>
          </w:p>
          <w:p w14:paraId="63B810B6" w14:textId="77777777" w:rsidR="004E5F51" w:rsidRDefault="0098455A">
            <w:pPr>
              <w:numPr>
                <w:ilvl w:val="0"/>
                <w:numId w:val="2"/>
              </w:numPr>
              <w:spacing w:after="0"/>
              <w:ind w:hanging="360"/>
            </w:pPr>
            <w:r>
              <w:rPr>
                <w:sz w:val="18"/>
              </w:rPr>
              <w:t xml:space="preserve">Play </w:t>
            </w:r>
            <w:r>
              <w:rPr>
                <w:sz w:val="18"/>
              </w:rPr>
              <w:t xml:space="preserve">with sounds </w:t>
            </w:r>
          </w:p>
          <w:p w14:paraId="2765EF49" w14:textId="77777777" w:rsidR="004E5F51" w:rsidRDefault="0098455A">
            <w:pPr>
              <w:numPr>
                <w:ilvl w:val="0"/>
                <w:numId w:val="2"/>
              </w:numPr>
              <w:spacing w:after="32" w:line="240" w:lineRule="auto"/>
              <w:ind w:hanging="360"/>
            </w:pPr>
            <w:r>
              <w:rPr>
                <w:sz w:val="18"/>
              </w:rPr>
              <w:t xml:space="preserve">Bertha the Bus goes to the Zoo </w:t>
            </w:r>
          </w:p>
          <w:p w14:paraId="0C997CD8" w14:textId="77777777" w:rsidR="004E5F51" w:rsidRDefault="0098455A">
            <w:pPr>
              <w:numPr>
                <w:ilvl w:val="0"/>
                <w:numId w:val="2"/>
              </w:numPr>
              <w:spacing w:after="0"/>
              <w:ind w:hanging="360"/>
            </w:pPr>
            <w:r>
              <w:rPr>
                <w:sz w:val="18"/>
              </w:rPr>
              <w:t xml:space="preserve">Name Play </w:t>
            </w:r>
          </w:p>
          <w:p w14:paraId="77571C38" w14:textId="77777777" w:rsidR="004E5F51" w:rsidRDefault="0098455A">
            <w:pPr>
              <w:numPr>
                <w:ilvl w:val="0"/>
                <w:numId w:val="2"/>
              </w:numPr>
              <w:spacing w:after="117"/>
              <w:ind w:hanging="360"/>
            </w:pPr>
            <w:r>
              <w:rPr>
                <w:sz w:val="18"/>
              </w:rPr>
              <w:t xml:space="preserve">Voice Sounds </w:t>
            </w:r>
          </w:p>
          <w:p w14:paraId="63E2818F" w14:textId="77777777" w:rsidR="004E5F51" w:rsidRDefault="0098455A">
            <w:pPr>
              <w:spacing w:after="0"/>
              <w:ind w:right="37"/>
              <w:jc w:val="center"/>
            </w:pPr>
            <w:r>
              <w:rPr>
                <w:sz w:val="18"/>
              </w:rPr>
              <w:t>What’s in the Box?</w:t>
            </w:r>
            <w:r>
              <w:rPr>
                <w:sz w:val="40"/>
              </w:rPr>
              <w:t xml:space="preserve"> </w:t>
            </w:r>
          </w:p>
        </w:tc>
        <w:tc>
          <w:tcPr>
            <w:tcW w:w="2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39" w:type="dxa"/>
              <w:left w:w="105" w:type="dxa"/>
              <w:bottom w:w="0" w:type="dxa"/>
              <w:right w:w="76" w:type="dxa"/>
            </w:tcMar>
          </w:tcPr>
          <w:p w14:paraId="0391367A" w14:textId="77777777" w:rsidR="004E5F51" w:rsidRDefault="0098455A">
            <w:pPr>
              <w:spacing w:after="0"/>
              <w:ind w:left="52"/>
              <w:jc w:val="center"/>
            </w:pPr>
            <w:r>
              <w:rPr>
                <w:sz w:val="40"/>
              </w:rPr>
              <w:t xml:space="preserve"> </w:t>
            </w:r>
          </w:p>
        </w:tc>
      </w:tr>
      <w:tr w:rsidR="004E5F51" w14:paraId="7A2A0890" w14:textId="77777777">
        <w:tblPrEx>
          <w:tblCellMar>
            <w:top w:w="0" w:type="dxa"/>
            <w:bottom w:w="0" w:type="dxa"/>
          </w:tblCellMar>
        </w:tblPrEx>
        <w:trPr>
          <w:trHeight w:val="501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39" w:type="dxa"/>
              <w:left w:w="105" w:type="dxa"/>
              <w:bottom w:w="0" w:type="dxa"/>
              <w:right w:w="76" w:type="dxa"/>
            </w:tcMar>
            <w:vAlign w:val="center"/>
          </w:tcPr>
          <w:p w14:paraId="58932FAC" w14:textId="77777777" w:rsidR="004E5F51" w:rsidRDefault="0098455A">
            <w:pPr>
              <w:spacing w:after="0"/>
              <w:ind w:left="265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46D02488" wp14:editId="3A1655B1">
                      <wp:simplePos x="0" y="0"/>
                      <wp:positionH relativeFrom="column">
                        <wp:posOffset>21811</wp:posOffset>
                      </wp:positionH>
                      <wp:positionV relativeFrom="paragraph">
                        <wp:posOffset>-60246</wp:posOffset>
                      </wp:positionV>
                      <wp:extent cx="34290" cy="154305"/>
                      <wp:effectExtent l="16192" t="2858" r="953" b="952"/>
                      <wp:wrapSquare wrapText="bothSides"/>
                      <wp:docPr id="239" name="Group 312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13">
                                <a:off x="0" y="0"/>
                                <a:ext cx="34290" cy="154305"/>
                              </a:xfrm>
                              <a:prstGeom prst="rect">
                                <a:avLst/>
                              </a:prstGeom>
                              <a:noFill/>
                              <a:ln cap="flat">
                                <a:noFill/>
                                <a:prstDash val="solid"/>
                              </a:ln>
                            </wps:spPr>
                            <wps:txbx>
                              <w:txbxContent>
                                <w:p w14:paraId="065B101C" w14:textId="77777777" w:rsidR="004E5F51" w:rsidRDefault="0098455A">
                                  <w:r>
                                    <w:rPr>
                                      <w:sz w:val="18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vert="horz" wrap="square" lIns="0" tIns="0" rIns="0" bIns="0" anchor="t" anchorCtr="0" compatLnSpc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6D02488" id="Group 31222" o:spid="_x0000_s1045" style="position:absolute;left:0;text-align:left;margin-left:1.7pt;margin-top:-4.75pt;width:2.7pt;height:12.15pt;rotation:5898254fd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" filled="f" stroked="f">
                      <v:textbox inset="0,0,0,0">
                        <w:txbxContent>
                          <w:p w14:paraId="065B101C" w14:textId="77777777" w:rsidR="004E5F51" w:rsidRDefault="0098455A">
                            <w:r>
                              <w:rPr>
                                <w:sz w:val="18"/>
                              </w:rPr>
                              <w:t xml:space="preserve"> </w:t>
                            </w:r>
                          </w:p>
                        </w:txbxContent>
                      </v:textbox>
                      <w10:wrap type="square"/>
                    </v:rect>
                  </w:pict>
                </mc:Fallback>
              </mc:AlternateContent>
            </w:r>
          </w:p>
        </w:tc>
        <w:tc>
          <w:tcPr>
            <w:tcW w:w="1303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39" w:type="dxa"/>
              <w:left w:w="105" w:type="dxa"/>
              <w:bottom w:w="0" w:type="dxa"/>
              <w:right w:w="76" w:type="dxa"/>
            </w:tcMar>
          </w:tcPr>
          <w:p w14:paraId="2198B37A" w14:textId="77777777" w:rsidR="004E5F51" w:rsidRDefault="0098455A">
            <w:pPr>
              <w:spacing w:after="0"/>
              <w:ind w:right="33"/>
              <w:jc w:val="center"/>
            </w:pPr>
            <w:r>
              <w:rPr>
                <w:b/>
                <w:sz w:val="24"/>
              </w:rPr>
              <w:t xml:space="preserve">PROGRESSION OF SKILLS AND KNOWLEDGE </w:t>
            </w:r>
          </w:p>
        </w:tc>
      </w:tr>
      <w:tr w:rsidR="004E5F51" w14:paraId="71DD090D" w14:textId="77777777">
        <w:tblPrEx>
          <w:tblCellMar>
            <w:top w:w="0" w:type="dxa"/>
            <w:bottom w:w="0" w:type="dxa"/>
          </w:tblCellMar>
        </w:tblPrEx>
        <w:trPr>
          <w:trHeight w:val="3306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39" w:type="dxa"/>
              <w:left w:w="105" w:type="dxa"/>
              <w:bottom w:w="0" w:type="dxa"/>
              <w:right w:w="76" w:type="dxa"/>
            </w:tcMar>
          </w:tcPr>
          <w:p w14:paraId="399773D3" w14:textId="77777777" w:rsidR="004E5F51" w:rsidRDefault="0098455A">
            <w:pPr>
              <w:spacing w:after="0"/>
              <w:ind w:left="40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05E22A71" wp14:editId="5082DAEF">
                      <wp:extent cx="453295" cy="260261"/>
                      <wp:effectExtent l="0" t="76200" r="0" b="6439"/>
                      <wp:docPr id="240" name="Group 3127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72466" y="-72467"/>
                                <a:ext cx="297719" cy="321064"/>
                                <a:chOff x="72466" y="-72467"/>
                                <a:chExt cx="297719" cy="321064"/>
                              </a:xfrm>
                            </wpg:grpSpPr>
                            <wps:wsp>
                              <wps:cNvPr id="241" name="Rectangle 913"/>
                              <wps:cNvSpPr/>
                              <wps:spPr>
                                <a:xfrm rot="5400013">
                                  <a:off x="132231" y="10643"/>
                                  <a:ext cx="321064" cy="154844"/>
                                </a:xfrm>
                                <a:prstGeom prst="rect">
                                  <a:avLst/>
                                </a:prstGeom>
                                <a:noFill/>
                                <a:ln cap="flat">
                                  <a:noFill/>
                                  <a:prstDash val="solid"/>
                                </a:ln>
                              </wps:spPr>
                              <wps:txbx>
                                <w:txbxContent>
                                  <w:p w14:paraId="19C49C6C" w14:textId="77777777" w:rsidR="004E5F51" w:rsidRDefault="0098455A">
                                    <w:r>
                                      <w:rPr>
                                        <w:sz w:val="18"/>
                                      </w:rPr>
                                      <w:t>PSED</w:t>
                                    </w:r>
                                  </w:p>
                                </w:txbxContent>
                              </wps:txbx>
                              <wps:bodyPr vert="horz" wrap="square" lIns="0" tIns="0" rIns="0" bIns="0" anchor="t" anchorCtr="0" compatLnSpc="0">
                                <a:noAutofit/>
                              </wps:bodyPr>
                            </wps:wsp>
                            <wps:wsp>
                              <wps:cNvPr id="242" name="Rectangle 914"/>
                              <wps:cNvSpPr/>
                              <wps:spPr>
                                <a:xfrm rot="5400013">
                                  <a:off x="275586" y="105417"/>
                                  <a:ext cx="34354" cy="154844"/>
                                </a:xfrm>
                                <a:prstGeom prst="rect">
                                  <a:avLst/>
                                </a:prstGeom>
                                <a:noFill/>
                                <a:ln cap="flat">
                                  <a:noFill/>
                                  <a:prstDash val="solid"/>
                                </a:ln>
                              </wps:spPr>
                              <wps:txbx>
                                <w:txbxContent>
                                  <w:p w14:paraId="03C578EA" w14:textId="77777777" w:rsidR="004E5F51" w:rsidRDefault="0098455A">
                                    <w:r>
                                      <w:rPr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vert="horz" wrap="square" lIns="0" tIns="0" rIns="0" bIns="0" anchor="t" anchorCtr="0" compatLnSpc="0">
                                <a:noAutofit/>
                              </wps:bodyPr>
                            </wps:wsp>
                            <wps:wsp>
                              <wps:cNvPr id="243" name="Rectangle 916"/>
                              <wps:cNvSpPr/>
                              <wps:spPr>
                                <a:xfrm rot="5400013">
                                  <a:off x="0" y="0"/>
                                  <a:ext cx="299776" cy="154844"/>
                                </a:xfrm>
                                <a:prstGeom prst="rect">
                                  <a:avLst/>
                                </a:prstGeom>
                                <a:noFill/>
                                <a:ln cap="flat">
                                  <a:noFill/>
                                  <a:prstDash val="solid"/>
                                </a:ln>
                              </wps:spPr>
                              <wps:txbx>
                                <w:txbxContent>
                                  <w:p w14:paraId="5B8243B7" w14:textId="77777777" w:rsidR="004E5F51" w:rsidRDefault="0098455A">
                                    <w:r>
                                      <w:rPr>
                                        <w:sz w:val="18"/>
                                      </w:rPr>
                                      <w:t>Skills</w:t>
                                    </w:r>
                                  </w:p>
                                </w:txbxContent>
                              </wps:txbx>
                              <wps:bodyPr vert="horz" wrap="square" lIns="0" tIns="0" rIns="0" bIns="0" anchor="t" anchorCtr="0" compatLnSpc="0">
                                <a:noAutofit/>
                              </wps:bodyPr>
                            </wps:wsp>
                            <wps:wsp>
                              <wps:cNvPr id="244" name="Rectangle 917"/>
                              <wps:cNvSpPr/>
                              <wps:spPr>
                                <a:xfrm rot="5400013">
                                  <a:off x="132711" y="95898"/>
                                  <a:ext cx="34354" cy="154844"/>
                                </a:xfrm>
                                <a:prstGeom prst="rect">
                                  <a:avLst/>
                                </a:prstGeom>
                                <a:noFill/>
                                <a:ln cap="flat">
                                  <a:noFill/>
                                  <a:prstDash val="solid"/>
                                </a:ln>
                              </wps:spPr>
                              <wps:txbx>
                                <w:txbxContent>
                                  <w:p w14:paraId="77E4418A" w14:textId="77777777" w:rsidR="004E5F51" w:rsidRDefault="0098455A">
                                    <w:r>
                                      <w:rPr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vert="horz" wrap="square" lIns="0" tIns="0" rIns="0" bIns="0" anchor="t" anchorCtr="0" compatLnSpc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5E22A71" id="Group 31270" o:spid="_x0000_s1046" style="width:35.7pt;height:20.5pt;mso-position-horizontal-relative:char;mso-position-vertical-relative:line" coordorigin="72466,-72467" coordsize="297719,3210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">
                      <v:rect id="Rectangle 913" o:spid="_x0000_s1047" style="position:absolute;left:132231;top:10643;width:321064;height:154844;rotation:5898254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" filled="f" stroked="f">
                        <v:textbox inset="0,0,0,0">
                          <w:txbxContent>
                            <w:p w14:paraId="19C49C6C" w14:textId="77777777" w:rsidR="004E5F51" w:rsidRDefault="0098455A">
                              <w:r>
                                <w:rPr>
                                  <w:sz w:val="18"/>
                                </w:rPr>
                                <w:t>PSED</w:t>
                              </w:r>
                            </w:p>
                          </w:txbxContent>
                        </v:textbox>
                      </v:rect>
                      <v:rect id="Rectangle 914" o:spid="_x0000_s1048" style="position:absolute;left:275586;top:105417;width:34354;height:154844;rotation:5898254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" filled="f" stroked="f">
                        <v:textbox inset="0,0,0,0">
                          <w:txbxContent>
                            <w:p w14:paraId="03C578EA" w14:textId="77777777" w:rsidR="004E5F51" w:rsidRDefault="0098455A">
                              <w:r>
                                <w:rPr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916" o:spid="_x0000_s1049" style="position:absolute;width:299776;height:154844;rotation:5898254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" filled="f" stroked="f">
                        <v:textbox inset="0,0,0,0">
                          <w:txbxContent>
                            <w:p w14:paraId="5B8243B7" w14:textId="77777777" w:rsidR="004E5F51" w:rsidRDefault="0098455A">
                              <w:r>
                                <w:rPr>
                                  <w:sz w:val="18"/>
                                </w:rPr>
                                <w:t>Skills</w:t>
                              </w:r>
                            </w:p>
                          </w:txbxContent>
                        </v:textbox>
                      </v:rect>
                      <v:rect id="Rectangle 917" o:spid="_x0000_s1050" style="position:absolute;left:132711;top:95898;width:34354;height:154844;rotation:5898254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" filled="f" stroked="f">
                        <v:textbox inset="0,0,0,0">
                          <w:txbxContent>
                            <w:p w14:paraId="77E4418A" w14:textId="77777777" w:rsidR="004E5F51" w:rsidRDefault="0098455A">
                              <w:r>
                                <w:rPr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39" w:type="dxa"/>
              <w:left w:w="105" w:type="dxa"/>
              <w:bottom w:w="0" w:type="dxa"/>
              <w:right w:w="76" w:type="dxa"/>
            </w:tcMar>
          </w:tcPr>
          <w:p w14:paraId="024334B5" w14:textId="77777777" w:rsidR="004E5F51" w:rsidRDefault="0098455A">
            <w:pPr>
              <w:spacing w:after="0" w:line="240" w:lineRule="auto"/>
              <w:ind w:left="4" w:right="143"/>
              <w:jc w:val="both"/>
            </w:pPr>
            <w:r>
              <w:rPr>
                <w:sz w:val="18"/>
              </w:rPr>
              <w:t xml:space="preserve">To separate from main carer and learn to adapt to the Nursery environment.  </w:t>
            </w:r>
          </w:p>
          <w:p w14:paraId="6749A911" w14:textId="77777777" w:rsidR="004E5F51" w:rsidRDefault="0098455A">
            <w:pPr>
              <w:spacing w:after="0"/>
              <w:ind w:left="4"/>
            </w:pPr>
            <w:r>
              <w:rPr>
                <w:sz w:val="18"/>
              </w:rPr>
              <w:t xml:space="preserve"> </w:t>
            </w:r>
          </w:p>
          <w:p w14:paraId="0FE7DC8E" w14:textId="77777777" w:rsidR="004E5F51" w:rsidRDefault="0098455A">
            <w:pPr>
              <w:spacing w:after="0" w:line="240" w:lineRule="auto"/>
              <w:ind w:left="4"/>
            </w:pPr>
            <w:r>
              <w:rPr>
                <w:sz w:val="18"/>
              </w:rPr>
              <w:t xml:space="preserve">To </w:t>
            </w:r>
            <w:r>
              <w:rPr>
                <w:sz w:val="18"/>
              </w:rPr>
              <w:t xml:space="preserve">select and use activities and resources, with some support if needed.  </w:t>
            </w:r>
          </w:p>
          <w:p w14:paraId="4D04E2DD" w14:textId="77777777" w:rsidR="004E5F51" w:rsidRDefault="0098455A">
            <w:pPr>
              <w:spacing w:after="0"/>
              <w:ind w:left="4"/>
            </w:pPr>
            <w:r>
              <w:rPr>
                <w:sz w:val="18"/>
              </w:rPr>
              <w:t xml:space="preserve"> </w:t>
            </w:r>
          </w:p>
          <w:p w14:paraId="4F8029BA" w14:textId="77777777" w:rsidR="004E5F51" w:rsidRDefault="0098455A">
            <w:pPr>
              <w:spacing w:after="0"/>
              <w:ind w:left="4"/>
            </w:pPr>
            <w:r>
              <w:rPr>
                <w:sz w:val="18"/>
              </w:rPr>
              <w:t xml:space="preserve">To wash hands after using the toilet. </w:t>
            </w:r>
            <w:r>
              <w:rPr>
                <w:sz w:val="40"/>
              </w:rPr>
              <w:t xml:space="preserve"> </w:t>
            </w:r>
          </w:p>
        </w:tc>
        <w:tc>
          <w:tcPr>
            <w:tcW w:w="2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39" w:type="dxa"/>
              <w:left w:w="105" w:type="dxa"/>
              <w:bottom w:w="0" w:type="dxa"/>
              <w:right w:w="76" w:type="dxa"/>
            </w:tcMar>
          </w:tcPr>
          <w:p w14:paraId="02CD9E90" w14:textId="77777777" w:rsidR="004E5F51" w:rsidRDefault="0098455A">
            <w:pPr>
              <w:spacing w:after="0" w:line="240" w:lineRule="auto"/>
            </w:pPr>
            <w:r>
              <w:rPr>
                <w:sz w:val="18"/>
              </w:rPr>
              <w:t xml:space="preserve">To learn about daily routines and classroom rules.  </w:t>
            </w:r>
          </w:p>
          <w:p w14:paraId="2548B38F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14:paraId="711D4619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To be aware of behavioural </w:t>
            </w:r>
          </w:p>
          <w:p w14:paraId="0B171310" w14:textId="77777777" w:rsidR="004E5F51" w:rsidRDefault="0098455A">
            <w:pPr>
              <w:spacing w:after="0" w:line="240" w:lineRule="auto"/>
              <w:ind w:right="25"/>
            </w:pPr>
            <w:r>
              <w:rPr>
                <w:sz w:val="18"/>
              </w:rPr>
              <w:t xml:space="preserve">expectations in the Nursery.  </w:t>
            </w:r>
          </w:p>
          <w:p w14:paraId="0F430889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14:paraId="19AB1A55" w14:textId="77777777" w:rsidR="004E5F51" w:rsidRDefault="0098455A">
            <w:pPr>
              <w:spacing w:after="0" w:line="240" w:lineRule="auto"/>
            </w:pPr>
            <w:r>
              <w:rPr>
                <w:sz w:val="18"/>
              </w:rPr>
              <w:t xml:space="preserve">To select and use </w:t>
            </w:r>
            <w:r>
              <w:rPr>
                <w:sz w:val="18"/>
              </w:rPr>
              <w:t xml:space="preserve">activities and resources, with some support if needed.  </w:t>
            </w:r>
          </w:p>
          <w:p w14:paraId="541DE8F3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14:paraId="1A7E835A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To show an awareness of the importance of oral health. </w:t>
            </w:r>
            <w:r>
              <w:rPr>
                <w:sz w:val="40"/>
              </w:rPr>
              <w:t xml:space="preserve"> </w:t>
            </w:r>
          </w:p>
        </w:tc>
        <w:tc>
          <w:tcPr>
            <w:tcW w:w="2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39" w:type="dxa"/>
              <w:left w:w="105" w:type="dxa"/>
              <w:bottom w:w="0" w:type="dxa"/>
              <w:right w:w="76" w:type="dxa"/>
            </w:tcMar>
          </w:tcPr>
          <w:p w14:paraId="0281DBB5" w14:textId="77777777" w:rsidR="004E5F51" w:rsidRDefault="0098455A">
            <w:pPr>
              <w:spacing w:after="0" w:line="240" w:lineRule="auto"/>
              <w:ind w:left="5"/>
            </w:pPr>
            <w:r>
              <w:rPr>
                <w:sz w:val="18"/>
              </w:rPr>
              <w:t xml:space="preserve">To learn how to share resources and play in a group.  </w:t>
            </w:r>
          </w:p>
          <w:p w14:paraId="4AD65138" w14:textId="77777777" w:rsidR="004E5F51" w:rsidRDefault="0098455A">
            <w:pPr>
              <w:spacing w:after="0"/>
              <w:ind w:left="5"/>
            </w:pPr>
            <w:r>
              <w:rPr>
                <w:sz w:val="18"/>
              </w:rPr>
              <w:t xml:space="preserve"> </w:t>
            </w:r>
          </w:p>
          <w:p w14:paraId="1AF6C078" w14:textId="77777777" w:rsidR="004E5F51" w:rsidRDefault="0098455A">
            <w:pPr>
              <w:spacing w:after="0" w:line="240" w:lineRule="auto"/>
              <w:ind w:left="5" w:right="15"/>
            </w:pPr>
            <w:r>
              <w:rPr>
                <w:sz w:val="18"/>
              </w:rPr>
              <w:t xml:space="preserve">To learn to look after resources within the class.  To listen to, and follow rules </w:t>
            </w:r>
            <w:r>
              <w:rPr>
                <w:sz w:val="18"/>
              </w:rPr>
              <w:t xml:space="preserve">set.  </w:t>
            </w:r>
          </w:p>
          <w:p w14:paraId="07426E06" w14:textId="77777777" w:rsidR="004E5F51" w:rsidRDefault="0098455A">
            <w:pPr>
              <w:spacing w:after="0"/>
              <w:ind w:left="5"/>
            </w:pPr>
            <w:r>
              <w:rPr>
                <w:sz w:val="18"/>
              </w:rPr>
              <w:t xml:space="preserve"> </w:t>
            </w:r>
          </w:p>
          <w:p w14:paraId="1A839906" w14:textId="77777777" w:rsidR="004E5F51" w:rsidRDefault="0098455A">
            <w:pPr>
              <w:spacing w:after="0"/>
              <w:ind w:left="5"/>
            </w:pPr>
            <w:r>
              <w:rPr>
                <w:sz w:val="18"/>
              </w:rPr>
              <w:t xml:space="preserve">To take turns whilst playing and waiting patiently to have a go. </w:t>
            </w:r>
            <w:r>
              <w:rPr>
                <w:sz w:val="40"/>
              </w:rPr>
              <w:t xml:space="preserve"> </w:t>
            </w:r>
          </w:p>
        </w:tc>
        <w:tc>
          <w:tcPr>
            <w:tcW w:w="2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39" w:type="dxa"/>
              <w:left w:w="105" w:type="dxa"/>
              <w:bottom w:w="0" w:type="dxa"/>
              <w:right w:w="76" w:type="dxa"/>
            </w:tcMar>
          </w:tcPr>
          <w:p w14:paraId="4592418A" w14:textId="77777777" w:rsidR="004E5F51" w:rsidRDefault="0098455A">
            <w:pPr>
              <w:spacing w:after="0" w:line="240" w:lineRule="auto"/>
            </w:pPr>
            <w:r>
              <w:rPr>
                <w:sz w:val="18"/>
              </w:rPr>
              <w:t xml:space="preserve">To show independence in accessing and exploring the environment.  </w:t>
            </w:r>
          </w:p>
          <w:p w14:paraId="16E9141E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14:paraId="06B5733B" w14:textId="77777777" w:rsidR="004E5F51" w:rsidRDefault="0098455A">
            <w:pPr>
              <w:spacing w:after="0" w:line="240" w:lineRule="auto"/>
            </w:pPr>
            <w:r>
              <w:rPr>
                <w:sz w:val="18"/>
              </w:rPr>
              <w:t xml:space="preserve">To independently put on coats and use the toilet.  </w:t>
            </w:r>
          </w:p>
          <w:p w14:paraId="7A1257FA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14:paraId="2CC5FED8" w14:textId="77777777" w:rsidR="004E5F51" w:rsidRDefault="0098455A">
            <w:pPr>
              <w:spacing w:after="0" w:line="240" w:lineRule="auto"/>
            </w:pPr>
            <w:r>
              <w:rPr>
                <w:sz w:val="18"/>
              </w:rPr>
              <w:t xml:space="preserve">To listen to, and follow rules set.  </w:t>
            </w:r>
          </w:p>
          <w:p w14:paraId="42CE6309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14:paraId="02BA1D73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To learn to </w:t>
            </w:r>
            <w:r>
              <w:rPr>
                <w:sz w:val="18"/>
              </w:rPr>
              <w:t xml:space="preserve">look after resources within the class. </w:t>
            </w:r>
            <w:r>
              <w:rPr>
                <w:sz w:val="40"/>
              </w:rPr>
              <w:t xml:space="preserve"> </w:t>
            </w:r>
          </w:p>
        </w:tc>
        <w:tc>
          <w:tcPr>
            <w:tcW w:w="2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39" w:type="dxa"/>
              <w:left w:w="105" w:type="dxa"/>
              <w:bottom w:w="0" w:type="dxa"/>
              <w:right w:w="76" w:type="dxa"/>
            </w:tcMar>
          </w:tcPr>
          <w:p w14:paraId="39087BB3" w14:textId="77777777" w:rsidR="004E5F51" w:rsidRDefault="0098455A">
            <w:pPr>
              <w:spacing w:after="0" w:line="240" w:lineRule="auto"/>
            </w:pPr>
            <w:r>
              <w:rPr>
                <w:sz w:val="18"/>
              </w:rPr>
              <w:t xml:space="preserve">To be able to initiate play with peers and keep play going by giving ideas.  </w:t>
            </w:r>
          </w:p>
          <w:p w14:paraId="157E6157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14:paraId="2C6912E2" w14:textId="77777777" w:rsidR="004E5F51" w:rsidRDefault="0098455A">
            <w:pPr>
              <w:spacing w:after="0" w:line="240" w:lineRule="auto"/>
            </w:pPr>
            <w:r>
              <w:rPr>
                <w:sz w:val="18"/>
              </w:rPr>
              <w:t xml:space="preserve">To become more outgoing with unfamiliar people. </w:t>
            </w:r>
          </w:p>
          <w:p w14:paraId="56063E7E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 </w:t>
            </w:r>
          </w:p>
          <w:p w14:paraId="4898522C" w14:textId="77777777" w:rsidR="004E5F51" w:rsidRDefault="0098455A">
            <w:pPr>
              <w:spacing w:after="0" w:line="240" w:lineRule="auto"/>
            </w:pPr>
            <w:r>
              <w:rPr>
                <w:sz w:val="18"/>
              </w:rPr>
              <w:t xml:space="preserve">To show more confidence in new social situations.  </w:t>
            </w:r>
          </w:p>
          <w:p w14:paraId="16953921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14:paraId="75BD63FA" w14:textId="77777777" w:rsidR="004E5F51" w:rsidRDefault="0098455A">
            <w:pPr>
              <w:spacing w:after="0" w:line="240" w:lineRule="auto"/>
            </w:pPr>
            <w:r>
              <w:rPr>
                <w:sz w:val="18"/>
              </w:rPr>
              <w:t xml:space="preserve">To begin to find </w:t>
            </w:r>
            <w:r>
              <w:rPr>
                <w:sz w:val="18"/>
              </w:rPr>
              <w:t xml:space="preserve">solutions to conflicts.  </w:t>
            </w:r>
          </w:p>
          <w:p w14:paraId="7DB16879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14:paraId="1A01F780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To show an awareness of how others may be feeling. </w:t>
            </w:r>
            <w:r>
              <w:rPr>
                <w:sz w:val="40"/>
              </w:rPr>
              <w:t xml:space="preserve"> </w:t>
            </w:r>
          </w:p>
        </w:tc>
        <w:tc>
          <w:tcPr>
            <w:tcW w:w="2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39" w:type="dxa"/>
              <w:left w:w="105" w:type="dxa"/>
              <w:bottom w:w="0" w:type="dxa"/>
              <w:right w:w="76" w:type="dxa"/>
            </w:tcMar>
          </w:tcPr>
          <w:p w14:paraId="5880A19F" w14:textId="77777777" w:rsidR="004E5F51" w:rsidRDefault="0098455A">
            <w:pPr>
              <w:spacing w:after="0" w:line="240" w:lineRule="auto"/>
            </w:pPr>
            <w:r>
              <w:rPr>
                <w:sz w:val="18"/>
              </w:rPr>
              <w:t xml:space="preserve">To gain enough confidence to talk to adults and peers.  </w:t>
            </w:r>
          </w:p>
          <w:p w14:paraId="59C52C79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14:paraId="7C480461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To begin to be assertive towards others where necessary. </w:t>
            </w:r>
            <w:r>
              <w:rPr>
                <w:sz w:val="40"/>
              </w:rPr>
              <w:t xml:space="preserve"> </w:t>
            </w:r>
          </w:p>
        </w:tc>
      </w:tr>
      <w:tr w:rsidR="004E5F51" w14:paraId="52FAFA76" w14:textId="77777777">
        <w:tblPrEx>
          <w:tblCellMar>
            <w:top w:w="0" w:type="dxa"/>
            <w:bottom w:w="0" w:type="dxa"/>
          </w:tblCellMar>
        </w:tblPrEx>
        <w:trPr>
          <w:trHeight w:val="2209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39" w:type="dxa"/>
              <w:left w:w="105" w:type="dxa"/>
              <w:bottom w:w="0" w:type="dxa"/>
              <w:right w:w="76" w:type="dxa"/>
            </w:tcMar>
          </w:tcPr>
          <w:p w14:paraId="47B135D4" w14:textId="77777777" w:rsidR="004E5F51" w:rsidRDefault="0098455A">
            <w:pPr>
              <w:spacing w:after="0"/>
              <w:ind w:left="249"/>
            </w:pPr>
            <w:r>
              <w:rPr>
                <w:noProof/>
              </w:rPr>
              <w:lastRenderedPageBreak/>
              <mc:AlternateContent>
                <mc:Choice Requires="wpg">
                  <w:drawing>
                    <wp:inline distT="0" distB="0" distL="0" distR="0" wp14:anchorId="4715F145" wp14:editId="2FD5B3DE">
                      <wp:extent cx="687281" cy="374264"/>
                      <wp:effectExtent l="0" t="266700" r="0" b="63886"/>
                      <wp:docPr id="245" name="Group 3211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243185" y="-266219"/>
                                <a:ext cx="206453" cy="687281"/>
                                <a:chOff x="243185" y="-266219"/>
                                <a:chExt cx="206453" cy="687281"/>
                              </a:xfrm>
                            </wpg:grpSpPr>
                            <wps:wsp>
                              <wps:cNvPr id="246" name="Rectangle 1040"/>
                              <wps:cNvSpPr/>
                              <wps:spPr>
                                <a:xfrm rot="5400013">
                                  <a:off x="0" y="0"/>
                                  <a:ext cx="687281" cy="154844"/>
                                </a:xfrm>
                                <a:prstGeom prst="rect">
                                  <a:avLst/>
                                </a:prstGeom>
                                <a:noFill/>
                                <a:ln cap="flat">
                                  <a:noFill/>
                                  <a:prstDash val="solid"/>
                                </a:ln>
                              </wps:spPr>
                              <wps:txbx>
                                <w:txbxContent>
                                  <w:p w14:paraId="1B46F507" w14:textId="77777777" w:rsidR="004E5F51" w:rsidRDefault="0098455A">
                                    <w:r>
                                      <w:rPr>
                                        <w:sz w:val="18"/>
                                      </w:rPr>
                                      <w:t>Knowledge</w:t>
                                    </w:r>
                                  </w:p>
                                </w:txbxContent>
                              </wps:txbx>
                              <wps:bodyPr vert="horz" wrap="square" lIns="0" tIns="0" rIns="0" bIns="0" anchor="t" anchorCtr="0" compatLnSpc="0">
                                <a:noAutofit/>
                              </wps:bodyPr>
                            </wps:wsp>
                            <wps:wsp>
                              <wps:cNvPr id="247" name="Rectangle 1041"/>
                              <wps:cNvSpPr/>
                              <wps:spPr>
                                <a:xfrm rot="5400013">
                                  <a:off x="323506" y="167811"/>
                                  <a:ext cx="45811" cy="206453"/>
                                </a:xfrm>
                                <a:prstGeom prst="rect">
                                  <a:avLst/>
                                </a:prstGeom>
                                <a:noFill/>
                                <a:ln cap="flat">
                                  <a:noFill/>
                                  <a:prstDash val="solid"/>
                                </a:ln>
                              </wps:spPr>
                              <wps:txbx>
                                <w:txbxContent>
                                  <w:p w14:paraId="124ECC8D" w14:textId="77777777" w:rsidR="004E5F51" w:rsidRDefault="0098455A">
                                    <w:r>
                                      <w:rPr>
                                        <w:sz w:val="2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vert="horz" wrap="square" lIns="0" tIns="0" rIns="0" bIns="0" anchor="t" anchorCtr="0" compatLnSpc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715F145" id="Group 32110" o:spid="_x0000_s1051" style="width:54.1pt;height:29.45pt;mso-position-horizontal-relative:char;mso-position-vertical-relative:line" coordorigin="2431,-2662" coordsize="2064,68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">
                      <v:rect id="Rectangle 1040" o:spid="_x0000_s1052" style="position:absolute;width:6872;height:1548;rotation:5898254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" filled="f" stroked="f">
                        <v:textbox inset="0,0,0,0">
                          <w:txbxContent>
                            <w:p w14:paraId="1B46F507" w14:textId="77777777" w:rsidR="004E5F51" w:rsidRDefault="0098455A">
                              <w:r>
                                <w:rPr>
                                  <w:sz w:val="18"/>
                                </w:rPr>
                                <w:t>Knowledge</w:t>
                              </w:r>
                            </w:p>
                          </w:txbxContent>
                        </v:textbox>
                      </v:rect>
                      <v:rect id="Rectangle 1041" o:spid="_x0000_s1053" style="position:absolute;left:3235;top:1677;width:458;height:2065;rotation:5898254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" filled="f" stroked="f">
                        <v:textbox inset="0,0,0,0">
                          <w:txbxContent>
                            <w:p w14:paraId="124ECC8D" w14:textId="77777777" w:rsidR="004E5F51" w:rsidRDefault="0098455A"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39" w:type="dxa"/>
              <w:left w:w="105" w:type="dxa"/>
              <w:bottom w:w="0" w:type="dxa"/>
              <w:right w:w="76" w:type="dxa"/>
            </w:tcMar>
          </w:tcPr>
          <w:p w14:paraId="746AD476" w14:textId="77777777" w:rsidR="004E5F51" w:rsidRDefault="0098455A">
            <w:pPr>
              <w:spacing w:after="0"/>
              <w:ind w:left="4"/>
            </w:pPr>
            <w:r>
              <w:rPr>
                <w:sz w:val="18"/>
              </w:rPr>
              <w:t xml:space="preserve">To know that they can approach </w:t>
            </w:r>
            <w:r>
              <w:rPr>
                <w:sz w:val="18"/>
              </w:rPr>
              <w:t xml:space="preserve">adults in Nursery when needed. </w:t>
            </w:r>
            <w:r>
              <w:rPr>
                <w:sz w:val="40"/>
              </w:rPr>
              <w:t xml:space="preserve"> </w:t>
            </w:r>
          </w:p>
        </w:tc>
        <w:tc>
          <w:tcPr>
            <w:tcW w:w="2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39" w:type="dxa"/>
              <w:left w:w="105" w:type="dxa"/>
              <w:bottom w:w="0" w:type="dxa"/>
              <w:right w:w="76" w:type="dxa"/>
            </w:tcMar>
          </w:tcPr>
          <w:p w14:paraId="4165B9E3" w14:textId="77777777" w:rsidR="004E5F51" w:rsidRDefault="0098455A">
            <w:pPr>
              <w:spacing w:after="0" w:line="240" w:lineRule="auto"/>
            </w:pPr>
            <w:r>
              <w:rPr>
                <w:sz w:val="18"/>
              </w:rPr>
              <w:t xml:space="preserve">To know how to adapt behaviour to suit classroom routines.  </w:t>
            </w:r>
          </w:p>
          <w:p w14:paraId="76991F97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14:paraId="6B5DD3CC" w14:textId="77777777" w:rsidR="004E5F51" w:rsidRDefault="0098455A">
            <w:pPr>
              <w:spacing w:after="0" w:line="240" w:lineRule="auto"/>
            </w:pPr>
            <w:r>
              <w:rPr>
                <w:sz w:val="18"/>
              </w:rPr>
              <w:t xml:space="preserve">To show confidence in asking adults for support.  </w:t>
            </w:r>
          </w:p>
          <w:p w14:paraId="09932157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14:paraId="6C72AD31" w14:textId="77777777" w:rsidR="004E5F51" w:rsidRDefault="0098455A">
            <w:pPr>
              <w:spacing w:after="0"/>
              <w:ind w:right="30"/>
            </w:pPr>
            <w:r>
              <w:rPr>
                <w:sz w:val="18"/>
              </w:rPr>
              <w:t xml:space="preserve">To know that oral hygiene is important </w:t>
            </w:r>
            <w:proofErr w:type="gramStart"/>
            <w:r>
              <w:rPr>
                <w:sz w:val="18"/>
              </w:rPr>
              <w:t>and also</w:t>
            </w:r>
            <w:proofErr w:type="gramEnd"/>
            <w:r>
              <w:rPr>
                <w:sz w:val="18"/>
              </w:rPr>
              <w:t xml:space="preserve"> know that eating fruits and </w:t>
            </w:r>
          </w:p>
        </w:tc>
        <w:tc>
          <w:tcPr>
            <w:tcW w:w="2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39" w:type="dxa"/>
              <w:left w:w="105" w:type="dxa"/>
              <w:bottom w:w="0" w:type="dxa"/>
              <w:right w:w="76" w:type="dxa"/>
            </w:tcMar>
          </w:tcPr>
          <w:p w14:paraId="066B1F8C" w14:textId="77777777" w:rsidR="004E5F51" w:rsidRDefault="0098455A">
            <w:pPr>
              <w:spacing w:after="0" w:line="240" w:lineRule="auto"/>
              <w:ind w:left="5"/>
            </w:pPr>
            <w:r>
              <w:rPr>
                <w:sz w:val="18"/>
              </w:rPr>
              <w:t>To know how to manage their em</w:t>
            </w:r>
            <w:r>
              <w:rPr>
                <w:sz w:val="18"/>
              </w:rPr>
              <w:t xml:space="preserve">otions in different situations.  </w:t>
            </w:r>
          </w:p>
          <w:p w14:paraId="56A60351" w14:textId="77777777" w:rsidR="004E5F51" w:rsidRDefault="0098455A">
            <w:pPr>
              <w:spacing w:after="0"/>
              <w:ind w:left="5"/>
            </w:pPr>
            <w:r>
              <w:rPr>
                <w:sz w:val="18"/>
              </w:rPr>
              <w:t xml:space="preserve"> </w:t>
            </w:r>
          </w:p>
          <w:p w14:paraId="39DA22E0" w14:textId="77777777" w:rsidR="004E5F51" w:rsidRDefault="0098455A">
            <w:pPr>
              <w:spacing w:after="0" w:line="240" w:lineRule="auto"/>
              <w:ind w:left="5"/>
            </w:pPr>
            <w:r>
              <w:rPr>
                <w:sz w:val="18"/>
              </w:rPr>
              <w:t xml:space="preserve">To know that there are boundaries set.  </w:t>
            </w:r>
          </w:p>
          <w:p w14:paraId="0078CD29" w14:textId="77777777" w:rsidR="004E5F51" w:rsidRDefault="0098455A">
            <w:pPr>
              <w:spacing w:after="0"/>
              <w:ind w:left="5"/>
            </w:pPr>
            <w:r>
              <w:rPr>
                <w:sz w:val="18"/>
              </w:rPr>
              <w:t xml:space="preserve"> </w:t>
            </w:r>
          </w:p>
          <w:p w14:paraId="356352F2" w14:textId="77777777" w:rsidR="004E5F51" w:rsidRDefault="0098455A">
            <w:pPr>
              <w:spacing w:after="0"/>
              <w:ind w:left="5"/>
            </w:pPr>
            <w:r>
              <w:rPr>
                <w:sz w:val="18"/>
              </w:rPr>
              <w:t xml:space="preserve">To know about different feelings and be able to talk about them during circle </w:t>
            </w:r>
          </w:p>
        </w:tc>
        <w:tc>
          <w:tcPr>
            <w:tcW w:w="2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39" w:type="dxa"/>
              <w:left w:w="105" w:type="dxa"/>
              <w:bottom w:w="0" w:type="dxa"/>
              <w:right w:w="76" w:type="dxa"/>
            </w:tcMar>
          </w:tcPr>
          <w:p w14:paraId="3E71D878" w14:textId="77777777" w:rsidR="004E5F51" w:rsidRDefault="0098455A">
            <w:pPr>
              <w:spacing w:after="0" w:line="240" w:lineRule="auto"/>
            </w:pPr>
            <w:r>
              <w:rPr>
                <w:sz w:val="18"/>
              </w:rPr>
              <w:t xml:space="preserve">To be aware of the different areas in the Nursery and how to explore them safely.  </w:t>
            </w:r>
          </w:p>
          <w:p w14:paraId="308A4EA2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14:paraId="44F76AED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To approach </w:t>
            </w:r>
            <w:r>
              <w:rPr>
                <w:sz w:val="18"/>
              </w:rPr>
              <w:t xml:space="preserve">an adult if they need support. </w:t>
            </w:r>
            <w:r>
              <w:rPr>
                <w:sz w:val="40"/>
              </w:rPr>
              <w:t xml:space="preserve"> </w:t>
            </w:r>
          </w:p>
        </w:tc>
        <w:tc>
          <w:tcPr>
            <w:tcW w:w="2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39" w:type="dxa"/>
              <w:left w:w="105" w:type="dxa"/>
              <w:bottom w:w="0" w:type="dxa"/>
              <w:right w:w="76" w:type="dxa"/>
            </w:tcMar>
          </w:tcPr>
          <w:p w14:paraId="62CDEA46" w14:textId="77777777" w:rsidR="004E5F51" w:rsidRDefault="0098455A">
            <w:pPr>
              <w:spacing w:after="0" w:line="240" w:lineRule="auto"/>
            </w:pPr>
            <w:r>
              <w:rPr>
                <w:sz w:val="18"/>
              </w:rPr>
              <w:t xml:space="preserve">To know that to play nicely it’s important to share and take turns.  </w:t>
            </w:r>
          </w:p>
          <w:p w14:paraId="10A17A04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14:paraId="1DD2A53A" w14:textId="77777777" w:rsidR="004E5F51" w:rsidRDefault="0098455A">
            <w:pPr>
              <w:spacing w:after="0" w:line="240" w:lineRule="auto"/>
              <w:ind w:right="40"/>
            </w:pPr>
            <w:r>
              <w:rPr>
                <w:sz w:val="18"/>
              </w:rPr>
              <w:t xml:space="preserve">To know that if I am upset, I can use phrases such as “stop it, I don’t like it” to convey my discomfort.  </w:t>
            </w:r>
          </w:p>
          <w:p w14:paraId="35195745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39" w:type="dxa"/>
              <w:left w:w="105" w:type="dxa"/>
              <w:bottom w:w="0" w:type="dxa"/>
              <w:right w:w="76" w:type="dxa"/>
            </w:tcMar>
          </w:tcPr>
          <w:p w14:paraId="2835CA8F" w14:textId="77777777" w:rsidR="004E5F51" w:rsidRDefault="0098455A">
            <w:pPr>
              <w:spacing w:after="0" w:line="240" w:lineRule="auto"/>
              <w:ind w:right="7"/>
            </w:pPr>
            <w:r>
              <w:rPr>
                <w:sz w:val="18"/>
              </w:rPr>
              <w:t xml:space="preserve">To know how to talk politely and </w:t>
            </w:r>
            <w:r>
              <w:rPr>
                <w:sz w:val="18"/>
              </w:rPr>
              <w:t xml:space="preserve">develop an understanding of what is appropriate.  </w:t>
            </w:r>
          </w:p>
          <w:p w14:paraId="32A89748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14:paraId="08C07C00" w14:textId="77777777" w:rsidR="004E5F51" w:rsidRDefault="0098455A">
            <w:pPr>
              <w:spacing w:after="0" w:line="240" w:lineRule="auto"/>
            </w:pPr>
            <w:r>
              <w:rPr>
                <w:sz w:val="18"/>
              </w:rPr>
              <w:t xml:space="preserve">To know that it is OK to challenge others, but they must remember to always be kind.  </w:t>
            </w:r>
          </w:p>
          <w:p w14:paraId="5B61D37B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</w:t>
            </w:r>
          </w:p>
        </w:tc>
      </w:tr>
    </w:tbl>
    <w:p w14:paraId="01676679" w14:textId="77777777" w:rsidR="004E5F51" w:rsidRDefault="004E5F51">
      <w:pPr>
        <w:spacing w:after="0"/>
        <w:ind w:left="-720" w:right="10876"/>
      </w:pPr>
    </w:p>
    <w:tbl>
      <w:tblPr>
        <w:tblW w:w="15023" w:type="dxa"/>
        <w:tblInd w:w="19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856"/>
        <w:gridCol w:w="2308"/>
        <w:gridCol w:w="1648"/>
        <w:gridCol w:w="1760"/>
        <w:gridCol w:w="1806"/>
        <w:gridCol w:w="1828"/>
        <w:gridCol w:w="1817"/>
      </w:tblGrid>
      <w:tr w:rsidR="004E5F51" w14:paraId="1954D7F1" w14:textId="77777777">
        <w:tblPrEx>
          <w:tblCellMar>
            <w:top w:w="0" w:type="dxa"/>
            <w:bottom w:w="0" w:type="dxa"/>
          </w:tblCellMar>
        </w:tblPrEx>
        <w:trPr>
          <w:trHeight w:val="1549"/>
        </w:trPr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39" w:type="dxa"/>
              <w:left w:w="105" w:type="dxa"/>
              <w:bottom w:w="0" w:type="dxa"/>
              <w:right w:w="77" w:type="dxa"/>
            </w:tcMar>
          </w:tcPr>
          <w:p w14:paraId="76D2EF1E" w14:textId="77777777" w:rsidR="004E5F51" w:rsidRDefault="004E5F51"/>
        </w:tc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39" w:type="dxa"/>
              <w:left w:w="105" w:type="dxa"/>
              <w:bottom w:w="0" w:type="dxa"/>
              <w:right w:w="77" w:type="dxa"/>
            </w:tcMar>
          </w:tcPr>
          <w:p w14:paraId="152C56D3" w14:textId="77777777" w:rsidR="004E5F51" w:rsidRDefault="004E5F51"/>
        </w:tc>
        <w:tc>
          <w:tcPr>
            <w:tcW w:w="1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39" w:type="dxa"/>
              <w:left w:w="105" w:type="dxa"/>
              <w:bottom w:w="0" w:type="dxa"/>
              <w:right w:w="77" w:type="dxa"/>
            </w:tcMar>
          </w:tcPr>
          <w:p w14:paraId="610BA482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vegetables </w:t>
            </w:r>
            <w:proofErr w:type="gramStart"/>
            <w:r>
              <w:rPr>
                <w:sz w:val="18"/>
              </w:rPr>
              <w:t>is</w:t>
            </w:r>
            <w:proofErr w:type="gramEnd"/>
            <w:r>
              <w:rPr>
                <w:sz w:val="18"/>
              </w:rPr>
              <w:t xml:space="preserve"> healthy for teeth and our bodies. </w:t>
            </w:r>
            <w:r>
              <w:rPr>
                <w:sz w:val="40"/>
              </w:rPr>
              <w:t xml:space="preserve"> 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39" w:type="dxa"/>
              <w:left w:w="105" w:type="dxa"/>
              <w:bottom w:w="0" w:type="dxa"/>
              <w:right w:w="77" w:type="dxa"/>
            </w:tcMar>
          </w:tcPr>
          <w:p w14:paraId="16B2F07D" w14:textId="77777777" w:rsidR="004E5F51" w:rsidRDefault="0098455A">
            <w:pPr>
              <w:spacing w:after="0" w:line="240" w:lineRule="auto"/>
              <w:ind w:left="5"/>
            </w:pPr>
            <w:r>
              <w:rPr>
                <w:sz w:val="18"/>
              </w:rPr>
              <w:t xml:space="preserve">time, ‘happy’, ‘sad’, ‘angry’ or ‘worried’.  </w:t>
            </w:r>
          </w:p>
          <w:p w14:paraId="69C0960B" w14:textId="77777777" w:rsidR="004E5F51" w:rsidRDefault="0098455A">
            <w:pPr>
              <w:spacing w:after="0"/>
              <w:ind w:left="5"/>
            </w:pPr>
            <w:r>
              <w:rPr>
                <w:sz w:val="18"/>
              </w:rPr>
              <w:t xml:space="preserve"> </w:t>
            </w:r>
          </w:p>
          <w:p w14:paraId="1C490B66" w14:textId="77777777" w:rsidR="004E5F51" w:rsidRDefault="0098455A">
            <w:pPr>
              <w:spacing w:after="0"/>
              <w:ind w:left="5"/>
            </w:pPr>
            <w:r>
              <w:rPr>
                <w:sz w:val="18"/>
              </w:rPr>
              <w:t xml:space="preserve">To know </w:t>
            </w:r>
            <w:r>
              <w:rPr>
                <w:sz w:val="18"/>
              </w:rPr>
              <w:t xml:space="preserve">that we must respect our resources and out them back when we have finished with them. </w:t>
            </w:r>
            <w:r>
              <w:rPr>
                <w:sz w:val="40"/>
              </w:rPr>
              <w:t xml:space="preserve"> </w:t>
            </w:r>
          </w:p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39" w:type="dxa"/>
              <w:left w:w="105" w:type="dxa"/>
              <w:bottom w:w="0" w:type="dxa"/>
              <w:right w:w="77" w:type="dxa"/>
            </w:tcMar>
          </w:tcPr>
          <w:p w14:paraId="39471502" w14:textId="77777777" w:rsidR="004E5F51" w:rsidRDefault="004E5F51"/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39" w:type="dxa"/>
              <w:left w:w="105" w:type="dxa"/>
              <w:bottom w:w="0" w:type="dxa"/>
              <w:right w:w="77" w:type="dxa"/>
            </w:tcMar>
          </w:tcPr>
          <w:p w14:paraId="76FDB61B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To know that it is OK to engage </w:t>
            </w:r>
          </w:p>
          <w:p w14:paraId="7E40157A" w14:textId="77777777" w:rsidR="004E5F51" w:rsidRDefault="0098455A">
            <w:pPr>
              <w:spacing w:after="0" w:line="240" w:lineRule="auto"/>
            </w:pPr>
            <w:r>
              <w:rPr>
                <w:sz w:val="18"/>
              </w:rPr>
              <w:t xml:space="preserve">with others, even if in a different environment.  </w:t>
            </w:r>
          </w:p>
          <w:p w14:paraId="7B84EA45" w14:textId="77777777" w:rsidR="004E5F51" w:rsidRDefault="0098455A">
            <w:pPr>
              <w:spacing w:after="0"/>
            </w:pPr>
            <w:r>
              <w:rPr>
                <w:sz w:val="18"/>
              </w:rPr>
              <w:t>To know that people show their emotions in different ways, for example smiling if t</w:t>
            </w:r>
            <w:r>
              <w:rPr>
                <w:sz w:val="18"/>
              </w:rPr>
              <w:t xml:space="preserve">hey are happy, cry if they are sad etc. </w:t>
            </w:r>
            <w:r>
              <w:rPr>
                <w:sz w:val="40"/>
              </w:rPr>
              <w:t xml:space="preserve"> </w:t>
            </w:r>
          </w:p>
        </w:tc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39" w:type="dxa"/>
              <w:left w:w="105" w:type="dxa"/>
              <w:bottom w:w="0" w:type="dxa"/>
              <w:right w:w="77" w:type="dxa"/>
            </w:tcMar>
          </w:tcPr>
          <w:p w14:paraId="351C4A22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To know that people show their emotions in different ways, for example smiling if they are happy, cry if they are sad etc </w:t>
            </w:r>
            <w:r>
              <w:rPr>
                <w:sz w:val="40"/>
              </w:rPr>
              <w:t xml:space="preserve"> </w:t>
            </w:r>
          </w:p>
        </w:tc>
      </w:tr>
      <w:tr w:rsidR="004E5F51" w14:paraId="2239676A" w14:textId="77777777">
        <w:tblPrEx>
          <w:tblCellMar>
            <w:top w:w="0" w:type="dxa"/>
            <w:bottom w:w="0" w:type="dxa"/>
          </w:tblCellMar>
        </w:tblPrEx>
        <w:trPr>
          <w:trHeight w:val="3967"/>
        </w:trPr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39" w:type="dxa"/>
              <w:left w:w="105" w:type="dxa"/>
              <w:bottom w:w="0" w:type="dxa"/>
              <w:right w:w="77" w:type="dxa"/>
            </w:tcMar>
          </w:tcPr>
          <w:p w14:paraId="66ECE701" w14:textId="77777777" w:rsidR="004E5F51" w:rsidRDefault="0098455A">
            <w:pPr>
              <w:spacing w:after="0"/>
              <w:ind w:left="265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34621049" wp14:editId="311782AF">
                      <wp:extent cx="2165207" cy="722005"/>
                      <wp:effectExtent l="0" t="1009650" r="0" b="440045"/>
                      <wp:docPr id="248" name="Group 3122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1005182" y="-1005182"/>
                                <a:ext cx="154844" cy="2165207"/>
                                <a:chOff x="1005182" y="-1005182"/>
                                <a:chExt cx="154844" cy="2165207"/>
                              </a:xfrm>
                            </wpg:grpSpPr>
                            <wps:wsp>
                              <wps:cNvPr id="249" name="Rectangle 1202"/>
                              <wps:cNvSpPr/>
                              <wps:spPr>
                                <a:xfrm rot="5400013">
                                  <a:off x="0" y="0"/>
                                  <a:ext cx="2165207" cy="154844"/>
                                </a:xfrm>
                                <a:prstGeom prst="rect">
                                  <a:avLst/>
                                </a:prstGeom>
                                <a:noFill/>
                                <a:ln cap="flat">
                                  <a:noFill/>
                                  <a:prstDash val="solid"/>
                                </a:ln>
                              </wps:spPr>
                              <wps:txbx>
                                <w:txbxContent>
                                  <w:p w14:paraId="3E8E9BBD" w14:textId="77777777" w:rsidR="004E5F51" w:rsidRDefault="0098455A">
                                    <w:r>
                                      <w:rPr>
                                        <w:sz w:val="18"/>
                                      </w:rPr>
                                      <w:t>Communication and language skills</w:t>
                                    </w:r>
                                  </w:p>
                                </w:txbxContent>
                              </wps:txbx>
                              <wps:bodyPr vert="horz" wrap="square" lIns="0" tIns="0" rIns="0" bIns="0" anchor="t" anchorCtr="0" compatLnSpc="0">
                                <a:noAutofit/>
                              </wps:bodyPr>
                            </wps:wsp>
                            <wps:wsp>
                              <wps:cNvPr id="250" name="Rectangle 1203"/>
                              <wps:cNvSpPr/>
                              <wps:spPr>
                                <a:xfrm rot="5400013">
                                  <a:off x="1065427" y="567161"/>
                                  <a:ext cx="34354" cy="154844"/>
                                </a:xfrm>
                                <a:prstGeom prst="rect">
                                  <a:avLst/>
                                </a:prstGeom>
                                <a:noFill/>
                                <a:ln cap="flat">
                                  <a:noFill/>
                                  <a:prstDash val="solid"/>
                                </a:ln>
                              </wps:spPr>
                              <wps:txbx>
                                <w:txbxContent>
                                  <w:p w14:paraId="227F1E1A" w14:textId="77777777" w:rsidR="004E5F51" w:rsidRDefault="0098455A">
                                    <w:r>
                                      <w:rPr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vert="horz" wrap="square" lIns="0" tIns="0" rIns="0" bIns="0" anchor="t" anchorCtr="0" compatLnSpc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4621049" id="Group 31221" o:spid="_x0000_s1054" style="width:170.5pt;height:56.85pt;mso-position-horizontal-relative:char;mso-position-vertical-relative:line" coordorigin="10051,-10051" coordsize="1548,216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">
                      <v:rect id="Rectangle 1202" o:spid="_x0000_s1055" style="position:absolute;width:21651;height:1549;rotation:5898254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" filled="f" stroked="f">
                        <v:textbox inset="0,0,0,0">
                          <w:txbxContent>
                            <w:p w14:paraId="3E8E9BBD" w14:textId="77777777" w:rsidR="004E5F51" w:rsidRDefault="0098455A">
                              <w:r>
                                <w:rPr>
                                  <w:sz w:val="18"/>
                                </w:rPr>
                                <w:t>Communication and language skills</w:t>
                              </w:r>
                            </w:p>
                          </w:txbxContent>
                        </v:textbox>
                      </v:rect>
                      <v:rect id="Rectangle 1203" o:spid="_x0000_s1056" style="position:absolute;left:10654;top:5671;width:343;height:1549;rotation:5898254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" filled="f" stroked="f">
                        <v:textbox inset="0,0,0,0">
                          <w:txbxContent>
                            <w:p w14:paraId="227F1E1A" w14:textId="77777777" w:rsidR="004E5F51" w:rsidRDefault="0098455A">
                              <w:r>
                                <w:rPr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39" w:type="dxa"/>
              <w:left w:w="105" w:type="dxa"/>
              <w:bottom w:w="0" w:type="dxa"/>
              <w:right w:w="77" w:type="dxa"/>
            </w:tcMar>
          </w:tcPr>
          <w:p w14:paraId="296702E2" w14:textId="77777777" w:rsidR="004E5F51" w:rsidRDefault="0098455A">
            <w:pPr>
              <w:spacing w:after="1" w:line="240" w:lineRule="auto"/>
              <w:ind w:left="114" w:right="874"/>
            </w:pPr>
            <w:r>
              <w:rPr>
                <w:sz w:val="18"/>
              </w:rPr>
              <w:t xml:space="preserve">To sing rhymes and look at picture books.  To </w:t>
            </w:r>
            <w:r>
              <w:rPr>
                <w:sz w:val="18"/>
              </w:rPr>
              <w:t xml:space="preserve">talk about the different characters and what they are doing.  </w:t>
            </w:r>
          </w:p>
          <w:p w14:paraId="6FE652B1" w14:textId="77777777" w:rsidR="004E5F51" w:rsidRDefault="0098455A">
            <w:pPr>
              <w:spacing w:after="0"/>
              <w:ind w:left="114"/>
            </w:pPr>
            <w:r>
              <w:rPr>
                <w:sz w:val="18"/>
              </w:rPr>
              <w:t xml:space="preserve"> </w:t>
            </w:r>
          </w:p>
          <w:p w14:paraId="71FF5226" w14:textId="77777777" w:rsidR="004E5F51" w:rsidRDefault="0098455A">
            <w:pPr>
              <w:spacing w:after="0" w:line="240" w:lineRule="auto"/>
              <w:ind w:left="114" w:right="975"/>
            </w:pPr>
            <w:r>
              <w:rPr>
                <w:sz w:val="18"/>
              </w:rPr>
              <w:t xml:space="preserve">To talk about themselves and their families.  </w:t>
            </w:r>
          </w:p>
          <w:p w14:paraId="6AFF73C3" w14:textId="77777777" w:rsidR="004E5F51" w:rsidRDefault="0098455A">
            <w:pPr>
              <w:spacing w:after="0"/>
              <w:ind w:left="4" w:right="980" w:firstLine="110"/>
            </w:pPr>
            <w:r>
              <w:rPr>
                <w:sz w:val="18"/>
              </w:rPr>
              <w:t xml:space="preserve">Develop </w:t>
            </w:r>
            <w:proofErr w:type="spellStart"/>
            <w:r>
              <w:rPr>
                <w:sz w:val="18"/>
              </w:rPr>
              <w:t>communicatio</w:t>
            </w:r>
            <w:proofErr w:type="spellEnd"/>
            <w:r>
              <w:rPr>
                <w:sz w:val="18"/>
              </w:rPr>
              <w:t xml:space="preserve"> n that can be understood </w:t>
            </w:r>
            <w:proofErr w:type="gramStart"/>
            <w:r>
              <w:rPr>
                <w:sz w:val="18"/>
              </w:rPr>
              <w:t xml:space="preserve">by </w:t>
            </w:r>
            <w:r>
              <w:rPr>
                <w:sz w:val="2"/>
              </w:rPr>
              <w:t xml:space="preserve"> </w:t>
            </w:r>
            <w:r>
              <w:rPr>
                <w:sz w:val="18"/>
              </w:rPr>
              <w:t>others</w:t>
            </w:r>
            <w:proofErr w:type="gramEnd"/>
            <w:r>
              <w:rPr>
                <w:sz w:val="18"/>
              </w:rPr>
              <w:t xml:space="preserve">.  </w:t>
            </w:r>
          </w:p>
        </w:tc>
        <w:tc>
          <w:tcPr>
            <w:tcW w:w="1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39" w:type="dxa"/>
              <w:left w:w="105" w:type="dxa"/>
              <w:bottom w:w="0" w:type="dxa"/>
              <w:right w:w="77" w:type="dxa"/>
            </w:tcMar>
          </w:tcPr>
          <w:p w14:paraId="6508F8B2" w14:textId="77777777" w:rsidR="004E5F51" w:rsidRDefault="0098455A">
            <w:pPr>
              <w:spacing w:after="0" w:line="240" w:lineRule="auto"/>
            </w:pPr>
            <w:r>
              <w:rPr>
                <w:sz w:val="18"/>
              </w:rPr>
              <w:t xml:space="preserve">To talk about celebrations at home.  </w:t>
            </w:r>
          </w:p>
          <w:p w14:paraId="2439C46B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14:paraId="57310B18" w14:textId="77777777" w:rsidR="004E5F51" w:rsidRDefault="0098455A">
            <w:pPr>
              <w:spacing w:after="0" w:line="240" w:lineRule="auto"/>
            </w:pPr>
            <w:r>
              <w:rPr>
                <w:sz w:val="18"/>
              </w:rPr>
              <w:t>To listen to stories on celebrations such as</w:t>
            </w:r>
            <w:r>
              <w:rPr>
                <w:sz w:val="18"/>
              </w:rPr>
              <w:t xml:space="preserve"> birthdays, Diwali, </w:t>
            </w:r>
          </w:p>
          <w:p w14:paraId="0F8389D6" w14:textId="77777777" w:rsidR="004E5F51" w:rsidRDefault="0098455A">
            <w:pPr>
              <w:spacing w:after="0" w:line="240" w:lineRule="auto"/>
            </w:pPr>
            <w:r>
              <w:rPr>
                <w:sz w:val="18"/>
              </w:rPr>
              <w:t xml:space="preserve">Christmas, Hanukah etc and to talk about them and why they are celebrated.  </w:t>
            </w:r>
          </w:p>
          <w:p w14:paraId="444BA2B8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14:paraId="24AE4DBA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To listen </w:t>
            </w:r>
            <w:proofErr w:type="gramStart"/>
            <w:r>
              <w:rPr>
                <w:sz w:val="18"/>
              </w:rPr>
              <w:t>to, and</w:t>
            </w:r>
            <w:proofErr w:type="gramEnd"/>
            <w:r>
              <w:rPr>
                <w:sz w:val="18"/>
              </w:rPr>
              <w:t xml:space="preserve"> follow simple instructions. </w:t>
            </w:r>
            <w:r>
              <w:rPr>
                <w:sz w:val="40"/>
              </w:rPr>
              <w:t xml:space="preserve"> 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39" w:type="dxa"/>
              <w:left w:w="105" w:type="dxa"/>
              <w:bottom w:w="0" w:type="dxa"/>
              <w:right w:w="77" w:type="dxa"/>
            </w:tcMar>
          </w:tcPr>
          <w:p w14:paraId="4DE8AD17" w14:textId="77777777" w:rsidR="004E5F51" w:rsidRDefault="0098455A">
            <w:pPr>
              <w:spacing w:after="0" w:line="240" w:lineRule="auto"/>
              <w:ind w:left="5"/>
            </w:pPr>
            <w:r>
              <w:rPr>
                <w:sz w:val="18"/>
              </w:rPr>
              <w:t xml:space="preserve">To learn and talk about modes of transportation.  </w:t>
            </w:r>
          </w:p>
          <w:p w14:paraId="724520FF" w14:textId="77777777" w:rsidR="004E5F51" w:rsidRDefault="0098455A">
            <w:pPr>
              <w:spacing w:after="0"/>
              <w:ind w:left="5"/>
            </w:pPr>
            <w:r>
              <w:rPr>
                <w:sz w:val="18"/>
              </w:rPr>
              <w:t xml:space="preserve"> </w:t>
            </w:r>
          </w:p>
          <w:p w14:paraId="610FC814" w14:textId="77777777" w:rsidR="004E5F51" w:rsidRDefault="0098455A">
            <w:pPr>
              <w:spacing w:after="0" w:line="240" w:lineRule="auto"/>
              <w:ind w:left="5" w:right="180"/>
            </w:pPr>
            <w:r>
              <w:rPr>
                <w:sz w:val="18"/>
              </w:rPr>
              <w:t xml:space="preserve">To be able to identify the different types of </w:t>
            </w:r>
            <w:r>
              <w:rPr>
                <w:sz w:val="18"/>
              </w:rPr>
              <w:t xml:space="preserve">vehicles they see on the road.  To begin to use a wide range of vocabulary in the correct context.  </w:t>
            </w:r>
          </w:p>
          <w:p w14:paraId="357B8168" w14:textId="77777777" w:rsidR="004E5F51" w:rsidRDefault="0098455A">
            <w:pPr>
              <w:spacing w:after="0"/>
              <w:ind w:left="5"/>
            </w:pPr>
            <w:r>
              <w:rPr>
                <w:sz w:val="18"/>
              </w:rPr>
              <w:t xml:space="preserve"> </w:t>
            </w:r>
          </w:p>
          <w:p w14:paraId="5E2039F6" w14:textId="77777777" w:rsidR="004E5F51" w:rsidRDefault="0098455A">
            <w:pPr>
              <w:spacing w:after="0" w:line="240" w:lineRule="auto"/>
              <w:ind w:left="5"/>
            </w:pPr>
            <w:r>
              <w:rPr>
                <w:sz w:val="18"/>
              </w:rPr>
              <w:t xml:space="preserve">To talk in short sentences that others can understand. </w:t>
            </w:r>
          </w:p>
          <w:p w14:paraId="155C81A3" w14:textId="77777777" w:rsidR="004E5F51" w:rsidRDefault="0098455A">
            <w:pPr>
              <w:spacing w:after="0"/>
              <w:ind w:left="5"/>
            </w:pPr>
            <w:r>
              <w:rPr>
                <w:sz w:val="18"/>
              </w:rPr>
              <w:t xml:space="preserve">  </w:t>
            </w:r>
          </w:p>
          <w:p w14:paraId="18E619F1" w14:textId="77777777" w:rsidR="004E5F51" w:rsidRDefault="0098455A">
            <w:pPr>
              <w:spacing w:after="0"/>
              <w:ind w:left="5"/>
            </w:pPr>
            <w:r>
              <w:rPr>
                <w:sz w:val="18"/>
              </w:rPr>
              <w:t xml:space="preserve">To listen </w:t>
            </w:r>
            <w:proofErr w:type="gramStart"/>
            <w:r>
              <w:rPr>
                <w:sz w:val="18"/>
              </w:rPr>
              <w:t>to, and</w:t>
            </w:r>
            <w:proofErr w:type="gramEnd"/>
            <w:r>
              <w:rPr>
                <w:sz w:val="18"/>
              </w:rPr>
              <w:t xml:space="preserve"> follow simple instructions and respond to questions appropriately. </w:t>
            </w:r>
            <w:r>
              <w:rPr>
                <w:sz w:val="40"/>
              </w:rPr>
              <w:t xml:space="preserve"> </w:t>
            </w:r>
          </w:p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39" w:type="dxa"/>
              <w:left w:w="105" w:type="dxa"/>
              <w:bottom w:w="0" w:type="dxa"/>
              <w:right w:w="77" w:type="dxa"/>
            </w:tcMar>
          </w:tcPr>
          <w:p w14:paraId="4E7DF037" w14:textId="77777777" w:rsidR="004E5F51" w:rsidRDefault="0098455A">
            <w:pPr>
              <w:spacing w:after="0" w:line="240" w:lineRule="auto"/>
            </w:pPr>
            <w:r>
              <w:rPr>
                <w:sz w:val="18"/>
              </w:rPr>
              <w:t>To list</w:t>
            </w:r>
            <w:r>
              <w:rPr>
                <w:sz w:val="18"/>
              </w:rPr>
              <w:t xml:space="preserve">en to traditional stories and retain key vocabulary.  </w:t>
            </w:r>
          </w:p>
          <w:p w14:paraId="50755AA0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14:paraId="41229480" w14:textId="77777777" w:rsidR="004E5F51" w:rsidRDefault="0098455A">
            <w:pPr>
              <w:spacing w:after="0" w:line="240" w:lineRule="auto"/>
            </w:pPr>
            <w:r>
              <w:rPr>
                <w:sz w:val="18"/>
              </w:rPr>
              <w:t xml:space="preserve">To be able to talk about the setting, </w:t>
            </w:r>
            <w:proofErr w:type="gramStart"/>
            <w:r>
              <w:rPr>
                <w:sz w:val="18"/>
              </w:rPr>
              <w:t>characters</w:t>
            </w:r>
            <w:proofErr w:type="gramEnd"/>
            <w:r>
              <w:rPr>
                <w:sz w:val="18"/>
              </w:rPr>
              <w:t xml:space="preserve"> and the structure of the story.  </w:t>
            </w:r>
          </w:p>
          <w:p w14:paraId="66A7CD50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14:paraId="4E7C5598" w14:textId="77777777" w:rsidR="004E5F51" w:rsidRDefault="0098455A">
            <w:pPr>
              <w:spacing w:after="0" w:line="240" w:lineRule="auto"/>
            </w:pPr>
            <w:r>
              <w:rPr>
                <w:sz w:val="18"/>
              </w:rPr>
              <w:t xml:space="preserve">To be able to use connectives e.g. Once upon a time and then.  </w:t>
            </w:r>
          </w:p>
          <w:p w14:paraId="12EC98C4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14:paraId="19AD43F0" w14:textId="77777777" w:rsidR="004E5F51" w:rsidRDefault="0098455A">
            <w:pPr>
              <w:spacing w:after="0" w:line="240" w:lineRule="auto"/>
              <w:ind w:right="40"/>
            </w:pPr>
            <w:r>
              <w:rPr>
                <w:sz w:val="18"/>
              </w:rPr>
              <w:t xml:space="preserve">To listen </w:t>
            </w:r>
            <w:proofErr w:type="gramStart"/>
            <w:r>
              <w:rPr>
                <w:sz w:val="18"/>
              </w:rPr>
              <w:t>to, and</w:t>
            </w:r>
            <w:proofErr w:type="gramEnd"/>
            <w:r>
              <w:rPr>
                <w:sz w:val="18"/>
              </w:rPr>
              <w:t xml:space="preserve"> follow simple instructions and</w:t>
            </w:r>
            <w:r>
              <w:rPr>
                <w:sz w:val="18"/>
              </w:rPr>
              <w:t xml:space="preserve"> respond to questions appropriately.  </w:t>
            </w:r>
          </w:p>
          <w:p w14:paraId="27141286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14:paraId="48176B55" w14:textId="77777777" w:rsidR="004E5F51" w:rsidRDefault="0098455A">
            <w:pPr>
              <w:spacing w:after="0"/>
              <w:ind w:right="24"/>
            </w:pPr>
            <w:r>
              <w:rPr>
                <w:sz w:val="18"/>
              </w:rPr>
              <w:t xml:space="preserve">To talk in short sentences that others </w:t>
            </w:r>
            <w:proofErr w:type="gramStart"/>
            <w:r>
              <w:rPr>
                <w:sz w:val="18"/>
              </w:rPr>
              <w:t>can  understand</w:t>
            </w:r>
            <w:proofErr w:type="gramEnd"/>
            <w:r>
              <w:rPr>
                <w:sz w:val="18"/>
              </w:rPr>
              <w:t>.</w:t>
            </w:r>
            <w:r>
              <w:rPr>
                <w:sz w:val="40"/>
              </w:rPr>
              <w:t xml:space="preserve"> 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39" w:type="dxa"/>
              <w:left w:w="105" w:type="dxa"/>
              <w:bottom w:w="0" w:type="dxa"/>
              <w:right w:w="77" w:type="dxa"/>
            </w:tcMar>
          </w:tcPr>
          <w:p w14:paraId="457D6EC0" w14:textId="77777777" w:rsidR="004E5F51" w:rsidRDefault="0098455A">
            <w:pPr>
              <w:spacing w:after="0" w:line="240" w:lineRule="auto"/>
            </w:pPr>
            <w:r>
              <w:rPr>
                <w:sz w:val="18"/>
              </w:rPr>
              <w:t xml:space="preserve">To listen to traditional stories and retain key vocabulary.  </w:t>
            </w:r>
          </w:p>
          <w:p w14:paraId="780E918A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14:paraId="61F25A82" w14:textId="77777777" w:rsidR="004E5F51" w:rsidRDefault="0098455A">
            <w:pPr>
              <w:spacing w:after="0" w:line="240" w:lineRule="auto"/>
            </w:pPr>
            <w:r>
              <w:rPr>
                <w:sz w:val="18"/>
              </w:rPr>
              <w:t xml:space="preserve">To be able to answer questions and share opinions using the relevant vocabulary.  </w:t>
            </w:r>
          </w:p>
          <w:p w14:paraId="29872557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14:paraId="40B0349A" w14:textId="77777777" w:rsidR="004E5F51" w:rsidRDefault="0098455A">
            <w:pPr>
              <w:spacing w:after="0" w:line="240" w:lineRule="auto"/>
            </w:pPr>
            <w:r>
              <w:rPr>
                <w:sz w:val="18"/>
              </w:rPr>
              <w:t xml:space="preserve">To be </w:t>
            </w:r>
            <w:r>
              <w:rPr>
                <w:sz w:val="18"/>
              </w:rPr>
              <w:t xml:space="preserve">able to talk about the setting, </w:t>
            </w:r>
            <w:proofErr w:type="gramStart"/>
            <w:r>
              <w:rPr>
                <w:sz w:val="18"/>
              </w:rPr>
              <w:t>characters</w:t>
            </w:r>
            <w:proofErr w:type="gramEnd"/>
            <w:r>
              <w:rPr>
                <w:sz w:val="18"/>
              </w:rPr>
              <w:t xml:space="preserve"> and the structure of the story.  </w:t>
            </w:r>
          </w:p>
          <w:p w14:paraId="42DEC20D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14:paraId="76C738D9" w14:textId="77777777" w:rsidR="004E5F51" w:rsidRDefault="0098455A">
            <w:pPr>
              <w:spacing w:after="0"/>
              <w:ind w:right="24"/>
            </w:pPr>
            <w:r>
              <w:rPr>
                <w:sz w:val="18"/>
              </w:rPr>
              <w:t xml:space="preserve">To be able to use connectives e.g. Once upon a time and then. </w:t>
            </w:r>
            <w:r>
              <w:rPr>
                <w:sz w:val="40"/>
              </w:rPr>
              <w:t xml:space="preserve"> </w:t>
            </w:r>
          </w:p>
        </w:tc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39" w:type="dxa"/>
              <w:left w:w="105" w:type="dxa"/>
              <w:bottom w:w="0" w:type="dxa"/>
              <w:right w:w="77" w:type="dxa"/>
            </w:tcMar>
          </w:tcPr>
          <w:p w14:paraId="53DCCBA6" w14:textId="77777777" w:rsidR="004E5F51" w:rsidRDefault="0098455A">
            <w:pPr>
              <w:spacing w:after="1" w:line="235" w:lineRule="auto"/>
            </w:pPr>
            <w:r>
              <w:rPr>
                <w:sz w:val="18"/>
              </w:rPr>
              <w:t xml:space="preserve">To listen to different Nursery rhymes and be able to join in, singing words confidently and clearly.  </w:t>
            </w:r>
          </w:p>
          <w:p w14:paraId="587D9205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14:paraId="6457A72D" w14:textId="77777777" w:rsidR="004E5F51" w:rsidRDefault="0098455A">
            <w:pPr>
              <w:spacing w:after="0" w:line="240" w:lineRule="auto"/>
              <w:ind w:right="35"/>
            </w:pPr>
            <w:r>
              <w:rPr>
                <w:sz w:val="18"/>
              </w:rPr>
              <w:t xml:space="preserve">To be </w:t>
            </w:r>
            <w:r>
              <w:rPr>
                <w:sz w:val="18"/>
              </w:rPr>
              <w:t xml:space="preserve">able to answer questions and share opinions using the relevant vocabulary.  </w:t>
            </w:r>
          </w:p>
          <w:p w14:paraId="11B54FA1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14:paraId="73BC84A3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To be able to talk about the setting, </w:t>
            </w:r>
            <w:proofErr w:type="gramStart"/>
            <w:r>
              <w:rPr>
                <w:sz w:val="18"/>
              </w:rPr>
              <w:t>characters</w:t>
            </w:r>
            <w:proofErr w:type="gramEnd"/>
            <w:r>
              <w:rPr>
                <w:sz w:val="18"/>
              </w:rPr>
              <w:t xml:space="preserve"> and the structure of the story with confidence. </w:t>
            </w:r>
            <w:r>
              <w:rPr>
                <w:sz w:val="40"/>
              </w:rPr>
              <w:t xml:space="preserve"> </w:t>
            </w:r>
          </w:p>
        </w:tc>
      </w:tr>
      <w:tr w:rsidR="004E5F51" w14:paraId="044FB7CD" w14:textId="77777777">
        <w:tblPrEx>
          <w:tblCellMar>
            <w:top w:w="0" w:type="dxa"/>
            <w:bottom w:w="0" w:type="dxa"/>
          </w:tblCellMar>
        </w:tblPrEx>
        <w:trPr>
          <w:trHeight w:val="2426"/>
        </w:trPr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39" w:type="dxa"/>
              <w:left w:w="105" w:type="dxa"/>
              <w:bottom w:w="0" w:type="dxa"/>
              <w:right w:w="77" w:type="dxa"/>
            </w:tcMar>
          </w:tcPr>
          <w:p w14:paraId="0F410D46" w14:textId="77777777" w:rsidR="004E5F51" w:rsidRDefault="0098455A">
            <w:pPr>
              <w:spacing w:after="0"/>
              <w:ind w:left="265"/>
            </w:pPr>
            <w:r>
              <w:rPr>
                <w:noProof/>
              </w:rPr>
              <w:lastRenderedPageBreak/>
              <mc:AlternateContent>
                <mc:Choice Requires="wpg">
                  <w:drawing>
                    <wp:inline distT="0" distB="0" distL="0" distR="0" wp14:anchorId="6DFD35F5" wp14:editId="260BF5A9">
                      <wp:extent cx="687281" cy="342987"/>
                      <wp:effectExtent l="0" t="266700" r="0" b="95163"/>
                      <wp:docPr id="251" name="Group 3229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266219" y="-266219"/>
                                <a:ext cx="154844" cy="687281"/>
                                <a:chOff x="266219" y="-266219"/>
                                <a:chExt cx="154844" cy="687281"/>
                              </a:xfrm>
                            </wpg:grpSpPr>
                            <wps:wsp>
                              <wps:cNvPr id="252" name="Rectangle 1352"/>
                              <wps:cNvSpPr/>
                              <wps:spPr>
                                <a:xfrm rot="5400013">
                                  <a:off x="0" y="0"/>
                                  <a:ext cx="687281" cy="154844"/>
                                </a:xfrm>
                                <a:prstGeom prst="rect">
                                  <a:avLst/>
                                </a:prstGeom>
                                <a:noFill/>
                                <a:ln cap="flat">
                                  <a:noFill/>
                                  <a:prstDash val="solid"/>
                                </a:ln>
                              </wps:spPr>
                              <wps:txbx>
                                <w:txbxContent>
                                  <w:p w14:paraId="3C67BF9B" w14:textId="77777777" w:rsidR="004E5F51" w:rsidRDefault="0098455A">
                                    <w:r>
                                      <w:rPr>
                                        <w:sz w:val="18"/>
                                      </w:rPr>
                                      <w:t>Knowledge</w:t>
                                    </w:r>
                                  </w:p>
                                </w:txbxContent>
                              </wps:txbx>
                              <wps:bodyPr vert="horz" wrap="square" lIns="0" tIns="0" rIns="0" bIns="0" anchor="t" anchorCtr="0" compatLnSpc="0">
                                <a:noAutofit/>
                              </wps:bodyPr>
                            </wps:wsp>
                            <wps:wsp>
                              <wps:cNvPr id="253" name="Rectangle 1353"/>
                              <wps:cNvSpPr/>
                              <wps:spPr>
                                <a:xfrm rot="5400013">
                                  <a:off x="326464" y="188143"/>
                                  <a:ext cx="34354" cy="154844"/>
                                </a:xfrm>
                                <a:prstGeom prst="rect">
                                  <a:avLst/>
                                </a:prstGeom>
                                <a:noFill/>
                                <a:ln cap="flat">
                                  <a:noFill/>
                                  <a:prstDash val="solid"/>
                                </a:ln>
                              </wps:spPr>
                              <wps:txbx>
                                <w:txbxContent>
                                  <w:p w14:paraId="5A588190" w14:textId="77777777" w:rsidR="004E5F51" w:rsidRDefault="0098455A">
                                    <w:r>
                                      <w:rPr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vert="horz" wrap="square" lIns="0" tIns="0" rIns="0" bIns="0" anchor="t" anchorCtr="0" compatLnSpc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DFD35F5" id="Group 32299" o:spid="_x0000_s1057" style="width:54.1pt;height:27pt;mso-position-horizontal-relative:char;mso-position-vertical-relative:line" coordorigin="2662,-2662" coordsize="1548,68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">
                      <v:rect id="Rectangle 1352" o:spid="_x0000_s1058" style="position:absolute;width:6872;height:1548;rotation:5898254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" filled="f" stroked="f">
                        <v:textbox inset="0,0,0,0">
                          <w:txbxContent>
                            <w:p w14:paraId="3C67BF9B" w14:textId="77777777" w:rsidR="004E5F51" w:rsidRDefault="0098455A">
                              <w:r>
                                <w:rPr>
                                  <w:sz w:val="18"/>
                                </w:rPr>
                                <w:t>Knowledge</w:t>
                              </w:r>
                            </w:p>
                          </w:txbxContent>
                        </v:textbox>
                      </v:rect>
                      <v:rect id="Rectangle 1353" o:spid="_x0000_s1059" style="position:absolute;left:3264;top:1881;width:344;height:1548;rotation:5898254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" filled="f" stroked="f">
                        <v:textbox inset="0,0,0,0">
                          <w:txbxContent>
                            <w:p w14:paraId="5A588190" w14:textId="77777777" w:rsidR="004E5F51" w:rsidRDefault="0098455A">
                              <w:r>
                                <w:rPr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39" w:type="dxa"/>
              <w:left w:w="105" w:type="dxa"/>
              <w:bottom w:w="0" w:type="dxa"/>
              <w:right w:w="77" w:type="dxa"/>
            </w:tcMar>
          </w:tcPr>
          <w:p w14:paraId="4DA70002" w14:textId="77777777" w:rsidR="004E5F51" w:rsidRDefault="0098455A">
            <w:pPr>
              <w:spacing w:after="2" w:line="235" w:lineRule="auto"/>
              <w:ind w:left="4"/>
            </w:pPr>
            <w:r>
              <w:rPr>
                <w:sz w:val="18"/>
              </w:rPr>
              <w:t xml:space="preserve">To know that stories have different character which </w:t>
            </w:r>
            <w:r>
              <w:rPr>
                <w:sz w:val="18"/>
              </w:rPr>
              <w:t xml:space="preserve">could be real and pretend.  </w:t>
            </w:r>
          </w:p>
          <w:p w14:paraId="1AB834CE" w14:textId="77777777" w:rsidR="004E5F51" w:rsidRDefault="0098455A">
            <w:pPr>
              <w:spacing w:after="0"/>
              <w:ind w:left="4"/>
            </w:pPr>
            <w:r>
              <w:rPr>
                <w:sz w:val="18"/>
              </w:rPr>
              <w:t xml:space="preserve"> </w:t>
            </w:r>
          </w:p>
          <w:p w14:paraId="27CE81C7" w14:textId="77777777" w:rsidR="004E5F51" w:rsidRDefault="0098455A">
            <w:pPr>
              <w:spacing w:after="0" w:line="240" w:lineRule="auto"/>
              <w:ind w:left="4"/>
            </w:pPr>
            <w:r>
              <w:rPr>
                <w:sz w:val="18"/>
              </w:rPr>
              <w:t xml:space="preserve">To know to sing words clearly so that they are audible.  </w:t>
            </w:r>
          </w:p>
          <w:p w14:paraId="385578F3" w14:textId="77777777" w:rsidR="004E5F51" w:rsidRDefault="0098455A">
            <w:pPr>
              <w:spacing w:after="0"/>
              <w:ind w:left="4"/>
            </w:pPr>
            <w:r>
              <w:rPr>
                <w:sz w:val="18"/>
              </w:rPr>
              <w:t xml:space="preserve"> </w:t>
            </w:r>
          </w:p>
          <w:p w14:paraId="420DCAF5" w14:textId="77777777" w:rsidR="004E5F51" w:rsidRDefault="0098455A">
            <w:pPr>
              <w:spacing w:after="0"/>
              <w:ind w:left="4" w:right="19"/>
            </w:pPr>
            <w:r>
              <w:rPr>
                <w:sz w:val="18"/>
              </w:rPr>
              <w:t xml:space="preserve">To know that it is OK to talk to others about wants and needs. </w:t>
            </w:r>
            <w:r>
              <w:rPr>
                <w:sz w:val="40"/>
              </w:rPr>
              <w:t xml:space="preserve"> </w:t>
            </w:r>
          </w:p>
        </w:tc>
        <w:tc>
          <w:tcPr>
            <w:tcW w:w="1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39" w:type="dxa"/>
              <w:left w:w="105" w:type="dxa"/>
              <w:bottom w:w="0" w:type="dxa"/>
              <w:right w:w="77" w:type="dxa"/>
            </w:tcMar>
          </w:tcPr>
          <w:p w14:paraId="262FFA30" w14:textId="77777777" w:rsidR="004E5F51" w:rsidRDefault="0098455A">
            <w:pPr>
              <w:spacing w:after="2" w:line="235" w:lineRule="auto"/>
            </w:pPr>
            <w:r>
              <w:rPr>
                <w:sz w:val="18"/>
              </w:rPr>
              <w:t xml:space="preserve">To know that stories have a beginning, middle and an end.  </w:t>
            </w:r>
          </w:p>
          <w:p w14:paraId="199DCD78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14:paraId="55E039C0" w14:textId="77777777" w:rsidR="004E5F51" w:rsidRDefault="0098455A">
            <w:pPr>
              <w:spacing w:after="0"/>
            </w:pPr>
            <w:r>
              <w:rPr>
                <w:sz w:val="18"/>
              </w:rPr>
              <w:t>To be able to understand simple instru</w:t>
            </w:r>
            <w:r>
              <w:rPr>
                <w:sz w:val="18"/>
              </w:rPr>
              <w:t xml:space="preserve">ctions.  </w:t>
            </w:r>
            <w:r>
              <w:rPr>
                <w:sz w:val="40"/>
              </w:rPr>
              <w:t xml:space="preserve"> 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39" w:type="dxa"/>
              <w:left w:w="105" w:type="dxa"/>
              <w:bottom w:w="0" w:type="dxa"/>
              <w:right w:w="77" w:type="dxa"/>
            </w:tcMar>
          </w:tcPr>
          <w:p w14:paraId="16146DB1" w14:textId="77777777" w:rsidR="004E5F51" w:rsidRDefault="0098455A">
            <w:pPr>
              <w:spacing w:after="2" w:line="235" w:lineRule="auto"/>
              <w:ind w:left="5"/>
            </w:pPr>
            <w:r>
              <w:rPr>
                <w:sz w:val="18"/>
              </w:rPr>
              <w:t xml:space="preserve">To be able to differentiate and categorise objects based on their properties.  </w:t>
            </w:r>
          </w:p>
          <w:p w14:paraId="28C0EB34" w14:textId="77777777" w:rsidR="004E5F51" w:rsidRDefault="0098455A">
            <w:pPr>
              <w:spacing w:after="0"/>
              <w:ind w:left="5"/>
            </w:pPr>
            <w:r>
              <w:rPr>
                <w:sz w:val="18"/>
              </w:rPr>
              <w:t xml:space="preserve"> </w:t>
            </w:r>
          </w:p>
          <w:p w14:paraId="0C0C03CF" w14:textId="77777777" w:rsidR="004E5F51" w:rsidRDefault="0098455A">
            <w:pPr>
              <w:spacing w:after="0" w:line="240" w:lineRule="auto"/>
              <w:ind w:left="5"/>
            </w:pPr>
            <w:r>
              <w:rPr>
                <w:sz w:val="18"/>
              </w:rPr>
              <w:t xml:space="preserve">To remember new </w:t>
            </w:r>
            <w:proofErr w:type="gramStart"/>
            <w:r>
              <w:rPr>
                <w:sz w:val="18"/>
              </w:rPr>
              <w:t>words</w:t>
            </w:r>
            <w:proofErr w:type="gramEnd"/>
            <w:r>
              <w:rPr>
                <w:sz w:val="18"/>
              </w:rPr>
              <w:t xml:space="preserve"> I am learning when talking to others.  </w:t>
            </w:r>
          </w:p>
          <w:p w14:paraId="43FACE7A" w14:textId="77777777" w:rsidR="004E5F51" w:rsidRDefault="0098455A">
            <w:pPr>
              <w:spacing w:after="0"/>
              <w:ind w:left="5"/>
            </w:pPr>
            <w:r>
              <w:rPr>
                <w:sz w:val="18"/>
              </w:rPr>
              <w:t xml:space="preserve"> </w:t>
            </w:r>
          </w:p>
          <w:p w14:paraId="07CFF398" w14:textId="77777777" w:rsidR="004E5F51" w:rsidRDefault="0098455A">
            <w:pPr>
              <w:spacing w:after="0"/>
              <w:ind w:left="5"/>
            </w:pPr>
            <w:r>
              <w:rPr>
                <w:sz w:val="18"/>
              </w:rPr>
              <w:t xml:space="preserve">To be able to understand simple instructions, </w:t>
            </w:r>
            <w:proofErr w:type="gramStart"/>
            <w:r>
              <w:rPr>
                <w:sz w:val="18"/>
              </w:rPr>
              <w:t>questions</w:t>
            </w:r>
            <w:proofErr w:type="gramEnd"/>
            <w:r>
              <w:rPr>
                <w:sz w:val="18"/>
              </w:rPr>
              <w:t xml:space="preserve"> and commands </w:t>
            </w:r>
            <w:r>
              <w:rPr>
                <w:sz w:val="40"/>
              </w:rPr>
              <w:t xml:space="preserve"> </w:t>
            </w:r>
          </w:p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39" w:type="dxa"/>
              <w:left w:w="105" w:type="dxa"/>
              <w:bottom w:w="0" w:type="dxa"/>
              <w:right w:w="77" w:type="dxa"/>
            </w:tcMar>
          </w:tcPr>
          <w:p w14:paraId="4FC0B674" w14:textId="77777777" w:rsidR="004E5F51" w:rsidRDefault="0098455A">
            <w:pPr>
              <w:spacing w:after="2" w:line="235" w:lineRule="auto"/>
              <w:ind w:right="20"/>
            </w:pPr>
            <w:r>
              <w:rPr>
                <w:sz w:val="18"/>
              </w:rPr>
              <w:t xml:space="preserve">To know that stories </w:t>
            </w:r>
            <w:r>
              <w:rPr>
                <w:sz w:val="18"/>
              </w:rPr>
              <w:t xml:space="preserve">have a beginning, middle and an end.  </w:t>
            </w:r>
          </w:p>
          <w:p w14:paraId="2F246EBC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14:paraId="23B90009" w14:textId="77777777" w:rsidR="004E5F51" w:rsidRDefault="0098455A">
            <w:pPr>
              <w:spacing w:after="0" w:line="240" w:lineRule="auto"/>
              <w:ind w:right="19"/>
            </w:pPr>
            <w:r>
              <w:rPr>
                <w:sz w:val="18"/>
              </w:rPr>
              <w:t xml:space="preserve">To be able to answer questions related to the story.  </w:t>
            </w:r>
          </w:p>
          <w:p w14:paraId="0B4315AA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14:paraId="27A2DDAC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To be able to understand simple instructions, </w:t>
            </w:r>
            <w:proofErr w:type="gramStart"/>
            <w:r>
              <w:rPr>
                <w:sz w:val="18"/>
              </w:rPr>
              <w:t>questions</w:t>
            </w:r>
            <w:proofErr w:type="gramEnd"/>
            <w:r>
              <w:rPr>
                <w:sz w:val="18"/>
              </w:rPr>
              <w:t xml:space="preserve"> and commands. </w:t>
            </w:r>
            <w:r>
              <w:rPr>
                <w:sz w:val="40"/>
              </w:rPr>
              <w:t xml:space="preserve"> 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39" w:type="dxa"/>
              <w:left w:w="105" w:type="dxa"/>
              <w:bottom w:w="0" w:type="dxa"/>
              <w:right w:w="77" w:type="dxa"/>
            </w:tcMar>
          </w:tcPr>
          <w:p w14:paraId="2E1ECAD4" w14:textId="77777777" w:rsidR="004E5F51" w:rsidRDefault="0098455A">
            <w:pPr>
              <w:spacing w:after="0" w:line="240" w:lineRule="auto"/>
            </w:pPr>
            <w:r>
              <w:rPr>
                <w:sz w:val="18"/>
              </w:rPr>
              <w:t xml:space="preserve">To know that stories have a beginning, middle and an end.  </w:t>
            </w:r>
          </w:p>
          <w:p w14:paraId="6E57FB75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14:paraId="4056AC8B" w14:textId="77777777" w:rsidR="004E5F51" w:rsidRDefault="0098455A">
            <w:pPr>
              <w:spacing w:after="0" w:line="240" w:lineRule="auto"/>
            </w:pPr>
            <w:r>
              <w:rPr>
                <w:sz w:val="18"/>
              </w:rPr>
              <w:t>To be able to answer que</w:t>
            </w:r>
            <w:r>
              <w:rPr>
                <w:sz w:val="18"/>
              </w:rPr>
              <w:t xml:space="preserve">stions related to the story.  </w:t>
            </w:r>
          </w:p>
          <w:p w14:paraId="58261FD8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14:paraId="49A08905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To be able to use vocabulary learnt to have a conversation with others. </w:t>
            </w:r>
            <w:r>
              <w:rPr>
                <w:sz w:val="40"/>
              </w:rPr>
              <w:t xml:space="preserve"> </w:t>
            </w:r>
          </w:p>
        </w:tc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39" w:type="dxa"/>
              <w:left w:w="105" w:type="dxa"/>
              <w:bottom w:w="0" w:type="dxa"/>
              <w:right w:w="77" w:type="dxa"/>
            </w:tcMar>
          </w:tcPr>
          <w:p w14:paraId="2EB55FB5" w14:textId="77777777" w:rsidR="004E5F51" w:rsidRDefault="0098455A">
            <w:pPr>
              <w:spacing w:after="1" w:line="235" w:lineRule="auto"/>
              <w:ind w:right="36"/>
            </w:pPr>
            <w:r>
              <w:rPr>
                <w:sz w:val="18"/>
              </w:rPr>
              <w:t xml:space="preserve">To be able to independently sequence familiar rhymes and to be able to say what happens next in a story.  </w:t>
            </w:r>
          </w:p>
          <w:p w14:paraId="7F2562E4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14:paraId="584FB140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To use the </w:t>
            </w:r>
            <w:proofErr w:type="gramStart"/>
            <w:r>
              <w:rPr>
                <w:sz w:val="18"/>
              </w:rPr>
              <w:t>words</w:t>
            </w:r>
            <w:proofErr w:type="gramEnd"/>
            <w:r>
              <w:rPr>
                <w:sz w:val="18"/>
              </w:rPr>
              <w:t xml:space="preserve"> they know </w:t>
            </w:r>
            <w:r>
              <w:rPr>
                <w:sz w:val="18"/>
              </w:rPr>
              <w:t xml:space="preserve">appropriately to organise themselves and their play. </w:t>
            </w:r>
            <w:r>
              <w:rPr>
                <w:sz w:val="40"/>
              </w:rPr>
              <w:t xml:space="preserve"> </w:t>
            </w:r>
          </w:p>
        </w:tc>
      </w:tr>
      <w:tr w:rsidR="004E5F51" w14:paraId="47EF48BA" w14:textId="77777777">
        <w:tblPrEx>
          <w:tblCellMar>
            <w:top w:w="0" w:type="dxa"/>
            <w:bottom w:w="0" w:type="dxa"/>
          </w:tblCellMar>
        </w:tblPrEx>
        <w:trPr>
          <w:trHeight w:val="2425"/>
        </w:trPr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39" w:type="dxa"/>
              <w:left w:w="105" w:type="dxa"/>
              <w:bottom w:w="0" w:type="dxa"/>
              <w:right w:w="77" w:type="dxa"/>
            </w:tcMar>
          </w:tcPr>
          <w:p w14:paraId="014AD4E5" w14:textId="77777777" w:rsidR="004E5F51" w:rsidRDefault="0098455A">
            <w:pPr>
              <w:spacing w:after="0"/>
              <w:ind w:left="265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33DC1F66" wp14:editId="1EAD5F14">
                      <wp:extent cx="818772" cy="382077"/>
                      <wp:effectExtent l="0" t="342900" r="0" b="113223"/>
                      <wp:docPr id="254" name="Group 3293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331964" y="-331964"/>
                                <a:ext cx="154844" cy="818772"/>
                                <a:chOff x="331964" y="-331964"/>
                                <a:chExt cx="154844" cy="818772"/>
                              </a:xfrm>
                            </wpg:grpSpPr>
                            <wps:wsp>
                              <wps:cNvPr id="255" name="Rectangle 1452"/>
                              <wps:cNvSpPr/>
                              <wps:spPr>
                                <a:xfrm rot="5400013">
                                  <a:off x="0" y="0"/>
                                  <a:ext cx="818772" cy="154844"/>
                                </a:xfrm>
                                <a:prstGeom prst="rect">
                                  <a:avLst/>
                                </a:prstGeom>
                                <a:noFill/>
                                <a:ln cap="flat">
                                  <a:noFill/>
                                  <a:prstDash val="solid"/>
                                </a:ln>
                              </wps:spPr>
                              <wps:txbx>
                                <w:txbxContent>
                                  <w:p w14:paraId="19D95AE0" w14:textId="77777777" w:rsidR="004E5F51" w:rsidRDefault="0098455A">
                                    <w:r>
                                      <w:rPr>
                                        <w:sz w:val="18"/>
                                      </w:rPr>
                                      <w:t>Literacy Skills</w:t>
                                    </w:r>
                                  </w:p>
                                </w:txbxContent>
                              </wps:txbx>
                              <wps:bodyPr vert="horz" wrap="square" lIns="0" tIns="0" rIns="0" bIns="0" anchor="t" anchorCtr="0" compatLnSpc="0">
                                <a:noAutofit/>
                              </wps:bodyPr>
                            </wps:wsp>
                            <wps:wsp>
                              <wps:cNvPr id="256" name="Rectangle 1453"/>
                              <wps:cNvSpPr/>
                              <wps:spPr>
                                <a:xfrm rot="5400013">
                                  <a:off x="392209" y="227233"/>
                                  <a:ext cx="34354" cy="154844"/>
                                </a:xfrm>
                                <a:prstGeom prst="rect">
                                  <a:avLst/>
                                </a:prstGeom>
                                <a:noFill/>
                                <a:ln cap="flat">
                                  <a:noFill/>
                                  <a:prstDash val="solid"/>
                                </a:ln>
                              </wps:spPr>
                              <wps:txbx>
                                <w:txbxContent>
                                  <w:p w14:paraId="44670143" w14:textId="77777777" w:rsidR="004E5F51" w:rsidRDefault="0098455A">
                                    <w:r>
                                      <w:rPr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vert="horz" wrap="square" lIns="0" tIns="0" rIns="0" bIns="0" anchor="t" anchorCtr="0" compatLnSpc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3DC1F66" id="Group 32936" o:spid="_x0000_s1060" style="width:64.45pt;height:30.1pt;mso-position-horizontal-relative:char;mso-position-vertical-relative:line" coordorigin="3319,-3319" coordsize="1548,81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">
                      <v:rect id="Rectangle 1452" o:spid="_x0000_s1061" style="position:absolute;width:8187;height:1549;rotation:5898254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" filled="f" stroked="f">
                        <v:textbox inset="0,0,0,0">
                          <w:txbxContent>
                            <w:p w14:paraId="19D95AE0" w14:textId="77777777" w:rsidR="004E5F51" w:rsidRDefault="0098455A">
                              <w:r>
                                <w:rPr>
                                  <w:sz w:val="18"/>
                                </w:rPr>
                                <w:t>Literacy Skills</w:t>
                              </w:r>
                            </w:p>
                          </w:txbxContent>
                        </v:textbox>
                      </v:rect>
                      <v:rect id="Rectangle 1453" o:spid="_x0000_s1062" style="position:absolute;left:3922;top:2271;width:344;height:1549;rotation:5898254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" filled="f" stroked="f">
                        <v:textbox inset="0,0,0,0">
                          <w:txbxContent>
                            <w:p w14:paraId="44670143" w14:textId="77777777" w:rsidR="004E5F51" w:rsidRDefault="0098455A">
                              <w:r>
                                <w:rPr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39" w:type="dxa"/>
              <w:left w:w="105" w:type="dxa"/>
              <w:bottom w:w="0" w:type="dxa"/>
              <w:right w:w="77" w:type="dxa"/>
            </w:tcMar>
          </w:tcPr>
          <w:p w14:paraId="2ED6091E" w14:textId="77777777" w:rsidR="004E5F51" w:rsidRDefault="0098455A">
            <w:pPr>
              <w:spacing w:after="0" w:line="240" w:lineRule="auto"/>
              <w:ind w:left="4"/>
            </w:pPr>
            <w:r>
              <w:rPr>
                <w:sz w:val="18"/>
              </w:rPr>
              <w:t xml:space="preserve">To be able to mark make and identify their marks.  </w:t>
            </w:r>
          </w:p>
          <w:p w14:paraId="64289904" w14:textId="77777777" w:rsidR="004E5F51" w:rsidRDefault="0098455A">
            <w:pPr>
              <w:spacing w:after="0"/>
              <w:ind w:left="4"/>
            </w:pPr>
            <w:r>
              <w:rPr>
                <w:sz w:val="18"/>
              </w:rPr>
              <w:t xml:space="preserve"> </w:t>
            </w:r>
          </w:p>
          <w:p w14:paraId="048320FC" w14:textId="77777777" w:rsidR="004E5F51" w:rsidRDefault="0098455A">
            <w:pPr>
              <w:spacing w:after="0"/>
              <w:ind w:left="4"/>
            </w:pPr>
            <w:r>
              <w:rPr>
                <w:sz w:val="18"/>
              </w:rPr>
              <w:t xml:space="preserve">To recognise familiar logos and labels within the environment.  </w:t>
            </w:r>
          </w:p>
        </w:tc>
        <w:tc>
          <w:tcPr>
            <w:tcW w:w="1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39" w:type="dxa"/>
              <w:left w:w="105" w:type="dxa"/>
              <w:bottom w:w="0" w:type="dxa"/>
              <w:right w:w="77" w:type="dxa"/>
            </w:tcMar>
          </w:tcPr>
          <w:p w14:paraId="35951C58" w14:textId="77777777" w:rsidR="004E5F51" w:rsidRDefault="0098455A">
            <w:pPr>
              <w:spacing w:after="0" w:line="240" w:lineRule="auto"/>
            </w:pPr>
            <w:r>
              <w:rPr>
                <w:sz w:val="18"/>
              </w:rPr>
              <w:t xml:space="preserve">To find and identify familiar letters, </w:t>
            </w:r>
            <w:proofErr w:type="gramStart"/>
            <w:r>
              <w:rPr>
                <w:sz w:val="18"/>
              </w:rPr>
              <w:t>e.g.</w:t>
            </w:r>
            <w:proofErr w:type="gramEnd"/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 xml:space="preserve">letters in their names.  </w:t>
            </w:r>
          </w:p>
          <w:p w14:paraId="346D29AC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14:paraId="5AE46CD2" w14:textId="77777777" w:rsidR="004E5F51" w:rsidRDefault="0098455A">
            <w:pPr>
              <w:spacing w:after="0" w:line="240" w:lineRule="auto"/>
            </w:pPr>
            <w:r>
              <w:rPr>
                <w:sz w:val="18"/>
              </w:rPr>
              <w:t xml:space="preserve">To talk about and retell a range of familiar stories.  </w:t>
            </w:r>
          </w:p>
          <w:p w14:paraId="082F9D1E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14:paraId="25AB3FCC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To begin to explore initial sounds in familiar words.  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39" w:type="dxa"/>
              <w:left w:w="105" w:type="dxa"/>
              <w:bottom w:w="0" w:type="dxa"/>
              <w:right w:w="77" w:type="dxa"/>
            </w:tcMar>
          </w:tcPr>
          <w:p w14:paraId="35BB3BEB" w14:textId="77777777" w:rsidR="004E5F51" w:rsidRDefault="0098455A">
            <w:pPr>
              <w:spacing w:after="0" w:line="240" w:lineRule="auto"/>
              <w:ind w:left="5" w:right="19"/>
            </w:pPr>
            <w:r>
              <w:rPr>
                <w:sz w:val="18"/>
              </w:rPr>
              <w:t xml:space="preserve">To begin to attempt writing familiar letters, </w:t>
            </w:r>
            <w:proofErr w:type="spellStart"/>
            <w:r>
              <w:rPr>
                <w:sz w:val="18"/>
              </w:rPr>
              <w:t>e.g</w:t>
            </w:r>
            <w:proofErr w:type="spellEnd"/>
            <w:r>
              <w:rPr>
                <w:sz w:val="18"/>
              </w:rPr>
              <w:t xml:space="preserve"> letters in their name.  </w:t>
            </w:r>
          </w:p>
          <w:p w14:paraId="6AF672CC" w14:textId="77777777" w:rsidR="004E5F51" w:rsidRDefault="0098455A">
            <w:pPr>
              <w:spacing w:after="0"/>
              <w:ind w:left="5"/>
            </w:pPr>
            <w:r>
              <w:rPr>
                <w:sz w:val="18"/>
              </w:rPr>
              <w:t xml:space="preserve"> </w:t>
            </w:r>
          </w:p>
          <w:p w14:paraId="0B9EE071" w14:textId="77777777" w:rsidR="004E5F51" w:rsidRDefault="0098455A">
            <w:pPr>
              <w:spacing w:after="0" w:line="240" w:lineRule="auto"/>
              <w:ind w:left="5"/>
            </w:pPr>
            <w:r>
              <w:rPr>
                <w:sz w:val="18"/>
              </w:rPr>
              <w:t xml:space="preserve">Adults will consistently model </w:t>
            </w:r>
            <w:r>
              <w:rPr>
                <w:sz w:val="18"/>
              </w:rPr>
              <w:t xml:space="preserve">correct formation.  </w:t>
            </w:r>
          </w:p>
          <w:p w14:paraId="69150AEB" w14:textId="77777777" w:rsidR="004E5F51" w:rsidRDefault="0098455A">
            <w:pPr>
              <w:spacing w:after="0"/>
              <w:ind w:left="5"/>
            </w:pPr>
            <w:r>
              <w:rPr>
                <w:sz w:val="18"/>
              </w:rPr>
              <w:t xml:space="preserve"> </w:t>
            </w:r>
          </w:p>
          <w:p w14:paraId="6750B83A" w14:textId="77777777" w:rsidR="004E5F51" w:rsidRDefault="0098455A">
            <w:pPr>
              <w:spacing w:after="3" w:line="235" w:lineRule="auto"/>
              <w:ind w:left="5"/>
            </w:pPr>
            <w:r>
              <w:rPr>
                <w:sz w:val="18"/>
              </w:rPr>
              <w:t xml:space="preserve">To find and identify familiar letters, </w:t>
            </w:r>
            <w:proofErr w:type="gramStart"/>
            <w:r>
              <w:rPr>
                <w:sz w:val="18"/>
              </w:rPr>
              <w:t>e.g.</w:t>
            </w:r>
            <w:proofErr w:type="gramEnd"/>
            <w:r>
              <w:rPr>
                <w:sz w:val="18"/>
              </w:rPr>
              <w:t xml:space="preserve"> letters in their names.  </w:t>
            </w:r>
          </w:p>
          <w:p w14:paraId="1EB887A0" w14:textId="77777777" w:rsidR="004E5F51" w:rsidRDefault="0098455A">
            <w:pPr>
              <w:spacing w:after="0"/>
              <w:ind w:left="5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39" w:type="dxa"/>
              <w:left w:w="105" w:type="dxa"/>
              <w:bottom w:w="0" w:type="dxa"/>
              <w:right w:w="77" w:type="dxa"/>
            </w:tcMar>
          </w:tcPr>
          <w:p w14:paraId="2837D6F3" w14:textId="77777777" w:rsidR="004E5F51" w:rsidRDefault="0098455A">
            <w:pPr>
              <w:spacing w:after="0" w:line="240" w:lineRule="auto"/>
            </w:pPr>
            <w:r>
              <w:rPr>
                <w:sz w:val="18"/>
              </w:rPr>
              <w:t xml:space="preserve">To be able to mark make and give meaning to their marks.  </w:t>
            </w:r>
          </w:p>
          <w:p w14:paraId="013DE93F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14:paraId="3F29B582" w14:textId="77777777" w:rsidR="004E5F51" w:rsidRDefault="0098455A">
            <w:pPr>
              <w:spacing w:after="0" w:line="240" w:lineRule="auto"/>
            </w:pPr>
            <w:r>
              <w:rPr>
                <w:sz w:val="18"/>
              </w:rPr>
              <w:t xml:space="preserve">To identify the pictures linked to Little </w:t>
            </w:r>
            <w:proofErr w:type="spellStart"/>
            <w:r>
              <w:rPr>
                <w:sz w:val="18"/>
              </w:rPr>
              <w:t>Wandle</w:t>
            </w:r>
            <w:proofErr w:type="spellEnd"/>
            <w:r>
              <w:rPr>
                <w:sz w:val="18"/>
              </w:rPr>
              <w:t xml:space="preserve"> sound.  </w:t>
            </w:r>
          </w:p>
          <w:p w14:paraId="3E2508BB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14:paraId="2DCCBE55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To begin to form some letters </w:t>
            </w:r>
            <w:r>
              <w:rPr>
                <w:sz w:val="18"/>
              </w:rPr>
              <w:t xml:space="preserve">correctly, </w:t>
            </w:r>
            <w:proofErr w:type="gramStart"/>
            <w:r>
              <w:rPr>
                <w:sz w:val="18"/>
              </w:rPr>
              <w:t>e.g.</w:t>
            </w:r>
            <w:proofErr w:type="gramEnd"/>
            <w:r>
              <w:rPr>
                <w:sz w:val="18"/>
              </w:rPr>
              <w:t xml:space="preserve"> letters in their name.  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39" w:type="dxa"/>
              <w:left w:w="105" w:type="dxa"/>
              <w:bottom w:w="0" w:type="dxa"/>
              <w:right w:w="77" w:type="dxa"/>
            </w:tcMar>
          </w:tcPr>
          <w:p w14:paraId="22AE98E6" w14:textId="77777777" w:rsidR="004E5F51" w:rsidRDefault="0098455A">
            <w:pPr>
              <w:spacing w:after="0" w:line="240" w:lineRule="auto"/>
            </w:pPr>
            <w:r>
              <w:rPr>
                <w:sz w:val="18"/>
              </w:rPr>
              <w:t xml:space="preserve">To identify the pictures linked to Little </w:t>
            </w:r>
            <w:proofErr w:type="spellStart"/>
            <w:r>
              <w:rPr>
                <w:sz w:val="18"/>
              </w:rPr>
              <w:t>Wandle</w:t>
            </w:r>
            <w:proofErr w:type="spellEnd"/>
            <w:r>
              <w:rPr>
                <w:sz w:val="18"/>
              </w:rPr>
              <w:t xml:space="preserve"> sound.  </w:t>
            </w:r>
          </w:p>
          <w:p w14:paraId="1F2C771D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14:paraId="07E258EC" w14:textId="77777777" w:rsidR="004E5F51" w:rsidRDefault="0098455A">
            <w:pPr>
              <w:spacing w:after="0" w:line="240" w:lineRule="auto"/>
            </w:pPr>
            <w:r>
              <w:rPr>
                <w:sz w:val="18"/>
              </w:rPr>
              <w:t xml:space="preserve">Children will begin to identify some sounds during oral blending games.  </w:t>
            </w:r>
          </w:p>
          <w:p w14:paraId="117A10DB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14:paraId="12E5611A" w14:textId="77777777" w:rsidR="004E5F51" w:rsidRDefault="0098455A">
            <w:pPr>
              <w:spacing w:after="0"/>
            </w:pPr>
            <w:r>
              <w:rPr>
                <w:sz w:val="18"/>
              </w:rPr>
              <w:t>To begin to make predictions about a story, sometimes supported by an adult wit</w:t>
            </w:r>
            <w:r>
              <w:rPr>
                <w:sz w:val="18"/>
              </w:rPr>
              <w:t xml:space="preserve">h vocabulary.  </w:t>
            </w:r>
          </w:p>
        </w:tc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39" w:type="dxa"/>
              <w:left w:w="105" w:type="dxa"/>
              <w:bottom w:w="0" w:type="dxa"/>
              <w:right w:w="77" w:type="dxa"/>
            </w:tcMar>
          </w:tcPr>
          <w:p w14:paraId="04CAD720" w14:textId="77777777" w:rsidR="004E5F51" w:rsidRDefault="0098455A">
            <w:pPr>
              <w:spacing w:after="0" w:line="240" w:lineRule="auto"/>
            </w:pPr>
            <w:r>
              <w:rPr>
                <w:sz w:val="18"/>
              </w:rPr>
              <w:t xml:space="preserve">Begin to be able to orally blend Little </w:t>
            </w:r>
            <w:proofErr w:type="spellStart"/>
            <w:r>
              <w:rPr>
                <w:sz w:val="18"/>
              </w:rPr>
              <w:t>Wandle</w:t>
            </w:r>
            <w:proofErr w:type="spellEnd"/>
            <w:r>
              <w:rPr>
                <w:sz w:val="18"/>
              </w:rPr>
              <w:t xml:space="preserve"> blending </w:t>
            </w:r>
          </w:p>
          <w:p w14:paraId="74AB8E56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pictures  </w:t>
            </w:r>
          </w:p>
          <w:p w14:paraId="74805D6B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14:paraId="7B8CCC87" w14:textId="77777777" w:rsidR="004E5F51" w:rsidRDefault="0098455A">
            <w:pPr>
              <w:spacing w:after="0" w:line="240" w:lineRule="auto"/>
            </w:pPr>
            <w:r>
              <w:rPr>
                <w:sz w:val="18"/>
              </w:rPr>
              <w:t xml:space="preserve">Children </w:t>
            </w:r>
            <w:proofErr w:type="gramStart"/>
            <w:r>
              <w:rPr>
                <w:sz w:val="18"/>
              </w:rPr>
              <w:t>are able to</w:t>
            </w:r>
            <w:proofErr w:type="gramEnd"/>
            <w:r>
              <w:rPr>
                <w:sz w:val="18"/>
              </w:rPr>
              <w:t xml:space="preserve"> identify initial sounds and blend familiar CVC words.  </w:t>
            </w:r>
          </w:p>
          <w:p w14:paraId="638F3E38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14:paraId="0952C8D5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Make predictions about a story using the relevant </w:t>
            </w:r>
          </w:p>
        </w:tc>
      </w:tr>
    </w:tbl>
    <w:p w14:paraId="41C5EDFF" w14:textId="77777777" w:rsidR="004E5F51" w:rsidRDefault="004E5F51">
      <w:pPr>
        <w:spacing w:after="0"/>
        <w:ind w:left="-720" w:right="10876"/>
      </w:pPr>
    </w:p>
    <w:tbl>
      <w:tblPr>
        <w:tblW w:w="15023" w:type="dxa"/>
        <w:tblInd w:w="19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89"/>
        <w:gridCol w:w="2262"/>
        <w:gridCol w:w="2133"/>
        <w:gridCol w:w="2131"/>
        <w:gridCol w:w="2261"/>
        <w:gridCol w:w="2385"/>
        <w:gridCol w:w="2262"/>
      </w:tblGrid>
      <w:tr w:rsidR="004E5F51" w14:paraId="3C608D07" w14:textId="77777777">
        <w:tblPrEx>
          <w:tblCellMar>
            <w:top w:w="0" w:type="dxa"/>
            <w:bottom w:w="0" w:type="dxa"/>
          </w:tblCellMar>
        </w:tblPrEx>
        <w:trPr>
          <w:trHeight w:val="1329"/>
        </w:trPr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39" w:type="dxa"/>
              <w:left w:w="105" w:type="dxa"/>
              <w:bottom w:w="0" w:type="dxa"/>
              <w:right w:w="76" w:type="dxa"/>
            </w:tcMar>
          </w:tcPr>
          <w:p w14:paraId="61483517" w14:textId="77777777" w:rsidR="004E5F51" w:rsidRDefault="004E5F51"/>
        </w:tc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39" w:type="dxa"/>
              <w:left w:w="105" w:type="dxa"/>
              <w:bottom w:w="0" w:type="dxa"/>
              <w:right w:w="76" w:type="dxa"/>
            </w:tcMar>
          </w:tcPr>
          <w:p w14:paraId="2A298AF3" w14:textId="77777777" w:rsidR="004E5F51" w:rsidRDefault="004E5F51"/>
        </w:tc>
        <w:tc>
          <w:tcPr>
            <w:tcW w:w="2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39" w:type="dxa"/>
              <w:left w:w="105" w:type="dxa"/>
              <w:bottom w:w="0" w:type="dxa"/>
              <w:right w:w="76" w:type="dxa"/>
            </w:tcMar>
          </w:tcPr>
          <w:p w14:paraId="16C44CB8" w14:textId="77777777" w:rsidR="004E5F51" w:rsidRDefault="004E5F51"/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39" w:type="dxa"/>
              <w:left w:w="105" w:type="dxa"/>
              <w:bottom w:w="0" w:type="dxa"/>
              <w:right w:w="76" w:type="dxa"/>
            </w:tcMar>
          </w:tcPr>
          <w:p w14:paraId="03BFEA6A" w14:textId="77777777" w:rsidR="004E5F51" w:rsidRDefault="0098455A">
            <w:pPr>
              <w:spacing w:after="0"/>
              <w:ind w:left="5"/>
            </w:pPr>
            <w:r>
              <w:rPr>
                <w:sz w:val="18"/>
              </w:rPr>
              <w:t xml:space="preserve">To talk about and retell a </w:t>
            </w:r>
            <w:r>
              <w:rPr>
                <w:sz w:val="18"/>
              </w:rPr>
              <w:t xml:space="preserve">range of familiar stories.  </w:t>
            </w:r>
          </w:p>
        </w:tc>
        <w:tc>
          <w:tcPr>
            <w:tcW w:w="2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39" w:type="dxa"/>
              <w:left w:w="105" w:type="dxa"/>
              <w:bottom w:w="0" w:type="dxa"/>
              <w:right w:w="76" w:type="dxa"/>
            </w:tcMar>
          </w:tcPr>
          <w:p w14:paraId="7490A77E" w14:textId="77777777" w:rsidR="004E5F51" w:rsidRDefault="004E5F51"/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39" w:type="dxa"/>
              <w:left w:w="105" w:type="dxa"/>
              <w:bottom w:w="0" w:type="dxa"/>
              <w:right w:w="76" w:type="dxa"/>
            </w:tcMar>
          </w:tcPr>
          <w:p w14:paraId="6C767572" w14:textId="77777777" w:rsidR="004E5F51" w:rsidRDefault="004E5F51"/>
        </w:tc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39" w:type="dxa"/>
              <w:left w:w="105" w:type="dxa"/>
              <w:bottom w:w="0" w:type="dxa"/>
              <w:right w:w="76" w:type="dxa"/>
            </w:tcMar>
          </w:tcPr>
          <w:p w14:paraId="17848D2E" w14:textId="77777777" w:rsidR="004E5F51" w:rsidRDefault="0098455A">
            <w:pPr>
              <w:spacing w:after="0" w:line="240" w:lineRule="auto"/>
            </w:pPr>
            <w:r>
              <w:rPr>
                <w:sz w:val="18"/>
              </w:rPr>
              <w:t xml:space="preserve">vocabulary with independence.  </w:t>
            </w:r>
          </w:p>
          <w:p w14:paraId="5328CD70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14:paraId="5F5E3693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To mark make for a purpose and be able to talk about the marks.  </w:t>
            </w:r>
          </w:p>
        </w:tc>
      </w:tr>
      <w:tr w:rsidR="004E5F51" w14:paraId="6A6768E8" w14:textId="77777777">
        <w:tblPrEx>
          <w:tblCellMar>
            <w:top w:w="0" w:type="dxa"/>
            <w:bottom w:w="0" w:type="dxa"/>
          </w:tblCellMar>
        </w:tblPrEx>
        <w:trPr>
          <w:trHeight w:val="5282"/>
        </w:trPr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39" w:type="dxa"/>
              <w:left w:w="105" w:type="dxa"/>
              <w:bottom w:w="0" w:type="dxa"/>
              <w:right w:w="76" w:type="dxa"/>
            </w:tcMar>
          </w:tcPr>
          <w:p w14:paraId="5F0F2766" w14:textId="77777777" w:rsidR="004E5F51" w:rsidRDefault="0098455A">
            <w:pPr>
              <w:spacing w:after="0"/>
              <w:ind w:left="265"/>
            </w:pPr>
            <w:r>
              <w:rPr>
                <w:noProof/>
              </w:rPr>
              <w:lastRenderedPageBreak/>
              <mc:AlternateContent>
                <mc:Choice Requires="wpg">
                  <w:drawing>
                    <wp:inline distT="0" distB="0" distL="0" distR="0" wp14:anchorId="7C253FA1" wp14:editId="3C06FAA0">
                      <wp:extent cx="687281" cy="342726"/>
                      <wp:effectExtent l="0" t="266700" r="0" b="95424"/>
                      <wp:docPr id="257" name="Group 3578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266218" y="-266219"/>
                                <a:ext cx="154845" cy="687281"/>
                                <a:chOff x="266218" y="-266219"/>
                                <a:chExt cx="154845" cy="687281"/>
                              </a:xfrm>
                            </wpg:grpSpPr>
                            <wps:wsp>
                              <wps:cNvPr id="258" name="Rectangle 1618"/>
                              <wps:cNvSpPr/>
                              <wps:spPr>
                                <a:xfrm rot="5400013">
                                  <a:off x="0" y="0"/>
                                  <a:ext cx="687281" cy="154844"/>
                                </a:xfrm>
                                <a:prstGeom prst="rect">
                                  <a:avLst/>
                                </a:prstGeom>
                                <a:noFill/>
                                <a:ln cap="flat">
                                  <a:noFill/>
                                  <a:prstDash val="solid"/>
                                </a:ln>
                              </wps:spPr>
                              <wps:txbx>
                                <w:txbxContent>
                                  <w:p w14:paraId="563B6601" w14:textId="77777777" w:rsidR="004E5F51" w:rsidRDefault="0098455A">
                                    <w:r>
                                      <w:rPr>
                                        <w:sz w:val="18"/>
                                      </w:rPr>
                                      <w:t>Knowledge</w:t>
                                    </w:r>
                                  </w:p>
                                </w:txbxContent>
                              </wps:txbx>
                              <wps:bodyPr vert="horz" wrap="square" lIns="0" tIns="0" rIns="0" bIns="0" anchor="t" anchorCtr="0" compatLnSpc="0">
                                <a:noAutofit/>
                              </wps:bodyPr>
                            </wps:wsp>
                            <wps:wsp>
                              <wps:cNvPr id="259" name="Rectangle 1619"/>
                              <wps:cNvSpPr/>
                              <wps:spPr>
                                <a:xfrm rot="5400013">
                                  <a:off x="326459" y="187891"/>
                                  <a:ext cx="34354" cy="154835"/>
                                </a:xfrm>
                                <a:prstGeom prst="rect">
                                  <a:avLst/>
                                </a:prstGeom>
                                <a:noFill/>
                                <a:ln cap="flat">
                                  <a:noFill/>
                                  <a:prstDash val="solid"/>
                                </a:ln>
                              </wps:spPr>
                              <wps:txbx>
                                <w:txbxContent>
                                  <w:p w14:paraId="085F544E" w14:textId="77777777" w:rsidR="004E5F51" w:rsidRDefault="0098455A">
                                    <w:r>
                                      <w:rPr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vert="horz" wrap="square" lIns="0" tIns="0" rIns="0" bIns="0" anchor="t" anchorCtr="0" compatLnSpc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C253FA1" id="Group 35785" o:spid="_x0000_s1063" style="width:54.1pt;height:27pt;mso-position-horizontal-relative:char;mso-position-vertical-relative:line" coordorigin="2662,-2662" coordsize="1548,68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">
                      <v:rect id="Rectangle 1618" o:spid="_x0000_s1064" style="position:absolute;width:6872;height:1548;rotation:5898254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" filled="f" stroked="f">
                        <v:textbox inset="0,0,0,0">
                          <w:txbxContent>
                            <w:p w14:paraId="563B6601" w14:textId="77777777" w:rsidR="004E5F51" w:rsidRDefault="0098455A">
                              <w:r>
                                <w:rPr>
                                  <w:sz w:val="18"/>
                                </w:rPr>
                                <w:t>Knowledge</w:t>
                              </w:r>
                            </w:p>
                          </w:txbxContent>
                        </v:textbox>
                      </v:rect>
                      <v:rect id="Rectangle 1619" o:spid="_x0000_s1065" style="position:absolute;left:3264;top:1879;width:343;height:1548;rotation:5898254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" filled="f" stroked="f">
                        <v:textbox inset="0,0,0,0">
                          <w:txbxContent>
                            <w:p w14:paraId="085F544E" w14:textId="77777777" w:rsidR="004E5F51" w:rsidRDefault="0098455A">
                              <w:r>
                                <w:rPr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39" w:type="dxa"/>
              <w:left w:w="105" w:type="dxa"/>
              <w:bottom w:w="0" w:type="dxa"/>
              <w:right w:w="76" w:type="dxa"/>
            </w:tcMar>
          </w:tcPr>
          <w:p w14:paraId="6367566F" w14:textId="77777777" w:rsidR="004E5F51" w:rsidRDefault="0098455A">
            <w:pPr>
              <w:spacing w:after="0" w:line="240" w:lineRule="auto"/>
              <w:ind w:left="4" w:right="25"/>
            </w:pPr>
            <w:r>
              <w:rPr>
                <w:sz w:val="18"/>
              </w:rPr>
              <w:t xml:space="preserve">To know that text can be used as a form of identification.  </w:t>
            </w:r>
          </w:p>
          <w:p w14:paraId="0E6BCD20" w14:textId="77777777" w:rsidR="004E5F51" w:rsidRDefault="0098455A">
            <w:pPr>
              <w:spacing w:after="0"/>
              <w:ind w:left="4"/>
            </w:pPr>
            <w:r>
              <w:rPr>
                <w:sz w:val="18"/>
              </w:rPr>
              <w:t xml:space="preserve"> </w:t>
            </w:r>
          </w:p>
          <w:p w14:paraId="58A8EE36" w14:textId="77777777" w:rsidR="004E5F51" w:rsidRDefault="0098455A">
            <w:pPr>
              <w:spacing w:after="0" w:line="240" w:lineRule="auto"/>
              <w:ind w:left="4"/>
            </w:pPr>
            <w:r>
              <w:rPr>
                <w:sz w:val="18"/>
              </w:rPr>
              <w:t xml:space="preserve">To know that text has a meaning.  </w:t>
            </w:r>
          </w:p>
          <w:p w14:paraId="63C76030" w14:textId="77777777" w:rsidR="004E5F51" w:rsidRDefault="0098455A">
            <w:pPr>
              <w:spacing w:after="0"/>
              <w:ind w:left="4"/>
            </w:pPr>
            <w:r>
              <w:rPr>
                <w:sz w:val="18"/>
              </w:rPr>
              <w:t xml:space="preserve"> </w:t>
            </w:r>
          </w:p>
          <w:p w14:paraId="72C1F1B8" w14:textId="77777777" w:rsidR="004E5F51" w:rsidRDefault="0098455A">
            <w:pPr>
              <w:spacing w:after="0" w:line="240" w:lineRule="auto"/>
              <w:ind w:left="4" w:right="12"/>
            </w:pPr>
            <w:r>
              <w:rPr>
                <w:sz w:val="18"/>
              </w:rPr>
              <w:t xml:space="preserve">To </w:t>
            </w:r>
            <w:r>
              <w:rPr>
                <w:sz w:val="18"/>
              </w:rPr>
              <w:t xml:space="preserve">know that text is read from left to right and top to bottom in English.  </w:t>
            </w:r>
          </w:p>
          <w:p w14:paraId="15630959" w14:textId="77777777" w:rsidR="004E5F51" w:rsidRDefault="0098455A">
            <w:pPr>
              <w:spacing w:after="0"/>
              <w:ind w:left="4"/>
            </w:pPr>
            <w:r>
              <w:rPr>
                <w:sz w:val="18"/>
              </w:rPr>
              <w:t xml:space="preserve"> </w:t>
            </w:r>
          </w:p>
          <w:p w14:paraId="136A4538" w14:textId="77777777" w:rsidR="004E5F51" w:rsidRDefault="0098455A">
            <w:pPr>
              <w:spacing w:after="0" w:line="240" w:lineRule="auto"/>
              <w:ind w:left="4"/>
            </w:pPr>
            <w:r>
              <w:rPr>
                <w:sz w:val="18"/>
              </w:rPr>
              <w:t xml:space="preserve">To name and talk about the different parts of a book, e.g. </w:t>
            </w:r>
          </w:p>
          <w:p w14:paraId="6EEE3D6C" w14:textId="77777777" w:rsidR="004E5F51" w:rsidRDefault="0098455A">
            <w:pPr>
              <w:spacing w:after="0" w:line="240" w:lineRule="auto"/>
              <w:ind w:left="4"/>
            </w:pPr>
            <w:r>
              <w:rPr>
                <w:sz w:val="18"/>
              </w:rPr>
              <w:t xml:space="preserve">front cover/ back cover/ spine/ pages. </w:t>
            </w:r>
          </w:p>
          <w:p w14:paraId="44B74E65" w14:textId="77777777" w:rsidR="004E5F51" w:rsidRDefault="0098455A">
            <w:pPr>
              <w:spacing w:after="0"/>
              <w:ind w:left="4"/>
            </w:pPr>
            <w:r>
              <w:rPr>
                <w:sz w:val="18"/>
              </w:rPr>
              <w:t xml:space="preserve">  </w:t>
            </w:r>
          </w:p>
          <w:p w14:paraId="474763C4" w14:textId="77777777" w:rsidR="004E5F51" w:rsidRDefault="0098455A">
            <w:pPr>
              <w:spacing w:after="0"/>
              <w:ind w:left="4"/>
            </w:pPr>
            <w:r>
              <w:rPr>
                <w:sz w:val="18"/>
              </w:rPr>
              <w:t xml:space="preserve">To learn a range of Nursery Rhymes.  </w:t>
            </w:r>
          </w:p>
        </w:tc>
        <w:tc>
          <w:tcPr>
            <w:tcW w:w="2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39" w:type="dxa"/>
              <w:left w:w="105" w:type="dxa"/>
              <w:bottom w:w="0" w:type="dxa"/>
              <w:right w:w="76" w:type="dxa"/>
            </w:tcMar>
          </w:tcPr>
          <w:p w14:paraId="18CB1F56" w14:textId="77777777" w:rsidR="004E5F51" w:rsidRDefault="0098455A">
            <w:pPr>
              <w:spacing w:after="0" w:line="240" w:lineRule="auto"/>
            </w:pPr>
            <w:r>
              <w:rPr>
                <w:sz w:val="18"/>
              </w:rPr>
              <w:t xml:space="preserve">To know that letters are used to </w:t>
            </w:r>
            <w:r>
              <w:rPr>
                <w:sz w:val="18"/>
              </w:rPr>
              <w:t xml:space="preserve">make up words.  </w:t>
            </w:r>
          </w:p>
          <w:p w14:paraId="437DE482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14:paraId="4FB426E4" w14:textId="77777777" w:rsidR="004E5F51" w:rsidRDefault="0098455A">
            <w:pPr>
              <w:spacing w:after="0" w:line="240" w:lineRule="auto"/>
            </w:pPr>
            <w:r>
              <w:rPr>
                <w:sz w:val="18"/>
              </w:rPr>
              <w:t xml:space="preserve">To know that each letter makes a sound – focussing on sounds in their names.  </w:t>
            </w:r>
          </w:p>
          <w:p w14:paraId="4D44E699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14:paraId="674F5964" w14:textId="77777777" w:rsidR="004E5F51" w:rsidRDefault="0098455A">
            <w:pPr>
              <w:spacing w:after="0" w:line="240" w:lineRule="auto"/>
            </w:pPr>
            <w:r>
              <w:rPr>
                <w:sz w:val="18"/>
              </w:rPr>
              <w:t xml:space="preserve">To learn that stories have a </w:t>
            </w:r>
            <w:proofErr w:type="gramStart"/>
            <w:r>
              <w:rPr>
                <w:sz w:val="18"/>
              </w:rPr>
              <w:t>sequence;</w:t>
            </w:r>
            <w:proofErr w:type="gramEnd"/>
            <w:r>
              <w:rPr>
                <w:sz w:val="18"/>
              </w:rPr>
              <w:t xml:space="preserve"> beginning, middle and end.  </w:t>
            </w:r>
          </w:p>
          <w:p w14:paraId="6A253B0D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14:paraId="315746E1" w14:textId="77777777" w:rsidR="004E5F51" w:rsidRDefault="0098455A">
            <w:pPr>
              <w:spacing w:after="0" w:line="240" w:lineRule="auto"/>
            </w:pPr>
            <w:r>
              <w:rPr>
                <w:sz w:val="18"/>
              </w:rPr>
              <w:t xml:space="preserve">To know that text is read from left to right and top to bottom in English.  </w:t>
            </w:r>
          </w:p>
          <w:p w14:paraId="7C46E174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14:paraId="4644166D" w14:textId="77777777" w:rsidR="004E5F51" w:rsidRDefault="0098455A">
            <w:pPr>
              <w:spacing w:after="0" w:line="240" w:lineRule="auto"/>
              <w:ind w:right="5"/>
            </w:pPr>
            <w:r>
              <w:rPr>
                <w:sz w:val="18"/>
              </w:rPr>
              <w:t xml:space="preserve">To </w:t>
            </w:r>
            <w:r>
              <w:rPr>
                <w:sz w:val="18"/>
              </w:rPr>
              <w:t xml:space="preserve">name and talk about the different parts of a book, </w:t>
            </w:r>
            <w:proofErr w:type="gramStart"/>
            <w:r>
              <w:rPr>
                <w:sz w:val="18"/>
              </w:rPr>
              <w:t>e.g.</w:t>
            </w:r>
            <w:proofErr w:type="gramEnd"/>
            <w:r>
              <w:rPr>
                <w:sz w:val="18"/>
              </w:rPr>
              <w:t xml:space="preserve"> front cover/ back cover/ spine/ pages. </w:t>
            </w:r>
          </w:p>
          <w:p w14:paraId="3D1D3408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 </w:t>
            </w:r>
          </w:p>
          <w:p w14:paraId="2461E7FB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To begin to acknowledge initial sounds and their relevance in the environment.  </w:t>
            </w: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39" w:type="dxa"/>
              <w:left w:w="105" w:type="dxa"/>
              <w:bottom w:w="0" w:type="dxa"/>
              <w:right w:w="76" w:type="dxa"/>
            </w:tcMar>
          </w:tcPr>
          <w:p w14:paraId="5B0D5030" w14:textId="77777777" w:rsidR="004E5F51" w:rsidRDefault="0098455A">
            <w:pPr>
              <w:spacing w:after="0"/>
              <w:ind w:left="5"/>
            </w:pPr>
            <w:r>
              <w:rPr>
                <w:sz w:val="18"/>
              </w:rPr>
              <w:t>To know that each letter makes a sound – focussing on sounds in their names.</w:t>
            </w:r>
            <w:r>
              <w:rPr>
                <w:sz w:val="18"/>
              </w:rPr>
              <w:t xml:space="preserve">  To join in with repetition within stories and rhymes.  To be able to talk about different parts of the story.  </w:t>
            </w:r>
          </w:p>
        </w:tc>
        <w:tc>
          <w:tcPr>
            <w:tcW w:w="2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39" w:type="dxa"/>
              <w:left w:w="105" w:type="dxa"/>
              <w:bottom w:w="0" w:type="dxa"/>
              <w:right w:w="76" w:type="dxa"/>
            </w:tcMar>
          </w:tcPr>
          <w:p w14:paraId="28CA30A2" w14:textId="77777777" w:rsidR="004E5F51" w:rsidRDefault="0098455A">
            <w:pPr>
              <w:spacing w:after="1" w:line="235" w:lineRule="auto"/>
              <w:ind w:right="58"/>
            </w:pPr>
            <w:r>
              <w:rPr>
                <w:sz w:val="18"/>
              </w:rPr>
              <w:t xml:space="preserve">To be able to talk about their marks with confidence.  To talk about the </w:t>
            </w:r>
            <w:proofErr w:type="gramStart"/>
            <w:r>
              <w:rPr>
                <w:sz w:val="18"/>
              </w:rPr>
              <w:t>sounds</w:t>
            </w:r>
            <w:proofErr w:type="gramEnd"/>
            <w:r>
              <w:rPr>
                <w:sz w:val="18"/>
              </w:rPr>
              <w:t xml:space="preserve"> they have identified from the RWI program.  </w:t>
            </w:r>
          </w:p>
          <w:p w14:paraId="6FB87F9B" w14:textId="77777777" w:rsidR="004E5F51" w:rsidRDefault="0098455A">
            <w:pPr>
              <w:spacing w:after="0" w:line="240" w:lineRule="auto"/>
            </w:pPr>
            <w:r>
              <w:rPr>
                <w:sz w:val="18"/>
              </w:rPr>
              <w:t>To join in with r</w:t>
            </w:r>
            <w:r>
              <w:rPr>
                <w:sz w:val="18"/>
              </w:rPr>
              <w:t xml:space="preserve">epetition within stories.  </w:t>
            </w:r>
          </w:p>
          <w:p w14:paraId="14044576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To be able to talk about different parts of the story.  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39" w:type="dxa"/>
              <w:left w:w="105" w:type="dxa"/>
              <w:bottom w:w="0" w:type="dxa"/>
              <w:right w:w="76" w:type="dxa"/>
            </w:tcMar>
          </w:tcPr>
          <w:p w14:paraId="02E985EE" w14:textId="77777777" w:rsidR="004E5F51" w:rsidRDefault="0098455A">
            <w:pPr>
              <w:spacing w:after="0" w:line="240" w:lineRule="auto"/>
            </w:pPr>
            <w:r>
              <w:rPr>
                <w:sz w:val="18"/>
              </w:rPr>
              <w:t xml:space="preserve">To know that blending sounds makes words.  </w:t>
            </w:r>
          </w:p>
          <w:p w14:paraId="53C3A891" w14:textId="77777777" w:rsidR="004E5F51" w:rsidRDefault="0098455A">
            <w:pPr>
              <w:spacing w:after="6" w:line="230" w:lineRule="auto"/>
            </w:pPr>
            <w:r>
              <w:rPr>
                <w:sz w:val="18"/>
              </w:rPr>
              <w:t xml:space="preserve">To identify the pictures with corresponding.  </w:t>
            </w:r>
          </w:p>
          <w:p w14:paraId="1426A9DB" w14:textId="77777777" w:rsidR="004E5F51" w:rsidRDefault="0098455A">
            <w:pPr>
              <w:spacing w:after="0" w:line="240" w:lineRule="auto"/>
            </w:pPr>
            <w:r>
              <w:rPr>
                <w:sz w:val="18"/>
              </w:rPr>
              <w:t xml:space="preserve">To join in with repetition within stories.  </w:t>
            </w:r>
          </w:p>
          <w:p w14:paraId="2A4F059C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To be able to talk about </w:t>
            </w:r>
            <w:r>
              <w:rPr>
                <w:sz w:val="18"/>
              </w:rPr>
              <w:t xml:space="preserve">different parts of the story.  </w:t>
            </w:r>
          </w:p>
        </w:tc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39" w:type="dxa"/>
              <w:left w:w="105" w:type="dxa"/>
              <w:bottom w:w="0" w:type="dxa"/>
              <w:right w:w="76" w:type="dxa"/>
            </w:tcMar>
          </w:tcPr>
          <w:p w14:paraId="3496FD5A" w14:textId="77777777" w:rsidR="004E5F51" w:rsidRDefault="0098455A">
            <w:pPr>
              <w:spacing w:after="0" w:line="240" w:lineRule="auto"/>
            </w:pPr>
            <w:r>
              <w:rPr>
                <w:sz w:val="18"/>
              </w:rPr>
              <w:t xml:space="preserve">To identify CVC words orally.  To be able to segment sounds in CVC words.  </w:t>
            </w:r>
          </w:p>
          <w:p w14:paraId="1F822AB5" w14:textId="77777777" w:rsidR="004E5F51" w:rsidRDefault="0098455A">
            <w:pPr>
              <w:spacing w:after="0" w:line="240" w:lineRule="auto"/>
            </w:pPr>
            <w:r>
              <w:rPr>
                <w:sz w:val="18"/>
              </w:rPr>
              <w:t xml:space="preserve">To know that letters make sounds.  </w:t>
            </w:r>
          </w:p>
          <w:p w14:paraId="5FAD2064" w14:textId="77777777" w:rsidR="004E5F51" w:rsidRDefault="0098455A">
            <w:pPr>
              <w:spacing w:after="0" w:line="240" w:lineRule="auto"/>
            </w:pPr>
            <w:r>
              <w:rPr>
                <w:sz w:val="18"/>
              </w:rPr>
              <w:t xml:space="preserve">To join in with repetition within stories.  </w:t>
            </w:r>
          </w:p>
          <w:p w14:paraId="0FC096D7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To engage in extended conversations about stories  </w:t>
            </w:r>
          </w:p>
        </w:tc>
      </w:tr>
      <w:tr w:rsidR="004E5F51" w14:paraId="17C37E68" w14:textId="77777777">
        <w:tblPrEx>
          <w:tblCellMar>
            <w:top w:w="0" w:type="dxa"/>
            <w:bottom w:w="0" w:type="dxa"/>
          </w:tblCellMar>
        </w:tblPrEx>
        <w:trPr>
          <w:trHeight w:val="3745"/>
        </w:trPr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39" w:type="dxa"/>
              <w:left w:w="105" w:type="dxa"/>
              <w:bottom w:w="0" w:type="dxa"/>
              <w:right w:w="76" w:type="dxa"/>
            </w:tcMar>
          </w:tcPr>
          <w:p w14:paraId="1C306BF8" w14:textId="77777777" w:rsidR="004E5F51" w:rsidRDefault="0098455A">
            <w:pPr>
              <w:spacing w:after="0"/>
              <w:ind w:left="265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72C99EC5" wp14:editId="3BDCD2D1">
                      <wp:extent cx="726042" cy="358645"/>
                      <wp:effectExtent l="0" t="285750" r="0" b="98555"/>
                      <wp:docPr id="260" name="Group 3691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285599" y="-285599"/>
                                <a:ext cx="154844" cy="726042"/>
                                <a:chOff x="285599" y="-285599"/>
                                <a:chExt cx="154844" cy="726042"/>
                              </a:xfrm>
                            </wpg:grpSpPr>
                            <wps:wsp>
                              <wps:cNvPr id="261" name="Rectangle 1759"/>
                              <wps:cNvSpPr/>
                              <wps:spPr>
                                <a:xfrm rot="5400013">
                                  <a:off x="0" y="0"/>
                                  <a:ext cx="726042" cy="154844"/>
                                </a:xfrm>
                                <a:prstGeom prst="rect">
                                  <a:avLst/>
                                </a:prstGeom>
                                <a:noFill/>
                                <a:ln cap="flat">
                                  <a:noFill/>
                                  <a:prstDash val="solid"/>
                                </a:ln>
                              </wps:spPr>
                              <wps:txbx>
                                <w:txbxContent>
                                  <w:p w14:paraId="30BC7210" w14:textId="77777777" w:rsidR="004E5F51" w:rsidRDefault="0098455A">
                                    <w:r>
                                      <w:rPr>
                                        <w:sz w:val="18"/>
                                      </w:rPr>
                                      <w:t xml:space="preserve">Maths </w:t>
                                    </w:r>
                                    <w:r>
                                      <w:rPr>
                                        <w:sz w:val="18"/>
                                      </w:rPr>
                                      <w:t>Skills</w:t>
                                    </w:r>
                                  </w:p>
                                </w:txbxContent>
                              </wps:txbx>
                              <wps:bodyPr vert="horz" wrap="square" lIns="0" tIns="0" rIns="0" bIns="0" anchor="t" anchorCtr="0" compatLnSpc="0">
                                <a:noAutofit/>
                              </wps:bodyPr>
                            </wps:wsp>
                            <wps:wsp>
                              <wps:cNvPr id="262" name="Rectangle 1760"/>
                              <wps:cNvSpPr/>
                              <wps:spPr>
                                <a:xfrm rot="5400013">
                                  <a:off x="345844" y="203801"/>
                                  <a:ext cx="34354" cy="154844"/>
                                </a:xfrm>
                                <a:prstGeom prst="rect">
                                  <a:avLst/>
                                </a:prstGeom>
                                <a:noFill/>
                                <a:ln cap="flat">
                                  <a:noFill/>
                                  <a:prstDash val="solid"/>
                                </a:ln>
                              </wps:spPr>
                              <wps:txbx>
                                <w:txbxContent>
                                  <w:p w14:paraId="26097341" w14:textId="77777777" w:rsidR="004E5F51" w:rsidRDefault="0098455A">
                                    <w:r>
                                      <w:rPr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vert="horz" wrap="square" lIns="0" tIns="0" rIns="0" bIns="0" anchor="t" anchorCtr="0" compatLnSpc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2C99EC5" id="Group 36913" o:spid="_x0000_s1066" style="width:57.15pt;height:28.25pt;mso-position-horizontal-relative:char;mso-position-vertical-relative:line" coordorigin="2855,-2855" coordsize="1548,72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">
                      <v:rect id="Rectangle 1759" o:spid="_x0000_s1067" style="position:absolute;width:7259;height:1549;rotation:5898254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" filled="f" stroked="f">
                        <v:textbox inset="0,0,0,0">
                          <w:txbxContent>
                            <w:p w14:paraId="30BC7210" w14:textId="77777777" w:rsidR="004E5F51" w:rsidRDefault="0098455A">
                              <w:r>
                                <w:rPr>
                                  <w:sz w:val="18"/>
                                </w:rPr>
                                <w:t xml:space="preserve">Maths </w:t>
                              </w:r>
                              <w:r>
                                <w:rPr>
                                  <w:sz w:val="18"/>
                                </w:rPr>
                                <w:t>Skills</w:t>
                              </w:r>
                            </w:p>
                          </w:txbxContent>
                        </v:textbox>
                      </v:rect>
                      <v:rect id="Rectangle 1760" o:spid="_x0000_s1068" style="position:absolute;left:3458;top:2037;width:344;height:1549;rotation:5898254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" filled="f" stroked="f">
                        <v:textbox inset="0,0,0,0">
                          <w:txbxContent>
                            <w:p w14:paraId="26097341" w14:textId="77777777" w:rsidR="004E5F51" w:rsidRDefault="0098455A">
                              <w:r>
                                <w:rPr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39" w:type="dxa"/>
              <w:left w:w="105" w:type="dxa"/>
              <w:bottom w:w="0" w:type="dxa"/>
              <w:right w:w="76" w:type="dxa"/>
            </w:tcMar>
          </w:tcPr>
          <w:p w14:paraId="08AABADA" w14:textId="77777777" w:rsidR="004E5F51" w:rsidRDefault="0098455A">
            <w:pPr>
              <w:spacing w:after="0" w:line="240" w:lineRule="auto"/>
              <w:ind w:left="4"/>
            </w:pPr>
            <w:r>
              <w:rPr>
                <w:sz w:val="18"/>
              </w:rPr>
              <w:t xml:space="preserve">To talk about what happened today, </w:t>
            </w:r>
            <w:proofErr w:type="gramStart"/>
            <w:r>
              <w:rPr>
                <w:sz w:val="18"/>
              </w:rPr>
              <w:t>yesterday</w:t>
            </w:r>
            <w:proofErr w:type="gramEnd"/>
            <w:r>
              <w:rPr>
                <w:sz w:val="18"/>
              </w:rPr>
              <w:t xml:space="preserve"> and tomorrow.  </w:t>
            </w:r>
          </w:p>
          <w:p w14:paraId="18CEE1B0" w14:textId="77777777" w:rsidR="004E5F51" w:rsidRDefault="0098455A">
            <w:pPr>
              <w:spacing w:after="0"/>
              <w:ind w:left="4"/>
            </w:pPr>
            <w:r>
              <w:rPr>
                <w:sz w:val="18"/>
              </w:rPr>
              <w:t xml:space="preserve"> </w:t>
            </w:r>
          </w:p>
          <w:p w14:paraId="53B4E205" w14:textId="77777777" w:rsidR="004E5F51" w:rsidRDefault="0098455A">
            <w:pPr>
              <w:spacing w:after="0" w:line="240" w:lineRule="auto"/>
              <w:ind w:left="4"/>
            </w:pPr>
            <w:r>
              <w:rPr>
                <w:sz w:val="18"/>
              </w:rPr>
              <w:t xml:space="preserve">To count out a group of up to 5 objects.  </w:t>
            </w:r>
          </w:p>
          <w:p w14:paraId="5D4FC5C9" w14:textId="77777777" w:rsidR="004E5F51" w:rsidRDefault="0098455A">
            <w:pPr>
              <w:spacing w:after="0"/>
              <w:ind w:left="4"/>
            </w:pPr>
            <w:r>
              <w:rPr>
                <w:sz w:val="18"/>
              </w:rPr>
              <w:t xml:space="preserve"> </w:t>
            </w:r>
          </w:p>
          <w:p w14:paraId="5863A668" w14:textId="77777777" w:rsidR="004E5F51" w:rsidRDefault="0098455A">
            <w:pPr>
              <w:spacing w:after="0" w:line="240" w:lineRule="auto"/>
              <w:ind w:left="4"/>
            </w:pPr>
            <w:r>
              <w:rPr>
                <w:sz w:val="18"/>
              </w:rPr>
              <w:t xml:space="preserve">To show an understanding of 1:1 counting to 5.  </w:t>
            </w:r>
          </w:p>
          <w:p w14:paraId="01F3BD53" w14:textId="77777777" w:rsidR="004E5F51" w:rsidRDefault="0098455A">
            <w:pPr>
              <w:spacing w:after="0"/>
              <w:ind w:left="4"/>
            </w:pPr>
            <w:r>
              <w:rPr>
                <w:sz w:val="18"/>
              </w:rPr>
              <w:t xml:space="preserve"> </w:t>
            </w:r>
          </w:p>
          <w:p w14:paraId="7EB2CEF3" w14:textId="77777777" w:rsidR="004E5F51" w:rsidRDefault="0098455A">
            <w:pPr>
              <w:spacing w:after="0" w:line="240" w:lineRule="auto"/>
              <w:ind w:left="4" w:right="3"/>
            </w:pPr>
            <w:r>
              <w:rPr>
                <w:sz w:val="18"/>
              </w:rPr>
              <w:t xml:space="preserve">Knowing that the last number you count represents the total number of objects. </w:t>
            </w:r>
          </w:p>
          <w:p w14:paraId="2CBA2A28" w14:textId="77777777" w:rsidR="004E5F51" w:rsidRDefault="0098455A">
            <w:pPr>
              <w:spacing w:after="0"/>
              <w:ind w:left="4"/>
            </w:pPr>
            <w:r>
              <w:rPr>
                <w:sz w:val="18"/>
              </w:rPr>
              <w:t xml:space="preserve">  </w:t>
            </w:r>
          </w:p>
          <w:p w14:paraId="7CEFFDE5" w14:textId="77777777" w:rsidR="004E5F51" w:rsidRDefault="0098455A">
            <w:pPr>
              <w:spacing w:after="0"/>
              <w:ind w:left="4"/>
            </w:pPr>
            <w:r>
              <w:rPr>
                <w:sz w:val="18"/>
              </w:rPr>
              <w:t>T</w:t>
            </w:r>
            <w:r>
              <w:rPr>
                <w:sz w:val="18"/>
              </w:rPr>
              <w:t xml:space="preserve">alk about and explore 2D shapes using relevant mathematical vocabulary </w:t>
            </w:r>
          </w:p>
        </w:tc>
        <w:tc>
          <w:tcPr>
            <w:tcW w:w="2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39" w:type="dxa"/>
              <w:left w:w="105" w:type="dxa"/>
              <w:bottom w:w="0" w:type="dxa"/>
              <w:right w:w="76" w:type="dxa"/>
            </w:tcMar>
          </w:tcPr>
          <w:p w14:paraId="1DEC3154" w14:textId="77777777" w:rsidR="004E5F51" w:rsidRDefault="0098455A">
            <w:pPr>
              <w:spacing w:after="0" w:line="240" w:lineRule="auto"/>
            </w:pPr>
            <w:r>
              <w:rPr>
                <w:sz w:val="18"/>
              </w:rPr>
              <w:t xml:space="preserve">To count out a group of up to 5 objects.  </w:t>
            </w:r>
          </w:p>
          <w:p w14:paraId="092D362A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14:paraId="2683AA26" w14:textId="77777777" w:rsidR="004E5F51" w:rsidRDefault="0098455A">
            <w:pPr>
              <w:spacing w:after="0" w:line="240" w:lineRule="auto"/>
              <w:ind w:right="15"/>
            </w:pPr>
            <w:r>
              <w:rPr>
                <w:sz w:val="18"/>
              </w:rPr>
              <w:t xml:space="preserve">To match number of objects to numeral.  </w:t>
            </w:r>
          </w:p>
          <w:p w14:paraId="242332D2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14:paraId="756172E9" w14:textId="77777777" w:rsidR="004E5F51" w:rsidRDefault="0098455A">
            <w:pPr>
              <w:spacing w:after="0" w:line="240" w:lineRule="auto"/>
            </w:pPr>
            <w:r>
              <w:rPr>
                <w:sz w:val="18"/>
              </w:rPr>
              <w:t xml:space="preserve">To show an understanding of 1:1 counting to 5.  </w:t>
            </w:r>
          </w:p>
          <w:p w14:paraId="36823F91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14:paraId="3DCD7F4F" w14:textId="77777777" w:rsidR="004E5F51" w:rsidRDefault="0098455A">
            <w:pPr>
              <w:spacing w:after="0" w:line="240" w:lineRule="auto"/>
              <w:ind w:right="8"/>
            </w:pPr>
            <w:r>
              <w:rPr>
                <w:sz w:val="18"/>
              </w:rPr>
              <w:t xml:space="preserve">Knowing that the last number you count </w:t>
            </w:r>
            <w:r>
              <w:rPr>
                <w:sz w:val="18"/>
              </w:rPr>
              <w:t xml:space="preserve">represents the total number of objects. </w:t>
            </w:r>
          </w:p>
          <w:p w14:paraId="0F99C72E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 </w:t>
            </w:r>
          </w:p>
          <w:p w14:paraId="197ADC25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Talk about and explore 2D shapes using relevant mathematical vocabulary </w:t>
            </w: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39" w:type="dxa"/>
              <w:left w:w="105" w:type="dxa"/>
              <w:bottom w:w="0" w:type="dxa"/>
              <w:right w:w="76" w:type="dxa"/>
            </w:tcMar>
          </w:tcPr>
          <w:p w14:paraId="195C4645" w14:textId="77777777" w:rsidR="004E5F51" w:rsidRDefault="0098455A">
            <w:pPr>
              <w:spacing w:after="0" w:line="240" w:lineRule="auto"/>
              <w:ind w:left="5"/>
            </w:pPr>
            <w:r>
              <w:rPr>
                <w:sz w:val="18"/>
              </w:rPr>
              <w:t xml:space="preserve">To count out a group of up to 10 objects.  </w:t>
            </w:r>
          </w:p>
          <w:p w14:paraId="04007BD8" w14:textId="77777777" w:rsidR="004E5F51" w:rsidRDefault="0098455A">
            <w:pPr>
              <w:spacing w:after="0"/>
              <w:ind w:left="5"/>
            </w:pPr>
            <w:r>
              <w:rPr>
                <w:sz w:val="18"/>
              </w:rPr>
              <w:t xml:space="preserve"> </w:t>
            </w:r>
          </w:p>
          <w:p w14:paraId="219BB87B" w14:textId="77777777" w:rsidR="004E5F51" w:rsidRDefault="0098455A">
            <w:pPr>
              <w:spacing w:after="0"/>
              <w:ind w:left="5"/>
            </w:pPr>
            <w:r>
              <w:rPr>
                <w:sz w:val="18"/>
              </w:rPr>
              <w:t xml:space="preserve">One more/less in practical </w:t>
            </w:r>
          </w:p>
          <w:p w14:paraId="6E010432" w14:textId="77777777" w:rsidR="004E5F51" w:rsidRDefault="0098455A">
            <w:pPr>
              <w:spacing w:after="0"/>
              <w:ind w:left="5"/>
            </w:pPr>
            <w:r>
              <w:rPr>
                <w:sz w:val="18"/>
              </w:rPr>
              <w:t xml:space="preserve">activities </w:t>
            </w:r>
          </w:p>
          <w:p w14:paraId="380AF73D" w14:textId="77777777" w:rsidR="004E5F51" w:rsidRDefault="0098455A">
            <w:pPr>
              <w:spacing w:after="0"/>
              <w:ind w:left="5"/>
            </w:pPr>
            <w:r>
              <w:rPr>
                <w:sz w:val="18"/>
              </w:rPr>
              <w:t xml:space="preserve"> </w:t>
            </w:r>
          </w:p>
          <w:p w14:paraId="17BBA96B" w14:textId="77777777" w:rsidR="004E5F51" w:rsidRDefault="0098455A">
            <w:pPr>
              <w:spacing w:after="0" w:line="240" w:lineRule="auto"/>
              <w:ind w:left="5"/>
            </w:pPr>
            <w:r>
              <w:rPr>
                <w:sz w:val="18"/>
              </w:rPr>
              <w:t xml:space="preserve">To become competent at </w:t>
            </w:r>
            <w:proofErr w:type="spellStart"/>
            <w:r>
              <w:rPr>
                <w:sz w:val="18"/>
              </w:rPr>
              <w:t>recognsing</w:t>
            </w:r>
            <w:proofErr w:type="spellEnd"/>
            <w:r>
              <w:rPr>
                <w:sz w:val="18"/>
              </w:rPr>
              <w:t xml:space="preserve"> numerals 0-5 </w:t>
            </w:r>
            <w:r>
              <w:rPr>
                <w:sz w:val="18"/>
              </w:rPr>
              <w:t xml:space="preserve">and then 5-10 </w:t>
            </w:r>
          </w:p>
          <w:p w14:paraId="155F2193" w14:textId="77777777" w:rsidR="004E5F51" w:rsidRDefault="0098455A">
            <w:pPr>
              <w:spacing w:after="0"/>
              <w:ind w:left="5"/>
            </w:pPr>
            <w:r>
              <w:rPr>
                <w:sz w:val="18"/>
              </w:rPr>
              <w:t xml:space="preserve"> </w:t>
            </w:r>
          </w:p>
          <w:p w14:paraId="7D97C49D" w14:textId="77777777" w:rsidR="004E5F51" w:rsidRDefault="0098455A">
            <w:pPr>
              <w:spacing w:after="0"/>
              <w:ind w:left="5"/>
            </w:pPr>
            <w:r>
              <w:rPr>
                <w:sz w:val="18"/>
              </w:rPr>
              <w:t xml:space="preserve">To </w:t>
            </w:r>
            <w:proofErr w:type="gramStart"/>
            <w:r>
              <w:rPr>
                <w:sz w:val="18"/>
              </w:rPr>
              <w:t>count up</w:t>
            </w:r>
            <w:proofErr w:type="gramEnd"/>
            <w:r>
              <w:rPr>
                <w:sz w:val="18"/>
              </w:rPr>
              <w:t xml:space="preserve"> to 10.  </w:t>
            </w:r>
          </w:p>
          <w:p w14:paraId="425EAE6D" w14:textId="77777777" w:rsidR="004E5F51" w:rsidRDefault="0098455A">
            <w:pPr>
              <w:spacing w:after="0"/>
              <w:ind w:left="5"/>
            </w:pPr>
            <w:r>
              <w:rPr>
                <w:sz w:val="18"/>
              </w:rPr>
              <w:t xml:space="preserve"> </w:t>
            </w:r>
          </w:p>
          <w:p w14:paraId="45565AF2" w14:textId="77777777" w:rsidR="004E5F51" w:rsidRDefault="0098455A">
            <w:pPr>
              <w:spacing w:after="0"/>
              <w:ind w:left="5" w:right="1"/>
            </w:pPr>
            <w:r>
              <w:rPr>
                <w:sz w:val="18"/>
              </w:rPr>
              <w:t xml:space="preserve">To show an awareness of how numerals are formed and to experiment with own mathematical mark making.  </w:t>
            </w:r>
          </w:p>
        </w:tc>
        <w:tc>
          <w:tcPr>
            <w:tcW w:w="2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39" w:type="dxa"/>
              <w:left w:w="105" w:type="dxa"/>
              <w:bottom w:w="0" w:type="dxa"/>
              <w:right w:w="76" w:type="dxa"/>
            </w:tcMar>
          </w:tcPr>
          <w:p w14:paraId="1CEBDD78" w14:textId="77777777" w:rsidR="004E5F51" w:rsidRDefault="0098455A">
            <w:pPr>
              <w:spacing w:after="0" w:line="240" w:lineRule="auto"/>
            </w:pPr>
            <w:r>
              <w:rPr>
                <w:sz w:val="18"/>
              </w:rPr>
              <w:t xml:space="preserve">To identify, describe and compare groups of objects.  </w:t>
            </w:r>
          </w:p>
          <w:p w14:paraId="1F9BF91F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14:paraId="3DB0DA67" w14:textId="77777777" w:rsidR="004E5F51" w:rsidRDefault="0098455A">
            <w:pPr>
              <w:spacing w:after="0" w:line="240" w:lineRule="auto"/>
              <w:ind w:right="20"/>
            </w:pPr>
            <w:r>
              <w:rPr>
                <w:sz w:val="18"/>
              </w:rPr>
              <w:t xml:space="preserve">To compare and order objects according to their </w:t>
            </w:r>
            <w:r>
              <w:rPr>
                <w:sz w:val="18"/>
              </w:rPr>
              <w:t xml:space="preserve">weight and distance.  </w:t>
            </w:r>
          </w:p>
          <w:p w14:paraId="44B7677A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14:paraId="4B0986CA" w14:textId="77777777" w:rsidR="004E5F51" w:rsidRDefault="0098455A">
            <w:pPr>
              <w:spacing w:after="0" w:line="240" w:lineRule="auto"/>
            </w:pPr>
            <w:r>
              <w:rPr>
                <w:sz w:val="18"/>
              </w:rPr>
              <w:t xml:space="preserve">To develop fast recognition of numbers.  </w:t>
            </w:r>
          </w:p>
          <w:p w14:paraId="4784DA8F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14:paraId="4EC17E5C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To </w:t>
            </w:r>
            <w:proofErr w:type="gramStart"/>
            <w:r>
              <w:rPr>
                <w:sz w:val="18"/>
              </w:rPr>
              <w:t>count up</w:t>
            </w:r>
            <w:proofErr w:type="gramEnd"/>
            <w:r>
              <w:rPr>
                <w:sz w:val="18"/>
              </w:rPr>
              <w:t xml:space="preserve"> to 10.  </w:t>
            </w:r>
          </w:p>
          <w:p w14:paraId="7019642A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14:paraId="192489CF" w14:textId="77777777" w:rsidR="004E5F51" w:rsidRDefault="0098455A">
            <w:pPr>
              <w:spacing w:after="2" w:line="235" w:lineRule="auto"/>
            </w:pPr>
            <w:r>
              <w:rPr>
                <w:sz w:val="18"/>
              </w:rPr>
              <w:t xml:space="preserve">To show an awareness of positional language such as under/behind/ next to/over/ on top of.  </w:t>
            </w:r>
          </w:p>
          <w:p w14:paraId="29C78911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39" w:type="dxa"/>
              <w:left w:w="105" w:type="dxa"/>
              <w:bottom w:w="0" w:type="dxa"/>
              <w:right w:w="76" w:type="dxa"/>
            </w:tcMar>
          </w:tcPr>
          <w:p w14:paraId="66E213DC" w14:textId="77777777" w:rsidR="004E5F51" w:rsidRDefault="0098455A">
            <w:pPr>
              <w:spacing w:after="0" w:line="240" w:lineRule="auto"/>
            </w:pPr>
            <w:r>
              <w:rPr>
                <w:sz w:val="18"/>
              </w:rPr>
              <w:t xml:space="preserve">Practical problem solving with numbers up to 5.  </w:t>
            </w:r>
          </w:p>
          <w:p w14:paraId="0A20D217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14:paraId="282876CD" w14:textId="77777777" w:rsidR="004E5F51" w:rsidRDefault="0098455A">
            <w:pPr>
              <w:spacing w:after="0" w:line="240" w:lineRule="auto"/>
              <w:ind w:right="16"/>
            </w:pPr>
            <w:r>
              <w:rPr>
                <w:sz w:val="18"/>
              </w:rPr>
              <w:t>To select and use</w:t>
            </w:r>
            <w:r>
              <w:rPr>
                <w:sz w:val="18"/>
              </w:rPr>
              <w:t xml:space="preserve"> shapes appropriately in play, combining them to make models and enclosures.  </w:t>
            </w:r>
          </w:p>
          <w:p w14:paraId="33626406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14:paraId="60A413F1" w14:textId="77777777" w:rsidR="004E5F51" w:rsidRDefault="0098455A">
            <w:pPr>
              <w:spacing w:after="0" w:line="240" w:lineRule="auto"/>
            </w:pPr>
            <w:r>
              <w:rPr>
                <w:sz w:val="18"/>
              </w:rPr>
              <w:t xml:space="preserve">To develop fast recognition of numbers.  </w:t>
            </w:r>
          </w:p>
          <w:p w14:paraId="119DF59F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14:paraId="73E48BE8" w14:textId="77777777" w:rsidR="004E5F51" w:rsidRDefault="0098455A">
            <w:pPr>
              <w:spacing w:after="0" w:line="240" w:lineRule="auto"/>
            </w:pPr>
            <w:r>
              <w:rPr>
                <w:sz w:val="18"/>
              </w:rPr>
              <w:t xml:space="preserve">To use relevant mathematical vocabulary when talking about learning.  </w:t>
            </w:r>
          </w:p>
          <w:p w14:paraId="21D8377F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14:paraId="7ED5D27B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To begin to make sensible comparisons between </w:t>
            </w:r>
            <w:r>
              <w:rPr>
                <w:sz w:val="18"/>
              </w:rPr>
              <w:t xml:space="preserve">objects </w:t>
            </w:r>
          </w:p>
        </w:tc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39" w:type="dxa"/>
              <w:left w:w="105" w:type="dxa"/>
              <w:bottom w:w="0" w:type="dxa"/>
              <w:right w:w="76" w:type="dxa"/>
            </w:tcMar>
          </w:tcPr>
          <w:p w14:paraId="6BF8C698" w14:textId="77777777" w:rsidR="004E5F51" w:rsidRDefault="0098455A">
            <w:pPr>
              <w:spacing w:after="0" w:line="240" w:lineRule="auto"/>
              <w:ind w:right="30"/>
            </w:pPr>
            <w:r>
              <w:rPr>
                <w:sz w:val="18"/>
              </w:rPr>
              <w:t xml:space="preserve">To count, order and recognise numbers to 10, in and out of sequence.  </w:t>
            </w:r>
          </w:p>
          <w:p w14:paraId="41E7B69F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14:paraId="7155BFE9" w14:textId="77777777" w:rsidR="004E5F51" w:rsidRDefault="0098455A">
            <w:pPr>
              <w:spacing w:after="0" w:line="240" w:lineRule="auto"/>
            </w:pPr>
            <w:r>
              <w:rPr>
                <w:sz w:val="18"/>
              </w:rPr>
              <w:t xml:space="preserve">To name and describe 2D shapes.  </w:t>
            </w:r>
          </w:p>
          <w:p w14:paraId="01B038CC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14:paraId="607F93FE" w14:textId="77777777" w:rsidR="004E5F51" w:rsidRDefault="0098455A">
            <w:pPr>
              <w:spacing w:after="0" w:line="240" w:lineRule="auto"/>
            </w:pPr>
            <w:r>
              <w:rPr>
                <w:sz w:val="18"/>
              </w:rPr>
              <w:t xml:space="preserve">To name some common 3D shapes and properties.  </w:t>
            </w:r>
          </w:p>
          <w:p w14:paraId="195D65B9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14:paraId="2F142AA6" w14:textId="77777777" w:rsidR="004E5F51" w:rsidRDefault="0098455A">
            <w:pPr>
              <w:spacing w:after="0" w:line="240" w:lineRule="auto"/>
              <w:ind w:right="20"/>
            </w:pPr>
            <w:r>
              <w:rPr>
                <w:sz w:val="18"/>
              </w:rPr>
              <w:t xml:space="preserve">To compare and order objects according to their size and distance.  </w:t>
            </w:r>
          </w:p>
          <w:p w14:paraId="33B4DDE0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14:paraId="3CB09D5D" w14:textId="77777777" w:rsidR="004E5F51" w:rsidRDefault="0098455A">
            <w:pPr>
              <w:spacing w:after="5" w:line="230" w:lineRule="auto"/>
            </w:pPr>
            <w:r>
              <w:rPr>
                <w:sz w:val="18"/>
              </w:rPr>
              <w:t>To develop fast r</w:t>
            </w:r>
            <w:r>
              <w:rPr>
                <w:sz w:val="18"/>
              </w:rPr>
              <w:t xml:space="preserve">ecognition of numbers.  </w:t>
            </w:r>
          </w:p>
          <w:p w14:paraId="5E91BB18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</w:t>
            </w:r>
          </w:p>
        </w:tc>
      </w:tr>
    </w:tbl>
    <w:p w14:paraId="41D52AD5" w14:textId="77777777" w:rsidR="004E5F51" w:rsidRDefault="004E5F51">
      <w:pPr>
        <w:spacing w:after="0"/>
        <w:ind w:left="-720" w:right="10876"/>
      </w:pPr>
    </w:p>
    <w:tbl>
      <w:tblPr>
        <w:tblW w:w="15023" w:type="dxa"/>
        <w:tblInd w:w="19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30"/>
        <w:gridCol w:w="2274"/>
        <w:gridCol w:w="2142"/>
        <w:gridCol w:w="2147"/>
        <w:gridCol w:w="2278"/>
        <w:gridCol w:w="2380"/>
        <w:gridCol w:w="2272"/>
      </w:tblGrid>
      <w:tr w:rsidR="004E5F51" w14:paraId="34B5998F" w14:textId="77777777">
        <w:tblPrEx>
          <w:tblCellMar>
            <w:top w:w="0" w:type="dxa"/>
            <w:bottom w:w="0" w:type="dxa"/>
          </w:tblCellMar>
        </w:tblPrEx>
        <w:trPr>
          <w:trHeight w:val="2204"/>
        </w:trPr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39" w:type="dxa"/>
              <w:left w:w="105" w:type="dxa"/>
              <w:bottom w:w="0" w:type="dxa"/>
              <w:right w:w="77" w:type="dxa"/>
            </w:tcMar>
          </w:tcPr>
          <w:p w14:paraId="29D8F90F" w14:textId="77777777" w:rsidR="004E5F51" w:rsidRDefault="004E5F51"/>
        </w:tc>
        <w:tc>
          <w:tcPr>
            <w:tcW w:w="2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39" w:type="dxa"/>
              <w:left w:w="105" w:type="dxa"/>
              <w:bottom w:w="0" w:type="dxa"/>
              <w:right w:w="77" w:type="dxa"/>
            </w:tcMar>
          </w:tcPr>
          <w:p w14:paraId="03D77976" w14:textId="77777777" w:rsidR="004E5F51" w:rsidRDefault="0098455A">
            <w:pPr>
              <w:spacing w:after="0"/>
              <w:ind w:left="4"/>
            </w:pPr>
            <w:r>
              <w:rPr>
                <w:sz w:val="18"/>
              </w:rPr>
              <w:t xml:space="preserve">such as flat/sides/ round/ straight/ </w:t>
            </w:r>
            <w:proofErr w:type="gramStart"/>
            <w:r>
              <w:rPr>
                <w:sz w:val="18"/>
              </w:rPr>
              <w:t>corners .</w:t>
            </w:r>
            <w:proofErr w:type="gramEnd"/>
            <w:r>
              <w:rPr>
                <w:sz w:val="18"/>
              </w:rPr>
              <w:t xml:space="preserve"> </w:t>
            </w:r>
          </w:p>
        </w:tc>
        <w:tc>
          <w:tcPr>
            <w:tcW w:w="2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39" w:type="dxa"/>
              <w:left w:w="105" w:type="dxa"/>
              <w:bottom w:w="0" w:type="dxa"/>
              <w:right w:w="77" w:type="dxa"/>
            </w:tcMar>
          </w:tcPr>
          <w:p w14:paraId="7C5B6281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such as flat/sides/ round/ straight/ </w:t>
            </w:r>
            <w:proofErr w:type="gramStart"/>
            <w:r>
              <w:rPr>
                <w:sz w:val="18"/>
              </w:rPr>
              <w:t>corners .</w:t>
            </w:r>
            <w:proofErr w:type="gramEnd"/>
            <w:r>
              <w:rPr>
                <w:sz w:val="18"/>
              </w:rPr>
              <w:t xml:space="preserve"> 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39" w:type="dxa"/>
              <w:left w:w="105" w:type="dxa"/>
              <w:bottom w:w="0" w:type="dxa"/>
              <w:right w:w="77" w:type="dxa"/>
            </w:tcMar>
          </w:tcPr>
          <w:p w14:paraId="58DEE95F" w14:textId="77777777" w:rsidR="004E5F51" w:rsidRDefault="0098455A">
            <w:pPr>
              <w:spacing w:after="0"/>
              <w:ind w:left="5"/>
            </w:pPr>
            <w:r>
              <w:rPr>
                <w:sz w:val="18"/>
              </w:rPr>
              <w:t xml:space="preserve"> </w:t>
            </w:r>
          </w:p>
          <w:p w14:paraId="7AABBAC0" w14:textId="77777777" w:rsidR="004E5F51" w:rsidRDefault="0098455A">
            <w:pPr>
              <w:spacing w:after="0"/>
              <w:ind w:left="5"/>
            </w:pPr>
            <w:r>
              <w:rPr>
                <w:sz w:val="18"/>
              </w:rPr>
              <w:t xml:space="preserve">To talk about and explore patterns in the environment.  </w:t>
            </w:r>
          </w:p>
        </w:tc>
        <w:tc>
          <w:tcPr>
            <w:tcW w:w="2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39" w:type="dxa"/>
              <w:left w:w="105" w:type="dxa"/>
              <w:bottom w:w="0" w:type="dxa"/>
              <w:right w:w="77" w:type="dxa"/>
            </w:tcMar>
          </w:tcPr>
          <w:p w14:paraId="29283E67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To independently create and talk about own patterns using a range of </w:t>
            </w:r>
            <w:r>
              <w:rPr>
                <w:sz w:val="18"/>
              </w:rPr>
              <w:t xml:space="preserve">objects and resources.  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39" w:type="dxa"/>
              <w:left w:w="105" w:type="dxa"/>
              <w:bottom w:w="0" w:type="dxa"/>
              <w:right w:w="77" w:type="dxa"/>
            </w:tcMar>
          </w:tcPr>
          <w:p w14:paraId="07EEC991" w14:textId="77777777" w:rsidR="004E5F51" w:rsidRDefault="0098455A">
            <w:pPr>
              <w:spacing w:after="0" w:line="240" w:lineRule="auto"/>
            </w:pPr>
            <w:r>
              <w:rPr>
                <w:sz w:val="18"/>
              </w:rPr>
              <w:t xml:space="preserve">relating to size, length, </w:t>
            </w:r>
            <w:proofErr w:type="gramStart"/>
            <w:r>
              <w:rPr>
                <w:sz w:val="18"/>
              </w:rPr>
              <w:t>weight</w:t>
            </w:r>
            <w:proofErr w:type="gramEnd"/>
            <w:r>
              <w:rPr>
                <w:sz w:val="18"/>
              </w:rPr>
              <w:t xml:space="preserve"> and capacity.  </w:t>
            </w:r>
          </w:p>
          <w:p w14:paraId="6EB7727A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14:paraId="0EAF9202" w14:textId="77777777" w:rsidR="004E5F51" w:rsidRDefault="0098455A">
            <w:pPr>
              <w:spacing w:after="0" w:line="240" w:lineRule="auto"/>
              <w:ind w:right="20"/>
            </w:pPr>
            <w:r>
              <w:rPr>
                <w:sz w:val="18"/>
              </w:rPr>
              <w:t xml:space="preserve">To begin to describe a sequence of events accurately.  </w:t>
            </w:r>
          </w:p>
          <w:p w14:paraId="0081088F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14:paraId="71320168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To recall simple facts about a familiar journey.  </w:t>
            </w:r>
          </w:p>
        </w:tc>
        <w:tc>
          <w:tcPr>
            <w:tcW w:w="2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39" w:type="dxa"/>
              <w:left w:w="105" w:type="dxa"/>
              <w:bottom w:w="0" w:type="dxa"/>
              <w:right w:w="77" w:type="dxa"/>
            </w:tcMar>
          </w:tcPr>
          <w:p w14:paraId="266CDA1C" w14:textId="77777777" w:rsidR="004E5F51" w:rsidRDefault="0098455A">
            <w:pPr>
              <w:spacing w:after="0" w:line="240" w:lineRule="auto"/>
            </w:pPr>
            <w:r>
              <w:rPr>
                <w:sz w:val="18"/>
              </w:rPr>
              <w:t xml:space="preserve">To use relevant mathematical vocabulary when talking about learning.  </w:t>
            </w:r>
          </w:p>
          <w:p w14:paraId="38F835C5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14:paraId="253398FD" w14:textId="77777777" w:rsidR="004E5F51" w:rsidRDefault="0098455A">
            <w:pPr>
              <w:spacing w:after="0" w:line="240" w:lineRule="auto"/>
            </w:pPr>
            <w:r>
              <w:rPr>
                <w:sz w:val="18"/>
              </w:rPr>
              <w:t xml:space="preserve">To begin to describe a sequence of events accurately.  </w:t>
            </w:r>
          </w:p>
          <w:p w14:paraId="4780F442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14:paraId="3927535B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To recall simple facts about a familiar journey.  </w:t>
            </w:r>
          </w:p>
        </w:tc>
      </w:tr>
      <w:tr w:rsidR="004E5F51" w14:paraId="4E9F0668" w14:textId="77777777">
        <w:tblPrEx>
          <w:tblCellMar>
            <w:top w:w="0" w:type="dxa"/>
            <w:bottom w:w="0" w:type="dxa"/>
          </w:tblCellMar>
        </w:tblPrEx>
        <w:trPr>
          <w:trHeight w:val="8142"/>
        </w:trPr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39" w:type="dxa"/>
              <w:left w:w="105" w:type="dxa"/>
              <w:bottom w:w="0" w:type="dxa"/>
              <w:right w:w="77" w:type="dxa"/>
            </w:tcMar>
          </w:tcPr>
          <w:p w14:paraId="35D0D213" w14:textId="77777777" w:rsidR="004E5F51" w:rsidRDefault="0098455A">
            <w:pPr>
              <w:spacing w:after="0"/>
              <w:ind w:left="265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21908175" wp14:editId="3FC31DB3">
                      <wp:extent cx="687281" cy="342740"/>
                      <wp:effectExtent l="0" t="266700" r="0" b="95410"/>
                      <wp:docPr id="263" name="Group 3296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266219" y="-266219"/>
                                <a:ext cx="154844" cy="687281"/>
                                <a:chOff x="266219" y="-266219"/>
                                <a:chExt cx="154844" cy="687281"/>
                              </a:xfrm>
                            </wpg:grpSpPr>
                            <wps:wsp>
                              <wps:cNvPr id="264" name="Rectangle 2023"/>
                              <wps:cNvSpPr/>
                              <wps:spPr>
                                <a:xfrm rot="5400013">
                                  <a:off x="0" y="0"/>
                                  <a:ext cx="687281" cy="154844"/>
                                </a:xfrm>
                                <a:prstGeom prst="rect">
                                  <a:avLst/>
                                </a:prstGeom>
                                <a:noFill/>
                                <a:ln cap="flat">
                                  <a:noFill/>
                                  <a:prstDash val="solid"/>
                                </a:ln>
                              </wps:spPr>
                              <wps:txbx>
                                <w:txbxContent>
                                  <w:p w14:paraId="6ED073AD" w14:textId="77777777" w:rsidR="004E5F51" w:rsidRDefault="0098455A">
                                    <w:r>
                                      <w:rPr>
                                        <w:sz w:val="18"/>
                                      </w:rPr>
                                      <w:t>Knowledge</w:t>
                                    </w:r>
                                  </w:p>
                                </w:txbxContent>
                              </wps:txbx>
                              <wps:bodyPr vert="horz" wrap="square" lIns="0" tIns="0" rIns="0" bIns="0" anchor="t" anchorCtr="0" compatLnSpc="0">
                                <a:noAutofit/>
                              </wps:bodyPr>
                            </wps:wsp>
                            <wps:wsp>
                              <wps:cNvPr id="265" name="Rectangle 2024"/>
                              <wps:cNvSpPr/>
                              <wps:spPr>
                                <a:xfrm rot="5400013">
                                  <a:off x="326464" y="187896"/>
                                  <a:ext cx="34354" cy="154844"/>
                                </a:xfrm>
                                <a:prstGeom prst="rect">
                                  <a:avLst/>
                                </a:prstGeom>
                                <a:noFill/>
                                <a:ln cap="flat">
                                  <a:noFill/>
                                  <a:prstDash val="solid"/>
                                </a:ln>
                              </wps:spPr>
                              <wps:txbx>
                                <w:txbxContent>
                                  <w:p w14:paraId="6FEA0B63" w14:textId="77777777" w:rsidR="004E5F51" w:rsidRDefault="0098455A">
                                    <w:r>
                                      <w:rPr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vert="horz" wrap="square" lIns="0" tIns="0" rIns="0" bIns="0" anchor="t" anchorCtr="0" compatLnSpc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1908175" id="Group 32964" o:spid="_x0000_s1069" style="width:54.1pt;height:27pt;mso-position-horizontal-relative:char;mso-position-vertical-relative:line" coordorigin="2662,-2662" coordsize="1548,68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">
                      <v:rect id="Rectangle 2023" o:spid="_x0000_s1070" style="position:absolute;width:6872;height:1548;rotation:5898254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" filled="f" stroked="f">
                        <v:textbox inset="0,0,0,0">
                          <w:txbxContent>
                            <w:p w14:paraId="6ED073AD" w14:textId="77777777" w:rsidR="004E5F51" w:rsidRDefault="0098455A">
                              <w:r>
                                <w:rPr>
                                  <w:sz w:val="18"/>
                                </w:rPr>
                                <w:t>Knowledge</w:t>
                              </w:r>
                            </w:p>
                          </w:txbxContent>
                        </v:textbox>
                      </v:rect>
                      <v:rect id="Rectangle 2024" o:spid="_x0000_s1071" style="position:absolute;left:3264;top:1879;width:343;height:1548;rotation:5898254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" filled="f" stroked="f">
                        <v:textbox inset="0,0,0,0">
                          <w:txbxContent>
                            <w:p w14:paraId="6FEA0B63" w14:textId="77777777" w:rsidR="004E5F51" w:rsidRDefault="0098455A">
                              <w:r>
                                <w:rPr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39" w:type="dxa"/>
              <w:left w:w="105" w:type="dxa"/>
              <w:bottom w:w="0" w:type="dxa"/>
              <w:right w:w="77" w:type="dxa"/>
            </w:tcMar>
          </w:tcPr>
          <w:p w14:paraId="2717F58D" w14:textId="77777777" w:rsidR="004E5F51" w:rsidRDefault="0098455A">
            <w:pPr>
              <w:spacing w:after="0" w:line="240" w:lineRule="auto"/>
              <w:ind w:left="4"/>
            </w:pPr>
            <w:r>
              <w:rPr>
                <w:sz w:val="18"/>
              </w:rPr>
              <w:t xml:space="preserve">Singing a range of number songs.  </w:t>
            </w:r>
          </w:p>
          <w:p w14:paraId="5D33E31C" w14:textId="77777777" w:rsidR="004E5F51" w:rsidRDefault="0098455A">
            <w:pPr>
              <w:spacing w:after="0"/>
              <w:ind w:left="4"/>
            </w:pPr>
            <w:r>
              <w:rPr>
                <w:sz w:val="18"/>
              </w:rPr>
              <w:t xml:space="preserve"> </w:t>
            </w:r>
          </w:p>
          <w:p w14:paraId="2A9C8E8D" w14:textId="77777777" w:rsidR="004E5F51" w:rsidRDefault="0098455A">
            <w:pPr>
              <w:spacing w:after="0" w:line="240" w:lineRule="auto"/>
              <w:ind w:left="4"/>
            </w:pPr>
            <w:r>
              <w:rPr>
                <w:sz w:val="18"/>
              </w:rPr>
              <w:t xml:space="preserve">To say number names to 5 in order.  </w:t>
            </w:r>
          </w:p>
          <w:p w14:paraId="531587D8" w14:textId="77777777" w:rsidR="004E5F51" w:rsidRDefault="0098455A">
            <w:pPr>
              <w:spacing w:after="0"/>
              <w:ind w:left="4"/>
            </w:pPr>
            <w:r>
              <w:rPr>
                <w:sz w:val="18"/>
              </w:rPr>
              <w:t xml:space="preserve"> </w:t>
            </w:r>
          </w:p>
          <w:p w14:paraId="7C095463" w14:textId="77777777" w:rsidR="004E5F51" w:rsidRDefault="0098455A">
            <w:pPr>
              <w:spacing w:after="0" w:line="240" w:lineRule="auto"/>
              <w:ind w:left="4"/>
            </w:pPr>
            <w:r>
              <w:rPr>
                <w:sz w:val="18"/>
              </w:rPr>
              <w:t xml:space="preserve">To know that time can be measured using days.  </w:t>
            </w:r>
          </w:p>
          <w:p w14:paraId="0CF761E3" w14:textId="77777777" w:rsidR="004E5F51" w:rsidRDefault="0098455A">
            <w:pPr>
              <w:spacing w:after="0"/>
              <w:ind w:left="4"/>
            </w:pPr>
            <w:r>
              <w:rPr>
                <w:sz w:val="18"/>
              </w:rPr>
              <w:t xml:space="preserve"> </w:t>
            </w:r>
          </w:p>
          <w:p w14:paraId="09730820" w14:textId="77777777" w:rsidR="004E5F51" w:rsidRDefault="0098455A">
            <w:pPr>
              <w:spacing w:after="0" w:line="240" w:lineRule="auto"/>
              <w:ind w:left="4"/>
            </w:pPr>
            <w:r>
              <w:rPr>
                <w:sz w:val="18"/>
              </w:rPr>
              <w:t xml:space="preserve">To know that the last number said represents the total number of objects. </w:t>
            </w:r>
          </w:p>
          <w:p w14:paraId="1D0B721E" w14:textId="77777777" w:rsidR="004E5F51" w:rsidRDefault="0098455A">
            <w:pPr>
              <w:spacing w:after="0"/>
              <w:ind w:left="4"/>
            </w:pPr>
            <w:r>
              <w:rPr>
                <w:sz w:val="18"/>
              </w:rPr>
              <w:t xml:space="preserve"> </w:t>
            </w:r>
          </w:p>
          <w:p w14:paraId="5B25AF1B" w14:textId="77777777" w:rsidR="004E5F51" w:rsidRDefault="0098455A">
            <w:pPr>
              <w:spacing w:after="1" w:line="240" w:lineRule="auto"/>
              <w:ind w:left="4"/>
            </w:pPr>
            <w:r>
              <w:rPr>
                <w:sz w:val="18"/>
              </w:rPr>
              <w:t xml:space="preserve">To show an awareness and name some 2D shapes in the environment. </w:t>
            </w:r>
          </w:p>
          <w:p w14:paraId="4FBB8037" w14:textId="77777777" w:rsidR="004E5F51" w:rsidRDefault="0098455A">
            <w:pPr>
              <w:spacing w:after="0"/>
              <w:ind w:left="4"/>
            </w:pPr>
            <w:r>
              <w:rPr>
                <w:sz w:val="18"/>
              </w:rPr>
              <w:t xml:space="preserve"> </w:t>
            </w:r>
          </w:p>
          <w:p w14:paraId="67329CEA" w14:textId="77777777" w:rsidR="004E5F51" w:rsidRDefault="0098455A">
            <w:pPr>
              <w:spacing w:after="0"/>
              <w:ind w:left="4"/>
            </w:pPr>
            <w:r>
              <w:rPr>
                <w:sz w:val="18"/>
              </w:rPr>
              <w:t xml:space="preserve"> </w:t>
            </w:r>
          </w:p>
          <w:p w14:paraId="1BBA9C2B" w14:textId="77777777" w:rsidR="004E5F51" w:rsidRDefault="0098455A">
            <w:pPr>
              <w:spacing w:after="0"/>
              <w:ind w:left="4"/>
            </w:pPr>
            <w:r>
              <w:rPr>
                <w:sz w:val="18"/>
              </w:rPr>
              <w:t xml:space="preserve"> </w:t>
            </w:r>
          </w:p>
          <w:p w14:paraId="6105EB52" w14:textId="77777777" w:rsidR="004E5F51" w:rsidRDefault="0098455A">
            <w:pPr>
              <w:spacing w:after="0"/>
              <w:ind w:left="4"/>
            </w:pPr>
            <w:r>
              <w:rPr>
                <w:sz w:val="18"/>
              </w:rPr>
              <w:t xml:space="preserve"> </w:t>
            </w:r>
          </w:p>
          <w:p w14:paraId="3B21907E" w14:textId="77777777" w:rsidR="004E5F51" w:rsidRDefault="0098455A">
            <w:pPr>
              <w:spacing w:after="0"/>
              <w:ind w:left="4"/>
            </w:pPr>
            <w:r>
              <w:rPr>
                <w:sz w:val="18"/>
              </w:rPr>
              <w:t xml:space="preserve"> </w:t>
            </w:r>
          </w:p>
          <w:p w14:paraId="11B0F43D" w14:textId="77777777" w:rsidR="004E5F51" w:rsidRDefault="0098455A">
            <w:pPr>
              <w:spacing w:after="0"/>
              <w:ind w:left="4"/>
            </w:pPr>
            <w:r>
              <w:rPr>
                <w:sz w:val="18"/>
              </w:rPr>
              <w:t xml:space="preserve"> </w:t>
            </w:r>
          </w:p>
          <w:p w14:paraId="4C96800E" w14:textId="77777777" w:rsidR="004E5F51" w:rsidRDefault="0098455A">
            <w:pPr>
              <w:spacing w:after="0"/>
              <w:ind w:left="4"/>
            </w:pPr>
            <w:r>
              <w:rPr>
                <w:sz w:val="18"/>
              </w:rPr>
              <w:t xml:space="preserve"> </w:t>
            </w:r>
          </w:p>
          <w:p w14:paraId="44BB8642" w14:textId="77777777" w:rsidR="004E5F51" w:rsidRDefault="0098455A">
            <w:pPr>
              <w:spacing w:after="0"/>
              <w:ind w:left="4"/>
            </w:pPr>
            <w:r>
              <w:rPr>
                <w:sz w:val="18"/>
              </w:rPr>
              <w:t xml:space="preserve"> </w:t>
            </w:r>
          </w:p>
          <w:p w14:paraId="691A5E67" w14:textId="77777777" w:rsidR="004E5F51" w:rsidRDefault="0098455A">
            <w:pPr>
              <w:spacing w:after="0"/>
              <w:ind w:left="4"/>
            </w:pPr>
            <w:r>
              <w:rPr>
                <w:sz w:val="18"/>
              </w:rPr>
              <w:t xml:space="preserve"> </w:t>
            </w:r>
          </w:p>
          <w:p w14:paraId="33A479BF" w14:textId="77777777" w:rsidR="004E5F51" w:rsidRDefault="0098455A">
            <w:pPr>
              <w:spacing w:after="0"/>
              <w:ind w:left="4"/>
            </w:pPr>
            <w:r>
              <w:rPr>
                <w:sz w:val="18"/>
              </w:rPr>
              <w:t xml:space="preserve"> </w:t>
            </w:r>
          </w:p>
          <w:p w14:paraId="47DF768B" w14:textId="77777777" w:rsidR="004E5F51" w:rsidRDefault="0098455A">
            <w:pPr>
              <w:spacing w:after="0"/>
              <w:ind w:left="4"/>
            </w:pPr>
            <w:r>
              <w:rPr>
                <w:sz w:val="18"/>
              </w:rPr>
              <w:t xml:space="preserve"> </w:t>
            </w:r>
          </w:p>
          <w:p w14:paraId="62D38A63" w14:textId="77777777" w:rsidR="004E5F51" w:rsidRDefault="0098455A">
            <w:pPr>
              <w:spacing w:after="0"/>
              <w:ind w:left="4"/>
            </w:pPr>
            <w:r>
              <w:rPr>
                <w:sz w:val="18"/>
              </w:rPr>
              <w:t xml:space="preserve"> </w:t>
            </w:r>
          </w:p>
          <w:p w14:paraId="6870D446" w14:textId="77777777" w:rsidR="004E5F51" w:rsidRDefault="0098455A">
            <w:pPr>
              <w:spacing w:after="0"/>
              <w:ind w:left="4"/>
            </w:pPr>
            <w:r>
              <w:rPr>
                <w:sz w:val="18"/>
              </w:rPr>
              <w:t xml:space="preserve"> </w:t>
            </w:r>
          </w:p>
          <w:p w14:paraId="4B8C793D" w14:textId="77777777" w:rsidR="004E5F51" w:rsidRDefault="0098455A">
            <w:pPr>
              <w:spacing w:after="0"/>
              <w:ind w:left="4"/>
            </w:pPr>
            <w:r>
              <w:rPr>
                <w:sz w:val="18"/>
              </w:rPr>
              <w:t xml:space="preserve"> </w:t>
            </w:r>
          </w:p>
          <w:p w14:paraId="67140401" w14:textId="77777777" w:rsidR="004E5F51" w:rsidRDefault="0098455A">
            <w:pPr>
              <w:spacing w:after="0"/>
              <w:ind w:left="4"/>
            </w:pPr>
            <w:r>
              <w:rPr>
                <w:sz w:val="18"/>
              </w:rPr>
              <w:t xml:space="preserve"> </w:t>
            </w:r>
          </w:p>
          <w:p w14:paraId="05EA9B52" w14:textId="77777777" w:rsidR="004E5F51" w:rsidRDefault="0098455A">
            <w:pPr>
              <w:spacing w:after="0"/>
              <w:ind w:left="4"/>
            </w:pPr>
            <w:r>
              <w:rPr>
                <w:sz w:val="18"/>
              </w:rPr>
              <w:t xml:space="preserve"> </w:t>
            </w:r>
          </w:p>
          <w:p w14:paraId="14553D0F" w14:textId="77777777" w:rsidR="004E5F51" w:rsidRDefault="0098455A">
            <w:pPr>
              <w:spacing w:after="0"/>
              <w:ind w:left="4"/>
            </w:pPr>
            <w:r>
              <w:rPr>
                <w:sz w:val="18"/>
              </w:rPr>
              <w:t xml:space="preserve"> </w:t>
            </w:r>
          </w:p>
          <w:p w14:paraId="251418A1" w14:textId="77777777" w:rsidR="004E5F51" w:rsidRDefault="0098455A">
            <w:pPr>
              <w:spacing w:after="0"/>
              <w:ind w:left="4"/>
            </w:pPr>
            <w:r>
              <w:rPr>
                <w:sz w:val="18"/>
              </w:rPr>
              <w:t xml:space="preserve"> </w:t>
            </w:r>
          </w:p>
          <w:p w14:paraId="0F01AA77" w14:textId="77777777" w:rsidR="004E5F51" w:rsidRDefault="0098455A">
            <w:pPr>
              <w:spacing w:after="0"/>
              <w:ind w:left="4"/>
            </w:pPr>
            <w:r>
              <w:rPr>
                <w:sz w:val="18"/>
              </w:rPr>
              <w:t xml:space="preserve"> </w:t>
            </w:r>
          </w:p>
          <w:p w14:paraId="4DF53FC4" w14:textId="77777777" w:rsidR="004E5F51" w:rsidRDefault="0098455A">
            <w:pPr>
              <w:spacing w:after="0"/>
              <w:ind w:left="4"/>
            </w:pPr>
            <w:r>
              <w:rPr>
                <w:sz w:val="18"/>
              </w:rPr>
              <w:lastRenderedPageBreak/>
              <w:t xml:space="preserve"> </w:t>
            </w:r>
          </w:p>
          <w:p w14:paraId="549C264E" w14:textId="77777777" w:rsidR="004E5F51" w:rsidRDefault="0098455A">
            <w:pPr>
              <w:spacing w:after="0"/>
              <w:ind w:left="4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39" w:type="dxa"/>
              <w:left w:w="105" w:type="dxa"/>
              <w:bottom w:w="0" w:type="dxa"/>
              <w:right w:w="77" w:type="dxa"/>
            </w:tcMar>
          </w:tcPr>
          <w:p w14:paraId="057671F4" w14:textId="77777777" w:rsidR="004E5F51" w:rsidRDefault="0098455A">
            <w:pPr>
              <w:spacing w:after="0" w:line="240" w:lineRule="auto"/>
            </w:pPr>
            <w:r>
              <w:rPr>
                <w:sz w:val="18"/>
              </w:rPr>
              <w:lastRenderedPageBreak/>
              <w:t xml:space="preserve">To say number names to 10 in order.  </w:t>
            </w:r>
          </w:p>
          <w:p w14:paraId="2BFE5B88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14:paraId="580A4B98" w14:textId="77777777" w:rsidR="004E5F51" w:rsidRDefault="0098455A">
            <w:pPr>
              <w:spacing w:after="0" w:line="240" w:lineRule="auto"/>
            </w:pPr>
            <w:r>
              <w:rPr>
                <w:sz w:val="18"/>
              </w:rPr>
              <w:t xml:space="preserve">To know that a group of </w:t>
            </w:r>
            <w:r>
              <w:rPr>
                <w:sz w:val="18"/>
              </w:rPr>
              <w:t xml:space="preserve">objects can also be represented by a </w:t>
            </w:r>
            <w:proofErr w:type="gramStart"/>
            <w:r>
              <w:rPr>
                <w:sz w:val="18"/>
              </w:rPr>
              <w:t>number  Singing</w:t>
            </w:r>
            <w:proofErr w:type="gramEnd"/>
            <w:r>
              <w:rPr>
                <w:sz w:val="18"/>
              </w:rPr>
              <w:t xml:space="preserve"> a range of number songs.  </w:t>
            </w:r>
          </w:p>
          <w:p w14:paraId="1E02E23C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14:paraId="6FADCD5E" w14:textId="77777777" w:rsidR="004E5F51" w:rsidRDefault="0098455A">
            <w:pPr>
              <w:spacing w:after="0" w:line="240" w:lineRule="auto"/>
            </w:pPr>
            <w:r>
              <w:rPr>
                <w:sz w:val="18"/>
              </w:rPr>
              <w:t xml:space="preserve">To know that the last number said represents the </w:t>
            </w:r>
          </w:p>
          <w:p w14:paraId="79AC8A7A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total number of objects </w:t>
            </w:r>
          </w:p>
          <w:p w14:paraId="6B4969EC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14:paraId="7A716975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To show an awareness and name some 2D shapes in the environment. 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39" w:type="dxa"/>
              <w:left w:w="105" w:type="dxa"/>
              <w:bottom w:w="0" w:type="dxa"/>
              <w:right w:w="77" w:type="dxa"/>
            </w:tcMar>
          </w:tcPr>
          <w:p w14:paraId="6BE7AEE7" w14:textId="77777777" w:rsidR="004E5F51" w:rsidRDefault="0098455A">
            <w:pPr>
              <w:spacing w:after="0" w:line="240" w:lineRule="auto"/>
              <w:ind w:left="5"/>
            </w:pPr>
            <w:r>
              <w:rPr>
                <w:sz w:val="18"/>
              </w:rPr>
              <w:t>To say number names to 10 in or</w:t>
            </w:r>
            <w:r>
              <w:rPr>
                <w:sz w:val="18"/>
              </w:rPr>
              <w:t xml:space="preserve">der.  </w:t>
            </w:r>
          </w:p>
          <w:p w14:paraId="322DC86F" w14:textId="77777777" w:rsidR="004E5F51" w:rsidRDefault="0098455A">
            <w:pPr>
              <w:spacing w:after="0"/>
              <w:ind w:left="5"/>
            </w:pPr>
            <w:r>
              <w:rPr>
                <w:sz w:val="18"/>
              </w:rPr>
              <w:t xml:space="preserve"> </w:t>
            </w:r>
          </w:p>
          <w:p w14:paraId="216F0F2F" w14:textId="77777777" w:rsidR="004E5F51" w:rsidRDefault="0098455A">
            <w:pPr>
              <w:spacing w:after="0" w:line="240" w:lineRule="auto"/>
              <w:ind w:left="5"/>
            </w:pPr>
            <w:r>
              <w:rPr>
                <w:sz w:val="18"/>
              </w:rPr>
              <w:t xml:space="preserve">To be able to say number names forwards and backwards to 10.  </w:t>
            </w:r>
          </w:p>
          <w:p w14:paraId="3CA65524" w14:textId="77777777" w:rsidR="004E5F51" w:rsidRDefault="0098455A">
            <w:pPr>
              <w:spacing w:after="0"/>
              <w:ind w:left="5"/>
            </w:pPr>
            <w:r>
              <w:rPr>
                <w:sz w:val="18"/>
              </w:rPr>
              <w:t xml:space="preserve"> </w:t>
            </w:r>
          </w:p>
          <w:p w14:paraId="541D2277" w14:textId="77777777" w:rsidR="004E5F51" w:rsidRDefault="0098455A">
            <w:pPr>
              <w:spacing w:after="0" w:line="240" w:lineRule="auto"/>
              <w:ind w:left="5"/>
            </w:pPr>
            <w:r>
              <w:rPr>
                <w:sz w:val="18"/>
              </w:rPr>
              <w:t xml:space="preserve">To know that each object should only be counted once.  </w:t>
            </w:r>
          </w:p>
          <w:p w14:paraId="7CC007A4" w14:textId="77777777" w:rsidR="004E5F51" w:rsidRDefault="0098455A">
            <w:pPr>
              <w:spacing w:after="0"/>
              <w:ind w:left="5"/>
            </w:pPr>
            <w:r>
              <w:rPr>
                <w:sz w:val="18"/>
              </w:rPr>
              <w:t xml:space="preserve"> </w:t>
            </w:r>
          </w:p>
          <w:p w14:paraId="6DF22BAA" w14:textId="77777777" w:rsidR="004E5F51" w:rsidRDefault="0098455A">
            <w:pPr>
              <w:spacing w:after="0"/>
              <w:ind w:left="5"/>
            </w:pPr>
            <w:r>
              <w:rPr>
                <w:sz w:val="18"/>
              </w:rPr>
              <w:t xml:space="preserve">Singing a range of number song </w:t>
            </w:r>
          </w:p>
        </w:tc>
        <w:tc>
          <w:tcPr>
            <w:tcW w:w="2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39" w:type="dxa"/>
              <w:left w:w="105" w:type="dxa"/>
              <w:bottom w:w="0" w:type="dxa"/>
              <w:right w:w="77" w:type="dxa"/>
            </w:tcMar>
          </w:tcPr>
          <w:p w14:paraId="7E821A28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To subitise to 3.  </w:t>
            </w:r>
          </w:p>
          <w:p w14:paraId="6032650B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14:paraId="085B4239" w14:textId="77777777" w:rsidR="004E5F51" w:rsidRDefault="0098455A">
            <w:pPr>
              <w:spacing w:after="0" w:line="240" w:lineRule="auto"/>
            </w:pPr>
            <w:r>
              <w:rPr>
                <w:sz w:val="18"/>
              </w:rPr>
              <w:t xml:space="preserve">To know number order beyond 5 when counting.  </w:t>
            </w:r>
          </w:p>
          <w:p w14:paraId="30083569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14:paraId="45F5D988" w14:textId="77777777" w:rsidR="004E5F51" w:rsidRDefault="0098455A">
            <w:pPr>
              <w:spacing w:after="0" w:line="240" w:lineRule="auto"/>
              <w:ind w:right="29"/>
            </w:pPr>
            <w:r>
              <w:rPr>
                <w:sz w:val="18"/>
              </w:rPr>
              <w:t xml:space="preserve">To use the </w:t>
            </w:r>
            <w:r>
              <w:rPr>
                <w:sz w:val="18"/>
              </w:rPr>
              <w:t xml:space="preserve">language of more and less to compare amounts.  </w:t>
            </w:r>
          </w:p>
          <w:p w14:paraId="03A70ED3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14:paraId="3AF07504" w14:textId="77777777" w:rsidR="004E5F51" w:rsidRDefault="0098455A">
            <w:pPr>
              <w:spacing w:after="0" w:line="240" w:lineRule="auto"/>
            </w:pPr>
            <w:r>
              <w:rPr>
                <w:sz w:val="18"/>
              </w:rPr>
              <w:t xml:space="preserve">To know that numbers can be ordered. </w:t>
            </w:r>
          </w:p>
          <w:p w14:paraId="35C5F56B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14:paraId="0664D0FB" w14:textId="77777777" w:rsidR="004E5F51" w:rsidRDefault="0098455A">
            <w:pPr>
              <w:spacing w:after="1" w:line="240" w:lineRule="auto"/>
            </w:pPr>
            <w:r>
              <w:rPr>
                <w:sz w:val="18"/>
              </w:rPr>
              <w:t xml:space="preserve">To be able to demonstrate through games and role play an understanding of positional language. </w:t>
            </w:r>
          </w:p>
          <w:p w14:paraId="64B1EF1E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14:paraId="192F4C1C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Singing a range of number songs. 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39" w:type="dxa"/>
              <w:left w:w="105" w:type="dxa"/>
              <w:bottom w:w="0" w:type="dxa"/>
              <w:right w:w="77" w:type="dxa"/>
            </w:tcMar>
          </w:tcPr>
          <w:p w14:paraId="46878B77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To subitise to 6.  </w:t>
            </w:r>
          </w:p>
          <w:p w14:paraId="58FE1E09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14:paraId="27D315E3" w14:textId="77777777" w:rsidR="004E5F51" w:rsidRDefault="0098455A">
            <w:pPr>
              <w:spacing w:after="0" w:line="240" w:lineRule="auto"/>
            </w:pPr>
            <w:r>
              <w:rPr>
                <w:sz w:val="18"/>
              </w:rPr>
              <w:t xml:space="preserve">To remember </w:t>
            </w:r>
            <w:r>
              <w:rPr>
                <w:sz w:val="18"/>
              </w:rPr>
              <w:t xml:space="preserve">the order in which things happen.  </w:t>
            </w:r>
          </w:p>
          <w:p w14:paraId="67FB7E67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14:paraId="362D2690" w14:textId="77777777" w:rsidR="004E5F51" w:rsidRDefault="0098455A">
            <w:pPr>
              <w:spacing w:after="0" w:line="240" w:lineRule="auto"/>
              <w:ind w:right="5"/>
            </w:pPr>
            <w:r>
              <w:rPr>
                <w:sz w:val="18"/>
              </w:rPr>
              <w:t xml:space="preserve">To know that subtraction means taking an amount away from a group.  </w:t>
            </w:r>
          </w:p>
          <w:p w14:paraId="7D2D206D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14:paraId="4741E5B1" w14:textId="77777777" w:rsidR="004E5F51" w:rsidRDefault="0098455A">
            <w:pPr>
              <w:spacing w:after="0" w:line="240" w:lineRule="auto"/>
            </w:pPr>
            <w:r>
              <w:rPr>
                <w:sz w:val="18"/>
              </w:rPr>
              <w:t xml:space="preserve">To know that some shapes more appropriate than others when building. </w:t>
            </w:r>
          </w:p>
          <w:p w14:paraId="461586F3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14:paraId="42E6F557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To remember different aspects of a journey, e.g. “I walked over a </w:t>
            </w:r>
            <w:r>
              <w:rPr>
                <w:sz w:val="18"/>
              </w:rPr>
              <w:t xml:space="preserve">bridge to get to school”. </w:t>
            </w:r>
          </w:p>
        </w:tc>
        <w:tc>
          <w:tcPr>
            <w:tcW w:w="2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39" w:type="dxa"/>
              <w:left w:w="105" w:type="dxa"/>
              <w:bottom w:w="0" w:type="dxa"/>
              <w:right w:w="77" w:type="dxa"/>
            </w:tcMar>
          </w:tcPr>
          <w:p w14:paraId="315ED503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To subitise to 6.  </w:t>
            </w:r>
          </w:p>
          <w:p w14:paraId="1E1E95BB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14:paraId="1662DEE8" w14:textId="77777777" w:rsidR="004E5F51" w:rsidRDefault="0098455A">
            <w:pPr>
              <w:spacing w:after="0" w:line="240" w:lineRule="auto"/>
            </w:pPr>
            <w:r>
              <w:rPr>
                <w:sz w:val="18"/>
              </w:rPr>
              <w:t xml:space="preserve">To learn vocabulary linked to describing size and distance.  </w:t>
            </w:r>
          </w:p>
          <w:p w14:paraId="6A0E380E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14:paraId="3E895FC1" w14:textId="77777777" w:rsidR="004E5F51" w:rsidRDefault="0098455A">
            <w:pPr>
              <w:spacing w:after="0" w:line="240" w:lineRule="auto"/>
            </w:pPr>
            <w:r>
              <w:rPr>
                <w:sz w:val="18"/>
              </w:rPr>
              <w:t xml:space="preserve">To be able to say number names forwards and backwards to 15.  </w:t>
            </w:r>
          </w:p>
          <w:p w14:paraId="372B53D1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14:paraId="143B5790" w14:textId="77777777" w:rsidR="004E5F51" w:rsidRDefault="0098455A">
            <w:pPr>
              <w:spacing w:after="0" w:line="240" w:lineRule="auto"/>
            </w:pPr>
            <w:r>
              <w:rPr>
                <w:sz w:val="18"/>
              </w:rPr>
              <w:t xml:space="preserve">To remember the order in which things happen. </w:t>
            </w:r>
          </w:p>
          <w:p w14:paraId="439AF299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14:paraId="2A59B5C5" w14:textId="77777777" w:rsidR="004E5F51" w:rsidRDefault="0098455A">
            <w:pPr>
              <w:spacing w:after="0"/>
            </w:pPr>
            <w:r>
              <w:rPr>
                <w:sz w:val="18"/>
              </w:rPr>
              <w:t>To remember different aspects</w:t>
            </w:r>
            <w:r>
              <w:rPr>
                <w:sz w:val="18"/>
              </w:rPr>
              <w:t xml:space="preserve"> of a journey, e.g. “I walked over a bridge to get to school”. </w:t>
            </w:r>
          </w:p>
        </w:tc>
      </w:tr>
    </w:tbl>
    <w:p w14:paraId="45C59454" w14:textId="77777777" w:rsidR="004E5F51" w:rsidRDefault="004E5F51">
      <w:pPr>
        <w:spacing w:after="0"/>
        <w:ind w:left="-720" w:right="10876"/>
      </w:pPr>
    </w:p>
    <w:tbl>
      <w:tblPr>
        <w:tblW w:w="15023" w:type="dxa"/>
        <w:tblInd w:w="19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06"/>
        <w:gridCol w:w="2289"/>
        <w:gridCol w:w="2151"/>
        <w:gridCol w:w="2135"/>
        <w:gridCol w:w="2277"/>
        <w:gridCol w:w="2383"/>
        <w:gridCol w:w="2282"/>
      </w:tblGrid>
      <w:tr w:rsidR="004E5F51" w14:paraId="4C98BE7D" w14:textId="77777777">
        <w:tblPrEx>
          <w:tblCellMar>
            <w:top w:w="0" w:type="dxa"/>
            <w:bottom w:w="0" w:type="dxa"/>
          </w:tblCellMar>
        </w:tblPrEx>
        <w:trPr>
          <w:trHeight w:val="1144"/>
        </w:trPr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39" w:type="dxa"/>
              <w:left w:w="105" w:type="dxa"/>
              <w:bottom w:w="0" w:type="dxa"/>
              <w:right w:w="59" w:type="dxa"/>
            </w:tcMar>
          </w:tcPr>
          <w:p w14:paraId="47D83E78" w14:textId="77777777" w:rsidR="004E5F51" w:rsidRDefault="004E5F51"/>
        </w:tc>
        <w:tc>
          <w:tcPr>
            <w:tcW w:w="2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39" w:type="dxa"/>
              <w:left w:w="105" w:type="dxa"/>
              <w:bottom w:w="0" w:type="dxa"/>
              <w:right w:w="59" w:type="dxa"/>
            </w:tcMar>
          </w:tcPr>
          <w:p w14:paraId="4DE16745" w14:textId="77777777" w:rsidR="004E5F51" w:rsidRDefault="0098455A">
            <w:pPr>
              <w:spacing w:after="0"/>
              <w:ind w:left="4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39" w:type="dxa"/>
              <w:left w:w="105" w:type="dxa"/>
              <w:bottom w:w="0" w:type="dxa"/>
              <w:right w:w="59" w:type="dxa"/>
            </w:tcMar>
          </w:tcPr>
          <w:p w14:paraId="5B43AE90" w14:textId="77777777" w:rsidR="004E5F51" w:rsidRDefault="004E5F51"/>
        </w:tc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39" w:type="dxa"/>
              <w:left w:w="105" w:type="dxa"/>
              <w:bottom w:w="0" w:type="dxa"/>
              <w:right w:w="59" w:type="dxa"/>
            </w:tcMar>
          </w:tcPr>
          <w:p w14:paraId="4E8CA4C0" w14:textId="77777777" w:rsidR="004E5F51" w:rsidRDefault="004E5F51"/>
        </w:tc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39" w:type="dxa"/>
              <w:left w:w="105" w:type="dxa"/>
              <w:bottom w:w="0" w:type="dxa"/>
              <w:right w:w="59" w:type="dxa"/>
            </w:tcMar>
          </w:tcPr>
          <w:p w14:paraId="04993CCF" w14:textId="77777777" w:rsidR="004E5F51" w:rsidRDefault="004E5F51"/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39" w:type="dxa"/>
              <w:left w:w="105" w:type="dxa"/>
              <w:bottom w:w="0" w:type="dxa"/>
              <w:right w:w="59" w:type="dxa"/>
            </w:tcMar>
          </w:tcPr>
          <w:p w14:paraId="05BE89A0" w14:textId="77777777" w:rsidR="004E5F51" w:rsidRDefault="004E5F51"/>
        </w:tc>
        <w:tc>
          <w:tcPr>
            <w:tcW w:w="2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39" w:type="dxa"/>
              <w:left w:w="105" w:type="dxa"/>
              <w:bottom w:w="0" w:type="dxa"/>
              <w:right w:w="59" w:type="dxa"/>
            </w:tcMar>
          </w:tcPr>
          <w:p w14:paraId="79B269FB" w14:textId="77777777" w:rsidR="004E5F51" w:rsidRDefault="004E5F51"/>
        </w:tc>
      </w:tr>
      <w:tr w:rsidR="004E5F51" w14:paraId="63C5600B" w14:textId="77777777">
        <w:tblPrEx>
          <w:tblCellMar>
            <w:top w:w="0" w:type="dxa"/>
            <w:bottom w:w="0" w:type="dxa"/>
          </w:tblCellMar>
        </w:tblPrEx>
        <w:trPr>
          <w:trHeight w:val="7262"/>
        </w:trPr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39" w:type="dxa"/>
              <w:left w:w="105" w:type="dxa"/>
              <w:bottom w:w="0" w:type="dxa"/>
              <w:right w:w="59" w:type="dxa"/>
            </w:tcMar>
          </w:tcPr>
          <w:p w14:paraId="1AD0A870" w14:textId="77777777" w:rsidR="004E5F51" w:rsidRDefault="0098455A">
            <w:pPr>
              <w:spacing w:after="0"/>
              <w:ind w:left="40"/>
            </w:pPr>
            <w:r>
              <w:rPr>
                <w:noProof/>
              </w:rPr>
              <w:lastRenderedPageBreak/>
              <mc:AlternateContent>
                <mc:Choice Requires="wpg">
                  <w:drawing>
                    <wp:inline distT="0" distB="0" distL="0" distR="0" wp14:anchorId="3B573EB5" wp14:editId="1D0D8810">
                      <wp:extent cx="827285" cy="806098"/>
                      <wp:effectExtent l="0" t="0" r="0" b="108302"/>
                      <wp:docPr id="266" name="Group 3530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193345" y="60245"/>
                                <a:ext cx="297720" cy="852677"/>
                                <a:chOff x="193345" y="60245"/>
                                <a:chExt cx="297720" cy="852677"/>
                              </a:xfrm>
                            </wpg:grpSpPr>
                            <wps:wsp>
                              <wps:cNvPr id="267" name="Rectangle 2248"/>
                              <wps:cNvSpPr/>
                              <wps:spPr>
                                <a:xfrm rot="5400013">
                                  <a:off x="396465" y="0"/>
                                  <a:ext cx="34354" cy="154844"/>
                                </a:xfrm>
                                <a:prstGeom prst="rect">
                                  <a:avLst/>
                                </a:prstGeom>
                                <a:noFill/>
                                <a:ln cap="flat">
                                  <a:noFill/>
                                  <a:prstDash val="solid"/>
                                </a:ln>
                              </wps:spPr>
                              <wps:txbx>
                                <w:txbxContent>
                                  <w:p w14:paraId="6F15BAFF" w14:textId="77777777" w:rsidR="004E5F51" w:rsidRDefault="0098455A">
                                    <w:r>
                                      <w:rPr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vert="horz" wrap="square" lIns="0" tIns="0" rIns="0" bIns="0" anchor="t" anchorCtr="0" compatLnSpc="0">
                                <a:noAutofit/>
                              </wps:bodyPr>
                            </wps:wsp>
                            <wps:wsp>
                              <wps:cNvPr id="268" name="Rectangle 2249"/>
                              <wps:cNvSpPr/>
                              <wps:spPr>
                                <a:xfrm rot="5400013">
                                  <a:off x="0" y="421858"/>
                                  <a:ext cx="827285" cy="154844"/>
                                </a:xfrm>
                                <a:prstGeom prst="rect">
                                  <a:avLst/>
                                </a:prstGeom>
                                <a:noFill/>
                                <a:ln cap="flat">
                                  <a:noFill/>
                                  <a:prstDash val="solid"/>
                                </a:ln>
                              </wps:spPr>
                              <wps:txbx>
                                <w:txbxContent>
                                  <w:p w14:paraId="1BE28336" w14:textId="77777777" w:rsidR="004E5F51" w:rsidRDefault="0098455A">
                                    <w:r>
                                      <w:rPr>
                                        <w:sz w:val="18"/>
                                      </w:rPr>
                                      <w:t>Physical Skills</w:t>
                                    </w:r>
                                  </w:p>
                                </w:txbxContent>
                              </wps:txbx>
                              <wps:bodyPr vert="horz" wrap="square" lIns="0" tIns="0" rIns="0" bIns="0" anchor="t" anchorCtr="0" compatLnSpc="0">
                                <a:noAutofit/>
                              </wps:bodyPr>
                            </wps:wsp>
                            <wps:wsp>
                              <wps:cNvPr id="269" name="Rectangle 2250"/>
                              <wps:cNvSpPr/>
                              <wps:spPr>
                                <a:xfrm rot="5400013">
                                  <a:off x="396465" y="651254"/>
                                  <a:ext cx="34354" cy="154844"/>
                                </a:xfrm>
                                <a:prstGeom prst="rect">
                                  <a:avLst/>
                                </a:prstGeom>
                                <a:noFill/>
                                <a:ln cap="flat">
                                  <a:noFill/>
                                  <a:prstDash val="solid"/>
                                </a:ln>
                              </wps:spPr>
                              <wps:txbx>
                                <w:txbxContent>
                                  <w:p w14:paraId="66D1078D" w14:textId="77777777" w:rsidR="004E5F51" w:rsidRDefault="0098455A">
                                    <w:r>
                                      <w:rPr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vert="horz" wrap="square" lIns="0" tIns="0" rIns="0" bIns="0" anchor="t" anchorCtr="0" compatLnSpc="0">
                                <a:noAutofit/>
                              </wps:bodyPr>
                            </wps:wsp>
                            <wps:wsp>
                              <wps:cNvPr id="270" name="Rectangle 2252"/>
                              <wps:cNvSpPr/>
                              <wps:spPr>
                                <a:xfrm rot="5400013">
                                  <a:off x="253590" y="0"/>
                                  <a:ext cx="34354" cy="154844"/>
                                </a:xfrm>
                                <a:prstGeom prst="rect">
                                  <a:avLst/>
                                </a:prstGeom>
                                <a:noFill/>
                                <a:ln cap="flat">
                                  <a:noFill/>
                                  <a:prstDash val="solid"/>
                                </a:ln>
                              </wps:spPr>
                              <wps:txbx>
                                <w:txbxContent>
                                  <w:p w14:paraId="4723C349" w14:textId="77777777" w:rsidR="004E5F51" w:rsidRDefault="0098455A">
                                    <w:r>
                                      <w:rPr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vert="horz" wrap="square" lIns="0" tIns="0" rIns="0" bIns="0" anchor="t" anchorCtr="0" compatLnSpc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B573EB5" id="Group 35303" o:spid="_x0000_s1072" style="width:65.15pt;height:63.45pt;mso-position-horizontal-relative:char;mso-position-vertical-relative:line" coordorigin="1933,602" coordsize="2977,85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">
                      <v:rect id="Rectangle 2248" o:spid="_x0000_s1073" style="position:absolute;left:3964;width:343;height:1548;rotation:5898254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" filled="f" stroked="f">
                        <v:textbox inset="0,0,0,0">
                          <w:txbxContent>
                            <w:p w14:paraId="6F15BAFF" w14:textId="77777777" w:rsidR="004E5F51" w:rsidRDefault="0098455A">
                              <w:r>
                                <w:rPr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249" o:spid="_x0000_s1074" style="position:absolute;left:-1;top:4219;width:8273;height:1548;rotation:5898254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" filled="f" stroked="f">
                        <v:textbox inset="0,0,0,0">
                          <w:txbxContent>
                            <w:p w14:paraId="1BE28336" w14:textId="77777777" w:rsidR="004E5F51" w:rsidRDefault="0098455A">
                              <w:r>
                                <w:rPr>
                                  <w:sz w:val="18"/>
                                </w:rPr>
                                <w:t>Physical Skills</w:t>
                              </w:r>
                            </w:p>
                          </w:txbxContent>
                        </v:textbox>
                      </v:rect>
                      <v:rect id="Rectangle 2250" o:spid="_x0000_s1075" style="position:absolute;left:3964;top:6512;width:344;height:1548;rotation:5898254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" filled="f" stroked="f">
                        <v:textbox inset="0,0,0,0">
                          <w:txbxContent>
                            <w:p w14:paraId="66D1078D" w14:textId="77777777" w:rsidR="004E5F51" w:rsidRDefault="0098455A">
                              <w:r>
                                <w:rPr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252" o:spid="_x0000_s1076" style="position:absolute;left:2535;width:343;height:1548;rotation:5898254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" filled="f" stroked="f">
                        <v:textbox inset="0,0,0,0">
                          <w:txbxContent>
                            <w:p w14:paraId="4723C349" w14:textId="77777777" w:rsidR="004E5F51" w:rsidRDefault="0098455A">
                              <w:r>
                                <w:rPr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39" w:type="dxa"/>
              <w:left w:w="105" w:type="dxa"/>
              <w:bottom w:w="0" w:type="dxa"/>
              <w:right w:w="59" w:type="dxa"/>
            </w:tcMar>
          </w:tcPr>
          <w:p w14:paraId="51DAA129" w14:textId="77777777" w:rsidR="004E5F51" w:rsidRDefault="0098455A">
            <w:pPr>
              <w:spacing w:after="0" w:line="240" w:lineRule="auto"/>
              <w:ind w:left="4" w:right="36"/>
            </w:pPr>
            <w:r>
              <w:rPr>
                <w:sz w:val="18"/>
              </w:rPr>
              <w:t xml:space="preserve">To take care of toileting needs independently.  </w:t>
            </w:r>
          </w:p>
          <w:p w14:paraId="4B657EE1" w14:textId="77777777" w:rsidR="004E5F51" w:rsidRDefault="0098455A">
            <w:pPr>
              <w:spacing w:after="0"/>
              <w:ind w:left="4"/>
            </w:pPr>
            <w:r>
              <w:rPr>
                <w:sz w:val="18"/>
              </w:rPr>
              <w:t xml:space="preserve"> </w:t>
            </w:r>
          </w:p>
          <w:p w14:paraId="0FC1678A" w14:textId="77777777" w:rsidR="004E5F51" w:rsidRDefault="0098455A">
            <w:pPr>
              <w:spacing w:after="2" w:line="235" w:lineRule="auto"/>
              <w:ind w:left="4" w:right="17"/>
            </w:pPr>
            <w:r>
              <w:rPr>
                <w:sz w:val="18"/>
              </w:rPr>
              <w:t xml:space="preserve">To begin to show a preference for a dominant hand.  </w:t>
            </w:r>
          </w:p>
          <w:p w14:paraId="09ADDEE5" w14:textId="77777777" w:rsidR="004E5F51" w:rsidRDefault="0098455A">
            <w:pPr>
              <w:spacing w:after="0"/>
              <w:ind w:left="4"/>
            </w:pPr>
            <w:r>
              <w:rPr>
                <w:sz w:val="18"/>
              </w:rPr>
              <w:t xml:space="preserve"> </w:t>
            </w:r>
          </w:p>
          <w:p w14:paraId="6E4CAEC9" w14:textId="77777777" w:rsidR="004E5F51" w:rsidRDefault="0098455A">
            <w:pPr>
              <w:spacing w:after="0"/>
              <w:ind w:left="4" w:right="70"/>
            </w:pPr>
            <w:r>
              <w:rPr>
                <w:sz w:val="18"/>
              </w:rPr>
              <w:t xml:space="preserve">To climb apparatus safely.  To begin to </w:t>
            </w:r>
            <w:r>
              <w:rPr>
                <w:sz w:val="18"/>
              </w:rPr>
              <w:t xml:space="preserve">show awareness of moving equipment safely with peers.  </w:t>
            </w: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39" w:type="dxa"/>
              <w:left w:w="105" w:type="dxa"/>
              <w:bottom w:w="0" w:type="dxa"/>
              <w:right w:w="59" w:type="dxa"/>
            </w:tcMar>
          </w:tcPr>
          <w:p w14:paraId="0EDA4CAF" w14:textId="77777777" w:rsidR="004E5F51" w:rsidRDefault="0098455A">
            <w:pPr>
              <w:spacing w:after="0" w:line="240" w:lineRule="auto"/>
            </w:pPr>
            <w:r>
              <w:rPr>
                <w:sz w:val="18"/>
              </w:rPr>
              <w:t xml:space="preserve">To independently put on their coats, with some support for the zipper and buttons.  </w:t>
            </w:r>
          </w:p>
          <w:p w14:paraId="67BC8C32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14:paraId="475B43F6" w14:textId="77777777" w:rsidR="004E5F51" w:rsidRDefault="0098455A">
            <w:pPr>
              <w:spacing w:after="0" w:line="240" w:lineRule="auto"/>
              <w:ind w:right="22"/>
            </w:pPr>
            <w:r>
              <w:rPr>
                <w:sz w:val="18"/>
              </w:rPr>
              <w:t xml:space="preserve">To copy dance moves and to move to different kinds of rhythms.  </w:t>
            </w:r>
          </w:p>
          <w:p w14:paraId="134B207E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14:paraId="442A395F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To use mark making resources with </w:t>
            </w:r>
            <w:r>
              <w:rPr>
                <w:sz w:val="18"/>
              </w:rPr>
              <w:t xml:space="preserve">increasing independence.  </w:t>
            </w:r>
          </w:p>
        </w:tc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39" w:type="dxa"/>
              <w:left w:w="105" w:type="dxa"/>
              <w:bottom w:w="0" w:type="dxa"/>
              <w:right w:w="59" w:type="dxa"/>
            </w:tcMar>
          </w:tcPr>
          <w:p w14:paraId="22E7C2D0" w14:textId="77777777" w:rsidR="004E5F51" w:rsidRDefault="0098455A">
            <w:pPr>
              <w:spacing w:after="1" w:line="235" w:lineRule="auto"/>
              <w:ind w:left="5" w:right="45"/>
            </w:pPr>
            <w:r>
              <w:rPr>
                <w:sz w:val="18"/>
              </w:rPr>
              <w:t xml:space="preserve">To learn about different fine motor activities, </w:t>
            </w:r>
            <w:proofErr w:type="gramStart"/>
            <w:r>
              <w:rPr>
                <w:sz w:val="18"/>
              </w:rPr>
              <w:t>e.g.</w:t>
            </w:r>
            <w:proofErr w:type="gramEnd"/>
            <w:r>
              <w:rPr>
                <w:sz w:val="18"/>
              </w:rPr>
              <w:t xml:space="preserve"> threading, cutting, using tools, holding a pencil, mark making, Dough Disco etc.  </w:t>
            </w:r>
          </w:p>
          <w:p w14:paraId="30295C1D" w14:textId="77777777" w:rsidR="004E5F51" w:rsidRDefault="0098455A">
            <w:pPr>
              <w:spacing w:after="0"/>
              <w:ind w:left="5"/>
            </w:pPr>
            <w:r>
              <w:rPr>
                <w:sz w:val="18"/>
              </w:rPr>
              <w:t xml:space="preserve"> </w:t>
            </w:r>
          </w:p>
          <w:p w14:paraId="3DBF8101" w14:textId="77777777" w:rsidR="004E5F51" w:rsidRDefault="0098455A">
            <w:pPr>
              <w:spacing w:after="0" w:line="240" w:lineRule="auto"/>
              <w:ind w:left="5" w:right="22"/>
            </w:pPr>
            <w:r>
              <w:rPr>
                <w:sz w:val="18"/>
              </w:rPr>
              <w:t xml:space="preserve">To mark make in sensory trays </w:t>
            </w:r>
            <w:proofErr w:type="gramStart"/>
            <w:r>
              <w:rPr>
                <w:sz w:val="18"/>
              </w:rPr>
              <w:t>and also</w:t>
            </w:r>
            <w:proofErr w:type="gramEnd"/>
            <w:r>
              <w:rPr>
                <w:sz w:val="18"/>
              </w:rPr>
              <w:t xml:space="preserve"> copy different patterns.  </w:t>
            </w:r>
          </w:p>
          <w:p w14:paraId="76C4CD3D" w14:textId="77777777" w:rsidR="004E5F51" w:rsidRDefault="0098455A">
            <w:pPr>
              <w:spacing w:after="0"/>
              <w:ind w:left="5"/>
            </w:pPr>
            <w:r>
              <w:rPr>
                <w:sz w:val="18"/>
              </w:rPr>
              <w:t xml:space="preserve"> </w:t>
            </w:r>
          </w:p>
          <w:p w14:paraId="7702A11B" w14:textId="77777777" w:rsidR="004E5F51" w:rsidRDefault="0098455A">
            <w:pPr>
              <w:spacing w:after="0" w:line="240" w:lineRule="auto"/>
              <w:ind w:left="5" w:right="3"/>
            </w:pPr>
            <w:r>
              <w:rPr>
                <w:sz w:val="18"/>
              </w:rPr>
              <w:t>To mark make using a co</w:t>
            </w:r>
            <w:r>
              <w:rPr>
                <w:sz w:val="18"/>
              </w:rPr>
              <w:t xml:space="preserve">mfortable grip when using pencils and pens.  </w:t>
            </w:r>
          </w:p>
          <w:p w14:paraId="3AEB8411" w14:textId="77777777" w:rsidR="004E5F51" w:rsidRDefault="0098455A">
            <w:pPr>
              <w:spacing w:after="0"/>
              <w:ind w:left="5"/>
            </w:pPr>
            <w:r>
              <w:rPr>
                <w:sz w:val="18"/>
              </w:rPr>
              <w:t xml:space="preserve"> </w:t>
            </w:r>
          </w:p>
          <w:p w14:paraId="7836525E" w14:textId="77777777" w:rsidR="004E5F51" w:rsidRDefault="0098455A">
            <w:pPr>
              <w:spacing w:after="0" w:line="240" w:lineRule="auto"/>
              <w:ind w:left="5"/>
            </w:pPr>
            <w:r>
              <w:rPr>
                <w:sz w:val="18"/>
              </w:rPr>
              <w:t xml:space="preserve">To move in different ways, </w:t>
            </w:r>
            <w:proofErr w:type="gramStart"/>
            <w:r>
              <w:rPr>
                <w:sz w:val="18"/>
              </w:rPr>
              <w:t>e.g.</w:t>
            </w:r>
            <w:proofErr w:type="gramEnd"/>
            <w:r>
              <w:rPr>
                <w:sz w:val="18"/>
              </w:rPr>
              <w:t xml:space="preserve"> climbing, running, jumping etc. in order to develop gross motor skills.  </w:t>
            </w:r>
          </w:p>
          <w:p w14:paraId="5702EA51" w14:textId="77777777" w:rsidR="004E5F51" w:rsidRDefault="0098455A">
            <w:pPr>
              <w:spacing w:after="0"/>
              <w:ind w:left="5"/>
            </w:pPr>
            <w:r>
              <w:rPr>
                <w:sz w:val="18"/>
              </w:rPr>
              <w:t xml:space="preserve"> </w:t>
            </w:r>
          </w:p>
          <w:p w14:paraId="25E3FD2B" w14:textId="77777777" w:rsidR="004E5F51" w:rsidRDefault="0098455A">
            <w:pPr>
              <w:spacing w:after="0" w:line="240" w:lineRule="auto"/>
              <w:ind w:left="5"/>
            </w:pPr>
            <w:r>
              <w:rPr>
                <w:sz w:val="18"/>
              </w:rPr>
              <w:t xml:space="preserve">To hold jugs and containers confidently and pour from one container into another.  </w:t>
            </w:r>
          </w:p>
          <w:p w14:paraId="367428FF" w14:textId="77777777" w:rsidR="004E5F51" w:rsidRDefault="0098455A">
            <w:pPr>
              <w:spacing w:after="0"/>
              <w:ind w:left="5"/>
            </w:pPr>
            <w:r>
              <w:rPr>
                <w:sz w:val="18"/>
              </w:rPr>
              <w:t xml:space="preserve"> </w:t>
            </w:r>
          </w:p>
          <w:p w14:paraId="21559854" w14:textId="77777777" w:rsidR="004E5F51" w:rsidRDefault="0098455A">
            <w:pPr>
              <w:spacing w:after="0"/>
              <w:ind w:left="5"/>
            </w:pPr>
            <w:r>
              <w:rPr>
                <w:sz w:val="18"/>
              </w:rPr>
              <w:t xml:space="preserve">To show </w:t>
            </w:r>
            <w:r>
              <w:rPr>
                <w:sz w:val="18"/>
              </w:rPr>
              <w:t xml:space="preserve">awareness of healthy food choices and impact on our body.  </w:t>
            </w:r>
          </w:p>
        </w:tc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39" w:type="dxa"/>
              <w:left w:w="105" w:type="dxa"/>
              <w:bottom w:w="0" w:type="dxa"/>
              <w:right w:w="59" w:type="dxa"/>
            </w:tcMar>
          </w:tcPr>
          <w:p w14:paraId="6BC19240" w14:textId="77777777" w:rsidR="004E5F51" w:rsidRDefault="0098455A">
            <w:pPr>
              <w:spacing w:after="0" w:line="240" w:lineRule="auto"/>
            </w:pPr>
            <w:r>
              <w:rPr>
                <w:sz w:val="18"/>
              </w:rPr>
              <w:t xml:space="preserve">To hold the pencil correctly using a tripod grip.  </w:t>
            </w:r>
          </w:p>
          <w:p w14:paraId="7C1482E1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14:paraId="39EDE5A7" w14:textId="77777777" w:rsidR="004E5F51" w:rsidRDefault="0098455A">
            <w:pPr>
              <w:spacing w:after="2" w:line="235" w:lineRule="auto"/>
              <w:ind w:right="18"/>
            </w:pPr>
            <w:r>
              <w:rPr>
                <w:sz w:val="18"/>
              </w:rPr>
              <w:t xml:space="preserve">To begin to form numbers and familiar letters, </w:t>
            </w:r>
            <w:proofErr w:type="gramStart"/>
            <w:r>
              <w:rPr>
                <w:sz w:val="18"/>
              </w:rPr>
              <w:t>e.g.</w:t>
            </w:r>
            <w:proofErr w:type="gramEnd"/>
            <w:r>
              <w:rPr>
                <w:sz w:val="18"/>
              </w:rPr>
              <w:t xml:space="preserve"> letters in their name.  </w:t>
            </w:r>
          </w:p>
          <w:p w14:paraId="76901181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14:paraId="0FFC79E7" w14:textId="77777777" w:rsidR="004E5F51" w:rsidRDefault="0098455A">
            <w:pPr>
              <w:spacing w:after="0" w:line="240" w:lineRule="auto"/>
            </w:pPr>
            <w:r>
              <w:rPr>
                <w:sz w:val="18"/>
              </w:rPr>
              <w:t>To look at books independently whilst turning pages one at a ti</w:t>
            </w:r>
            <w:r>
              <w:rPr>
                <w:sz w:val="18"/>
              </w:rPr>
              <w:t xml:space="preserve">me.  </w:t>
            </w:r>
          </w:p>
          <w:p w14:paraId="63DD4618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14:paraId="3AD6E2E2" w14:textId="77777777" w:rsidR="004E5F51" w:rsidRDefault="0098455A">
            <w:pPr>
              <w:spacing w:after="0"/>
              <w:ind w:right="11"/>
            </w:pPr>
            <w:r>
              <w:rPr>
                <w:sz w:val="18"/>
              </w:rPr>
              <w:t xml:space="preserve">Using balancing apparatus.  To mark make using a comfortable grip when using pencils and pens.  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39" w:type="dxa"/>
              <w:left w:w="105" w:type="dxa"/>
              <w:bottom w:w="0" w:type="dxa"/>
              <w:right w:w="59" w:type="dxa"/>
            </w:tcMar>
          </w:tcPr>
          <w:p w14:paraId="60CABB9C" w14:textId="77777777" w:rsidR="004E5F51" w:rsidRDefault="0098455A">
            <w:pPr>
              <w:spacing w:after="0" w:line="240" w:lineRule="auto"/>
            </w:pPr>
            <w:r>
              <w:rPr>
                <w:sz w:val="18"/>
              </w:rPr>
              <w:t xml:space="preserve">To hold the pencil confidently, using the tripod grip and forming letters and numbers mostly correctly.  </w:t>
            </w:r>
          </w:p>
          <w:p w14:paraId="5C8C42C3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14:paraId="0BEA0CAF" w14:textId="77777777" w:rsidR="004E5F51" w:rsidRDefault="0098455A">
            <w:pPr>
              <w:spacing w:after="0" w:line="240" w:lineRule="auto"/>
            </w:pPr>
            <w:r>
              <w:rPr>
                <w:sz w:val="18"/>
              </w:rPr>
              <w:t xml:space="preserve">To be able to use scissors confidently and </w:t>
            </w:r>
            <w:r>
              <w:rPr>
                <w:sz w:val="18"/>
              </w:rPr>
              <w:t xml:space="preserve">make straight, zig zag and circular snips using one hand.  </w:t>
            </w:r>
          </w:p>
          <w:p w14:paraId="2CF540E2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14:paraId="57C6F77D" w14:textId="77777777" w:rsidR="004E5F51" w:rsidRDefault="0098455A">
            <w:pPr>
              <w:spacing w:after="0" w:line="240" w:lineRule="auto"/>
            </w:pPr>
            <w:r>
              <w:rPr>
                <w:sz w:val="18"/>
              </w:rPr>
              <w:t xml:space="preserve">To run skilfully and be able to negotiate space.  </w:t>
            </w:r>
          </w:p>
          <w:p w14:paraId="07116B01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14:paraId="4242AAC1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To mark make using a comfortable grip when using pencils and pens.  </w:t>
            </w:r>
          </w:p>
        </w:tc>
        <w:tc>
          <w:tcPr>
            <w:tcW w:w="2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39" w:type="dxa"/>
              <w:left w:w="105" w:type="dxa"/>
              <w:bottom w:w="0" w:type="dxa"/>
              <w:right w:w="59" w:type="dxa"/>
            </w:tcMar>
          </w:tcPr>
          <w:p w14:paraId="129D7A18" w14:textId="77777777" w:rsidR="004E5F51" w:rsidRDefault="0098455A">
            <w:pPr>
              <w:spacing w:after="0" w:line="240" w:lineRule="auto"/>
            </w:pPr>
            <w:r>
              <w:rPr>
                <w:sz w:val="18"/>
              </w:rPr>
              <w:t xml:space="preserve">To be secure in holding the pencil, using the tripod </w:t>
            </w:r>
            <w:proofErr w:type="gramStart"/>
            <w:r>
              <w:rPr>
                <w:sz w:val="18"/>
              </w:rPr>
              <w:t>grip</w:t>
            </w:r>
            <w:proofErr w:type="gramEnd"/>
            <w:r>
              <w:rPr>
                <w:sz w:val="18"/>
              </w:rPr>
              <w:t xml:space="preserve"> and forming le</w:t>
            </w:r>
            <w:r>
              <w:rPr>
                <w:sz w:val="18"/>
              </w:rPr>
              <w:t xml:space="preserve">tters and numbers mostly independently.  </w:t>
            </w:r>
          </w:p>
          <w:p w14:paraId="3E61A53D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14:paraId="430CE9AE" w14:textId="77777777" w:rsidR="004E5F51" w:rsidRDefault="0098455A">
            <w:pPr>
              <w:spacing w:after="0" w:line="240" w:lineRule="auto"/>
            </w:pPr>
            <w:r>
              <w:rPr>
                <w:sz w:val="18"/>
              </w:rPr>
              <w:t xml:space="preserve">To independently write their name.  </w:t>
            </w:r>
          </w:p>
          <w:p w14:paraId="616D8DDA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14:paraId="42E7D5A3" w14:textId="77777777" w:rsidR="004E5F51" w:rsidRDefault="0098455A">
            <w:pPr>
              <w:spacing w:after="0" w:line="240" w:lineRule="auto"/>
            </w:pPr>
            <w:r>
              <w:rPr>
                <w:sz w:val="18"/>
              </w:rPr>
              <w:t xml:space="preserve">To confidently use scissors and other tools safely.  </w:t>
            </w:r>
          </w:p>
          <w:p w14:paraId="52FBA834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14:paraId="1B70B280" w14:textId="77777777" w:rsidR="004E5F51" w:rsidRDefault="0098455A">
            <w:pPr>
              <w:spacing w:after="0" w:line="240" w:lineRule="auto"/>
            </w:pPr>
            <w:r>
              <w:rPr>
                <w:sz w:val="18"/>
              </w:rPr>
              <w:t xml:space="preserve">To mark make using a comfortable grip when using pencils and pens.  </w:t>
            </w:r>
          </w:p>
          <w:p w14:paraId="4D7CA9A6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14:paraId="42851447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14:paraId="0667D2DF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14:paraId="581157C7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14:paraId="2C6151EC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14:paraId="2C90A267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14:paraId="43B310D3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14:paraId="47994C76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14:paraId="5F173497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14:paraId="18496A03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14:paraId="5374B0CF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14:paraId="3EAFC61F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14:paraId="785073B1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14:paraId="417344BD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14:paraId="7E20CED0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14:paraId="4BAAFEB1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14:paraId="79F9B353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14:paraId="7B616DFC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</w:t>
            </w:r>
          </w:p>
        </w:tc>
      </w:tr>
    </w:tbl>
    <w:p w14:paraId="26027DCF" w14:textId="77777777" w:rsidR="004E5F51" w:rsidRDefault="004E5F51">
      <w:pPr>
        <w:spacing w:after="0"/>
        <w:ind w:left="-720" w:right="9411"/>
      </w:pPr>
    </w:p>
    <w:tbl>
      <w:tblPr>
        <w:tblW w:w="15023" w:type="dxa"/>
        <w:tblInd w:w="19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426"/>
        <w:gridCol w:w="1950"/>
        <w:gridCol w:w="1789"/>
        <w:gridCol w:w="2043"/>
        <w:gridCol w:w="1884"/>
        <w:gridCol w:w="2071"/>
        <w:gridCol w:w="1860"/>
      </w:tblGrid>
      <w:tr w:rsidR="004E5F51" w14:paraId="29444FA3" w14:textId="77777777">
        <w:tblPrEx>
          <w:tblCellMar>
            <w:top w:w="0" w:type="dxa"/>
            <w:bottom w:w="0" w:type="dxa"/>
          </w:tblCellMar>
        </w:tblPrEx>
        <w:trPr>
          <w:trHeight w:val="6381"/>
        </w:trPr>
        <w:tc>
          <w:tcPr>
            <w:tcW w:w="3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39" w:type="dxa"/>
              <w:left w:w="105" w:type="dxa"/>
              <w:bottom w:w="0" w:type="dxa"/>
              <w:right w:w="71" w:type="dxa"/>
            </w:tcMar>
          </w:tcPr>
          <w:p w14:paraId="48A132AF" w14:textId="77777777" w:rsidR="004E5F51" w:rsidRDefault="0098455A">
            <w:pPr>
              <w:spacing w:after="0"/>
              <w:ind w:left="265"/>
            </w:pPr>
            <w:r>
              <w:rPr>
                <w:noProof/>
              </w:rPr>
              <w:lastRenderedPageBreak/>
              <mc:AlternateContent>
                <mc:Choice Requires="wpg">
                  <w:drawing>
                    <wp:inline distT="0" distB="0" distL="0" distR="0" wp14:anchorId="2B298D47" wp14:editId="741DB0DC">
                      <wp:extent cx="687281" cy="342740"/>
                      <wp:effectExtent l="0" t="266700" r="0" b="95410"/>
                      <wp:docPr id="271" name="Group 3730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266219" y="-266219"/>
                                <a:ext cx="154844" cy="687281"/>
                                <a:chOff x="266219" y="-266219"/>
                                <a:chExt cx="154844" cy="687281"/>
                              </a:xfrm>
                            </wpg:grpSpPr>
                            <wps:wsp>
                              <wps:cNvPr id="272" name="Rectangle 2447"/>
                              <wps:cNvSpPr/>
                              <wps:spPr>
                                <a:xfrm rot="5400013">
                                  <a:off x="0" y="0"/>
                                  <a:ext cx="687281" cy="154844"/>
                                </a:xfrm>
                                <a:prstGeom prst="rect">
                                  <a:avLst/>
                                </a:prstGeom>
                                <a:noFill/>
                                <a:ln cap="flat">
                                  <a:noFill/>
                                  <a:prstDash val="solid"/>
                                </a:ln>
                              </wps:spPr>
                              <wps:txbx>
                                <w:txbxContent>
                                  <w:p w14:paraId="3AB78D3B" w14:textId="77777777" w:rsidR="004E5F51" w:rsidRDefault="0098455A">
                                    <w:r>
                                      <w:rPr>
                                        <w:sz w:val="18"/>
                                      </w:rPr>
                                      <w:t>Knowledge</w:t>
                                    </w:r>
                                  </w:p>
                                </w:txbxContent>
                              </wps:txbx>
                              <wps:bodyPr vert="horz" wrap="square" lIns="0" tIns="0" rIns="0" bIns="0" anchor="t" anchorCtr="0" compatLnSpc="0">
                                <a:noAutofit/>
                              </wps:bodyPr>
                            </wps:wsp>
                            <wps:wsp>
                              <wps:cNvPr id="273" name="Rectangle 2448"/>
                              <wps:cNvSpPr/>
                              <wps:spPr>
                                <a:xfrm rot="5400013">
                                  <a:off x="326464" y="187896"/>
                                  <a:ext cx="34354" cy="154844"/>
                                </a:xfrm>
                                <a:prstGeom prst="rect">
                                  <a:avLst/>
                                </a:prstGeom>
                                <a:noFill/>
                                <a:ln cap="flat">
                                  <a:noFill/>
                                  <a:prstDash val="solid"/>
                                </a:ln>
                              </wps:spPr>
                              <wps:txbx>
                                <w:txbxContent>
                                  <w:p w14:paraId="7A41936D" w14:textId="77777777" w:rsidR="004E5F51" w:rsidRDefault="0098455A">
                                    <w:r>
                                      <w:rPr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vert="horz" wrap="square" lIns="0" tIns="0" rIns="0" bIns="0" anchor="t" anchorCtr="0" compatLnSpc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B298D47" id="Group 37305" o:spid="_x0000_s1077" style="width:54.1pt;height:27pt;mso-position-horizontal-relative:char;mso-position-vertical-relative:line" coordorigin="2662,-2662" coordsize="1548,68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">
                      <v:rect id="Rectangle 2447" o:spid="_x0000_s1078" style="position:absolute;width:6872;height:1548;rotation:5898254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" filled="f" stroked="f">
                        <v:textbox inset="0,0,0,0">
                          <w:txbxContent>
                            <w:p w14:paraId="3AB78D3B" w14:textId="77777777" w:rsidR="004E5F51" w:rsidRDefault="0098455A">
                              <w:r>
                                <w:rPr>
                                  <w:sz w:val="18"/>
                                </w:rPr>
                                <w:t>Knowledge</w:t>
                              </w:r>
                            </w:p>
                          </w:txbxContent>
                        </v:textbox>
                      </v:rect>
                      <v:rect id="Rectangle 2448" o:spid="_x0000_s1079" style="position:absolute;left:3264;top:1879;width:343;height:1548;rotation:5898254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" filled="f" stroked="f">
                        <v:textbox inset="0,0,0,0">
                          <w:txbxContent>
                            <w:p w14:paraId="7A41936D" w14:textId="77777777" w:rsidR="004E5F51" w:rsidRDefault="0098455A">
                              <w:r>
                                <w:rPr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39" w:type="dxa"/>
              <w:left w:w="105" w:type="dxa"/>
              <w:bottom w:w="0" w:type="dxa"/>
              <w:right w:w="71" w:type="dxa"/>
            </w:tcMar>
          </w:tcPr>
          <w:p w14:paraId="6B223E29" w14:textId="77777777" w:rsidR="004E5F51" w:rsidRDefault="0098455A">
            <w:pPr>
              <w:spacing w:after="0" w:line="240" w:lineRule="auto"/>
              <w:ind w:left="4"/>
            </w:pPr>
            <w:r>
              <w:rPr>
                <w:sz w:val="18"/>
              </w:rPr>
              <w:t xml:space="preserve">To know about personal hygiene and the importance of being clean and tidy.  </w:t>
            </w:r>
          </w:p>
          <w:p w14:paraId="1BB79BE4" w14:textId="77777777" w:rsidR="004E5F51" w:rsidRDefault="0098455A">
            <w:pPr>
              <w:spacing w:after="0"/>
              <w:ind w:left="4"/>
            </w:pPr>
            <w:r>
              <w:rPr>
                <w:sz w:val="18"/>
              </w:rPr>
              <w:t xml:space="preserve"> </w:t>
            </w:r>
          </w:p>
          <w:p w14:paraId="6DE42A01" w14:textId="77777777" w:rsidR="004E5F51" w:rsidRDefault="0098455A">
            <w:pPr>
              <w:spacing w:after="0" w:line="240" w:lineRule="auto"/>
              <w:ind w:left="4"/>
            </w:pPr>
            <w:r>
              <w:rPr>
                <w:sz w:val="18"/>
              </w:rPr>
              <w:t xml:space="preserve">To know that washing hands is important after using the toilet and before we eat.  </w:t>
            </w:r>
          </w:p>
          <w:p w14:paraId="652C60B2" w14:textId="77777777" w:rsidR="004E5F51" w:rsidRDefault="0098455A">
            <w:pPr>
              <w:spacing w:after="0"/>
              <w:ind w:left="4"/>
            </w:pPr>
            <w:r>
              <w:rPr>
                <w:sz w:val="18"/>
              </w:rPr>
              <w:t xml:space="preserve"> </w:t>
            </w:r>
          </w:p>
          <w:p w14:paraId="72868213" w14:textId="77777777" w:rsidR="004E5F51" w:rsidRDefault="0098455A">
            <w:pPr>
              <w:spacing w:after="2" w:line="235" w:lineRule="auto"/>
              <w:ind w:left="4"/>
            </w:pPr>
            <w:r>
              <w:rPr>
                <w:sz w:val="18"/>
              </w:rPr>
              <w:t xml:space="preserve">To know that books in English should be read from left to right and one </w:t>
            </w:r>
            <w:r>
              <w:rPr>
                <w:sz w:val="18"/>
              </w:rPr>
              <w:t xml:space="preserve">page at a time.  </w:t>
            </w:r>
          </w:p>
          <w:p w14:paraId="2D3904F2" w14:textId="77777777" w:rsidR="004E5F51" w:rsidRDefault="0098455A">
            <w:pPr>
              <w:spacing w:after="0"/>
              <w:ind w:left="4"/>
            </w:pPr>
            <w:r>
              <w:rPr>
                <w:sz w:val="18"/>
              </w:rPr>
              <w:t xml:space="preserve"> </w:t>
            </w:r>
          </w:p>
          <w:p w14:paraId="7F7F7D12" w14:textId="77777777" w:rsidR="004E5F51" w:rsidRDefault="0098455A">
            <w:pPr>
              <w:spacing w:after="0" w:line="240" w:lineRule="auto"/>
              <w:ind w:left="4"/>
            </w:pPr>
            <w:r>
              <w:rPr>
                <w:sz w:val="18"/>
              </w:rPr>
              <w:t xml:space="preserve">To use alternate feet when climbing apparatus.  </w:t>
            </w:r>
          </w:p>
          <w:p w14:paraId="58EE0E7A" w14:textId="77777777" w:rsidR="004E5F51" w:rsidRDefault="0098455A">
            <w:pPr>
              <w:spacing w:after="0"/>
              <w:ind w:left="4"/>
            </w:pPr>
            <w:r>
              <w:rPr>
                <w:sz w:val="18"/>
              </w:rPr>
              <w:t xml:space="preserve"> </w:t>
            </w:r>
          </w:p>
          <w:p w14:paraId="3FAE50BC" w14:textId="77777777" w:rsidR="004E5F51" w:rsidRDefault="0098455A">
            <w:pPr>
              <w:spacing w:after="0"/>
              <w:ind w:left="4" w:right="35"/>
            </w:pPr>
            <w:r>
              <w:rPr>
                <w:sz w:val="18"/>
              </w:rPr>
              <w:t xml:space="preserve">To show independence with eating and drinking, </w:t>
            </w:r>
            <w:proofErr w:type="gramStart"/>
            <w:r>
              <w:rPr>
                <w:sz w:val="18"/>
              </w:rPr>
              <w:t>e.g.</w:t>
            </w:r>
            <w:proofErr w:type="gramEnd"/>
            <w:r>
              <w:rPr>
                <w:sz w:val="18"/>
              </w:rPr>
              <w:t xml:space="preserve"> being able to feed self and ask for help with opening containers.  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39" w:type="dxa"/>
              <w:left w:w="105" w:type="dxa"/>
              <w:bottom w:w="0" w:type="dxa"/>
              <w:right w:w="71" w:type="dxa"/>
            </w:tcMar>
          </w:tcPr>
          <w:p w14:paraId="1D5C2426" w14:textId="77777777" w:rsidR="004E5F51" w:rsidRDefault="0098455A">
            <w:pPr>
              <w:spacing w:after="0" w:line="240" w:lineRule="auto"/>
            </w:pPr>
            <w:r>
              <w:rPr>
                <w:sz w:val="18"/>
              </w:rPr>
              <w:t xml:space="preserve">To show confidence in dressing up and self-care activities.  </w:t>
            </w:r>
          </w:p>
          <w:p w14:paraId="72E39633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14:paraId="20061EE9" w14:textId="77777777" w:rsidR="004E5F51" w:rsidRDefault="0098455A">
            <w:pPr>
              <w:spacing w:after="0" w:line="240" w:lineRule="auto"/>
            </w:pPr>
            <w:r>
              <w:rPr>
                <w:sz w:val="18"/>
              </w:rPr>
              <w:t>T</w:t>
            </w:r>
            <w:r>
              <w:rPr>
                <w:sz w:val="18"/>
              </w:rPr>
              <w:t xml:space="preserve">o know how to move on different beats and rhythms </w:t>
            </w:r>
            <w:proofErr w:type="gramStart"/>
            <w:r>
              <w:rPr>
                <w:sz w:val="18"/>
              </w:rPr>
              <w:t>e.g.</w:t>
            </w:r>
            <w:proofErr w:type="gramEnd"/>
            <w:r>
              <w:rPr>
                <w:sz w:val="18"/>
              </w:rPr>
              <w:t xml:space="preserve"> slowly for slow music and fast on quicker beats.  </w:t>
            </w:r>
          </w:p>
          <w:p w14:paraId="25DC9834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14:paraId="1AC7C847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To know how to use mark making resources effectively, </w:t>
            </w:r>
            <w:proofErr w:type="gramStart"/>
            <w:r>
              <w:rPr>
                <w:sz w:val="18"/>
              </w:rPr>
              <w:t>e.g.</w:t>
            </w:r>
            <w:proofErr w:type="gramEnd"/>
            <w:r>
              <w:rPr>
                <w:sz w:val="18"/>
              </w:rPr>
              <w:t xml:space="preserve"> how to use scissors to snip or how to use a paint brush to paint.  </w:t>
            </w:r>
          </w:p>
        </w:tc>
        <w:tc>
          <w:tcPr>
            <w:tcW w:w="2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39" w:type="dxa"/>
              <w:left w:w="105" w:type="dxa"/>
              <w:bottom w:w="0" w:type="dxa"/>
              <w:right w:w="71" w:type="dxa"/>
            </w:tcMar>
          </w:tcPr>
          <w:p w14:paraId="7D5B06E8" w14:textId="77777777" w:rsidR="004E5F51" w:rsidRDefault="0098455A">
            <w:pPr>
              <w:spacing w:after="0" w:line="240" w:lineRule="auto"/>
              <w:ind w:left="5"/>
            </w:pPr>
            <w:r>
              <w:rPr>
                <w:sz w:val="18"/>
              </w:rPr>
              <w:t xml:space="preserve">To know what the </w:t>
            </w:r>
            <w:r>
              <w:rPr>
                <w:sz w:val="18"/>
              </w:rPr>
              <w:t xml:space="preserve">different tools in the Nursery are and how to use them safely, </w:t>
            </w:r>
          </w:p>
          <w:p w14:paraId="2824FE8C" w14:textId="77777777" w:rsidR="004E5F51" w:rsidRDefault="0098455A">
            <w:pPr>
              <w:spacing w:after="0" w:line="240" w:lineRule="auto"/>
              <w:ind w:left="5"/>
            </w:pPr>
            <w:proofErr w:type="gramStart"/>
            <w:r>
              <w:rPr>
                <w:sz w:val="18"/>
              </w:rPr>
              <w:t>e.g.</w:t>
            </w:r>
            <w:proofErr w:type="gramEnd"/>
            <w:r>
              <w:rPr>
                <w:sz w:val="18"/>
              </w:rPr>
              <w:t xml:space="preserve"> scissors, mallets, pegs, hammers and pencils.  </w:t>
            </w:r>
          </w:p>
          <w:p w14:paraId="2E461BE6" w14:textId="77777777" w:rsidR="004E5F51" w:rsidRDefault="0098455A">
            <w:pPr>
              <w:spacing w:after="0"/>
              <w:ind w:left="5"/>
            </w:pPr>
            <w:r>
              <w:rPr>
                <w:sz w:val="18"/>
              </w:rPr>
              <w:t xml:space="preserve"> </w:t>
            </w:r>
          </w:p>
          <w:p w14:paraId="52A914A1" w14:textId="77777777" w:rsidR="004E5F51" w:rsidRDefault="0098455A">
            <w:pPr>
              <w:spacing w:after="0" w:line="240" w:lineRule="auto"/>
              <w:ind w:left="5"/>
            </w:pPr>
            <w:r>
              <w:rPr>
                <w:sz w:val="18"/>
              </w:rPr>
              <w:t xml:space="preserve">To know that they need to use tools with a dominant hand.  </w:t>
            </w:r>
          </w:p>
          <w:p w14:paraId="3B8948AB" w14:textId="77777777" w:rsidR="004E5F51" w:rsidRDefault="0098455A">
            <w:pPr>
              <w:spacing w:after="0"/>
              <w:ind w:left="5"/>
            </w:pPr>
            <w:r>
              <w:rPr>
                <w:sz w:val="18"/>
              </w:rPr>
              <w:t xml:space="preserve"> </w:t>
            </w:r>
          </w:p>
          <w:p w14:paraId="1CB59C58" w14:textId="77777777" w:rsidR="004E5F51" w:rsidRDefault="0098455A">
            <w:pPr>
              <w:spacing w:after="0" w:line="240" w:lineRule="auto"/>
              <w:ind w:left="5"/>
            </w:pPr>
            <w:r>
              <w:rPr>
                <w:sz w:val="18"/>
              </w:rPr>
              <w:t xml:space="preserve">To be able to fill containers with different materials, </w:t>
            </w:r>
          </w:p>
          <w:p w14:paraId="7E3B95BC" w14:textId="77777777" w:rsidR="004E5F51" w:rsidRDefault="0098455A">
            <w:pPr>
              <w:spacing w:after="0" w:line="240" w:lineRule="auto"/>
              <w:ind w:left="5"/>
            </w:pPr>
            <w:proofErr w:type="gramStart"/>
            <w:r>
              <w:rPr>
                <w:sz w:val="18"/>
              </w:rPr>
              <w:t>e.g.</w:t>
            </w:r>
            <w:proofErr w:type="gramEnd"/>
            <w:r>
              <w:rPr>
                <w:sz w:val="18"/>
              </w:rPr>
              <w:t xml:space="preserve"> sand, water e</w:t>
            </w:r>
            <w:r>
              <w:rPr>
                <w:sz w:val="18"/>
              </w:rPr>
              <w:t xml:space="preserve">tc and to show confidence in carrying them from one point to another without dropping.  </w:t>
            </w:r>
          </w:p>
          <w:p w14:paraId="4EEC4F39" w14:textId="77777777" w:rsidR="004E5F51" w:rsidRDefault="0098455A">
            <w:pPr>
              <w:spacing w:after="0"/>
              <w:ind w:left="5"/>
            </w:pPr>
            <w:r>
              <w:rPr>
                <w:sz w:val="18"/>
              </w:rPr>
              <w:t xml:space="preserve"> </w:t>
            </w:r>
          </w:p>
          <w:p w14:paraId="5AA81659" w14:textId="77777777" w:rsidR="004E5F51" w:rsidRDefault="0098455A">
            <w:pPr>
              <w:spacing w:after="0" w:line="240" w:lineRule="auto"/>
              <w:ind w:left="5" w:right="4"/>
            </w:pPr>
            <w:r>
              <w:rPr>
                <w:sz w:val="18"/>
              </w:rPr>
              <w:t xml:space="preserve">To know how to use the outdoor climbing frame as well as the bikes/scooters to move in different ways and safely.  </w:t>
            </w:r>
          </w:p>
          <w:p w14:paraId="7D6E2999" w14:textId="77777777" w:rsidR="004E5F51" w:rsidRDefault="0098455A">
            <w:pPr>
              <w:spacing w:after="0"/>
              <w:ind w:left="5"/>
            </w:pPr>
            <w:r>
              <w:rPr>
                <w:sz w:val="18"/>
              </w:rPr>
              <w:t xml:space="preserve"> </w:t>
            </w:r>
          </w:p>
          <w:p w14:paraId="063EC78D" w14:textId="77777777" w:rsidR="004E5F51" w:rsidRDefault="0098455A">
            <w:pPr>
              <w:spacing w:after="0" w:line="240" w:lineRule="auto"/>
              <w:ind w:left="5"/>
            </w:pPr>
            <w:r>
              <w:rPr>
                <w:sz w:val="18"/>
              </w:rPr>
              <w:t>To know what making right food choices looks li</w:t>
            </w:r>
            <w:r>
              <w:rPr>
                <w:sz w:val="18"/>
              </w:rPr>
              <w:t xml:space="preserve">ke.  </w:t>
            </w:r>
          </w:p>
          <w:p w14:paraId="317A0E2B" w14:textId="77777777" w:rsidR="004E5F51" w:rsidRDefault="0098455A">
            <w:pPr>
              <w:spacing w:after="0"/>
              <w:ind w:left="5"/>
            </w:pPr>
            <w:r>
              <w:rPr>
                <w:sz w:val="18"/>
              </w:rPr>
              <w:t xml:space="preserve"> </w:t>
            </w:r>
          </w:p>
          <w:p w14:paraId="327E45F6" w14:textId="77777777" w:rsidR="004E5F51" w:rsidRDefault="0098455A">
            <w:pPr>
              <w:spacing w:after="0"/>
              <w:ind w:left="5"/>
            </w:pPr>
            <w:r>
              <w:rPr>
                <w:sz w:val="18"/>
              </w:rPr>
              <w:t xml:space="preserve">To show independence in </w:t>
            </w:r>
            <w:proofErr w:type="spellStart"/>
            <w:r>
              <w:rPr>
                <w:sz w:val="18"/>
              </w:rPr>
              <w:t>self help</w:t>
            </w:r>
            <w:proofErr w:type="spellEnd"/>
            <w:r>
              <w:rPr>
                <w:sz w:val="18"/>
              </w:rPr>
              <w:t xml:space="preserve"> skills such as toileting and dressing.  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39" w:type="dxa"/>
              <w:left w:w="105" w:type="dxa"/>
              <w:bottom w:w="0" w:type="dxa"/>
              <w:right w:w="71" w:type="dxa"/>
            </w:tcMar>
          </w:tcPr>
          <w:p w14:paraId="314ECD01" w14:textId="77777777" w:rsidR="004E5F51" w:rsidRDefault="0098455A">
            <w:pPr>
              <w:spacing w:after="0" w:line="240" w:lineRule="auto"/>
              <w:ind w:right="30"/>
            </w:pPr>
            <w:r>
              <w:rPr>
                <w:sz w:val="18"/>
              </w:rPr>
              <w:t xml:space="preserve">To know that the pencil needs to be held comfortably and with one hand to form letters and numbers.  </w:t>
            </w:r>
          </w:p>
          <w:p w14:paraId="371B62A6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14:paraId="30A4587E" w14:textId="77777777" w:rsidR="004E5F51" w:rsidRDefault="0098455A">
            <w:pPr>
              <w:spacing w:after="0" w:line="240" w:lineRule="auto"/>
            </w:pPr>
            <w:r>
              <w:rPr>
                <w:sz w:val="18"/>
              </w:rPr>
              <w:t xml:space="preserve">To know how to use one handed </w:t>
            </w:r>
            <w:proofErr w:type="gramStart"/>
            <w:r>
              <w:rPr>
                <w:sz w:val="18"/>
              </w:rPr>
              <w:t>tools</w:t>
            </w:r>
            <w:proofErr w:type="gramEnd"/>
            <w:r>
              <w:rPr>
                <w:sz w:val="18"/>
              </w:rPr>
              <w:t xml:space="preserve"> effectively.  </w:t>
            </w:r>
          </w:p>
          <w:p w14:paraId="2BE3999D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14:paraId="5588EC95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To be able to </w:t>
            </w:r>
            <w:r>
              <w:rPr>
                <w:sz w:val="18"/>
              </w:rPr>
              <w:t xml:space="preserve">follow a simple sequence of movements to music and rhythm.  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39" w:type="dxa"/>
              <w:left w:w="105" w:type="dxa"/>
              <w:bottom w:w="0" w:type="dxa"/>
              <w:right w:w="71" w:type="dxa"/>
            </w:tcMar>
          </w:tcPr>
          <w:p w14:paraId="00E8F416" w14:textId="77777777" w:rsidR="004E5F51" w:rsidRDefault="0098455A">
            <w:pPr>
              <w:spacing w:after="0" w:line="240" w:lineRule="auto"/>
            </w:pPr>
            <w:r>
              <w:rPr>
                <w:sz w:val="18"/>
              </w:rPr>
              <w:t xml:space="preserve">To know the correct ways of forming letters.  </w:t>
            </w:r>
          </w:p>
          <w:p w14:paraId="03E8AF50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14:paraId="109A2FD6" w14:textId="77777777" w:rsidR="004E5F51" w:rsidRDefault="0098455A">
            <w:pPr>
              <w:spacing w:after="0" w:line="240" w:lineRule="auto"/>
            </w:pPr>
            <w:r>
              <w:rPr>
                <w:sz w:val="18"/>
              </w:rPr>
              <w:t xml:space="preserve">To know that snips should be made on the line and the pattern should be followed.  </w:t>
            </w:r>
          </w:p>
          <w:p w14:paraId="0629E451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14:paraId="1028BB25" w14:textId="77777777" w:rsidR="004E5F51" w:rsidRDefault="0098455A">
            <w:pPr>
              <w:spacing w:after="3" w:line="235" w:lineRule="auto"/>
            </w:pPr>
            <w:r>
              <w:rPr>
                <w:sz w:val="18"/>
              </w:rPr>
              <w:t xml:space="preserve">To know how to feed paper/materials through hand when </w:t>
            </w:r>
            <w:r>
              <w:rPr>
                <w:sz w:val="18"/>
              </w:rPr>
              <w:t xml:space="preserve">cutting around objects.  </w:t>
            </w:r>
          </w:p>
          <w:p w14:paraId="05A03D90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14:paraId="6F666F0B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To be aware of obstacles whilst running, riding a scooter/bike etc and display some spatial awareness.  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39" w:type="dxa"/>
              <w:left w:w="105" w:type="dxa"/>
              <w:bottom w:w="0" w:type="dxa"/>
              <w:right w:w="71" w:type="dxa"/>
            </w:tcMar>
          </w:tcPr>
          <w:p w14:paraId="47BEF210" w14:textId="77777777" w:rsidR="004E5F51" w:rsidRDefault="0098455A">
            <w:pPr>
              <w:spacing w:after="0" w:line="240" w:lineRule="auto"/>
            </w:pPr>
            <w:r>
              <w:rPr>
                <w:sz w:val="18"/>
              </w:rPr>
              <w:t xml:space="preserve">To know how to hold the pencil correctly </w:t>
            </w:r>
            <w:proofErr w:type="gramStart"/>
            <w:r>
              <w:rPr>
                <w:sz w:val="18"/>
              </w:rPr>
              <w:t>and also</w:t>
            </w:r>
            <w:proofErr w:type="gramEnd"/>
            <w:r>
              <w:rPr>
                <w:sz w:val="18"/>
              </w:rPr>
              <w:t xml:space="preserve"> recognise and self-correct when they form letters incorrectly.  </w:t>
            </w:r>
          </w:p>
          <w:p w14:paraId="03591F9D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14:paraId="0D1E8EAC" w14:textId="77777777" w:rsidR="004E5F51" w:rsidRDefault="0098455A">
            <w:pPr>
              <w:spacing w:after="0" w:line="240" w:lineRule="auto"/>
            </w:pPr>
            <w:r>
              <w:rPr>
                <w:sz w:val="18"/>
              </w:rPr>
              <w:t>To suc</w:t>
            </w:r>
            <w:r>
              <w:rPr>
                <w:sz w:val="18"/>
              </w:rPr>
              <w:t xml:space="preserve">cessfully take part in group games with support from an adult.  </w:t>
            </w:r>
          </w:p>
          <w:p w14:paraId="68541EA5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14:paraId="7E2888B0" w14:textId="77777777" w:rsidR="004E5F51" w:rsidRDefault="0098455A">
            <w:pPr>
              <w:spacing w:after="0" w:line="240" w:lineRule="auto"/>
            </w:pPr>
            <w:r>
              <w:rPr>
                <w:sz w:val="18"/>
              </w:rPr>
              <w:t xml:space="preserve">To move confidently and safely in a range of ways, avoiding </w:t>
            </w:r>
            <w:proofErr w:type="gramStart"/>
            <w:r>
              <w:rPr>
                <w:sz w:val="18"/>
              </w:rPr>
              <w:t>obstacles;</w:t>
            </w:r>
            <w:proofErr w:type="gramEnd"/>
            <w:r>
              <w:rPr>
                <w:sz w:val="18"/>
              </w:rPr>
              <w:t xml:space="preserve"> running/ hopping/ skipping etc.  </w:t>
            </w:r>
          </w:p>
          <w:p w14:paraId="7410C597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14:paraId="42792339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14:paraId="3C4914CE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14:paraId="5AAFE72B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</w:t>
            </w:r>
          </w:p>
        </w:tc>
      </w:tr>
      <w:tr w:rsidR="004E5F51" w14:paraId="26F3A10A" w14:textId="77777777">
        <w:tblPrEx>
          <w:tblCellMar>
            <w:top w:w="0" w:type="dxa"/>
            <w:bottom w:w="0" w:type="dxa"/>
          </w:tblCellMar>
        </w:tblPrEx>
        <w:trPr>
          <w:trHeight w:val="3745"/>
        </w:trPr>
        <w:tc>
          <w:tcPr>
            <w:tcW w:w="3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39" w:type="dxa"/>
              <w:left w:w="105" w:type="dxa"/>
              <w:bottom w:w="0" w:type="dxa"/>
              <w:right w:w="71" w:type="dxa"/>
            </w:tcMar>
          </w:tcPr>
          <w:p w14:paraId="3CAFF316" w14:textId="77777777" w:rsidR="004E5F51" w:rsidRDefault="0098455A">
            <w:pPr>
              <w:spacing w:after="0"/>
              <w:ind w:left="265"/>
            </w:pPr>
            <w:r>
              <w:rPr>
                <w:noProof/>
              </w:rPr>
              <w:lastRenderedPageBreak/>
              <mc:AlternateContent>
                <mc:Choice Requires="wpg">
                  <w:drawing>
                    <wp:inline distT="0" distB="0" distL="0" distR="0" wp14:anchorId="3216E07C" wp14:editId="32AEB290">
                      <wp:extent cx="1895222" cy="653791"/>
                      <wp:effectExtent l="0" t="876300" r="0" b="374909"/>
                      <wp:docPr id="274" name="Group 3837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870189" y="-870189"/>
                                <a:ext cx="154844" cy="1895222"/>
                                <a:chOff x="870189" y="-870189"/>
                                <a:chExt cx="154844" cy="1895222"/>
                              </a:xfrm>
                            </wpg:grpSpPr>
                            <wps:wsp>
                              <wps:cNvPr id="275" name="Rectangle 2616"/>
                              <wps:cNvSpPr/>
                              <wps:spPr>
                                <a:xfrm rot="5400013">
                                  <a:off x="0" y="0"/>
                                  <a:ext cx="1895222" cy="154844"/>
                                </a:xfrm>
                                <a:prstGeom prst="rect">
                                  <a:avLst/>
                                </a:prstGeom>
                                <a:noFill/>
                                <a:ln cap="flat">
                                  <a:noFill/>
                                  <a:prstDash val="solid"/>
                                </a:ln>
                              </wps:spPr>
                              <wps:txbx>
                                <w:txbxContent>
                                  <w:p w14:paraId="6301DB64" w14:textId="77777777" w:rsidR="004E5F51" w:rsidRDefault="0098455A">
                                    <w:r>
                                      <w:rPr>
                                        <w:sz w:val="18"/>
                                      </w:rPr>
                                      <w:t>Understanding the World skills</w:t>
                                    </w:r>
                                  </w:p>
                                </w:txbxContent>
                              </wps:txbx>
                              <wps:bodyPr vert="horz" wrap="square" lIns="0" tIns="0" rIns="0" bIns="0" anchor="t" anchorCtr="0" compatLnSpc="0">
                                <a:noAutofit/>
                              </wps:bodyPr>
                            </wps:wsp>
                            <wps:wsp>
                              <wps:cNvPr id="276" name="Rectangle 2617"/>
                              <wps:cNvSpPr/>
                              <wps:spPr>
                                <a:xfrm rot="5400013">
                                  <a:off x="930434" y="498947"/>
                                  <a:ext cx="34354" cy="154844"/>
                                </a:xfrm>
                                <a:prstGeom prst="rect">
                                  <a:avLst/>
                                </a:prstGeom>
                                <a:noFill/>
                                <a:ln cap="flat">
                                  <a:noFill/>
                                  <a:prstDash val="solid"/>
                                </a:ln>
                              </wps:spPr>
                              <wps:txbx>
                                <w:txbxContent>
                                  <w:p w14:paraId="18C6F563" w14:textId="77777777" w:rsidR="004E5F51" w:rsidRDefault="0098455A">
                                    <w:r>
                                      <w:rPr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vert="horz" wrap="square" lIns="0" tIns="0" rIns="0" bIns="0" anchor="t" anchorCtr="0" compatLnSpc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216E07C" id="Group 38375" o:spid="_x0000_s1080" style="width:149.25pt;height:51.5pt;mso-position-horizontal-relative:char;mso-position-vertical-relative:line" coordorigin="8701,-8701" coordsize="1548,189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">
                      <v:rect id="Rectangle 2616" o:spid="_x0000_s1081" style="position:absolute;width:18951;height:1549;rotation:5898254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" filled="f" stroked="f">
                        <v:textbox inset="0,0,0,0">
                          <w:txbxContent>
                            <w:p w14:paraId="6301DB64" w14:textId="77777777" w:rsidR="004E5F51" w:rsidRDefault="0098455A">
                              <w:r>
                                <w:rPr>
                                  <w:sz w:val="18"/>
                                </w:rPr>
                                <w:t>Understanding the World skills</w:t>
                              </w:r>
                            </w:p>
                          </w:txbxContent>
                        </v:textbox>
                      </v:rect>
                      <v:rect id="Rectangle 2617" o:spid="_x0000_s1082" style="position:absolute;left:9304;top:4988;width:344;height:1549;rotation:5898254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" filled="f" stroked="f">
                        <v:textbox inset="0,0,0,0">
                          <w:txbxContent>
                            <w:p w14:paraId="18C6F563" w14:textId="77777777" w:rsidR="004E5F51" w:rsidRDefault="0098455A">
                              <w:r>
                                <w:rPr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39" w:type="dxa"/>
              <w:left w:w="105" w:type="dxa"/>
              <w:bottom w:w="0" w:type="dxa"/>
              <w:right w:w="71" w:type="dxa"/>
            </w:tcMar>
          </w:tcPr>
          <w:p w14:paraId="450D68C9" w14:textId="77777777" w:rsidR="004E5F51" w:rsidRDefault="0098455A">
            <w:pPr>
              <w:spacing w:after="0" w:line="240" w:lineRule="auto"/>
              <w:ind w:left="4"/>
            </w:pPr>
            <w:r>
              <w:rPr>
                <w:sz w:val="18"/>
              </w:rPr>
              <w:t xml:space="preserve">To be able to talk about their </w:t>
            </w:r>
            <w:r>
              <w:rPr>
                <w:sz w:val="18"/>
              </w:rPr>
              <w:t xml:space="preserve">body parts and what the function is of each part. </w:t>
            </w:r>
          </w:p>
          <w:p w14:paraId="2E79C009" w14:textId="77777777" w:rsidR="004E5F51" w:rsidRDefault="0098455A">
            <w:pPr>
              <w:spacing w:after="0"/>
              <w:ind w:left="4"/>
            </w:pPr>
            <w:r>
              <w:rPr>
                <w:sz w:val="18"/>
              </w:rPr>
              <w:t xml:space="preserve"> </w:t>
            </w:r>
          </w:p>
          <w:p w14:paraId="0FC8EB05" w14:textId="77777777" w:rsidR="004E5F51" w:rsidRDefault="0098455A">
            <w:pPr>
              <w:spacing w:after="0" w:line="240" w:lineRule="auto"/>
              <w:ind w:left="4" w:right="28"/>
              <w:jc w:val="both"/>
            </w:pPr>
            <w:r>
              <w:rPr>
                <w:sz w:val="18"/>
              </w:rPr>
              <w:t xml:space="preserve">To draw silhouettes and orally label body parts. </w:t>
            </w:r>
          </w:p>
          <w:p w14:paraId="29ECD8D0" w14:textId="77777777" w:rsidR="004E5F51" w:rsidRDefault="0098455A">
            <w:pPr>
              <w:spacing w:after="0"/>
              <w:ind w:left="4"/>
            </w:pPr>
            <w:r>
              <w:rPr>
                <w:sz w:val="18"/>
              </w:rPr>
              <w:t xml:space="preserve"> </w:t>
            </w:r>
          </w:p>
          <w:p w14:paraId="7E466DAA" w14:textId="77777777" w:rsidR="004E5F51" w:rsidRDefault="0098455A">
            <w:pPr>
              <w:spacing w:after="0" w:line="240" w:lineRule="auto"/>
              <w:ind w:left="4"/>
            </w:pPr>
            <w:r>
              <w:rPr>
                <w:sz w:val="18"/>
              </w:rPr>
              <w:t xml:space="preserve">To be able to identify similarities and differences between themselves and peers. </w:t>
            </w:r>
          </w:p>
          <w:p w14:paraId="6EEA053F" w14:textId="77777777" w:rsidR="004E5F51" w:rsidRDefault="0098455A">
            <w:pPr>
              <w:spacing w:after="0"/>
              <w:ind w:left="4"/>
            </w:pPr>
            <w:r>
              <w:rPr>
                <w:sz w:val="18"/>
              </w:rPr>
              <w:t xml:space="preserve"> </w:t>
            </w:r>
          </w:p>
          <w:p w14:paraId="22D830B5" w14:textId="77777777" w:rsidR="004E5F51" w:rsidRDefault="0098455A">
            <w:pPr>
              <w:spacing w:after="0"/>
              <w:ind w:left="4"/>
            </w:pPr>
            <w:r>
              <w:rPr>
                <w:sz w:val="18"/>
              </w:rPr>
              <w:t xml:space="preserve">To make self-portraits. 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39" w:type="dxa"/>
              <w:left w:w="105" w:type="dxa"/>
              <w:bottom w:w="0" w:type="dxa"/>
              <w:right w:w="71" w:type="dxa"/>
            </w:tcMar>
          </w:tcPr>
          <w:p w14:paraId="5AD15C1B" w14:textId="77777777" w:rsidR="004E5F51" w:rsidRDefault="0098455A">
            <w:pPr>
              <w:spacing w:after="0" w:line="240" w:lineRule="auto"/>
            </w:pPr>
            <w:r>
              <w:rPr>
                <w:sz w:val="18"/>
              </w:rPr>
              <w:t xml:space="preserve">To know that everyone has a </w:t>
            </w:r>
            <w:proofErr w:type="gramStart"/>
            <w:r>
              <w:rPr>
                <w:sz w:val="18"/>
              </w:rPr>
              <w:t>birthday</w:t>
            </w:r>
            <w:proofErr w:type="gramEnd"/>
            <w:r>
              <w:rPr>
                <w:sz w:val="18"/>
              </w:rPr>
              <w:t xml:space="preserve"> and </w:t>
            </w:r>
            <w:r>
              <w:rPr>
                <w:sz w:val="18"/>
              </w:rPr>
              <w:t xml:space="preserve">they are usually celebrated in a similar manner around the world. </w:t>
            </w:r>
          </w:p>
          <w:p w14:paraId="2CC7552C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14:paraId="761B38E5" w14:textId="77777777" w:rsidR="004E5F51" w:rsidRDefault="0098455A">
            <w:pPr>
              <w:spacing w:after="0" w:line="240" w:lineRule="auto"/>
            </w:pPr>
            <w:r>
              <w:rPr>
                <w:sz w:val="18"/>
              </w:rPr>
              <w:t xml:space="preserve">To know that some celebrations are specific to some cultures, for example, Diwali is usually celebrated by Hindu’s and Sikhs, Hanukah is celebrated by </w:t>
            </w:r>
          </w:p>
          <w:p w14:paraId="0D62A713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Jewish people and </w:t>
            </w:r>
          </w:p>
          <w:p w14:paraId="1CB03D60" w14:textId="77777777" w:rsidR="004E5F51" w:rsidRDefault="0098455A">
            <w:pPr>
              <w:spacing w:after="0" w:line="240" w:lineRule="auto"/>
            </w:pPr>
            <w:r>
              <w:rPr>
                <w:sz w:val="18"/>
              </w:rPr>
              <w:t>Christmas is cel</w:t>
            </w:r>
            <w:r>
              <w:rPr>
                <w:sz w:val="18"/>
              </w:rPr>
              <w:t xml:space="preserve">ebrated by Christians. </w:t>
            </w:r>
          </w:p>
          <w:p w14:paraId="302F4B91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39" w:type="dxa"/>
              <w:left w:w="105" w:type="dxa"/>
              <w:bottom w:w="0" w:type="dxa"/>
              <w:right w:w="71" w:type="dxa"/>
            </w:tcMar>
          </w:tcPr>
          <w:p w14:paraId="2172BC4A" w14:textId="77777777" w:rsidR="004E5F51" w:rsidRDefault="0098455A">
            <w:pPr>
              <w:spacing w:after="0" w:line="240" w:lineRule="auto"/>
              <w:ind w:left="5"/>
            </w:pPr>
            <w:r>
              <w:rPr>
                <w:sz w:val="18"/>
              </w:rPr>
              <w:t xml:space="preserve">To learn about different modes of transportation and who operates them, how they travel to school, local area and natural environment. </w:t>
            </w:r>
          </w:p>
          <w:p w14:paraId="49AE28B7" w14:textId="77777777" w:rsidR="004E5F51" w:rsidRDefault="0098455A">
            <w:pPr>
              <w:spacing w:after="0"/>
              <w:ind w:left="5"/>
            </w:pPr>
            <w:r>
              <w:rPr>
                <w:sz w:val="18"/>
              </w:rPr>
              <w:t xml:space="preserve"> </w:t>
            </w:r>
          </w:p>
          <w:p w14:paraId="395CD969" w14:textId="77777777" w:rsidR="004E5F51" w:rsidRDefault="0098455A">
            <w:pPr>
              <w:spacing w:after="0" w:line="240" w:lineRule="auto"/>
              <w:ind w:left="5"/>
            </w:pPr>
            <w:r>
              <w:rPr>
                <w:sz w:val="18"/>
              </w:rPr>
              <w:t xml:space="preserve">To explore the different jobs that people in our families do. How do these people help </w:t>
            </w:r>
            <w:r>
              <w:rPr>
                <w:sz w:val="18"/>
              </w:rPr>
              <w:t xml:space="preserve">us? (paramedics/nurses/ doctors/fire fights/postman/ shop assistant etc). </w:t>
            </w:r>
          </w:p>
          <w:p w14:paraId="3A0D5E52" w14:textId="77777777" w:rsidR="004E5F51" w:rsidRDefault="0098455A">
            <w:pPr>
              <w:spacing w:after="0"/>
              <w:ind w:left="5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39" w:type="dxa"/>
              <w:left w:w="105" w:type="dxa"/>
              <w:bottom w:w="0" w:type="dxa"/>
              <w:right w:w="71" w:type="dxa"/>
            </w:tcMar>
          </w:tcPr>
          <w:p w14:paraId="2DE84D14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To listen to traditional stories </w:t>
            </w:r>
          </w:p>
          <w:p w14:paraId="43E1B136" w14:textId="77777777" w:rsidR="004E5F51" w:rsidRDefault="0098455A">
            <w:pPr>
              <w:spacing w:after="0" w:line="240" w:lineRule="auto"/>
              <w:ind w:right="18"/>
            </w:pPr>
            <w:r>
              <w:rPr>
                <w:sz w:val="18"/>
              </w:rPr>
              <w:t xml:space="preserve">such as Jack and the Beanstalk and talk about plants. Plant their own seeds and check how tall the plants grow. </w:t>
            </w:r>
          </w:p>
          <w:p w14:paraId="44584041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14:paraId="08A5DD13" w14:textId="77777777" w:rsidR="004E5F51" w:rsidRDefault="0098455A">
            <w:pPr>
              <w:spacing w:after="0" w:line="240" w:lineRule="auto"/>
              <w:ind w:right="37"/>
            </w:pPr>
            <w:r>
              <w:rPr>
                <w:sz w:val="18"/>
              </w:rPr>
              <w:t>Continue to use the computer t</w:t>
            </w:r>
            <w:r>
              <w:rPr>
                <w:sz w:val="18"/>
              </w:rPr>
              <w:t xml:space="preserve">o gain confidence in using the mouse. </w:t>
            </w:r>
          </w:p>
          <w:p w14:paraId="5E1EE51D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14:paraId="624860C0" w14:textId="77777777" w:rsidR="004E5F51" w:rsidRDefault="0098455A">
            <w:pPr>
              <w:spacing w:after="0"/>
              <w:ind w:right="156"/>
            </w:pPr>
            <w:r>
              <w:rPr>
                <w:sz w:val="18"/>
              </w:rPr>
              <w:t xml:space="preserve">To learn about Easter. To use senses to explore the world around them. 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39" w:type="dxa"/>
              <w:left w:w="105" w:type="dxa"/>
              <w:bottom w:w="0" w:type="dxa"/>
              <w:right w:w="71" w:type="dxa"/>
            </w:tcMar>
          </w:tcPr>
          <w:p w14:paraId="0DB49014" w14:textId="77777777" w:rsidR="004E5F51" w:rsidRDefault="0098455A">
            <w:pPr>
              <w:spacing w:after="0" w:line="240" w:lineRule="auto"/>
            </w:pPr>
            <w:r>
              <w:rPr>
                <w:sz w:val="18"/>
              </w:rPr>
              <w:t xml:space="preserve">To listen to traditional stories such as Goldilocks and Three Little Pigs and talk about the habitats. </w:t>
            </w:r>
          </w:p>
          <w:p w14:paraId="6307F913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14:paraId="43EB3561" w14:textId="77777777" w:rsidR="004E5F51" w:rsidRDefault="0098455A">
            <w:pPr>
              <w:spacing w:after="1" w:line="240" w:lineRule="auto"/>
            </w:pPr>
            <w:r>
              <w:rPr>
                <w:sz w:val="18"/>
              </w:rPr>
              <w:t xml:space="preserve">Make comparisons between habitats of </w:t>
            </w:r>
            <w:r>
              <w:rPr>
                <w:sz w:val="18"/>
              </w:rPr>
              <w:t xml:space="preserve">farm animals and wild animals. </w:t>
            </w:r>
          </w:p>
          <w:p w14:paraId="316B9E29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14:paraId="089F4F28" w14:textId="77777777" w:rsidR="004E5F51" w:rsidRDefault="0098455A">
            <w:pPr>
              <w:spacing w:after="0" w:line="240" w:lineRule="auto"/>
            </w:pPr>
            <w:r>
              <w:rPr>
                <w:sz w:val="18"/>
              </w:rPr>
              <w:t xml:space="preserve">Talk about the life cycle of a plant and animals. </w:t>
            </w:r>
          </w:p>
          <w:p w14:paraId="62AC7736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14:paraId="0D664FFA" w14:textId="77777777" w:rsidR="004E5F51" w:rsidRDefault="0098455A">
            <w:pPr>
              <w:spacing w:after="0" w:line="240" w:lineRule="auto"/>
            </w:pPr>
            <w:r>
              <w:rPr>
                <w:sz w:val="18"/>
              </w:rPr>
              <w:t xml:space="preserve">Make own habitats using a range of resources. </w:t>
            </w:r>
          </w:p>
          <w:p w14:paraId="2916D8E1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14:paraId="6C8AE5E9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To use senses to explore the world around them. 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39" w:type="dxa"/>
              <w:left w:w="105" w:type="dxa"/>
              <w:bottom w:w="0" w:type="dxa"/>
              <w:right w:w="71" w:type="dxa"/>
            </w:tcMar>
          </w:tcPr>
          <w:p w14:paraId="27A30200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To listen to rhymes such as </w:t>
            </w:r>
          </w:p>
          <w:p w14:paraId="33907246" w14:textId="77777777" w:rsidR="004E5F51" w:rsidRDefault="0098455A">
            <w:pPr>
              <w:spacing w:after="0" w:line="240" w:lineRule="auto"/>
            </w:pPr>
            <w:r>
              <w:rPr>
                <w:sz w:val="18"/>
              </w:rPr>
              <w:t xml:space="preserve">Humpty Dumpty and Baa </w:t>
            </w:r>
            <w:proofErr w:type="spellStart"/>
            <w:r>
              <w:rPr>
                <w:sz w:val="18"/>
              </w:rPr>
              <w:t>Baa</w:t>
            </w:r>
            <w:proofErr w:type="spellEnd"/>
            <w:r>
              <w:rPr>
                <w:sz w:val="18"/>
              </w:rPr>
              <w:t xml:space="preserve"> Black Sheep </w:t>
            </w:r>
            <w:r>
              <w:rPr>
                <w:sz w:val="18"/>
              </w:rPr>
              <w:t xml:space="preserve">and talk about where eggs/wool come from and talk about what we use these for. </w:t>
            </w:r>
          </w:p>
          <w:p w14:paraId="477CAAB7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14:paraId="14AE0CAB" w14:textId="77777777" w:rsidR="004E5F51" w:rsidRDefault="0098455A">
            <w:pPr>
              <w:spacing w:after="0" w:line="240" w:lineRule="auto"/>
            </w:pPr>
            <w:r>
              <w:rPr>
                <w:sz w:val="18"/>
              </w:rPr>
              <w:t xml:space="preserve">Talk about where food comes from and bake a range of things. </w:t>
            </w:r>
          </w:p>
          <w:p w14:paraId="7428BBF5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14:paraId="59BF9CEA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</w:t>
            </w:r>
          </w:p>
        </w:tc>
      </w:tr>
    </w:tbl>
    <w:p w14:paraId="6B75C2EA" w14:textId="77777777" w:rsidR="004E5F51" w:rsidRDefault="004E5F51">
      <w:pPr>
        <w:spacing w:after="0"/>
        <w:ind w:left="-720" w:right="10876"/>
      </w:pPr>
    </w:p>
    <w:tbl>
      <w:tblPr>
        <w:tblW w:w="15023" w:type="dxa"/>
        <w:tblInd w:w="19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28"/>
        <w:gridCol w:w="2239"/>
        <w:gridCol w:w="2150"/>
        <w:gridCol w:w="2157"/>
        <w:gridCol w:w="2264"/>
        <w:gridCol w:w="2420"/>
        <w:gridCol w:w="2265"/>
      </w:tblGrid>
      <w:tr w:rsidR="004E5F51" w14:paraId="4B8C3571" w14:textId="77777777">
        <w:tblPrEx>
          <w:tblCellMar>
            <w:top w:w="0" w:type="dxa"/>
            <w:bottom w:w="0" w:type="dxa"/>
          </w:tblCellMar>
        </w:tblPrEx>
        <w:trPr>
          <w:trHeight w:val="3680"/>
        </w:trPr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39" w:type="dxa"/>
              <w:left w:w="105" w:type="dxa"/>
              <w:bottom w:w="0" w:type="dxa"/>
              <w:right w:w="76" w:type="dxa"/>
            </w:tcMar>
          </w:tcPr>
          <w:p w14:paraId="1FC37363" w14:textId="77777777" w:rsidR="004E5F51" w:rsidRDefault="004E5F51"/>
        </w:tc>
        <w:tc>
          <w:tcPr>
            <w:tcW w:w="2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39" w:type="dxa"/>
              <w:left w:w="105" w:type="dxa"/>
              <w:bottom w:w="0" w:type="dxa"/>
              <w:right w:w="76" w:type="dxa"/>
            </w:tcMar>
          </w:tcPr>
          <w:p w14:paraId="282E517E" w14:textId="77777777" w:rsidR="004E5F51" w:rsidRDefault="004E5F51"/>
        </w:tc>
        <w:tc>
          <w:tcPr>
            <w:tcW w:w="2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39" w:type="dxa"/>
              <w:left w:w="105" w:type="dxa"/>
              <w:bottom w:w="0" w:type="dxa"/>
              <w:right w:w="76" w:type="dxa"/>
            </w:tcMar>
          </w:tcPr>
          <w:p w14:paraId="13F90EEA" w14:textId="77777777" w:rsidR="004E5F51" w:rsidRDefault="0098455A">
            <w:pPr>
              <w:spacing w:after="0"/>
              <w:ind w:right="1"/>
            </w:pPr>
            <w:r>
              <w:rPr>
                <w:sz w:val="18"/>
              </w:rPr>
              <w:t xml:space="preserve">Operate simple equipment </w:t>
            </w:r>
            <w:proofErr w:type="gramStart"/>
            <w:r>
              <w:rPr>
                <w:sz w:val="18"/>
              </w:rPr>
              <w:t>e.g.</w:t>
            </w:r>
            <w:proofErr w:type="gramEnd"/>
            <w:r>
              <w:rPr>
                <w:sz w:val="18"/>
              </w:rPr>
              <w:t xml:space="preserve"> turn on CD player or use a remote control.  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39" w:type="dxa"/>
              <w:left w:w="105" w:type="dxa"/>
              <w:bottom w:w="0" w:type="dxa"/>
              <w:right w:w="76" w:type="dxa"/>
            </w:tcMar>
          </w:tcPr>
          <w:p w14:paraId="54BDED11" w14:textId="77777777" w:rsidR="004E5F51" w:rsidRDefault="0098455A">
            <w:pPr>
              <w:spacing w:after="0"/>
              <w:ind w:left="5"/>
            </w:pPr>
            <w:r>
              <w:rPr>
                <w:sz w:val="18"/>
              </w:rPr>
              <w:t xml:space="preserve">To use the </w:t>
            </w:r>
            <w:r>
              <w:rPr>
                <w:sz w:val="18"/>
              </w:rPr>
              <w:t xml:space="preserve">interactive white board to complete a simple task. </w:t>
            </w:r>
          </w:p>
        </w:tc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39" w:type="dxa"/>
              <w:left w:w="105" w:type="dxa"/>
              <w:bottom w:w="0" w:type="dxa"/>
              <w:right w:w="76" w:type="dxa"/>
            </w:tcMar>
          </w:tcPr>
          <w:p w14:paraId="153C78A6" w14:textId="77777777" w:rsidR="004E5F51" w:rsidRDefault="004E5F51"/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39" w:type="dxa"/>
              <w:left w:w="105" w:type="dxa"/>
              <w:bottom w:w="0" w:type="dxa"/>
              <w:right w:w="76" w:type="dxa"/>
            </w:tcMar>
          </w:tcPr>
          <w:p w14:paraId="4BED391E" w14:textId="77777777" w:rsidR="004E5F51" w:rsidRDefault="004E5F51"/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39" w:type="dxa"/>
              <w:left w:w="105" w:type="dxa"/>
              <w:bottom w:w="0" w:type="dxa"/>
              <w:right w:w="76" w:type="dxa"/>
            </w:tcMar>
          </w:tcPr>
          <w:p w14:paraId="66B5124E" w14:textId="77777777" w:rsidR="004E5F51" w:rsidRDefault="004E5F51"/>
        </w:tc>
      </w:tr>
      <w:tr w:rsidR="004E5F51" w14:paraId="2DF51875" w14:textId="77777777">
        <w:tblPrEx>
          <w:tblCellMar>
            <w:top w:w="0" w:type="dxa"/>
            <w:bottom w:w="0" w:type="dxa"/>
          </w:tblCellMar>
        </w:tblPrEx>
        <w:trPr>
          <w:trHeight w:val="6606"/>
        </w:trPr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39" w:type="dxa"/>
              <w:left w:w="105" w:type="dxa"/>
              <w:bottom w:w="0" w:type="dxa"/>
              <w:right w:w="76" w:type="dxa"/>
            </w:tcMar>
          </w:tcPr>
          <w:p w14:paraId="5CEB1A99" w14:textId="77777777" w:rsidR="004E5F51" w:rsidRDefault="0098455A">
            <w:pPr>
              <w:spacing w:after="0"/>
              <w:ind w:left="265"/>
            </w:pPr>
            <w:r>
              <w:rPr>
                <w:noProof/>
              </w:rPr>
              <w:lastRenderedPageBreak/>
              <mc:AlternateContent>
                <mc:Choice Requires="wpg">
                  <w:drawing>
                    <wp:inline distT="0" distB="0" distL="0" distR="0" wp14:anchorId="73051D05" wp14:editId="2637396F">
                      <wp:extent cx="687281" cy="342740"/>
                      <wp:effectExtent l="0" t="266700" r="0" b="95410"/>
                      <wp:docPr id="277" name="Group 2925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266219" y="-266219"/>
                                <a:ext cx="154844" cy="687281"/>
                                <a:chOff x="266219" y="-266219"/>
                                <a:chExt cx="154844" cy="687281"/>
                              </a:xfrm>
                            </wpg:grpSpPr>
                            <wps:wsp>
                              <wps:cNvPr id="278" name="Rectangle 2822"/>
                              <wps:cNvSpPr/>
                              <wps:spPr>
                                <a:xfrm rot="5400013">
                                  <a:off x="0" y="0"/>
                                  <a:ext cx="687281" cy="154844"/>
                                </a:xfrm>
                                <a:prstGeom prst="rect">
                                  <a:avLst/>
                                </a:prstGeom>
                                <a:noFill/>
                                <a:ln cap="flat">
                                  <a:noFill/>
                                  <a:prstDash val="solid"/>
                                </a:ln>
                              </wps:spPr>
                              <wps:txbx>
                                <w:txbxContent>
                                  <w:p w14:paraId="2E5AADE7" w14:textId="77777777" w:rsidR="004E5F51" w:rsidRDefault="0098455A">
                                    <w:r>
                                      <w:rPr>
                                        <w:sz w:val="18"/>
                                      </w:rPr>
                                      <w:t>Knowledge</w:t>
                                    </w:r>
                                  </w:p>
                                </w:txbxContent>
                              </wps:txbx>
                              <wps:bodyPr vert="horz" wrap="square" lIns="0" tIns="0" rIns="0" bIns="0" anchor="t" anchorCtr="0" compatLnSpc="0">
                                <a:noAutofit/>
                              </wps:bodyPr>
                            </wps:wsp>
                            <wps:wsp>
                              <wps:cNvPr id="279" name="Rectangle 2823"/>
                              <wps:cNvSpPr/>
                              <wps:spPr>
                                <a:xfrm rot="5400013">
                                  <a:off x="326464" y="187896"/>
                                  <a:ext cx="34354" cy="154844"/>
                                </a:xfrm>
                                <a:prstGeom prst="rect">
                                  <a:avLst/>
                                </a:prstGeom>
                                <a:noFill/>
                                <a:ln cap="flat">
                                  <a:noFill/>
                                  <a:prstDash val="solid"/>
                                </a:ln>
                              </wps:spPr>
                              <wps:txbx>
                                <w:txbxContent>
                                  <w:p w14:paraId="6F39A873" w14:textId="77777777" w:rsidR="004E5F51" w:rsidRDefault="0098455A">
                                    <w:r>
                                      <w:rPr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vert="horz" wrap="square" lIns="0" tIns="0" rIns="0" bIns="0" anchor="t" anchorCtr="0" compatLnSpc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3051D05" id="Group 29254" o:spid="_x0000_s1083" style="width:54.1pt;height:27pt;mso-position-horizontal-relative:char;mso-position-vertical-relative:line" coordorigin="2662,-2662" coordsize="1548,68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">
                      <v:rect id="Rectangle 2822" o:spid="_x0000_s1084" style="position:absolute;width:6872;height:1548;rotation:5898254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" filled="f" stroked="f">
                        <v:textbox inset="0,0,0,0">
                          <w:txbxContent>
                            <w:p w14:paraId="2E5AADE7" w14:textId="77777777" w:rsidR="004E5F51" w:rsidRDefault="0098455A">
                              <w:r>
                                <w:rPr>
                                  <w:sz w:val="18"/>
                                </w:rPr>
                                <w:t>Knowledge</w:t>
                              </w:r>
                            </w:p>
                          </w:txbxContent>
                        </v:textbox>
                      </v:rect>
                      <v:rect id="Rectangle 2823" o:spid="_x0000_s1085" style="position:absolute;left:3264;top:1879;width:343;height:1548;rotation:5898254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" filled="f" stroked="f">
                        <v:textbox inset="0,0,0,0">
                          <w:txbxContent>
                            <w:p w14:paraId="6F39A873" w14:textId="77777777" w:rsidR="004E5F51" w:rsidRDefault="0098455A">
                              <w:r>
                                <w:rPr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39" w:type="dxa"/>
              <w:left w:w="105" w:type="dxa"/>
              <w:bottom w:w="0" w:type="dxa"/>
              <w:right w:w="76" w:type="dxa"/>
            </w:tcMar>
          </w:tcPr>
          <w:p w14:paraId="426844A9" w14:textId="77777777" w:rsidR="004E5F51" w:rsidRDefault="0098455A">
            <w:pPr>
              <w:spacing w:after="0"/>
              <w:ind w:left="4"/>
            </w:pPr>
            <w:r>
              <w:rPr>
                <w:sz w:val="18"/>
              </w:rPr>
              <w:t xml:space="preserve">To know about family structures and be able to talk about who is part of their family.  </w:t>
            </w:r>
          </w:p>
        </w:tc>
        <w:tc>
          <w:tcPr>
            <w:tcW w:w="2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39" w:type="dxa"/>
              <w:left w:w="105" w:type="dxa"/>
              <w:bottom w:w="0" w:type="dxa"/>
              <w:right w:w="76" w:type="dxa"/>
            </w:tcMar>
          </w:tcPr>
          <w:p w14:paraId="351EE282" w14:textId="77777777" w:rsidR="004E5F51" w:rsidRDefault="0098455A">
            <w:pPr>
              <w:spacing w:after="0" w:line="240" w:lineRule="auto"/>
            </w:pPr>
            <w:r>
              <w:rPr>
                <w:sz w:val="18"/>
              </w:rPr>
              <w:t xml:space="preserve">To know the difference between farm animals and wild animals.  </w:t>
            </w:r>
          </w:p>
          <w:p w14:paraId="7CE46A44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14:paraId="61CDB91F" w14:textId="77777777" w:rsidR="004E5F51" w:rsidRDefault="0098455A">
            <w:pPr>
              <w:spacing w:after="0" w:line="240" w:lineRule="auto"/>
            </w:pPr>
            <w:r>
              <w:rPr>
                <w:sz w:val="18"/>
              </w:rPr>
              <w:t xml:space="preserve">To be able to </w:t>
            </w:r>
            <w:r>
              <w:rPr>
                <w:sz w:val="18"/>
              </w:rPr>
              <w:t xml:space="preserve">categorise animals by their characteristics.  </w:t>
            </w:r>
          </w:p>
          <w:p w14:paraId="2C43D55F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14:paraId="415D61B2" w14:textId="77777777" w:rsidR="004E5F51" w:rsidRDefault="0098455A">
            <w:pPr>
              <w:spacing w:after="0" w:line="240" w:lineRule="auto"/>
            </w:pPr>
            <w:r>
              <w:rPr>
                <w:sz w:val="18"/>
              </w:rPr>
              <w:t xml:space="preserve">To make Rangoli patterns on the computer.  </w:t>
            </w:r>
          </w:p>
          <w:p w14:paraId="3679CEBE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14:paraId="79FD2A22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To learn about the different stories related to Autumn festivals.  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39" w:type="dxa"/>
              <w:left w:w="105" w:type="dxa"/>
              <w:bottom w:w="0" w:type="dxa"/>
              <w:right w:w="76" w:type="dxa"/>
            </w:tcMar>
          </w:tcPr>
          <w:p w14:paraId="004655C3" w14:textId="77777777" w:rsidR="004E5F51" w:rsidRDefault="0098455A">
            <w:pPr>
              <w:spacing w:after="0" w:line="240" w:lineRule="auto"/>
              <w:ind w:left="5"/>
            </w:pPr>
            <w:r>
              <w:rPr>
                <w:sz w:val="18"/>
              </w:rPr>
              <w:t xml:space="preserve">To know similarities and differences between modes of transportation.  </w:t>
            </w:r>
          </w:p>
          <w:p w14:paraId="2554D39D" w14:textId="77777777" w:rsidR="004E5F51" w:rsidRDefault="0098455A">
            <w:pPr>
              <w:spacing w:after="0"/>
              <w:ind w:left="5"/>
            </w:pPr>
            <w:r>
              <w:rPr>
                <w:sz w:val="18"/>
              </w:rPr>
              <w:t xml:space="preserve"> </w:t>
            </w:r>
          </w:p>
          <w:p w14:paraId="4246E33C" w14:textId="77777777" w:rsidR="004E5F51" w:rsidRDefault="0098455A">
            <w:pPr>
              <w:spacing w:after="0" w:line="240" w:lineRule="auto"/>
              <w:ind w:left="5" w:right="28"/>
            </w:pPr>
            <w:r>
              <w:rPr>
                <w:sz w:val="18"/>
              </w:rPr>
              <w:t xml:space="preserve">To know that </w:t>
            </w:r>
            <w:r>
              <w:rPr>
                <w:sz w:val="18"/>
              </w:rPr>
              <w:t xml:space="preserve">adults do a variety of jobs and that they are not all the same.  </w:t>
            </w:r>
          </w:p>
          <w:p w14:paraId="34885BAD" w14:textId="77777777" w:rsidR="004E5F51" w:rsidRDefault="0098455A">
            <w:pPr>
              <w:spacing w:after="0"/>
              <w:ind w:left="5"/>
            </w:pPr>
            <w:r>
              <w:rPr>
                <w:sz w:val="18"/>
              </w:rPr>
              <w:t xml:space="preserve"> </w:t>
            </w:r>
          </w:p>
          <w:p w14:paraId="6E31BE62" w14:textId="77777777" w:rsidR="004E5F51" w:rsidRDefault="0098455A">
            <w:pPr>
              <w:spacing w:after="0"/>
              <w:ind w:left="5"/>
            </w:pPr>
            <w:r>
              <w:rPr>
                <w:sz w:val="18"/>
              </w:rPr>
              <w:t xml:space="preserve">To show an awareness of the emergency services and how they can help us.  </w:t>
            </w:r>
          </w:p>
        </w:tc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39" w:type="dxa"/>
              <w:left w:w="105" w:type="dxa"/>
              <w:bottom w:w="0" w:type="dxa"/>
              <w:right w:w="76" w:type="dxa"/>
            </w:tcMar>
          </w:tcPr>
          <w:p w14:paraId="05619AD5" w14:textId="77777777" w:rsidR="004E5F51" w:rsidRDefault="0098455A">
            <w:pPr>
              <w:spacing w:after="0" w:line="240" w:lineRule="auto"/>
            </w:pPr>
            <w:r>
              <w:rPr>
                <w:sz w:val="18"/>
              </w:rPr>
              <w:t xml:space="preserve">To know that every living being has a life cycle and they change in shape and size as they grow.  </w:t>
            </w:r>
          </w:p>
          <w:p w14:paraId="0C7DA025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14:paraId="4A7558D9" w14:textId="77777777" w:rsidR="004E5F51" w:rsidRDefault="0098455A">
            <w:pPr>
              <w:spacing w:after="1" w:line="240" w:lineRule="auto"/>
            </w:pPr>
            <w:r>
              <w:rPr>
                <w:sz w:val="18"/>
              </w:rPr>
              <w:t>To know that</w:t>
            </w:r>
            <w:r>
              <w:rPr>
                <w:sz w:val="18"/>
              </w:rPr>
              <w:t xml:space="preserve"> living beings follow a similar growth pattern and make comparisons.  </w:t>
            </w:r>
          </w:p>
          <w:p w14:paraId="12DE5985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14:paraId="771D113D" w14:textId="77777777" w:rsidR="004E5F51" w:rsidRDefault="0098455A">
            <w:pPr>
              <w:spacing w:after="0" w:line="240" w:lineRule="auto"/>
            </w:pPr>
            <w:r>
              <w:rPr>
                <w:sz w:val="18"/>
              </w:rPr>
              <w:t xml:space="preserve">To know about who celebrates Easter and what is its significance.  </w:t>
            </w:r>
          </w:p>
          <w:p w14:paraId="312B4DC4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14:paraId="655334BD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To begin </w:t>
            </w:r>
            <w:proofErr w:type="gramStart"/>
            <w:r>
              <w:rPr>
                <w:sz w:val="18"/>
              </w:rPr>
              <w:t>understand</w:t>
            </w:r>
            <w:proofErr w:type="gramEnd"/>
            <w:r>
              <w:rPr>
                <w:sz w:val="18"/>
              </w:rPr>
              <w:t xml:space="preserve"> the importance of looking after our environment and all living things and where we can collec</w:t>
            </w:r>
            <w:r>
              <w:rPr>
                <w:sz w:val="18"/>
              </w:rPr>
              <w:t xml:space="preserve">t natural resources from.  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39" w:type="dxa"/>
              <w:left w:w="105" w:type="dxa"/>
              <w:bottom w:w="0" w:type="dxa"/>
              <w:right w:w="76" w:type="dxa"/>
            </w:tcMar>
          </w:tcPr>
          <w:p w14:paraId="441B1D03" w14:textId="77777777" w:rsidR="004E5F51" w:rsidRDefault="0098455A">
            <w:pPr>
              <w:spacing w:after="0" w:line="240" w:lineRule="auto"/>
              <w:ind w:right="28"/>
            </w:pPr>
            <w:r>
              <w:rPr>
                <w:sz w:val="18"/>
              </w:rPr>
              <w:t xml:space="preserve">To know that difference creatures live in different places based on their characteristics, </w:t>
            </w:r>
            <w:proofErr w:type="gramStart"/>
            <w:r>
              <w:rPr>
                <w:sz w:val="18"/>
              </w:rPr>
              <w:t>e.g.</w:t>
            </w:r>
            <w:proofErr w:type="gramEnd"/>
            <w:r>
              <w:rPr>
                <w:sz w:val="18"/>
              </w:rPr>
              <w:t xml:space="preserve"> farm animals can live around people, however wild animals can be dangerous so we have to be careful.  </w:t>
            </w:r>
          </w:p>
          <w:p w14:paraId="5F34DA93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14:paraId="09B2151E" w14:textId="77777777" w:rsidR="004E5F51" w:rsidRDefault="0098455A">
            <w:pPr>
              <w:spacing w:after="0" w:line="240" w:lineRule="auto"/>
              <w:ind w:right="90"/>
              <w:jc w:val="both"/>
            </w:pPr>
            <w:r>
              <w:rPr>
                <w:sz w:val="18"/>
              </w:rPr>
              <w:t>Wild animals live in forest</w:t>
            </w:r>
            <w:r>
              <w:rPr>
                <w:sz w:val="18"/>
              </w:rPr>
              <w:t xml:space="preserve">s/jungles/ safari and sometimes </w:t>
            </w:r>
            <w:proofErr w:type="gramStart"/>
            <w:r>
              <w:rPr>
                <w:sz w:val="18"/>
              </w:rPr>
              <w:t>zoo’s</w:t>
            </w:r>
            <w:proofErr w:type="gramEnd"/>
            <w:r>
              <w:rPr>
                <w:sz w:val="18"/>
              </w:rPr>
              <w:t xml:space="preserve"> or aquariums. </w:t>
            </w:r>
          </w:p>
          <w:p w14:paraId="0FE0DFF7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 </w:t>
            </w:r>
          </w:p>
          <w:p w14:paraId="40FCC5D2" w14:textId="77777777" w:rsidR="004E5F51" w:rsidRDefault="0098455A">
            <w:pPr>
              <w:spacing w:after="0"/>
              <w:ind w:right="30"/>
            </w:pPr>
            <w:r>
              <w:rPr>
                <w:sz w:val="18"/>
              </w:rPr>
              <w:t xml:space="preserve">To begin </w:t>
            </w:r>
            <w:proofErr w:type="gramStart"/>
            <w:r>
              <w:rPr>
                <w:sz w:val="18"/>
              </w:rPr>
              <w:t>understand</w:t>
            </w:r>
            <w:proofErr w:type="gramEnd"/>
            <w:r>
              <w:rPr>
                <w:sz w:val="18"/>
              </w:rPr>
              <w:t xml:space="preserve"> the importance of looking after our environment and all living things and where we can collect natural resources from.  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39" w:type="dxa"/>
              <w:left w:w="105" w:type="dxa"/>
              <w:bottom w:w="0" w:type="dxa"/>
              <w:right w:w="76" w:type="dxa"/>
            </w:tcMar>
          </w:tcPr>
          <w:p w14:paraId="3C3DE0E1" w14:textId="77777777" w:rsidR="004E5F51" w:rsidRDefault="0098455A">
            <w:pPr>
              <w:spacing w:after="0" w:line="240" w:lineRule="auto"/>
            </w:pPr>
            <w:r>
              <w:rPr>
                <w:sz w:val="18"/>
              </w:rPr>
              <w:t xml:space="preserve">To know that different animals and birds produce food </w:t>
            </w:r>
            <w:r>
              <w:rPr>
                <w:sz w:val="18"/>
              </w:rPr>
              <w:t xml:space="preserve">that we consume and there are different people who make food that we can buy in the supermarket.  </w:t>
            </w:r>
          </w:p>
          <w:p w14:paraId="2CE8FE8B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14:paraId="0179D611" w14:textId="77777777" w:rsidR="004E5F51" w:rsidRDefault="0098455A">
            <w:pPr>
              <w:spacing w:after="0" w:line="240" w:lineRule="auto"/>
            </w:pPr>
            <w:r>
              <w:rPr>
                <w:sz w:val="18"/>
              </w:rPr>
              <w:t xml:space="preserve">To begin </w:t>
            </w:r>
            <w:proofErr w:type="gramStart"/>
            <w:r>
              <w:rPr>
                <w:sz w:val="18"/>
              </w:rPr>
              <w:t>understand</w:t>
            </w:r>
            <w:proofErr w:type="gramEnd"/>
            <w:r>
              <w:rPr>
                <w:sz w:val="18"/>
              </w:rPr>
              <w:t xml:space="preserve"> the importance of looking after our environment and all living things` and where we can collect natural resources from.  </w:t>
            </w:r>
          </w:p>
          <w:p w14:paraId="3A160D2A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14:paraId="7B03C691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14:paraId="5AE5AAD3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14:paraId="37D74E20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14:paraId="59DCE390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14:paraId="0A12DF29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14:paraId="1107E530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14:paraId="76F02C3D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14:paraId="76DE1D23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14:paraId="4210C705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14:paraId="18AFD5AC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14:paraId="2CA4EC92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14:paraId="4E1462A6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14:paraId="7F194A53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14:paraId="0845520F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14:paraId="6669BF52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14:paraId="01DD9DA3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</w:t>
            </w:r>
          </w:p>
        </w:tc>
      </w:tr>
    </w:tbl>
    <w:p w14:paraId="2EB81AB9" w14:textId="77777777" w:rsidR="004E5F51" w:rsidRDefault="004E5F51">
      <w:pPr>
        <w:spacing w:after="0"/>
        <w:ind w:left="-720" w:right="10876"/>
      </w:pPr>
    </w:p>
    <w:tbl>
      <w:tblPr>
        <w:tblW w:w="15023" w:type="dxa"/>
        <w:tblInd w:w="19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407"/>
        <w:gridCol w:w="2127"/>
        <w:gridCol w:w="2010"/>
        <w:gridCol w:w="2014"/>
        <w:gridCol w:w="2102"/>
        <w:gridCol w:w="2247"/>
        <w:gridCol w:w="2116"/>
      </w:tblGrid>
      <w:tr w:rsidR="004E5F51" w14:paraId="74455205" w14:textId="77777777">
        <w:tblPrEx>
          <w:tblCellMar>
            <w:top w:w="0" w:type="dxa"/>
            <w:bottom w:w="0" w:type="dxa"/>
          </w:tblCellMar>
        </w:tblPrEx>
        <w:trPr>
          <w:trHeight w:val="3680"/>
        </w:trPr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39" w:type="dxa"/>
              <w:left w:w="105" w:type="dxa"/>
              <w:bottom w:w="0" w:type="dxa"/>
              <w:right w:w="44" w:type="dxa"/>
            </w:tcMar>
          </w:tcPr>
          <w:p w14:paraId="67E5E9FF" w14:textId="77777777" w:rsidR="004E5F51" w:rsidRDefault="004E5F51"/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39" w:type="dxa"/>
              <w:left w:w="105" w:type="dxa"/>
              <w:bottom w:w="0" w:type="dxa"/>
              <w:right w:w="44" w:type="dxa"/>
            </w:tcMar>
          </w:tcPr>
          <w:p w14:paraId="7A4EBDB7" w14:textId="77777777" w:rsidR="004E5F51" w:rsidRDefault="004E5F51"/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39" w:type="dxa"/>
              <w:left w:w="105" w:type="dxa"/>
              <w:bottom w:w="0" w:type="dxa"/>
              <w:right w:w="44" w:type="dxa"/>
            </w:tcMar>
          </w:tcPr>
          <w:p w14:paraId="39D10CC4" w14:textId="77777777" w:rsidR="004E5F51" w:rsidRDefault="004E5F51"/>
        </w:tc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39" w:type="dxa"/>
              <w:left w:w="105" w:type="dxa"/>
              <w:bottom w:w="0" w:type="dxa"/>
              <w:right w:w="44" w:type="dxa"/>
            </w:tcMar>
          </w:tcPr>
          <w:p w14:paraId="23E39BA3" w14:textId="77777777" w:rsidR="004E5F51" w:rsidRDefault="004E5F51"/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39" w:type="dxa"/>
              <w:left w:w="105" w:type="dxa"/>
              <w:bottom w:w="0" w:type="dxa"/>
              <w:right w:w="44" w:type="dxa"/>
            </w:tcMar>
          </w:tcPr>
          <w:p w14:paraId="6DD68D49" w14:textId="77777777" w:rsidR="004E5F51" w:rsidRDefault="004E5F51"/>
        </w:tc>
        <w:tc>
          <w:tcPr>
            <w:tcW w:w="2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39" w:type="dxa"/>
              <w:left w:w="105" w:type="dxa"/>
              <w:bottom w:w="0" w:type="dxa"/>
              <w:right w:w="44" w:type="dxa"/>
            </w:tcMar>
          </w:tcPr>
          <w:p w14:paraId="5AF717E3" w14:textId="77777777" w:rsidR="004E5F51" w:rsidRDefault="004E5F51"/>
        </w:tc>
        <w:tc>
          <w:tcPr>
            <w:tcW w:w="2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39" w:type="dxa"/>
              <w:left w:w="105" w:type="dxa"/>
              <w:bottom w:w="0" w:type="dxa"/>
              <w:right w:w="44" w:type="dxa"/>
            </w:tcMar>
          </w:tcPr>
          <w:p w14:paraId="545C4EBC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</w:t>
            </w:r>
          </w:p>
        </w:tc>
      </w:tr>
      <w:tr w:rsidR="004E5F51" w14:paraId="60F3D3CD" w14:textId="77777777">
        <w:tblPrEx>
          <w:tblCellMar>
            <w:top w:w="0" w:type="dxa"/>
            <w:bottom w:w="0" w:type="dxa"/>
          </w:tblCellMar>
        </w:tblPrEx>
        <w:trPr>
          <w:trHeight w:val="5286"/>
        </w:trPr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39" w:type="dxa"/>
              <w:left w:w="105" w:type="dxa"/>
              <w:bottom w:w="0" w:type="dxa"/>
              <w:right w:w="44" w:type="dxa"/>
            </w:tcMar>
          </w:tcPr>
          <w:p w14:paraId="22686DD9" w14:textId="77777777" w:rsidR="004E5F51" w:rsidRDefault="0098455A">
            <w:pPr>
              <w:spacing w:after="0"/>
              <w:ind w:left="265"/>
            </w:pPr>
            <w:r>
              <w:rPr>
                <w:noProof/>
              </w:rPr>
              <w:lastRenderedPageBreak/>
              <mc:AlternateContent>
                <mc:Choice Requires="wpg">
                  <w:drawing>
                    <wp:inline distT="0" distB="0" distL="0" distR="0" wp14:anchorId="2FA33177" wp14:editId="22AD696A">
                      <wp:extent cx="1266014" cy="494937"/>
                      <wp:effectExtent l="0" t="571500" r="0" b="228963"/>
                      <wp:docPr id="280" name="Group 2927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555585" y="-555585"/>
                                <a:ext cx="154844" cy="1266014"/>
                                <a:chOff x="555585" y="-555585"/>
                                <a:chExt cx="154844" cy="1266014"/>
                              </a:xfrm>
                            </wpg:grpSpPr>
                            <wps:wsp>
                              <wps:cNvPr id="281" name="Rectangle 3012"/>
                              <wps:cNvSpPr/>
                              <wps:spPr>
                                <a:xfrm rot="5400013">
                                  <a:off x="0" y="0"/>
                                  <a:ext cx="1266014" cy="154844"/>
                                </a:xfrm>
                                <a:prstGeom prst="rect">
                                  <a:avLst/>
                                </a:prstGeom>
                                <a:noFill/>
                                <a:ln cap="flat">
                                  <a:noFill/>
                                  <a:prstDash val="solid"/>
                                </a:ln>
                              </wps:spPr>
                              <wps:txbx>
                                <w:txbxContent>
                                  <w:p w14:paraId="2E652F8E" w14:textId="77777777" w:rsidR="004E5F51" w:rsidRDefault="0098455A">
                                    <w:r>
                                      <w:rPr>
                                        <w:sz w:val="18"/>
                                      </w:rPr>
                                      <w:t>Expressive Arts Skills</w:t>
                                    </w:r>
                                  </w:p>
                                </w:txbxContent>
                              </wps:txbx>
                              <wps:bodyPr vert="horz" wrap="square" lIns="0" tIns="0" rIns="0" bIns="0" anchor="t" anchorCtr="0" compatLnSpc="0">
                                <a:noAutofit/>
                              </wps:bodyPr>
                            </wps:wsp>
                            <wps:wsp>
                              <wps:cNvPr id="282" name="Rectangle 3013"/>
                              <wps:cNvSpPr/>
                              <wps:spPr>
                                <a:xfrm rot="5400013">
                                  <a:off x="615830" y="340093"/>
                                  <a:ext cx="34354" cy="154844"/>
                                </a:xfrm>
                                <a:prstGeom prst="rect">
                                  <a:avLst/>
                                </a:prstGeom>
                                <a:noFill/>
                                <a:ln cap="flat">
                                  <a:noFill/>
                                  <a:prstDash val="solid"/>
                                </a:ln>
                              </wps:spPr>
                              <wps:txbx>
                                <w:txbxContent>
                                  <w:p w14:paraId="39D0284C" w14:textId="77777777" w:rsidR="004E5F51" w:rsidRDefault="0098455A">
                                    <w:r>
                                      <w:rPr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vert="horz" wrap="square" lIns="0" tIns="0" rIns="0" bIns="0" anchor="t" anchorCtr="0" compatLnSpc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FA33177" id="Group 29279" o:spid="_x0000_s1086" style="width:99.7pt;height:38.95pt;mso-position-horizontal-relative:char;mso-position-vertical-relative:line" coordorigin="5555,-5555" coordsize="1548,126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">
                      <v:rect id="Rectangle 3012" o:spid="_x0000_s1087" style="position:absolute;width:12659;height:1549;rotation:5898254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" filled="f" stroked="f">
                        <v:textbox inset="0,0,0,0">
                          <w:txbxContent>
                            <w:p w14:paraId="2E652F8E" w14:textId="77777777" w:rsidR="004E5F51" w:rsidRDefault="0098455A">
                              <w:r>
                                <w:rPr>
                                  <w:sz w:val="18"/>
                                </w:rPr>
                                <w:t>Expressive Arts Skills</w:t>
                              </w:r>
                            </w:p>
                          </w:txbxContent>
                        </v:textbox>
                      </v:rect>
                      <v:rect id="Rectangle 3013" o:spid="_x0000_s1088" style="position:absolute;left:6158;top:3400;width:343;height:1549;rotation:5898254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" filled="f" stroked="f">
                        <v:textbox inset="0,0,0,0">
                          <w:txbxContent>
                            <w:p w14:paraId="39D0284C" w14:textId="77777777" w:rsidR="004E5F51" w:rsidRDefault="0098455A">
                              <w:r>
                                <w:rPr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39" w:type="dxa"/>
              <w:left w:w="105" w:type="dxa"/>
              <w:bottom w:w="0" w:type="dxa"/>
              <w:right w:w="44" w:type="dxa"/>
            </w:tcMar>
          </w:tcPr>
          <w:p w14:paraId="1B4AE431" w14:textId="77777777" w:rsidR="004E5F51" w:rsidRDefault="0098455A">
            <w:pPr>
              <w:spacing w:after="0" w:line="240" w:lineRule="auto"/>
              <w:ind w:left="4" w:right="22"/>
            </w:pPr>
            <w:r>
              <w:rPr>
                <w:sz w:val="18"/>
              </w:rPr>
              <w:t xml:space="preserve">Listening to and join in with Nursery rhymes and use musical instruments to tap out a rhythm. </w:t>
            </w:r>
          </w:p>
          <w:p w14:paraId="2320F4C8" w14:textId="77777777" w:rsidR="004E5F51" w:rsidRDefault="0098455A">
            <w:pPr>
              <w:spacing w:after="0"/>
              <w:ind w:left="4"/>
            </w:pPr>
            <w:r>
              <w:rPr>
                <w:sz w:val="18"/>
              </w:rPr>
              <w:t xml:space="preserve"> </w:t>
            </w:r>
          </w:p>
          <w:p w14:paraId="425B7359" w14:textId="77777777" w:rsidR="004E5F51" w:rsidRDefault="0098455A">
            <w:pPr>
              <w:spacing w:after="0" w:line="240" w:lineRule="auto"/>
              <w:ind w:left="4"/>
            </w:pPr>
            <w:r>
              <w:rPr>
                <w:sz w:val="18"/>
              </w:rPr>
              <w:t xml:space="preserve"> To learn about art and music of Africa for Black History Month. </w:t>
            </w:r>
          </w:p>
          <w:p w14:paraId="4964FD3D" w14:textId="77777777" w:rsidR="004E5F51" w:rsidRDefault="0098455A">
            <w:pPr>
              <w:spacing w:after="0"/>
              <w:ind w:left="4"/>
            </w:pPr>
            <w:r>
              <w:rPr>
                <w:sz w:val="18"/>
              </w:rPr>
              <w:t xml:space="preserve">Uses various </w:t>
            </w:r>
            <w:r>
              <w:rPr>
                <w:sz w:val="18"/>
              </w:rPr>
              <w:t xml:space="preserve">construction materials. 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39" w:type="dxa"/>
              <w:left w:w="105" w:type="dxa"/>
              <w:bottom w:w="0" w:type="dxa"/>
              <w:right w:w="44" w:type="dxa"/>
            </w:tcMar>
          </w:tcPr>
          <w:p w14:paraId="4253FA2E" w14:textId="77777777" w:rsidR="004E5F51" w:rsidRDefault="0098455A">
            <w:pPr>
              <w:spacing w:after="0" w:line="240" w:lineRule="auto"/>
            </w:pPr>
            <w:r>
              <w:rPr>
                <w:sz w:val="18"/>
              </w:rPr>
              <w:t xml:space="preserve">Sing familiar Nursery Rhymes.  </w:t>
            </w:r>
          </w:p>
          <w:p w14:paraId="2AB19B91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14:paraId="7AA9CFE1" w14:textId="77777777" w:rsidR="004E5F51" w:rsidRDefault="0098455A">
            <w:pPr>
              <w:spacing w:after="0" w:line="240" w:lineRule="auto"/>
              <w:ind w:right="63"/>
            </w:pPr>
            <w:r>
              <w:rPr>
                <w:sz w:val="18"/>
              </w:rPr>
              <w:t xml:space="preserve">To use different colours and materials to make Rangoli Patterns.  </w:t>
            </w:r>
          </w:p>
          <w:p w14:paraId="5F98F282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14:paraId="099C442A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To make salt dough Diva’s. </w:t>
            </w:r>
          </w:p>
          <w:p w14:paraId="4AEFB80E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14:paraId="6974BEC9" w14:textId="77777777" w:rsidR="004E5F51" w:rsidRDefault="0098455A">
            <w:pPr>
              <w:spacing w:after="0" w:line="240" w:lineRule="auto"/>
            </w:pPr>
            <w:r>
              <w:rPr>
                <w:sz w:val="18"/>
              </w:rPr>
              <w:t xml:space="preserve">To make Christmas cards and decorations for friends and family using a range of media. </w:t>
            </w:r>
          </w:p>
          <w:p w14:paraId="3EC80CB8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14:paraId="1B9CD7AC" w14:textId="77777777" w:rsidR="004E5F51" w:rsidRDefault="0098455A">
            <w:pPr>
              <w:spacing w:after="1" w:line="235" w:lineRule="auto"/>
              <w:ind w:right="100"/>
            </w:pPr>
            <w:r>
              <w:rPr>
                <w:sz w:val="18"/>
              </w:rPr>
              <w:t xml:space="preserve">To </w:t>
            </w:r>
            <w:r>
              <w:rPr>
                <w:sz w:val="18"/>
              </w:rPr>
              <w:t xml:space="preserve">make Hanukah cards. To make patterns with paint and different objects, exploring what happens when you mix colours.  </w:t>
            </w:r>
          </w:p>
          <w:p w14:paraId="6B0A9961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14:paraId="10AB0B69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Joins construction pieces together to build and balance </w:t>
            </w:r>
          </w:p>
        </w:tc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39" w:type="dxa"/>
              <w:left w:w="105" w:type="dxa"/>
              <w:bottom w:w="0" w:type="dxa"/>
              <w:right w:w="44" w:type="dxa"/>
            </w:tcMar>
          </w:tcPr>
          <w:p w14:paraId="0CE187A6" w14:textId="77777777" w:rsidR="004E5F51" w:rsidRDefault="0098455A">
            <w:pPr>
              <w:spacing w:after="0"/>
              <w:ind w:left="5"/>
            </w:pPr>
            <w:r>
              <w:rPr>
                <w:sz w:val="18"/>
              </w:rPr>
              <w:t xml:space="preserve">To use scissors effectively.  </w:t>
            </w:r>
          </w:p>
          <w:p w14:paraId="431DB03D" w14:textId="77777777" w:rsidR="004E5F51" w:rsidRDefault="0098455A">
            <w:pPr>
              <w:spacing w:after="0"/>
              <w:ind w:left="5"/>
            </w:pPr>
            <w:r>
              <w:rPr>
                <w:sz w:val="18"/>
              </w:rPr>
              <w:t xml:space="preserve"> </w:t>
            </w:r>
          </w:p>
          <w:p w14:paraId="64FEF231" w14:textId="77777777" w:rsidR="004E5F51" w:rsidRDefault="0098455A">
            <w:pPr>
              <w:spacing w:after="0" w:line="240" w:lineRule="auto"/>
              <w:ind w:left="5" w:right="56"/>
            </w:pPr>
            <w:r>
              <w:rPr>
                <w:sz w:val="18"/>
              </w:rPr>
              <w:t xml:space="preserve">To begin to act out different scenarios using </w:t>
            </w:r>
            <w:r>
              <w:rPr>
                <w:sz w:val="18"/>
              </w:rPr>
              <w:t xml:space="preserve">props to enhance imaginative play. </w:t>
            </w:r>
          </w:p>
          <w:p w14:paraId="239E406F" w14:textId="77777777" w:rsidR="004E5F51" w:rsidRDefault="0098455A">
            <w:pPr>
              <w:spacing w:after="0"/>
              <w:ind w:left="5"/>
            </w:pPr>
            <w:r>
              <w:rPr>
                <w:sz w:val="18"/>
              </w:rPr>
              <w:t xml:space="preserve"> </w:t>
            </w:r>
          </w:p>
          <w:p w14:paraId="091A94C1" w14:textId="77777777" w:rsidR="004E5F51" w:rsidRDefault="0098455A">
            <w:pPr>
              <w:spacing w:after="1" w:line="240" w:lineRule="auto"/>
              <w:ind w:left="5"/>
            </w:pPr>
            <w:r>
              <w:rPr>
                <w:sz w:val="18"/>
              </w:rPr>
              <w:t xml:space="preserve">Sing familiar songs or make up own songs. </w:t>
            </w:r>
          </w:p>
          <w:p w14:paraId="5BC96CF4" w14:textId="77777777" w:rsidR="004E5F51" w:rsidRDefault="0098455A">
            <w:pPr>
              <w:spacing w:after="0"/>
              <w:ind w:left="5"/>
            </w:pPr>
            <w:r>
              <w:rPr>
                <w:sz w:val="18"/>
              </w:rPr>
              <w:t xml:space="preserve"> </w:t>
            </w:r>
          </w:p>
          <w:p w14:paraId="5965B95C" w14:textId="77777777" w:rsidR="004E5F51" w:rsidRDefault="0098455A">
            <w:pPr>
              <w:spacing w:after="0" w:line="240" w:lineRule="auto"/>
              <w:ind w:left="5" w:right="8"/>
            </w:pPr>
            <w:r>
              <w:rPr>
                <w:sz w:val="18"/>
              </w:rPr>
              <w:t xml:space="preserve">Beginning to construct, stacking blocks vertically and horizontally, making enclosures and creating spaces. </w:t>
            </w:r>
          </w:p>
          <w:p w14:paraId="2E84EDC4" w14:textId="77777777" w:rsidR="004E5F51" w:rsidRDefault="0098455A">
            <w:pPr>
              <w:spacing w:after="0"/>
              <w:ind w:left="5"/>
            </w:pPr>
            <w:r>
              <w:rPr>
                <w:sz w:val="18"/>
              </w:rPr>
              <w:t xml:space="preserve"> </w:t>
            </w:r>
          </w:p>
          <w:p w14:paraId="3CA24EE5" w14:textId="77777777" w:rsidR="004E5F51" w:rsidRDefault="0098455A">
            <w:pPr>
              <w:spacing w:after="0"/>
              <w:ind w:left="5"/>
            </w:pPr>
            <w:r>
              <w:rPr>
                <w:sz w:val="18"/>
              </w:rPr>
              <w:t xml:space="preserve">To play instruments with increasing control. 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39" w:type="dxa"/>
              <w:left w:w="105" w:type="dxa"/>
              <w:bottom w:w="0" w:type="dxa"/>
              <w:right w:w="44" w:type="dxa"/>
            </w:tcMar>
          </w:tcPr>
          <w:p w14:paraId="39B9871A" w14:textId="77777777" w:rsidR="004E5F51" w:rsidRDefault="0098455A">
            <w:pPr>
              <w:spacing w:after="0" w:line="240" w:lineRule="auto"/>
            </w:pPr>
            <w:r>
              <w:rPr>
                <w:sz w:val="18"/>
              </w:rPr>
              <w:t>To learn about d</w:t>
            </w:r>
            <w:r>
              <w:rPr>
                <w:sz w:val="18"/>
              </w:rPr>
              <w:t xml:space="preserve">ifferent textures and talk about them.  </w:t>
            </w:r>
          </w:p>
          <w:p w14:paraId="1D80B71B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14:paraId="6DFD454C" w14:textId="77777777" w:rsidR="004E5F51" w:rsidRDefault="0098455A">
            <w:pPr>
              <w:spacing w:after="0" w:line="240" w:lineRule="auto"/>
            </w:pPr>
            <w:r>
              <w:rPr>
                <w:sz w:val="18"/>
              </w:rPr>
              <w:t xml:space="preserve">Feely bag activities with different objects for children to feel and describe. </w:t>
            </w:r>
          </w:p>
          <w:p w14:paraId="2858612F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14:paraId="61950331" w14:textId="77777777" w:rsidR="004E5F51" w:rsidRDefault="0098455A">
            <w:pPr>
              <w:spacing w:after="0" w:line="240" w:lineRule="auto"/>
            </w:pPr>
            <w:r>
              <w:rPr>
                <w:sz w:val="18"/>
              </w:rPr>
              <w:t xml:space="preserve">To engage in </w:t>
            </w:r>
            <w:proofErr w:type="gramStart"/>
            <w:r>
              <w:rPr>
                <w:sz w:val="18"/>
              </w:rPr>
              <w:t>role</w:t>
            </w:r>
            <w:proofErr w:type="gramEnd"/>
            <w:r>
              <w:rPr>
                <w:sz w:val="18"/>
              </w:rPr>
              <w:t xml:space="preserve"> play by making stick puppets of different story characters. </w:t>
            </w:r>
          </w:p>
          <w:p w14:paraId="2CA854B4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14:paraId="50C6586E" w14:textId="77777777" w:rsidR="004E5F51" w:rsidRDefault="0098455A">
            <w:pPr>
              <w:spacing w:after="0" w:line="240" w:lineRule="auto"/>
            </w:pPr>
            <w:r>
              <w:rPr>
                <w:sz w:val="18"/>
              </w:rPr>
              <w:t xml:space="preserve">Sing familiar Nursery Rhymes. Realises tools </w:t>
            </w:r>
            <w:r>
              <w:rPr>
                <w:sz w:val="18"/>
              </w:rPr>
              <w:t xml:space="preserve">can be used for a purpose. </w:t>
            </w:r>
          </w:p>
          <w:p w14:paraId="643B4209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14:paraId="50613773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To create closed shapes with continuous lines which represent objects that can be spoken about or identified.  </w:t>
            </w:r>
          </w:p>
        </w:tc>
        <w:tc>
          <w:tcPr>
            <w:tcW w:w="2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39" w:type="dxa"/>
              <w:left w:w="105" w:type="dxa"/>
              <w:bottom w:w="0" w:type="dxa"/>
              <w:right w:w="44" w:type="dxa"/>
            </w:tcMar>
          </w:tcPr>
          <w:p w14:paraId="3C990AFF" w14:textId="77777777" w:rsidR="004E5F51" w:rsidRDefault="0098455A">
            <w:pPr>
              <w:spacing w:after="0" w:line="240" w:lineRule="auto"/>
              <w:ind w:right="51"/>
            </w:pPr>
            <w:r>
              <w:rPr>
                <w:sz w:val="18"/>
              </w:rPr>
              <w:t xml:space="preserve">To use puppets and props to act out different traditional stories.  </w:t>
            </w:r>
          </w:p>
          <w:p w14:paraId="5647B8C5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14:paraId="18883922" w14:textId="77777777" w:rsidR="004E5F51" w:rsidRDefault="0098455A">
            <w:pPr>
              <w:spacing w:after="0" w:line="240" w:lineRule="auto"/>
              <w:ind w:right="22"/>
            </w:pPr>
            <w:r>
              <w:rPr>
                <w:sz w:val="18"/>
              </w:rPr>
              <w:t>To make masks for role play.  Sing familiar</w:t>
            </w:r>
            <w:r>
              <w:rPr>
                <w:sz w:val="18"/>
              </w:rPr>
              <w:t xml:space="preserve"> songs in the correct tone and changing melody if appropriate. </w:t>
            </w:r>
          </w:p>
          <w:p w14:paraId="3D047F7B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14:paraId="709B5903" w14:textId="77777777" w:rsidR="004E5F51" w:rsidRDefault="0098455A">
            <w:pPr>
              <w:spacing w:after="0" w:line="240" w:lineRule="auto"/>
            </w:pPr>
            <w:r>
              <w:rPr>
                <w:sz w:val="18"/>
              </w:rPr>
              <w:t xml:space="preserve">Uses available resources to create props to support roleplay. </w:t>
            </w:r>
          </w:p>
          <w:p w14:paraId="12B2C54C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14:paraId="6F47BC2A" w14:textId="77777777" w:rsidR="004E5F51" w:rsidRDefault="0098455A">
            <w:pPr>
              <w:spacing w:after="2" w:line="235" w:lineRule="auto"/>
            </w:pPr>
            <w:r>
              <w:rPr>
                <w:sz w:val="18"/>
              </w:rPr>
              <w:t xml:space="preserve">To use available props to develop stories and make imaginative play more purposeful. </w:t>
            </w:r>
          </w:p>
          <w:p w14:paraId="2E0A8302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14:paraId="64509EFE" w14:textId="77777777" w:rsidR="004E5F51" w:rsidRDefault="0098455A">
            <w:pPr>
              <w:spacing w:after="1" w:line="240" w:lineRule="auto"/>
            </w:pPr>
            <w:r>
              <w:rPr>
                <w:sz w:val="18"/>
              </w:rPr>
              <w:t>To show different emotions in picture</w:t>
            </w:r>
            <w:r>
              <w:rPr>
                <w:sz w:val="18"/>
              </w:rPr>
              <w:t xml:space="preserve">s clearly. </w:t>
            </w:r>
          </w:p>
          <w:p w14:paraId="03F06A1E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14:paraId="3923AD55" w14:textId="77777777" w:rsidR="004E5F51" w:rsidRDefault="0098455A">
            <w:pPr>
              <w:spacing w:after="0"/>
              <w:ind w:right="47"/>
            </w:pPr>
            <w:r>
              <w:rPr>
                <w:sz w:val="18"/>
              </w:rPr>
              <w:t xml:space="preserve">To draw with increasing control, representing features and detail clearly. </w:t>
            </w:r>
          </w:p>
        </w:tc>
        <w:tc>
          <w:tcPr>
            <w:tcW w:w="2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39" w:type="dxa"/>
              <w:left w:w="105" w:type="dxa"/>
              <w:bottom w:w="0" w:type="dxa"/>
              <w:right w:w="44" w:type="dxa"/>
            </w:tcMar>
          </w:tcPr>
          <w:p w14:paraId="28BD64B5" w14:textId="77777777" w:rsidR="004E5F51" w:rsidRDefault="0098455A">
            <w:pPr>
              <w:spacing w:after="0" w:line="240" w:lineRule="auto"/>
            </w:pPr>
            <w:r>
              <w:rPr>
                <w:sz w:val="18"/>
              </w:rPr>
              <w:t xml:space="preserve">Sing familiar Nursery Rhymes alongside playing instruments and follow the rhythm. </w:t>
            </w:r>
          </w:p>
          <w:p w14:paraId="04CD2A88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14:paraId="4DE54E6A" w14:textId="77777777" w:rsidR="004E5F51" w:rsidRDefault="0098455A">
            <w:pPr>
              <w:spacing w:after="0" w:line="240" w:lineRule="auto"/>
            </w:pPr>
            <w:r>
              <w:rPr>
                <w:sz w:val="18"/>
              </w:rPr>
              <w:t xml:space="preserve">To listen to music and create movements to the different beats. </w:t>
            </w:r>
          </w:p>
          <w:p w14:paraId="70FE1C62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14:paraId="5F93E0AC" w14:textId="77777777" w:rsidR="004E5F51" w:rsidRDefault="0098455A">
            <w:pPr>
              <w:spacing w:after="0" w:line="240" w:lineRule="auto"/>
            </w:pPr>
            <w:r>
              <w:rPr>
                <w:sz w:val="18"/>
              </w:rPr>
              <w:t xml:space="preserve">To </w:t>
            </w:r>
            <w:r>
              <w:rPr>
                <w:sz w:val="18"/>
              </w:rPr>
              <w:t xml:space="preserve">construct with bricks and blocks to make an enclosure. </w:t>
            </w:r>
          </w:p>
          <w:p w14:paraId="471F171A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14:paraId="0EC61A83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Explore different materials freely, using them with a purpose  </w:t>
            </w:r>
          </w:p>
        </w:tc>
      </w:tr>
    </w:tbl>
    <w:p w14:paraId="051152DE" w14:textId="77777777" w:rsidR="004E5F51" w:rsidRDefault="0098455A">
      <w:pPr>
        <w:spacing w:after="0"/>
        <w:ind w:left="7388"/>
      </w:pPr>
      <w:r>
        <w:rPr>
          <w:noProof/>
        </w:rPr>
        <w:drawing>
          <wp:inline distT="0" distB="0" distL="0" distR="0" wp14:anchorId="71B1D069" wp14:editId="4D95423B">
            <wp:extent cx="384331" cy="399327"/>
            <wp:effectExtent l="0" t="0" r="0" b="723"/>
            <wp:docPr id="283" name="Picture 324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84331" cy="399327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04A4B7A3" w14:textId="77777777" w:rsidR="004E5F51" w:rsidRDefault="0098455A">
      <w:pPr>
        <w:spacing w:after="133"/>
        <w:ind w:left="7388"/>
        <w:jc w:val="center"/>
      </w:pPr>
      <w:r>
        <w:rPr>
          <w:sz w:val="13"/>
        </w:rPr>
        <w:t xml:space="preserve"> </w:t>
      </w:r>
    </w:p>
    <w:p w14:paraId="3E25A967" w14:textId="77777777" w:rsidR="004E5F51" w:rsidRDefault="0098455A">
      <w:pPr>
        <w:tabs>
          <w:tab w:val="center" w:pos="7692"/>
          <w:tab w:val="right" w:pos="10156"/>
        </w:tabs>
        <w:spacing w:after="362"/>
      </w:pPr>
      <w:r>
        <w:tab/>
      </w:r>
      <w:r>
        <w:rPr>
          <w:rFonts w:ascii="Lucida Handwriting" w:eastAsia="Lucida Handwriting" w:hAnsi="Lucida Handwriting" w:cs="Lucida Handwriting"/>
          <w:i/>
          <w:sz w:val="12"/>
        </w:rPr>
        <w:t>Be courageous; Be strong. Do everything in love</w:t>
      </w:r>
      <w:proofErr w:type="gramStart"/>
      <w:r>
        <w:rPr>
          <w:rFonts w:ascii="Lucida Handwriting" w:eastAsia="Lucida Handwriting" w:hAnsi="Lucida Handwriting" w:cs="Lucida Handwriting"/>
          <w:i/>
          <w:sz w:val="12"/>
        </w:rPr>
        <w:t xml:space="preserve">   (</w:t>
      </w:r>
      <w:proofErr w:type="gramEnd"/>
      <w:r>
        <w:rPr>
          <w:rFonts w:ascii="Lucida Handwriting" w:eastAsia="Lucida Handwriting" w:hAnsi="Lucida Handwriting" w:cs="Lucida Handwriting"/>
          <w:i/>
          <w:sz w:val="12"/>
        </w:rPr>
        <w:t>1 Corinthians 16:13-14)</w:t>
      </w:r>
      <w:r>
        <w:rPr>
          <w:b/>
          <w:sz w:val="12"/>
        </w:rPr>
        <w:t xml:space="preserve"> </w:t>
      </w:r>
      <w:r>
        <w:rPr>
          <w:b/>
          <w:sz w:val="12"/>
        </w:rPr>
        <w:tab/>
      </w:r>
      <w:r>
        <w:rPr>
          <w:sz w:val="24"/>
        </w:rPr>
        <w:t xml:space="preserve"> </w:t>
      </w:r>
    </w:p>
    <w:p w14:paraId="45E0AF4E" w14:textId="77777777" w:rsidR="004E5F51" w:rsidRDefault="0098455A">
      <w:pPr>
        <w:spacing w:after="8"/>
        <w:ind w:left="5339"/>
        <w:jc w:val="center"/>
      </w:pPr>
      <w:r>
        <w:rPr>
          <w:sz w:val="40"/>
        </w:rPr>
        <w:t xml:space="preserve"> </w:t>
      </w:r>
    </w:p>
    <w:p w14:paraId="57B229D6" w14:textId="77777777" w:rsidR="004E5F51" w:rsidRDefault="0098455A">
      <w:pPr>
        <w:spacing w:after="0"/>
      </w:pPr>
      <w:r>
        <w:rPr>
          <w:sz w:val="24"/>
        </w:rPr>
        <w:t xml:space="preserve"> </w:t>
      </w:r>
      <w:r>
        <w:rPr>
          <w:sz w:val="40"/>
        </w:rPr>
        <w:t xml:space="preserve"> </w:t>
      </w:r>
    </w:p>
    <w:tbl>
      <w:tblPr>
        <w:tblW w:w="15023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43"/>
        <w:gridCol w:w="2268"/>
        <w:gridCol w:w="2121"/>
        <w:gridCol w:w="2137"/>
        <w:gridCol w:w="2292"/>
        <w:gridCol w:w="2397"/>
        <w:gridCol w:w="2265"/>
      </w:tblGrid>
      <w:tr w:rsidR="004E5F51" w14:paraId="335D488B" w14:textId="77777777">
        <w:tblPrEx>
          <w:tblCellMar>
            <w:top w:w="0" w:type="dxa"/>
            <w:bottom w:w="0" w:type="dxa"/>
          </w:tblCellMar>
        </w:tblPrEx>
        <w:trPr>
          <w:trHeight w:val="3744"/>
        </w:trPr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39" w:type="dxa"/>
              <w:left w:w="105" w:type="dxa"/>
              <w:bottom w:w="0" w:type="dxa"/>
              <w:right w:w="91" w:type="dxa"/>
            </w:tcMar>
          </w:tcPr>
          <w:p w14:paraId="68FBE329" w14:textId="77777777" w:rsidR="004E5F51" w:rsidRDefault="0098455A">
            <w:pPr>
              <w:spacing w:after="0"/>
              <w:ind w:left="265"/>
            </w:pPr>
            <w:r>
              <w:rPr>
                <w:noProof/>
              </w:rPr>
              <w:lastRenderedPageBreak/>
              <mc:AlternateContent>
                <mc:Choice Requires="wpg">
                  <w:drawing>
                    <wp:inline distT="0" distB="0" distL="0" distR="0" wp14:anchorId="721AB576" wp14:editId="05B05C84">
                      <wp:extent cx="687281" cy="342740"/>
                      <wp:effectExtent l="0" t="266700" r="0" b="95410"/>
                      <wp:docPr id="284" name="Group 3823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266219" y="-266219"/>
                                <a:ext cx="154844" cy="687281"/>
                                <a:chOff x="266219" y="-266219"/>
                                <a:chExt cx="154844" cy="687281"/>
                              </a:xfrm>
                            </wpg:grpSpPr>
                            <wps:wsp>
                              <wps:cNvPr id="285" name="Rectangle 3246"/>
                              <wps:cNvSpPr/>
                              <wps:spPr>
                                <a:xfrm rot="5400013">
                                  <a:off x="0" y="0"/>
                                  <a:ext cx="687281" cy="154844"/>
                                </a:xfrm>
                                <a:prstGeom prst="rect">
                                  <a:avLst/>
                                </a:prstGeom>
                                <a:noFill/>
                                <a:ln cap="flat">
                                  <a:noFill/>
                                  <a:prstDash val="solid"/>
                                </a:ln>
                              </wps:spPr>
                              <wps:txbx>
                                <w:txbxContent>
                                  <w:p w14:paraId="732E7E43" w14:textId="77777777" w:rsidR="004E5F51" w:rsidRDefault="0098455A">
                                    <w:r>
                                      <w:rPr>
                                        <w:sz w:val="18"/>
                                      </w:rPr>
                                      <w:t>Knowledge</w:t>
                                    </w:r>
                                  </w:p>
                                </w:txbxContent>
                              </wps:txbx>
                              <wps:bodyPr vert="horz" wrap="square" lIns="0" tIns="0" rIns="0" bIns="0" anchor="t" anchorCtr="0" compatLnSpc="0">
                                <a:noAutofit/>
                              </wps:bodyPr>
                            </wps:wsp>
                            <wps:wsp>
                              <wps:cNvPr id="286" name="Rectangle 3247"/>
                              <wps:cNvSpPr/>
                              <wps:spPr>
                                <a:xfrm rot="5400013">
                                  <a:off x="326464" y="187896"/>
                                  <a:ext cx="34354" cy="154844"/>
                                </a:xfrm>
                                <a:prstGeom prst="rect">
                                  <a:avLst/>
                                </a:prstGeom>
                                <a:noFill/>
                                <a:ln cap="flat">
                                  <a:noFill/>
                                  <a:prstDash val="solid"/>
                                </a:ln>
                              </wps:spPr>
                              <wps:txbx>
                                <w:txbxContent>
                                  <w:p w14:paraId="1F24E895" w14:textId="77777777" w:rsidR="004E5F51" w:rsidRDefault="0098455A">
                                    <w:r>
                                      <w:rPr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vert="horz" wrap="square" lIns="0" tIns="0" rIns="0" bIns="0" anchor="t" anchorCtr="0" compatLnSpc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21AB576" id="Group 38230" o:spid="_x0000_s1089" style="width:54.1pt;height:27pt;mso-position-horizontal-relative:char;mso-position-vertical-relative:line" coordorigin="2662,-2662" coordsize="1548,68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">
                      <v:rect id="Rectangle 3246" o:spid="_x0000_s1090" style="position:absolute;width:6872;height:1548;rotation:5898254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" filled="f" stroked="f">
                        <v:textbox inset="0,0,0,0">
                          <w:txbxContent>
                            <w:p w14:paraId="732E7E43" w14:textId="77777777" w:rsidR="004E5F51" w:rsidRDefault="0098455A">
                              <w:r>
                                <w:rPr>
                                  <w:sz w:val="18"/>
                                </w:rPr>
                                <w:t>Knowledge</w:t>
                              </w:r>
                            </w:p>
                          </w:txbxContent>
                        </v:textbox>
                      </v:rect>
                      <v:rect id="Rectangle 3247" o:spid="_x0000_s1091" style="position:absolute;left:3264;top:1879;width:343;height:1548;rotation:5898254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" filled="f" stroked="f">
                        <v:textbox inset="0,0,0,0">
                          <w:txbxContent>
                            <w:p w14:paraId="1F24E895" w14:textId="77777777" w:rsidR="004E5F51" w:rsidRDefault="0098455A">
                              <w:r>
                                <w:rPr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39" w:type="dxa"/>
              <w:left w:w="105" w:type="dxa"/>
              <w:bottom w:w="0" w:type="dxa"/>
              <w:right w:w="91" w:type="dxa"/>
            </w:tcMar>
          </w:tcPr>
          <w:p w14:paraId="224695BB" w14:textId="77777777" w:rsidR="004E5F51" w:rsidRDefault="0098455A">
            <w:pPr>
              <w:spacing w:after="0" w:line="240" w:lineRule="auto"/>
              <w:ind w:left="4" w:right="15"/>
            </w:pPr>
            <w:r>
              <w:rPr>
                <w:sz w:val="18"/>
              </w:rPr>
              <w:t xml:space="preserve">To know that </w:t>
            </w:r>
            <w:r>
              <w:rPr>
                <w:sz w:val="18"/>
              </w:rPr>
              <w:t xml:space="preserve">different musical instruments make different sounds and to differentiate between the sounds, sharing thoughts and feelings about what they have heard.  </w:t>
            </w:r>
          </w:p>
          <w:p w14:paraId="08EAE7C0" w14:textId="77777777" w:rsidR="004E5F51" w:rsidRDefault="0098455A">
            <w:pPr>
              <w:spacing w:after="0"/>
              <w:ind w:left="4"/>
            </w:pPr>
            <w:r>
              <w:rPr>
                <w:sz w:val="18"/>
              </w:rPr>
              <w:t xml:space="preserve"> </w:t>
            </w:r>
          </w:p>
          <w:p w14:paraId="36C968CC" w14:textId="77777777" w:rsidR="004E5F51" w:rsidRDefault="0098455A">
            <w:pPr>
              <w:spacing w:after="2" w:line="235" w:lineRule="auto"/>
              <w:ind w:left="4" w:right="14"/>
            </w:pPr>
            <w:r>
              <w:rPr>
                <w:sz w:val="18"/>
              </w:rPr>
              <w:t xml:space="preserve">To know that certain art types belong to different cultures. </w:t>
            </w:r>
            <w:proofErr w:type="gramStart"/>
            <w:r>
              <w:rPr>
                <w:sz w:val="18"/>
              </w:rPr>
              <w:t>E.g.</w:t>
            </w:r>
            <w:proofErr w:type="gramEnd"/>
            <w:r>
              <w:rPr>
                <w:sz w:val="18"/>
              </w:rPr>
              <w:t xml:space="preserve"> Africa.  </w:t>
            </w:r>
          </w:p>
          <w:p w14:paraId="67C62EDA" w14:textId="77777777" w:rsidR="004E5F51" w:rsidRDefault="0098455A">
            <w:pPr>
              <w:spacing w:after="0"/>
              <w:ind w:left="4"/>
            </w:pPr>
            <w:r>
              <w:rPr>
                <w:sz w:val="18"/>
              </w:rPr>
              <w:t xml:space="preserve"> </w:t>
            </w:r>
          </w:p>
          <w:p w14:paraId="39004BBE" w14:textId="77777777" w:rsidR="004E5F51" w:rsidRDefault="0098455A">
            <w:pPr>
              <w:spacing w:after="0"/>
              <w:ind w:left="4"/>
            </w:pPr>
            <w:r>
              <w:rPr>
                <w:sz w:val="18"/>
              </w:rPr>
              <w:t xml:space="preserve">For children to be </w:t>
            </w:r>
            <w:r>
              <w:rPr>
                <w:sz w:val="18"/>
              </w:rPr>
              <w:t xml:space="preserve">able to construct with a purpose and safely.  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39" w:type="dxa"/>
              <w:left w:w="105" w:type="dxa"/>
              <w:bottom w:w="0" w:type="dxa"/>
              <w:right w:w="91" w:type="dxa"/>
            </w:tcMar>
          </w:tcPr>
          <w:p w14:paraId="5B669D1A" w14:textId="77777777" w:rsidR="004E5F51" w:rsidRDefault="0098455A">
            <w:pPr>
              <w:spacing w:after="0" w:line="240" w:lineRule="auto"/>
            </w:pPr>
            <w:r>
              <w:rPr>
                <w:sz w:val="18"/>
              </w:rPr>
              <w:t xml:space="preserve">To know how different colours and materials can be used to create things.  </w:t>
            </w:r>
          </w:p>
          <w:p w14:paraId="0AA5C990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14:paraId="153247FF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To learn about art and crafts from different cultures </w:t>
            </w:r>
            <w:proofErr w:type="gramStart"/>
            <w:r>
              <w:rPr>
                <w:sz w:val="18"/>
              </w:rPr>
              <w:t>e.g.</w:t>
            </w:r>
            <w:proofErr w:type="gramEnd"/>
            <w:r>
              <w:rPr>
                <w:sz w:val="18"/>
              </w:rPr>
              <w:t xml:space="preserve"> Rangoli patterns and divas are from India and Christmas is celebrated by</w:t>
            </w:r>
            <w:r>
              <w:rPr>
                <w:sz w:val="18"/>
              </w:rPr>
              <w:t xml:space="preserve"> Christians all around the world.  </w:t>
            </w:r>
          </w:p>
        </w:tc>
        <w:tc>
          <w:tcPr>
            <w:tcW w:w="2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39" w:type="dxa"/>
              <w:left w:w="105" w:type="dxa"/>
              <w:bottom w:w="0" w:type="dxa"/>
              <w:right w:w="91" w:type="dxa"/>
            </w:tcMar>
          </w:tcPr>
          <w:p w14:paraId="4500BB55" w14:textId="77777777" w:rsidR="004E5F51" w:rsidRDefault="0098455A">
            <w:pPr>
              <w:spacing w:after="0" w:line="240" w:lineRule="auto"/>
              <w:ind w:left="5"/>
            </w:pPr>
            <w:r>
              <w:rPr>
                <w:sz w:val="18"/>
              </w:rPr>
              <w:t xml:space="preserve">To know how colours can be mixed to make a new colour.  </w:t>
            </w:r>
          </w:p>
          <w:p w14:paraId="481F8079" w14:textId="77777777" w:rsidR="004E5F51" w:rsidRDefault="0098455A">
            <w:pPr>
              <w:spacing w:after="0"/>
              <w:ind w:left="5"/>
            </w:pPr>
            <w:r>
              <w:rPr>
                <w:sz w:val="18"/>
              </w:rPr>
              <w:t xml:space="preserve"> </w:t>
            </w:r>
          </w:p>
          <w:p w14:paraId="7B907E91" w14:textId="77777777" w:rsidR="004E5F51" w:rsidRDefault="0098455A">
            <w:pPr>
              <w:spacing w:after="0" w:line="240" w:lineRule="auto"/>
              <w:ind w:left="5"/>
            </w:pPr>
            <w:r>
              <w:rPr>
                <w:sz w:val="18"/>
              </w:rPr>
              <w:t xml:space="preserve">To use their imagination to create different works of art.  </w:t>
            </w:r>
          </w:p>
          <w:p w14:paraId="71546DFE" w14:textId="77777777" w:rsidR="004E5F51" w:rsidRDefault="0098455A">
            <w:pPr>
              <w:spacing w:after="0"/>
              <w:ind w:left="5"/>
            </w:pPr>
            <w:r>
              <w:rPr>
                <w:sz w:val="18"/>
              </w:rPr>
              <w:t xml:space="preserve"> </w:t>
            </w:r>
          </w:p>
          <w:p w14:paraId="4F0CAA13" w14:textId="77777777" w:rsidR="004E5F51" w:rsidRDefault="0098455A">
            <w:pPr>
              <w:spacing w:after="2" w:line="235" w:lineRule="auto"/>
              <w:ind w:left="5"/>
            </w:pPr>
            <w:r>
              <w:rPr>
                <w:sz w:val="18"/>
              </w:rPr>
              <w:t xml:space="preserve">For children to be able to construct with a purpose and safely.  </w:t>
            </w:r>
          </w:p>
          <w:p w14:paraId="33E57E09" w14:textId="77777777" w:rsidR="004E5F51" w:rsidRDefault="0098455A">
            <w:pPr>
              <w:spacing w:after="0"/>
              <w:ind w:left="5"/>
            </w:pPr>
            <w:r>
              <w:rPr>
                <w:sz w:val="18"/>
              </w:rPr>
              <w:t xml:space="preserve"> </w:t>
            </w:r>
          </w:p>
          <w:p w14:paraId="0620DEAA" w14:textId="77777777" w:rsidR="004E5F51" w:rsidRDefault="0098455A">
            <w:pPr>
              <w:spacing w:after="0"/>
              <w:ind w:left="5"/>
            </w:pPr>
            <w:r>
              <w:rPr>
                <w:sz w:val="18"/>
              </w:rPr>
              <w:t xml:space="preserve">To play instruments to </w:t>
            </w:r>
            <w:r>
              <w:rPr>
                <w:sz w:val="18"/>
              </w:rPr>
              <w:t xml:space="preserve">express feelings and ideas.  </w:t>
            </w:r>
          </w:p>
        </w:tc>
        <w:tc>
          <w:tcPr>
            <w:tcW w:w="2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39" w:type="dxa"/>
              <w:left w:w="105" w:type="dxa"/>
              <w:bottom w:w="0" w:type="dxa"/>
              <w:right w:w="91" w:type="dxa"/>
            </w:tcMar>
          </w:tcPr>
          <w:p w14:paraId="360AC67F" w14:textId="77777777" w:rsidR="004E5F51" w:rsidRDefault="0098455A">
            <w:pPr>
              <w:spacing w:after="0" w:line="240" w:lineRule="auto"/>
            </w:pPr>
            <w:r>
              <w:rPr>
                <w:sz w:val="18"/>
              </w:rPr>
              <w:t xml:space="preserve">To know about the different materials and what can be created with them.  </w:t>
            </w:r>
          </w:p>
          <w:p w14:paraId="566DCC74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14:paraId="4D496192" w14:textId="77777777" w:rsidR="004E5F51" w:rsidRDefault="0098455A">
            <w:pPr>
              <w:spacing w:after="0" w:line="240" w:lineRule="auto"/>
            </w:pPr>
            <w:r>
              <w:rPr>
                <w:sz w:val="18"/>
              </w:rPr>
              <w:t xml:space="preserve">To use their knowledge of stories in acting them out with friends.  </w:t>
            </w:r>
          </w:p>
          <w:p w14:paraId="1330F94E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14:paraId="58D8E1F4" w14:textId="77777777" w:rsidR="004E5F51" w:rsidRDefault="0098455A">
            <w:pPr>
              <w:spacing w:after="2" w:line="235" w:lineRule="auto"/>
            </w:pPr>
            <w:r>
              <w:rPr>
                <w:sz w:val="18"/>
              </w:rPr>
              <w:t xml:space="preserve">Sing songs clearly using correct words that have been learned.  </w:t>
            </w:r>
          </w:p>
          <w:p w14:paraId="13612576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14:paraId="10E6CEDA" w14:textId="77777777" w:rsidR="004E5F51" w:rsidRDefault="0098455A">
            <w:pPr>
              <w:spacing w:after="0"/>
            </w:pPr>
            <w:r>
              <w:rPr>
                <w:sz w:val="18"/>
              </w:rPr>
              <w:t>To know how</w:t>
            </w:r>
            <w:r>
              <w:rPr>
                <w:sz w:val="18"/>
              </w:rPr>
              <w:t xml:space="preserve"> to create recognisable representations of objects.  </w:t>
            </w:r>
          </w:p>
        </w:tc>
        <w:tc>
          <w:tcPr>
            <w:tcW w:w="2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39" w:type="dxa"/>
              <w:left w:w="105" w:type="dxa"/>
              <w:bottom w:w="0" w:type="dxa"/>
              <w:right w:w="91" w:type="dxa"/>
            </w:tcMar>
          </w:tcPr>
          <w:p w14:paraId="019A3067" w14:textId="77777777" w:rsidR="004E5F51" w:rsidRDefault="0098455A">
            <w:pPr>
              <w:spacing w:after="0" w:line="240" w:lineRule="auto"/>
            </w:pPr>
            <w:r>
              <w:rPr>
                <w:sz w:val="18"/>
              </w:rPr>
              <w:t xml:space="preserve">To know how to use props appropriately for </w:t>
            </w:r>
            <w:proofErr w:type="gramStart"/>
            <w:r>
              <w:rPr>
                <w:sz w:val="18"/>
              </w:rPr>
              <w:t>particular stories</w:t>
            </w:r>
            <w:proofErr w:type="gramEnd"/>
            <w:r>
              <w:rPr>
                <w:sz w:val="18"/>
              </w:rPr>
              <w:t xml:space="preserve">.  </w:t>
            </w:r>
          </w:p>
          <w:p w14:paraId="133FA388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14:paraId="0B715028" w14:textId="77777777" w:rsidR="004E5F51" w:rsidRDefault="0098455A">
            <w:pPr>
              <w:spacing w:after="0" w:line="240" w:lineRule="auto"/>
            </w:pPr>
            <w:r>
              <w:rPr>
                <w:sz w:val="18"/>
              </w:rPr>
              <w:t xml:space="preserve">To know that they can change their voices whilst singing or acting out stories to create a dramatic effect.  </w:t>
            </w:r>
          </w:p>
          <w:p w14:paraId="151CD2E8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14:paraId="0DD3CB3D" w14:textId="77777777" w:rsidR="004E5F51" w:rsidRDefault="0098455A">
            <w:pPr>
              <w:spacing w:after="0" w:line="240" w:lineRule="auto"/>
            </w:pPr>
            <w:r>
              <w:rPr>
                <w:sz w:val="18"/>
              </w:rPr>
              <w:t xml:space="preserve">For children to be </w:t>
            </w:r>
            <w:r>
              <w:rPr>
                <w:sz w:val="18"/>
              </w:rPr>
              <w:t xml:space="preserve">able to construct with a purpose and safely.  </w:t>
            </w:r>
          </w:p>
          <w:p w14:paraId="1128A0CB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14:paraId="5EAD3B5D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To know how to use available props to develop stories and make imaginative play more purposeful.  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39" w:type="dxa"/>
              <w:left w:w="105" w:type="dxa"/>
              <w:bottom w:w="0" w:type="dxa"/>
              <w:right w:w="91" w:type="dxa"/>
            </w:tcMar>
          </w:tcPr>
          <w:p w14:paraId="36CB360A" w14:textId="77777777" w:rsidR="004E5F51" w:rsidRDefault="0098455A">
            <w:pPr>
              <w:spacing w:after="0" w:line="240" w:lineRule="auto"/>
            </w:pPr>
            <w:r>
              <w:rPr>
                <w:sz w:val="18"/>
              </w:rPr>
              <w:t xml:space="preserve">To know that body movements can be changed depending on the rhythm to achieve a desired effect.  </w:t>
            </w:r>
          </w:p>
          <w:p w14:paraId="2CE4F84C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14:paraId="67164D34" w14:textId="77777777" w:rsidR="004E5F51" w:rsidRDefault="0098455A">
            <w:pPr>
              <w:spacing w:after="0" w:line="240" w:lineRule="auto"/>
            </w:pPr>
            <w:r>
              <w:rPr>
                <w:sz w:val="18"/>
              </w:rPr>
              <w:t xml:space="preserve">To know </w:t>
            </w:r>
            <w:r>
              <w:rPr>
                <w:sz w:val="18"/>
              </w:rPr>
              <w:t xml:space="preserve">that different construction toys can be used to make new things that can be used in pretend play.  </w:t>
            </w:r>
          </w:p>
          <w:p w14:paraId="5D9CBCAC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14:paraId="60FF0B31" w14:textId="77777777" w:rsidR="004E5F51" w:rsidRDefault="0098455A">
            <w:pPr>
              <w:spacing w:after="0"/>
            </w:pPr>
            <w:r>
              <w:rPr>
                <w:sz w:val="18"/>
              </w:rPr>
              <w:t xml:space="preserve">To show confidence in choice of media when creating a model or picture  </w:t>
            </w:r>
          </w:p>
        </w:tc>
      </w:tr>
    </w:tbl>
    <w:p w14:paraId="1CB4CBFF" w14:textId="77777777" w:rsidR="004E5F51" w:rsidRDefault="0098455A">
      <w:pPr>
        <w:pStyle w:val="Heading1"/>
        <w:ind w:left="5255" w:right="3"/>
      </w:pPr>
      <w:r>
        <w:t xml:space="preserve">Yearly Overview Little Acorns Class 2022-2023 </w:t>
      </w:r>
    </w:p>
    <w:p w14:paraId="5F02C4C2" w14:textId="77777777" w:rsidR="004E5F51" w:rsidRDefault="0098455A">
      <w:pPr>
        <w:spacing w:after="0"/>
        <w:ind w:left="5339"/>
        <w:jc w:val="center"/>
      </w:pPr>
      <w:r>
        <w:rPr>
          <w:sz w:val="40"/>
        </w:rPr>
        <w:t xml:space="preserve"> </w:t>
      </w:r>
    </w:p>
    <w:p w14:paraId="08433F7D" w14:textId="77777777" w:rsidR="004E5F51" w:rsidRDefault="0098455A">
      <w:pPr>
        <w:spacing w:after="0"/>
        <w:ind w:left="5339"/>
        <w:jc w:val="center"/>
      </w:pPr>
      <w:r>
        <w:rPr>
          <w:sz w:val="40"/>
        </w:rPr>
        <w:t xml:space="preserve"> </w:t>
      </w:r>
    </w:p>
    <w:p w14:paraId="16E75F4D" w14:textId="77777777" w:rsidR="004E5F51" w:rsidRDefault="0098455A">
      <w:pPr>
        <w:spacing w:after="0"/>
        <w:ind w:left="5299"/>
        <w:jc w:val="center"/>
      </w:pPr>
      <w:r>
        <w:t xml:space="preserve"> </w:t>
      </w:r>
    </w:p>
    <w:sectPr w:rsidR="004E5F51">
      <w:pgSz w:w="16840" w:h="11905" w:orient="landscape"/>
      <w:pgMar w:top="5" w:right="5964" w:bottom="0" w:left="7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3C65D4" w14:textId="77777777" w:rsidR="00000000" w:rsidRDefault="0098455A">
      <w:pPr>
        <w:spacing w:after="0" w:line="240" w:lineRule="auto"/>
      </w:pPr>
      <w:r>
        <w:separator/>
      </w:r>
    </w:p>
  </w:endnote>
  <w:endnote w:type="continuationSeparator" w:id="0">
    <w:p w14:paraId="1FE4EC7A" w14:textId="77777777" w:rsidR="00000000" w:rsidRDefault="009845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D9F61D" w14:textId="77777777" w:rsidR="00000000" w:rsidRDefault="0098455A">
      <w:pPr>
        <w:spacing w:after="0" w:line="240" w:lineRule="auto"/>
      </w:pPr>
      <w:r>
        <w:separator/>
      </w:r>
    </w:p>
  </w:footnote>
  <w:footnote w:type="continuationSeparator" w:id="0">
    <w:p w14:paraId="00C28AD1" w14:textId="77777777" w:rsidR="00000000" w:rsidRDefault="009845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F37056"/>
    <w:multiLevelType w:val="multilevel"/>
    <w:tmpl w:val="B02ACE14"/>
    <w:lvl w:ilvl="0">
      <w:numFmt w:val="bullet"/>
      <w:lvlText w:val="•"/>
      <w:lvlJc w:val="left"/>
      <w:pPr>
        <w:ind w:left="72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18"/>
        <w:szCs w:val="18"/>
        <w:u w:val="none" w:color="000000"/>
        <w:shd w:val="clear" w:color="auto" w:fill="auto"/>
        <w:vertAlign w:val="baseline"/>
      </w:rPr>
    </w:lvl>
    <w:lvl w:ilvl="1">
      <w:numFmt w:val="bullet"/>
      <w:lvlText w:val="o"/>
      <w:lvlJc w:val="left"/>
      <w:pPr>
        <w:ind w:left="1545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position w:val="0"/>
        <w:sz w:val="18"/>
        <w:szCs w:val="18"/>
        <w:u w:val="none" w:color="000000"/>
        <w:shd w:val="clear" w:color="auto" w:fill="auto"/>
        <w:vertAlign w:val="baseline"/>
      </w:rPr>
    </w:lvl>
    <w:lvl w:ilvl="2">
      <w:numFmt w:val="bullet"/>
      <w:lvlText w:val="▪"/>
      <w:lvlJc w:val="left"/>
      <w:pPr>
        <w:ind w:left="2265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position w:val="0"/>
        <w:sz w:val="18"/>
        <w:szCs w:val="18"/>
        <w:u w:val="none" w:color="000000"/>
        <w:shd w:val="clear" w:color="auto" w:fill="auto"/>
        <w:vertAlign w:val="baseline"/>
      </w:rPr>
    </w:lvl>
    <w:lvl w:ilvl="3">
      <w:numFmt w:val="bullet"/>
      <w:lvlText w:val="•"/>
      <w:lvlJc w:val="left"/>
      <w:pPr>
        <w:ind w:left="2985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18"/>
        <w:szCs w:val="18"/>
        <w:u w:val="none" w:color="000000"/>
        <w:shd w:val="clear" w:color="auto" w:fill="auto"/>
        <w:vertAlign w:val="baseline"/>
      </w:rPr>
    </w:lvl>
    <w:lvl w:ilvl="4">
      <w:numFmt w:val="bullet"/>
      <w:lvlText w:val="o"/>
      <w:lvlJc w:val="left"/>
      <w:pPr>
        <w:ind w:left="3705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position w:val="0"/>
        <w:sz w:val="18"/>
        <w:szCs w:val="18"/>
        <w:u w:val="none" w:color="000000"/>
        <w:shd w:val="clear" w:color="auto" w:fill="auto"/>
        <w:vertAlign w:val="baseline"/>
      </w:rPr>
    </w:lvl>
    <w:lvl w:ilvl="5">
      <w:numFmt w:val="bullet"/>
      <w:lvlText w:val="▪"/>
      <w:lvlJc w:val="left"/>
      <w:pPr>
        <w:ind w:left="4425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position w:val="0"/>
        <w:sz w:val="18"/>
        <w:szCs w:val="18"/>
        <w:u w:val="none" w:color="000000"/>
        <w:shd w:val="clear" w:color="auto" w:fill="auto"/>
        <w:vertAlign w:val="baseline"/>
      </w:rPr>
    </w:lvl>
    <w:lvl w:ilvl="6">
      <w:numFmt w:val="bullet"/>
      <w:lvlText w:val="•"/>
      <w:lvlJc w:val="left"/>
      <w:pPr>
        <w:ind w:left="5145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18"/>
        <w:szCs w:val="18"/>
        <w:u w:val="none" w:color="000000"/>
        <w:shd w:val="clear" w:color="auto" w:fill="auto"/>
        <w:vertAlign w:val="baseline"/>
      </w:rPr>
    </w:lvl>
    <w:lvl w:ilvl="7">
      <w:numFmt w:val="bullet"/>
      <w:lvlText w:val="o"/>
      <w:lvlJc w:val="left"/>
      <w:pPr>
        <w:ind w:left="5865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position w:val="0"/>
        <w:sz w:val="18"/>
        <w:szCs w:val="18"/>
        <w:u w:val="none" w:color="000000"/>
        <w:shd w:val="clear" w:color="auto" w:fill="auto"/>
        <w:vertAlign w:val="baseline"/>
      </w:rPr>
    </w:lvl>
    <w:lvl w:ilvl="8">
      <w:numFmt w:val="bullet"/>
      <w:lvlText w:val="▪"/>
      <w:lvlJc w:val="left"/>
      <w:pPr>
        <w:ind w:left="6585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position w:val="0"/>
        <w:sz w:val="18"/>
        <w:szCs w:val="18"/>
        <w:u w:val="none" w:color="000000"/>
        <w:shd w:val="clear" w:color="auto" w:fill="auto"/>
        <w:vertAlign w:val="baseline"/>
      </w:rPr>
    </w:lvl>
  </w:abstractNum>
  <w:abstractNum w:abstractNumId="1" w15:restartNumberingAfterBreak="0">
    <w:nsid w:val="3A06342B"/>
    <w:multiLevelType w:val="multilevel"/>
    <w:tmpl w:val="2CB2014E"/>
    <w:lvl w:ilvl="0">
      <w:numFmt w:val="bullet"/>
      <w:lvlText w:val="•"/>
      <w:lvlJc w:val="left"/>
      <w:pPr>
        <w:ind w:left="57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1">
      <w:numFmt w:val="bullet"/>
      <w:lvlText w:val="o"/>
      <w:lvlJc w:val="left"/>
      <w:pPr>
        <w:ind w:left="1549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2">
      <w:numFmt w:val="bullet"/>
      <w:lvlText w:val="▪"/>
      <w:lvlJc w:val="left"/>
      <w:pPr>
        <w:ind w:left="2269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3">
      <w:numFmt w:val="bullet"/>
      <w:lvlText w:val="•"/>
      <w:lvlJc w:val="left"/>
      <w:pPr>
        <w:ind w:left="298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4">
      <w:numFmt w:val="bullet"/>
      <w:lvlText w:val="o"/>
      <w:lvlJc w:val="left"/>
      <w:pPr>
        <w:ind w:left="3709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5">
      <w:numFmt w:val="bullet"/>
      <w:lvlText w:val="▪"/>
      <w:lvlJc w:val="left"/>
      <w:pPr>
        <w:ind w:left="4429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6">
      <w:numFmt w:val="bullet"/>
      <w:lvlText w:val="•"/>
      <w:lvlJc w:val="left"/>
      <w:pPr>
        <w:ind w:left="514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7">
      <w:numFmt w:val="bullet"/>
      <w:lvlText w:val="o"/>
      <w:lvlJc w:val="left"/>
      <w:pPr>
        <w:ind w:left="5869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8">
      <w:numFmt w:val="bullet"/>
      <w:lvlText w:val="▪"/>
      <w:lvlJc w:val="left"/>
      <w:pPr>
        <w:ind w:left="6589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</w:abstractNum>
  <w:num w:numId="1" w16cid:durableId="1119765218">
    <w:abstractNumId w:val="1"/>
  </w:num>
  <w:num w:numId="2" w16cid:durableId="8702649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4E5F51"/>
    <w:rsid w:val="004E5F51"/>
    <w:rsid w:val="009845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A5F1819"/>
  <w15:docId w15:val="{91360A67-D583-478C-80D0-33BA69FF8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sz w:val="22"/>
        <w:szCs w:val="22"/>
        <w:lang w:val="en-GB" w:eastAsia="en-GB" w:bidi="ar-SA"/>
      </w:rPr>
    </w:rPrDefault>
    <w:pPrDefault>
      <w:pPr>
        <w:autoSpaceDN w:val="0"/>
        <w:spacing w:after="160" w:line="25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rFonts w:eastAsia="Calibri" w:cs="Calibri"/>
      <w:color w:val="000000"/>
    </w:rPr>
  </w:style>
  <w:style w:type="paragraph" w:styleId="Heading1">
    <w:name w:val="heading 1"/>
    <w:next w:val="Normal"/>
    <w:uiPriority w:val="9"/>
    <w:qFormat/>
    <w:pPr>
      <w:keepNext/>
      <w:keepLines/>
      <w:suppressAutoHyphens/>
      <w:spacing w:after="0"/>
      <w:ind w:left="5252" w:hanging="10"/>
      <w:jc w:val="center"/>
      <w:outlineLvl w:val="0"/>
    </w:pPr>
    <w:rPr>
      <w:rFonts w:eastAsia="Calibri" w:cs="Calibri"/>
      <w:color w:val="000000"/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rPr>
      <w:rFonts w:ascii="Calibri" w:eastAsia="Calibri" w:hAnsi="Calibri" w:cs="Calibri"/>
      <w:color w:val="000000"/>
      <w:sz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4094</Words>
  <Characters>23340</Characters>
  <Application>Microsoft Office Word</Application>
  <DocSecurity>0</DocSecurity>
  <Lines>194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Shropshire ICT</Company>
  <LinksUpToDate>false</LinksUpToDate>
  <CharactersWithSpaces>27380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Kerrie Lewis</dc:creator>
  <cp:lastModifiedBy>Sam Lacey</cp:lastModifiedBy>
  <cp:revision>2</cp:revision>
  <dcterms:created xsi:type="dcterms:W3CDTF">2023-09-20T10:15:00Z</dcterms:created>
  <dcterms:modified xsi:type="dcterms:W3CDTF">2023-09-20T10:15:00Z</dcterms:modified>
</cp:coreProperties>
</file>